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e83a1f" w14:paraId="7e83a1f" w:rsidRDefault="002C136C" w:rsidP="004B26B9" w:rsidR="00D57DA3">
      <w:pPr>
        <w:jc w:val="both"/>
        <w15:collapsed w:val="false"/>
      </w:pPr>
      <w:bookmarkStart w:name="_GoBack" w:id="0"/>
      <w:bookmarkEnd w:id="0"/>
      <w:r>
        <w:t xml:space="preserve">                                                                      </w:t>
      </w:r>
      <w:r w:rsidR="004A6A94">
        <w:t xml:space="preserve">                               28</w:t>
      </w:r>
      <w:r>
        <w:t>:</w:t>
      </w:r>
      <w:r w:rsidR="00692FD5">
        <w:t xml:space="preserve"> Posl. broj: </w:t>
      </w:r>
      <w:r>
        <w:t>Ovr.</w:t>
      </w:r>
      <w:r w:rsidR="00500D4D">
        <w:t xml:space="preserve"> </w:t>
      </w:r>
      <w:r w:rsidR="004265B4">
        <w:t>394</w:t>
      </w:r>
      <w:r w:rsidR="008B2CAC">
        <w:t>8</w:t>
      </w:r>
      <w:r w:rsidR="004F1D9C">
        <w:t>/16</w:t>
      </w:r>
    </w:p>
    <w:p w:rsidRDefault="002C136C" w:rsidR="00567F36">
      <w:r>
        <w:t xml:space="preserve">                                                                                              </w:t>
      </w:r>
      <w:r w:rsidR="004F1D9C">
        <w:t xml:space="preserve">                          </w:t>
      </w:r>
    </w:p>
    <w:p w:rsidRDefault="00D57DA3" w:rsidR="00D57DA3">
      <w:pPr>
        <w:rPr>
          <w:b/>
          <w:bCs/>
        </w:rPr>
      </w:pPr>
    </w:p>
    <w:p w:rsidRDefault="00D57DA3" w:rsidR="00D57DA3" w:rsidRPr="001E55D1">
      <w:pPr>
        <w:pStyle w:val="Naslov1"/>
        <w:rPr>
          <w:b w:val="false"/>
        </w:rPr>
      </w:pPr>
      <w:r w:rsidRPr="001E55D1">
        <w:rPr>
          <w:b w:val="false"/>
        </w:rPr>
        <w:t>REPUBLIKA  HRVATSKA</w:t>
      </w:r>
    </w:p>
    <w:p w:rsidRDefault="00B73DDE" w:rsidR="00D57DA3">
      <w:pPr>
        <w:rPr>
          <w:bCs/>
        </w:rPr>
      </w:pPr>
      <w:r>
        <w:rPr>
          <w:bCs/>
        </w:rPr>
        <w:t>OPĆINSKI SUD U SISKU</w:t>
      </w:r>
    </w:p>
    <w:p w:rsidRDefault="00B73DDE" w:rsidR="00B73DDE" w:rsidRPr="001E55D1">
      <w:pPr>
        <w:rPr>
          <w:bCs/>
        </w:rPr>
      </w:pPr>
      <w:r>
        <w:rPr>
          <w:bCs/>
        </w:rPr>
        <w:t>STALNA SLUŽBA U KUTINI</w:t>
      </w:r>
    </w:p>
    <w:p w:rsidRDefault="00140085" w:rsidP="002C136C" w:rsidR="002C136C">
      <w:pPr>
        <w:ind w:firstLine="708"/>
        <w:rPr>
          <w:bCs/>
        </w:rPr>
      </w:pPr>
      <w:r w:rsidRPr="001E55D1">
        <w:rPr>
          <w:bCs/>
        </w:rPr>
        <w:tab/>
      </w:r>
      <w:r w:rsidRPr="001E55D1">
        <w:rPr>
          <w:bCs/>
        </w:rPr>
        <w:tab/>
      </w:r>
      <w:r w:rsidRPr="001E55D1">
        <w:rPr>
          <w:bCs/>
        </w:rPr>
        <w:tab/>
      </w:r>
      <w:r w:rsidRPr="001E55D1">
        <w:rPr>
          <w:bCs/>
        </w:rPr>
        <w:tab/>
      </w:r>
      <w:r w:rsidRPr="001E55D1">
        <w:rPr>
          <w:bCs/>
        </w:rPr>
        <w:tab/>
      </w:r>
      <w:r w:rsidRPr="001E55D1">
        <w:rPr>
          <w:bCs/>
        </w:rPr>
        <w:tab/>
      </w:r>
      <w:r w:rsidRPr="001E55D1">
        <w:rPr>
          <w:bCs/>
        </w:rPr>
        <w:tab/>
      </w:r>
      <w:r w:rsidRPr="001E55D1">
        <w:rPr>
          <w:bCs/>
        </w:rPr>
        <w:tab/>
      </w:r>
    </w:p>
    <w:p w:rsidRDefault="00F26C17" w:rsidP="00F26C17" w:rsidR="00F26C17" w:rsidRPr="001E55D1">
      <w:pPr>
        <w:rPr>
          <w:bCs/>
        </w:rPr>
      </w:pPr>
    </w:p>
    <w:p w:rsidRDefault="00F976BA" w:rsidP="00F976BA" w:rsidR="00F976BA">
      <w:pPr>
        <w:jc w:val="center"/>
        <w:rPr>
          <w:bCs/>
        </w:rPr>
      </w:pPr>
      <w:r>
        <w:rPr>
          <w:bCs/>
        </w:rPr>
        <w:t>U  I M E  R E P U B L I K E   H R V A T S K E</w:t>
      </w:r>
    </w:p>
    <w:p w:rsidRDefault="00D57DA3" w:rsidR="00D57DA3" w:rsidRPr="001E55D1">
      <w:pPr>
        <w:rPr>
          <w:bCs/>
        </w:rPr>
      </w:pPr>
      <w:r w:rsidRPr="001E55D1">
        <w:rPr>
          <w:bCs/>
        </w:rPr>
        <w:t xml:space="preserve">                                       </w:t>
      </w:r>
    </w:p>
    <w:p w:rsidRDefault="00D57DA3" w:rsidP="00DC7BAE" w:rsidR="00D57DA3" w:rsidRPr="00692FD5">
      <w:pPr>
        <w:jc w:val="center"/>
        <w:rPr>
          <w:bCs/>
        </w:rPr>
      </w:pPr>
      <w:r w:rsidRPr="00692FD5">
        <w:rPr>
          <w:bCs/>
        </w:rPr>
        <w:t>R J E Š E N J E</w:t>
      </w:r>
    </w:p>
    <w:p w:rsidRDefault="00D57DA3" w:rsidR="00D57DA3">
      <w:pPr>
        <w:rPr>
          <w:b/>
          <w:bCs/>
          <w:sz w:val="22"/>
        </w:rPr>
      </w:pPr>
    </w:p>
    <w:p w:rsidRDefault="00A07A15" w:rsidP="00A07A15" w:rsidR="00A07A15" w:rsidRPr="00866C43">
      <w:pPr>
        <w:jc w:val="both"/>
      </w:pPr>
      <w:r w:rsidRPr="00725A43">
        <w:rPr>
          <w:i/>
        </w:rPr>
        <w:tab/>
      </w:r>
      <w:r w:rsidR="005568DA">
        <w:t xml:space="preserve">Općinski sud u Kutini, po sucu pojedincu Andreji Ivančić Podoreški, u ovršnom predmetu ovrhovoditelja </w:t>
      </w:r>
      <w:r w:rsidR="005568DA" w:rsidRPr="004B330F">
        <w:t>HRVATSKE VODE ZAGREB</w:t>
      </w:r>
      <w:r w:rsidR="005568DA">
        <w:rPr>
          <w:b/>
        </w:rPr>
        <w:t xml:space="preserve">, </w:t>
      </w:r>
      <w:r w:rsidR="005568DA">
        <w:t>Ulica grada Vukovara 220,  zastupane po punomoćniku Dragomiru Urban, odvjetniku iz Nove Gradiške</w:t>
      </w:r>
      <w:r w:rsidR="00866C43">
        <w:t>protiv ovršenika</w:t>
      </w:r>
      <w:r w:rsidR="00066277">
        <w:t xml:space="preserve"> </w:t>
      </w:r>
      <w:r w:rsidR="008B2CAC">
        <w:t>BOŠKO SLAVICA iz Lipovljana, Sajmišna 30</w:t>
      </w:r>
      <w:r w:rsidR="00612455">
        <w:t>,</w:t>
      </w:r>
      <w:r w:rsidR="00AB7FE8">
        <w:t xml:space="preserve"> OIB: </w:t>
      </w:r>
      <w:r w:rsidR="008B2CAC">
        <w:t>11763650833</w:t>
      </w:r>
      <w:r w:rsidR="005D2114">
        <w:t xml:space="preserve">, </w:t>
      </w:r>
      <w:r w:rsidR="00866C43">
        <w:t xml:space="preserve">radi </w:t>
      </w:r>
      <w:r w:rsidR="000D4338">
        <w:t>ovrhe</w:t>
      </w:r>
      <w:r w:rsidR="00866C43">
        <w:t>, dana</w:t>
      </w:r>
      <w:r w:rsidR="005D2114">
        <w:t xml:space="preserve"> </w:t>
      </w:r>
      <w:r w:rsidR="008B2CAC">
        <w:t>1. ožujka</w:t>
      </w:r>
      <w:r w:rsidR="00AB7FE8">
        <w:t xml:space="preserve"> 2017</w:t>
      </w:r>
      <w:r w:rsidR="00866C43">
        <w:t xml:space="preserve">. godine </w:t>
      </w:r>
    </w:p>
    <w:p w:rsidRDefault="00D57DA3" w:rsidR="00D57DA3" w:rsidRPr="00725A43">
      <w:pPr>
        <w:jc w:val="both"/>
        <w:rPr>
          <w:i/>
          <w:iCs/>
        </w:rPr>
      </w:pPr>
      <w:r w:rsidRPr="00725A43">
        <w:rPr>
          <w:i/>
          <w:iCs/>
        </w:rPr>
        <w:tab/>
      </w:r>
    </w:p>
    <w:p w:rsidRDefault="00D57DA3" w:rsidP="00074EC7" w:rsidR="00D57DA3" w:rsidRPr="001E55D1">
      <w:pPr>
        <w:jc w:val="center"/>
        <w:rPr>
          <w:bCs/>
        </w:rPr>
      </w:pPr>
      <w:r w:rsidRPr="001E55D1">
        <w:rPr>
          <w:bCs/>
        </w:rPr>
        <w:t>r i j e š i o    j e :</w:t>
      </w:r>
    </w:p>
    <w:p w:rsidRDefault="00D57DA3" w:rsidR="00D57DA3" w:rsidRPr="00725A43">
      <w:pPr>
        <w:jc w:val="both"/>
        <w:rPr>
          <w:b/>
        </w:rPr>
      </w:pPr>
    </w:p>
    <w:p w:rsidRDefault="00692FD5" w:rsidP="00692FD5" w:rsidR="00CB7EAC">
      <w:pPr>
        <w:jc w:val="center"/>
      </w:pPr>
      <w:r>
        <w:t>Ovrha  u ovom predmetu se obustavlja.</w:t>
      </w:r>
    </w:p>
    <w:p w:rsidRDefault="00F976BA" w:rsidP="002C136C" w:rsidR="00943E06" w:rsidRPr="00692FD5">
      <w:pPr>
        <w:jc w:val="both"/>
        <w:rPr>
          <w:sz w:val="32"/>
          <w:szCs w:val="32"/>
        </w:rPr>
      </w:pPr>
      <w:r>
        <w:tab/>
      </w:r>
    </w:p>
    <w:p w:rsidRDefault="00943E06" w:rsidP="00943E06" w:rsidR="00943E06" w:rsidRPr="001E55D1">
      <w:pPr>
        <w:jc w:val="center"/>
      </w:pPr>
      <w:r w:rsidRPr="001E55D1">
        <w:t>Obrazloženje:</w:t>
      </w:r>
    </w:p>
    <w:p w:rsidRDefault="00943E06" w:rsidP="00943E06" w:rsidR="00943E06" w:rsidRPr="004039A8"/>
    <w:p w:rsidRDefault="00943E06" w:rsidP="00943E06" w:rsidR="004B5F6D">
      <w:pPr>
        <w:jc w:val="both"/>
      </w:pPr>
      <w:r w:rsidRPr="004039A8">
        <w:tab/>
      </w:r>
      <w:r w:rsidR="00FB6C05">
        <w:t>P</w:t>
      </w:r>
      <w:r>
        <w:t>odneskom od</w:t>
      </w:r>
      <w:r w:rsidR="005D2114">
        <w:t xml:space="preserve"> </w:t>
      </w:r>
      <w:r w:rsidR="008B2CAC">
        <w:t>28</w:t>
      </w:r>
      <w:r w:rsidR="005568DA">
        <w:t>. veljače</w:t>
      </w:r>
      <w:r w:rsidR="00AB7FE8">
        <w:t xml:space="preserve"> 2017</w:t>
      </w:r>
      <w:r w:rsidR="009C4F2D">
        <w:t>. godine</w:t>
      </w:r>
      <w:r w:rsidR="00D01EC9">
        <w:t xml:space="preserve"> </w:t>
      </w:r>
      <w:r w:rsidR="00FB6C05">
        <w:t>ovrhovoditelj je izjavio da</w:t>
      </w:r>
      <w:r w:rsidR="00210423">
        <w:t xml:space="preserve"> povlači prijedlog za ovrhu</w:t>
      </w:r>
      <w:r w:rsidR="005568DA">
        <w:t>, predlaže obustavu ovrhe te ukidanje svih ovršnih radnji.</w:t>
      </w:r>
    </w:p>
    <w:p w:rsidRDefault="00210423" w:rsidP="00943E06" w:rsidR="00210423">
      <w:pPr>
        <w:jc w:val="both"/>
      </w:pPr>
    </w:p>
    <w:p w:rsidRDefault="00896CC7" w:rsidP="00692FD5" w:rsidR="00D57DA3">
      <w:pPr>
        <w:ind w:firstLine="708"/>
        <w:jc w:val="both"/>
      </w:pPr>
      <w:r>
        <w:t>Slijedom navedenog, valjalo je stoga t</w:t>
      </w:r>
      <w:r w:rsidR="00943E06">
        <w:t>emeljem</w:t>
      </w:r>
      <w:r w:rsidR="00943E06" w:rsidRPr="00C645E5">
        <w:t xml:space="preserve"> č</w:t>
      </w:r>
      <w:r w:rsidR="00943E06">
        <w:t>l</w:t>
      </w:r>
      <w:r w:rsidR="00943E06" w:rsidRPr="00C645E5">
        <w:t xml:space="preserve">. </w:t>
      </w:r>
      <w:r w:rsidR="00CB7EAC">
        <w:t>40</w:t>
      </w:r>
      <w:r w:rsidR="00943E06">
        <w:t>.</w:t>
      </w:r>
      <w:r w:rsidR="008241E1">
        <w:t xml:space="preserve"> st. 1. i 2. </w:t>
      </w:r>
      <w:r w:rsidR="004B5F6D">
        <w:t xml:space="preserve"> </w:t>
      </w:r>
      <w:r w:rsidR="00943E06">
        <w:t xml:space="preserve">Ovršnog zakona (Narodne novine </w:t>
      </w:r>
      <w:r w:rsidR="00BF762C">
        <w:t>112/12, 25/13 i 93/14</w:t>
      </w:r>
      <w:r w:rsidR="00943E06">
        <w:t xml:space="preserve">), </w:t>
      </w:r>
      <w:r w:rsidR="00692FD5">
        <w:t>ovrhu u ovom predmetu obustaviti.</w:t>
      </w:r>
    </w:p>
    <w:p w:rsidRDefault="00692FD5" w:rsidP="00692FD5" w:rsidR="00692FD5">
      <w:pPr>
        <w:ind w:firstLine="708"/>
        <w:jc w:val="both"/>
      </w:pPr>
    </w:p>
    <w:p w:rsidRDefault="00692FD5" w:rsidP="00692FD5" w:rsidR="00692FD5">
      <w:pPr>
        <w:ind w:firstLine="708"/>
        <w:jc w:val="both"/>
      </w:pPr>
      <w:r>
        <w:t>Radi navedenog, odlučeno je kao u izreci rješenja.</w:t>
      </w:r>
    </w:p>
    <w:p w:rsidRDefault="00692FD5" w:rsidP="00692FD5" w:rsidR="00692FD5">
      <w:pPr>
        <w:ind w:firstLine="708"/>
        <w:jc w:val="both"/>
      </w:pPr>
    </w:p>
    <w:p w:rsidRDefault="00692FD5" w:rsidP="00692FD5" w:rsidR="00692FD5" w:rsidRPr="00725A43">
      <w:pPr>
        <w:ind w:firstLine="708"/>
        <w:jc w:val="both"/>
      </w:pPr>
    </w:p>
    <w:p w:rsidRDefault="00943E06" w:rsidP="00A25D7F" w:rsidR="00D57DA3">
      <w:pPr>
        <w:ind w:firstLine="708"/>
        <w:jc w:val="both"/>
      </w:pPr>
      <w:r>
        <w:t xml:space="preserve">Kutina, </w:t>
      </w:r>
      <w:r w:rsidR="008B2CAC">
        <w:t>1. ožujka</w:t>
      </w:r>
      <w:r w:rsidR="00AB7FE8">
        <w:t xml:space="preserve"> 20</w:t>
      </w:r>
      <w:r w:rsidR="008B2CAC">
        <w:t>1</w:t>
      </w:r>
      <w:r w:rsidR="00AB7FE8">
        <w:t>7</w:t>
      </w:r>
      <w:r w:rsidR="00D57DA3" w:rsidRPr="00725A43">
        <w:t>. godine</w:t>
      </w:r>
    </w:p>
    <w:p w:rsidRDefault="00692FD5" w:rsidP="005C7CC3" w:rsidR="00692FD5">
      <w:pPr>
        <w:ind w:firstLine="708"/>
        <w:jc w:val="center"/>
      </w:pPr>
    </w:p>
    <w:p w:rsidRDefault="005C7CC3" w:rsidP="005C7CC3" w:rsidR="005C7CC3" w:rsidRPr="00725A43">
      <w:pPr>
        <w:ind w:firstLine="708"/>
        <w:jc w:val="center"/>
      </w:pPr>
    </w:p>
    <w:p w:rsidRDefault="00D57DA3" w:rsidR="00D57DA3" w:rsidRPr="00725A43">
      <w:r w:rsidRPr="00725A43">
        <w:t xml:space="preserve">                                                          </w:t>
      </w:r>
      <w:r w:rsidRPr="00725A43">
        <w:tab/>
      </w:r>
      <w:r w:rsidRPr="00725A43">
        <w:tab/>
        <w:t xml:space="preserve">                                  </w:t>
      </w:r>
      <w:r w:rsidR="005B7BDE">
        <w:t xml:space="preserve">          </w:t>
      </w:r>
      <w:r w:rsidRPr="00725A43">
        <w:t>S u d a c :</w:t>
      </w:r>
    </w:p>
    <w:p w:rsidRDefault="00D57DA3" w:rsidR="00943E06">
      <w:r w:rsidRPr="00725A43">
        <w:t xml:space="preserve">                                                                </w:t>
      </w:r>
      <w:r w:rsidR="00531195" w:rsidRPr="00725A43">
        <w:t xml:space="preserve">       </w:t>
      </w:r>
      <w:r w:rsidR="00531195" w:rsidRPr="00725A43">
        <w:tab/>
      </w:r>
      <w:r w:rsidR="00531195" w:rsidRPr="00725A43">
        <w:tab/>
        <w:t xml:space="preserve">      </w:t>
      </w:r>
      <w:r w:rsidR="00266D9C">
        <w:t>Andreja Ivančić Podoreški</w:t>
      </w:r>
      <w:r w:rsidR="000825BF">
        <w:t xml:space="preserve"> </w:t>
      </w:r>
    </w:p>
    <w:p w:rsidRDefault="001722C8" w:rsidR="001722C8" w:rsidRPr="00725A43"/>
    <w:p w:rsidRDefault="00F26C17" w:rsidR="00F26C17" w:rsidRPr="00725A43"/>
    <w:p w:rsidRDefault="00E002E5" w:rsidP="00495EE7" w:rsidR="00D57DA3">
      <w:pPr>
        <w:jc w:val="both"/>
      </w:pPr>
      <w:r>
        <w:t>UPUTA O PRAVNOM LIJEKU</w:t>
      </w:r>
      <w:r w:rsidR="00D57DA3" w:rsidRPr="00725A43">
        <w:t>:  Protiv ovog rješenja dopu</w:t>
      </w:r>
      <w:r w:rsidR="001722C8">
        <w:t>štena je žalba Županijskom sudu.</w:t>
      </w:r>
      <w:r w:rsidR="00D57DA3" w:rsidRPr="00725A43">
        <w:t xml:space="preserve"> Žalba se podnosi putem ovog suda  u tri primjerka, u roku od </w:t>
      </w:r>
      <w:r w:rsidR="00943E06">
        <w:t>8</w:t>
      </w:r>
      <w:r w:rsidR="00D57DA3" w:rsidRPr="00725A43">
        <w:t xml:space="preserve"> dana od dana dostave prijepisa tog rješenja. </w:t>
      </w:r>
    </w:p>
    <w:p w:rsidRDefault="00E002E5" w:rsidR="00E002E5" w:rsidRPr="00725A43"/>
    <w:p w:rsidRDefault="00D57DA3" w:rsidR="00D57DA3" w:rsidRPr="00725A43">
      <w:r w:rsidRPr="00725A43">
        <w:t>DNA:</w:t>
      </w:r>
    </w:p>
    <w:p w:rsidRDefault="00C37265" w:rsidP="00943E06" w:rsidR="00D57DA3">
      <w:pPr>
        <w:numPr>
          <w:ilvl w:val="0"/>
          <w:numId w:val="3"/>
        </w:numPr>
      </w:pPr>
      <w:r>
        <w:t>Punomoćniku ovrhovoditelja</w:t>
      </w:r>
    </w:p>
    <w:p w:rsidRDefault="005D2114" w:rsidP="00943E06" w:rsidR="00A00CA1">
      <w:pPr>
        <w:numPr>
          <w:ilvl w:val="0"/>
          <w:numId w:val="3"/>
        </w:numPr>
      </w:pPr>
      <w:r>
        <w:t>Ovršeniku</w:t>
      </w:r>
    </w:p>
    <w:p w:rsidRDefault="00A00CA1" w:rsidP="00943E06" w:rsidR="00A00CA1">
      <w:pPr>
        <w:numPr>
          <w:ilvl w:val="0"/>
          <w:numId w:val="3"/>
        </w:numPr>
      </w:pPr>
      <w:r>
        <w:t>FINA Kutina</w:t>
      </w:r>
    </w:p>
    <w:p w:rsidRDefault="00D57DA3" w:rsidP="00FB6C05" w:rsidR="002A4205">
      <w:pPr>
        <w:ind w:left="420"/>
      </w:pPr>
      <w:r w:rsidRPr="00725A43">
        <w:tab/>
      </w:r>
    </w:p>
    <w:p w:rsidRDefault="00BA5D27" w:rsidP="00FF1D81" w:rsidR="006B0CEA" w:rsidRPr="00BA5D27">
      <w:pPr>
        <w:jc w:val="both"/>
        <w:rPr>
          <w:i/>
        </w:rPr>
      </w:pPr>
      <w:r>
        <w:t xml:space="preserve">                                                                                                                 S u d a c:</w:t>
      </w:r>
      <w:r w:rsidR="001722C8">
        <w:t xml:space="preserve">                                                                                                                   </w:t>
      </w:r>
    </w:p>
    <w:sectPr w:rsidSect="00E002E5" w:rsidR="006B0CEA" w:rsidRPr="00BA5D27">
      <w:headerReference w:type="default" r:id="rId9"/>
      <w:pgSz w:h="16838" w:w="11906"/>
      <w:pgMar w:gutter="0" w:footer="708" w:header="708" w:left="1417" w:bottom="1079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D447A" w:rsidR="00BD447A">
      <w:r>
        <w:separator/>
      </w:r>
    </w:p>
  </w:endnote>
  <w:endnote w:id="0" w:type="continuationSeparator">
    <w:p w:rsidRDefault="00BD447A" w:rsidR="00BD4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D447A" w:rsidR="00BD447A">
      <w:r>
        <w:separator/>
      </w:r>
    </w:p>
  </w:footnote>
  <w:footnote w:id="0" w:type="continuationSeparator">
    <w:p w:rsidRDefault="00BD447A" w:rsidR="00BD447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976BA" w:rsidR="00F976BA">
    <w:pPr>
      <w:pStyle w:val="Zaglavlje"/>
      <w:jc w:val="center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23B76C3"/>
    <w:multiLevelType w:val="hybridMultilevel"/>
    <w:tmpl w:val="1CB81E48"/>
    <w:lvl w:tplc="379E12AE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240211FB"/>
    <w:multiLevelType w:val="singleLevel"/>
    <w:tmpl w:val="EBBE98BE"/>
    <w:lvl w:ilvl="0">
      <w:start w:val="1"/>
      <w:numFmt w:val="decimal"/>
      <w:lvlText w:val="%1. "/>
      <w:legacy w:legacyIndent="283" w:legacySpace="0" w:legacy="true"/>
      <w:lvlJc w:val="left"/>
      <w:pPr>
        <w:ind w:hanging="283" w:left="343"/>
      </w:pPr>
      <w:rPr>
        <w:rFonts w:hAnsi="Times New Roman" w:ascii="Times New Roman" w:hint="default"/>
        <w:b w:val="false"/>
        <w:i/>
        <w:sz w:val="24"/>
        <w:u w:val="none"/>
      </w:rPr>
    </w:lvl>
  </w:abstractNum>
  <w:abstractNum w:abstractNumId="2">
    <w:nsid w:val="633A7D5F"/>
    <w:multiLevelType w:val="hybridMultilevel"/>
    <w:tmpl w:val="8E54BF46"/>
    <w:lvl w:tplc="AA10A4A2" w:ilvl="0">
      <w:start w:val="1"/>
      <w:numFmt w:val="decimal"/>
      <w:lvlText w:val="%1."/>
      <w:lvlJc w:val="left"/>
      <w:pPr>
        <w:tabs>
          <w:tab w:pos="420" w:val="num"/>
        </w:tabs>
        <w:ind w:hanging="360" w:left="4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140" w:val="num"/>
        </w:tabs>
        <w:ind w:hanging="360" w:left="1140"/>
      </w:pPr>
    </w:lvl>
    <w:lvl w:tentative="true" w:tplc="041A001B" w:ilvl="2">
      <w:start w:val="1"/>
      <w:numFmt w:val="lowerRoman"/>
      <w:lvlText w:val="%3."/>
      <w:lvlJc w:val="right"/>
      <w:pPr>
        <w:tabs>
          <w:tab w:pos="1860" w:val="num"/>
        </w:tabs>
        <w:ind w:hanging="180" w:left="1860"/>
      </w:pPr>
    </w:lvl>
    <w:lvl w:tentative="true" w:tplc="041A000F" w:ilvl="3">
      <w:start w:val="1"/>
      <w:numFmt w:val="decimal"/>
      <w:lvlText w:val="%4."/>
      <w:lvlJc w:val="left"/>
      <w:pPr>
        <w:tabs>
          <w:tab w:pos="2580" w:val="num"/>
        </w:tabs>
        <w:ind w:hanging="360" w:left="2580"/>
      </w:pPr>
    </w:lvl>
    <w:lvl w:tentative="true" w:tplc="041A0019" w:ilvl="4">
      <w:start w:val="1"/>
      <w:numFmt w:val="lowerLetter"/>
      <w:lvlText w:val="%5."/>
      <w:lvlJc w:val="left"/>
      <w:pPr>
        <w:tabs>
          <w:tab w:pos="3300" w:val="num"/>
        </w:tabs>
        <w:ind w:hanging="360" w:left="3300"/>
      </w:pPr>
    </w:lvl>
    <w:lvl w:tentative="true" w:tplc="041A001B" w:ilvl="5">
      <w:start w:val="1"/>
      <w:numFmt w:val="lowerRoman"/>
      <w:lvlText w:val="%6."/>
      <w:lvlJc w:val="right"/>
      <w:pPr>
        <w:tabs>
          <w:tab w:pos="4020" w:val="num"/>
        </w:tabs>
        <w:ind w:hanging="180" w:left="4020"/>
      </w:pPr>
    </w:lvl>
    <w:lvl w:tentative="true" w:tplc="041A000F" w:ilvl="6">
      <w:start w:val="1"/>
      <w:numFmt w:val="decimal"/>
      <w:lvlText w:val="%7."/>
      <w:lvlJc w:val="left"/>
      <w:pPr>
        <w:tabs>
          <w:tab w:pos="4740" w:val="num"/>
        </w:tabs>
        <w:ind w:hanging="360" w:left="4740"/>
      </w:pPr>
    </w:lvl>
    <w:lvl w:tentative="true" w:tplc="041A0019" w:ilvl="7">
      <w:start w:val="1"/>
      <w:numFmt w:val="lowerLetter"/>
      <w:lvlText w:val="%8."/>
      <w:lvlJc w:val="left"/>
      <w:pPr>
        <w:tabs>
          <w:tab w:pos="5460" w:val="num"/>
        </w:tabs>
        <w:ind w:hanging="360" w:left="5460"/>
      </w:pPr>
    </w:lvl>
    <w:lvl w:tentative="true" w:tplc="041A001B" w:ilvl="8">
      <w:start w:val="1"/>
      <w:numFmt w:val="lowerRoman"/>
      <w:lvlText w:val="%9."/>
      <w:lvlJc w:val="right"/>
      <w:pPr>
        <w:tabs>
          <w:tab w:pos="6180" w:val="num"/>
        </w:tabs>
        <w:ind w:hanging="180" w:left="6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B6F14"/>
    <w:rsid w:val="00004454"/>
    <w:rsid w:val="000045DB"/>
    <w:rsid w:val="00014D01"/>
    <w:rsid w:val="00025304"/>
    <w:rsid w:val="00031EE2"/>
    <w:rsid w:val="0004737D"/>
    <w:rsid w:val="00061272"/>
    <w:rsid w:val="00066277"/>
    <w:rsid w:val="00074EC7"/>
    <w:rsid w:val="000825BF"/>
    <w:rsid w:val="000A15C5"/>
    <w:rsid w:val="000B098A"/>
    <w:rsid w:val="000C2980"/>
    <w:rsid w:val="000C7143"/>
    <w:rsid w:val="000D3E16"/>
    <w:rsid w:val="000D4338"/>
    <w:rsid w:val="000D531A"/>
    <w:rsid w:val="000F6063"/>
    <w:rsid w:val="001065B8"/>
    <w:rsid w:val="0012293F"/>
    <w:rsid w:val="00140085"/>
    <w:rsid w:val="001445E3"/>
    <w:rsid w:val="00145C97"/>
    <w:rsid w:val="00165605"/>
    <w:rsid w:val="001722C8"/>
    <w:rsid w:val="001862CF"/>
    <w:rsid w:val="001951D0"/>
    <w:rsid w:val="001A395E"/>
    <w:rsid w:val="001A4651"/>
    <w:rsid w:val="001B0C8C"/>
    <w:rsid w:val="001B35E4"/>
    <w:rsid w:val="001B5E17"/>
    <w:rsid w:val="001C1F1C"/>
    <w:rsid w:val="001C7B63"/>
    <w:rsid w:val="001D41C8"/>
    <w:rsid w:val="001D735C"/>
    <w:rsid w:val="001E55D1"/>
    <w:rsid w:val="001F5452"/>
    <w:rsid w:val="00206A16"/>
    <w:rsid w:val="00210423"/>
    <w:rsid w:val="00215482"/>
    <w:rsid w:val="0022134F"/>
    <w:rsid w:val="002269A3"/>
    <w:rsid w:val="00240EB7"/>
    <w:rsid w:val="00241DB5"/>
    <w:rsid w:val="002534CB"/>
    <w:rsid w:val="00266D9C"/>
    <w:rsid w:val="0027392A"/>
    <w:rsid w:val="00287994"/>
    <w:rsid w:val="00287E9D"/>
    <w:rsid w:val="002919D5"/>
    <w:rsid w:val="0029417E"/>
    <w:rsid w:val="002A4205"/>
    <w:rsid w:val="002A71EA"/>
    <w:rsid w:val="002B3B9E"/>
    <w:rsid w:val="002B3D2C"/>
    <w:rsid w:val="002B6F14"/>
    <w:rsid w:val="002B77E5"/>
    <w:rsid w:val="002B7A79"/>
    <w:rsid w:val="002C136C"/>
    <w:rsid w:val="002C2796"/>
    <w:rsid w:val="002C577D"/>
    <w:rsid w:val="002C6186"/>
    <w:rsid w:val="002D11F9"/>
    <w:rsid w:val="002E2BD2"/>
    <w:rsid w:val="002E3EA6"/>
    <w:rsid w:val="002F75E3"/>
    <w:rsid w:val="003007A1"/>
    <w:rsid w:val="00310B6D"/>
    <w:rsid w:val="00331D35"/>
    <w:rsid w:val="003335D7"/>
    <w:rsid w:val="00346734"/>
    <w:rsid w:val="00350D53"/>
    <w:rsid w:val="00353A5C"/>
    <w:rsid w:val="00361B28"/>
    <w:rsid w:val="003621F3"/>
    <w:rsid w:val="003A223E"/>
    <w:rsid w:val="003B383E"/>
    <w:rsid w:val="003F224C"/>
    <w:rsid w:val="003F449D"/>
    <w:rsid w:val="004123ED"/>
    <w:rsid w:val="004265B4"/>
    <w:rsid w:val="00431803"/>
    <w:rsid w:val="0043186E"/>
    <w:rsid w:val="00442C62"/>
    <w:rsid w:val="00455289"/>
    <w:rsid w:val="00470BC5"/>
    <w:rsid w:val="004843C6"/>
    <w:rsid w:val="00495EE7"/>
    <w:rsid w:val="004A6A94"/>
    <w:rsid w:val="004B26B9"/>
    <w:rsid w:val="004B5F6D"/>
    <w:rsid w:val="004C6634"/>
    <w:rsid w:val="004F1D9C"/>
    <w:rsid w:val="004F448E"/>
    <w:rsid w:val="00500D4D"/>
    <w:rsid w:val="00503533"/>
    <w:rsid w:val="00504773"/>
    <w:rsid w:val="00520230"/>
    <w:rsid w:val="00531195"/>
    <w:rsid w:val="005568DA"/>
    <w:rsid w:val="00556FC4"/>
    <w:rsid w:val="00567F36"/>
    <w:rsid w:val="00590539"/>
    <w:rsid w:val="005B164E"/>
    <w:rsid w:val="005B3D2C"/>
    <w:rsid w:val="005B7BDE"/>
    <w:rsid w:val="005C7CC3"/>
    <w:rsid w:val="005D2114"/>
    <w:rsid w:val="005D5DC3"/>
    <w:rsid w:val="00601F2E"/>
    <w:rsid w:val="00612455"/>
    <w:rsid w:val="0061584F"/>
    <w:rsid w:val="00633B70"/>
    <w:rsid w:val="00677CA8"/>
    <w:rsid w:val="00692FD5"/>
    <w:rsid w:val="00693C96"/>
    <w:rsid w:val="006B0CEA"/>
    <w:rsid w:val="006C289E"/>
    <w:rsid w:val="006C49EF"/>
    <w:rsid w:val="006D7843"/>
    <w:rsid w:val="006E2EC7"/>
    <w:rsid w:val="00704EA7"/>
    <w:rsid w:val="00706824"/>
    <w:rsid w:val="00725A43"/>
    <w:rsid w:val="00726A2B"/>
    <w:rsid w:val="007630DA"/>
    <w:rsid w:val="0076793C"/>
    <w:rsid w:val="00775B26"/>
    <w:rsid w:val="0078118F"/>
    <w:rsid w:val="00787682"/>
    <w:rsid w:val="007B429F"/>
    <w:rsid w:val="007B5E9E"/>
    <w:rsid w:val="007D74FA"/>
    <w:rsid w:val="007E63FC"/>
    <w:rsid w:val="007F075B"/>
    <w:rsid w:val="0080419E"/>
    <w:rsid w:val="008064E0"/>
    <w:rsid w:val="008241E1"/>
    <w:rsid w:val="00866C43"/>
    <w:rsid w:val="00874446"/>
    <w:rsid w:val="00896CC7"/>
    <w:rsid w:val="008A1685"/>
    <w:rsid w:val="008A3D69"/>
    <w:rsid w:val="008B2CAC"/>
    <w:rsid w:val="008E4A0F"/>
    <w:rsid w:val="00901502"/>
    <w:rsid w:val="00903A94"/>
    <w:rsid w:val="0092081C"/>
    <w:rsid w:val="009300E1"/>
    <w:rsid w:val="00937987"/>
    <w:rsid w:val="00942EBE"/>
    <w:rsid w:val="00943E06"/>
    <w:rsid w:val="00954178"/>
    <w:rsid w:val="00976AED"/>
    <w:rsid w:val="00980979"/>
    <w:rsid w:val="009A5F13"/>
    <w:rsid w:val="009B5325"/>
    <w:rsid w:val="009C08C7"/>
    <w:rsid w:val="009C4F2D"/>
    <w:rsid w:val="009D00F0"/>
    <w:rsid w:val="009D2C55"/>
    <w:rsid w:val="009D5C9B"/>
    <w:rsid w:val="009E54C4"/>
    <w:rsid w:val="00A00CA1"/>
    <w:rsid w:val="00A07A15"/>
    <w:rsid w:val="00A14CF3"/>
    <w:rsid w:val="00A20C87"/>
    <w:rsid w:val="00A23545"/>
    <w:rsid w:val="00A25D7F"/>
    <w:rsid w:val="00A45980"/>
    <w:rsid w:val="00A6015D"/>
    <w:rsid w:val="00A74071"/>
    <w:rsid w:val="00A7407B"/>
    <w:rsid w:val="00A97F08"/>
    <w:rsid w:val="00AB1D1C"/>
    <w:rsid w:val="00AB7FE8"/>
    <w:rsid w:val="00AE37F6"/>
    <w:rsid w:val="00B030E6"/>
    <w:rsid w:val="00B102EC"/>
    <w:rsid w:val="00B10CC6"/>
    <w:rsid w:val="00B10CEB"/>
    <w:rsid w:val="00B146DE"/>
    <w:rsid w:val="00B27E95"/>
    <w:rsid w:val="00B339DB"/>
    <w:rsid w:val="00B47133"/>
    <w:rsid w:val="00B50DD8"/>
    <w:rsid w:val="00B73DDE"/>
    <w:rsid w:val="00B872EF"/>
    <w:rsid w:val="00BA5D27"/>
    <w:rsid w:val="00BB6401"/>
    <w:rsid w:val="00BC5A7B"/>
    <w:rsid w:val="00BC67FA"/>
    <w:rsid w:val="00BD284F"/>
    <w:rsid w:val="00BD447A"/>
    <w:rsid w:val="00BF1642"/>
    <w:rsid w:val="00BF3401"/>
    <w:rsid w:val="00BF762C"/>
    <w:rsid w:val="00C0052C"/>
    <w:rsid w:val="00C37265"/>
    <w:rsid w:val="00C37AC5"/>
    <w:rsid w:val="00C4714D"/>
    <w:rsid w:val="00C547D0"/>
    <w:rsid w:val="00C55104"/>
    <w:rsid w:val="00C659F2"/>
    <w:rsid w:val="00C705DB"/>
    <w:rsid w:val="00C7522B"/>
    <w:rsid w:val="00C82741"/>
    <w:rsid w:val="00CB7EAC"/>
    <w:rsid w:val="00CC1A0A"/>
    <w:rsid w:val="00CD4F2C"/>
    <w:rsid w:val="00D00D90"/>
    <w:rsid w:val="00D0100F"/>
    <w:rsid w:val="00D01EC9"/>
    <w:rsid w:val="00D412F2"/>
    <w:rsid w:val="00D451BF"/>
    <w:rsid w:val="00D57DA3"/>
    <w:rsid w:val="00D60F1B"/>
    <w:rsid w:val="00D65489"/>
    <w:rsid w:val="00D84AE0"/>
    <w:rsid w:val="00D97BFD"/>
    <w:rsid w:val="00DB5B52"/>
    <w:rsid w:val="00DC7BAE"/>
    <w:rsid w:val="00DD2DB5"/>
    <w:rsid w:val="00DD3C58"/>
    <w:rsid w:val="00DD5319"/>
    <w:rsid w:val="00DE74A9"/>
    <w:rsid w:val="00DF08EE"/>
    <w:rsid w:val="00DF19E5"/>
    <w:rsid w:val="00DF7056"/>
    <w:rsid w:val="00DF73C3"/>
    <w:rsid w:val="00E002E5"/>
    <w:rsid w:val="00E14F0B"/>
    <w:rsid w:val="00E42B2B"/>
    <w:rsid w:val="00E435B1"/>
    <w:rsid w:val="00E65AB8"/>
    <w:rsid w:val="00E80CBD"/>
    <w:rsid w:val="00E867A4"/>
    <w:rsid w:val="00E973D6"/>
    <w:rsid w:val="00EA4A4F"/>
    <w:rsid w:val="00EB3B39"/>
    <w:rsid w:val="00F26C17"/>
    <w:rsid w:val="00F34D98"/>
    <w:rsid w:val="00F37FEF"/>
    <w:rsid w:val="00F46C89"/>
    <w:rsid w:val="00F54C8C"/>
    <w:rsid w:val="00F56D7A"/>
    <w:rsid w:val="00F83D81"/>
    <w:rsid w:val="00F94AB1"/>
    <w:rsid w:val="00F976BA"/>
    <w:rsid w:val="00FB551D"/>
    <w:rsid w:val="00FB616D"/>
    <w:rsid w:val="00FB6C05"/>
    <w:rsid w:val="00FC3A86"/>
    <w:rsid w:val="00FC44C9"/>
    <w:rsid w:val="00FF184B"/>
    <w:rsid w:val="00FF1D81"/>
    <w:rsid w:val="00FF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  <w:bCs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overflowPunct w:val="false"/>
      <w:autoSpaceDE w:val="false"/>
      <w:autoSpaceDN w:val="false"/>
      <w:adjustRightInd w:val="false"/>
      <w:jc w:val="both"/>
      <w:textAlignment w:val="baseline"/>
    </w:pPr>
    <w:rPr>
      <w:i/>
      <w:szCs w:val="20"/>
      <w:lang w:val="de-DE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link w:val="TekstbaloniaChar"/>
    <w:rsid w:val="00E42B2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E42B2B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300E1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9300E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300E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300E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300E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i/>
      <w:szCs w:val="20"/>
      <w:lang w:val="de-DE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link w:val="TekstbaloniaChar"/>
    <w:rsid w:val="00E42B2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E42B2B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300E1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9300E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300E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300E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300E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ožujka 2017.</izvorni_sadrzaj>
    <derivirana_varijabla naziv="DomainObject.DatumDonosenjaOdluke_1">1.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Andreja</izvorni_sadrzaj>
    <derivirana_varijabla naziv="DomainObject.DonositeljOdluke.Ime_1">Andreja</derivirana_varijabla>
  </DomainObject.DonositeljOdluke.Ime>
  <DomainObject.DonositeljOdluke.Prezime>
    <izvorni_sadrzaj>Ivančić Podoreški</izvorni_sadrzaj>
    <derivirana_varijabla naziv="DomainObject.DonositeljOdluke.Prezime_1">Ivančić Podoreški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3948</izvorni_sadrzaj>
    <derivirana_varijabla naziv="DomainObject.Predmet.Broj_1">3948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2016.</izvorni_sadrzaj>
    <derivirana_varijabla naziv="DomainObject.Predmet.DatumOsnivanja_1">14. srpnja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26. listopada 2016.</izvorni_sadrzaj>
    <derivirana_varijabla naziv="DomainObject.Predmet.DatumRjesavanja_1">26. listopada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1126.40</izvorni_sadrzaj>
    <derivirana_varijabla naziv="DomainObject.Predmet.InicijalnaVrijednost_1">1126.40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Ovr-3948/2016</izvorni_sadrzaj>
    <derivirana_varijabla naziv="DomainObject.Predmet.OznakaBroj_1">Ovr-3948/2016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Andreja</izvorni_sadrzaj>
    <derivirana_varijabla naziv="DomainObject.Predmet.PredmetRijesio.Ime_1">Andreja</derivirana_varijabla>
  </DomainObject.Predmet.PredmetRijesio.Ime>
  <DomainObject.Predmet.PredmetRijesio.Oib>
    <izvorni_sadrzaj>01330373652</izvorni_sadrzaj>
    <derivirana_varijabla naziv="DomainObject.Predmet.PredmetRijesio.Oib_1">01330373652</derivirana_varijabla>
  </DomainObject.Predmet.PredmetRijesio.Oib>
  <DomainObject.Predmet.PredmetRijesio.Prezime>
    <izvorni_sadrzaj>Ivančić Podoreški</izvorni_sadrzaj>
    <derivirana_varijabla naziv="DomainObject.Predmet.PredmetRijesio.Prezime_1">Ivančić Podoreški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Slavica Boško</izvorni_sadrzaj>
    <derivirana_varijabla naziv="DomainObject.Predmet.ProtustrankaFormated_1">  Slavica Boško</derivirana_varijabla>
  </DomainObject.Predmet.ProtustrankaFormated>
  <DomainObject.Predmet.ProtustrankaFormatedOIB>
    <izvorni_sadrzaj>  Slavica Boško, OIB 11763650833</izvorni_sadrzaj>
    <derivirana_varijabla naziv="DomainObject.Predmet.ProtustrankaFormatedOIB_1">  Slavica Boško, OIB 11763650833</derivirana_varijabla>
  </DomainObject.Predmet.ProtustrankaFormatedOIB>
  <DomainObject.Predmet.ProtustrankaFormatedWithAdress>
    <izvorni_sadrzaj> Slavica Boško, Sajmišna 28, 44322 Lipovljani</izvorni_sadrzaj>
    <derivirana_varijabla naziv="DomainObject.Predmet.ProtustrankaFormatedWithAdress_1"> Slavica Boško, Sajmišna 28, 44322 Lipovljani</derivirana_varijabla>
  </DomainObject.Predmet.ProtustrankaFormatedWithAdress>
  <DomainObject.Predmet.ProtustrankaFormatedWithAdressOIB>
    <izvorni_sadrzaj> Slavica Boško, OIB 11763650833, Sajmišna 28, 44322 Lipovljani</izvorni_sadrzaj>
    <derivirana_varijabla naziv="DomainObject.Predmet.ProtustrankaFormatedWithAdressOIB_1"> Slavica Boško, OIB 11763650833, Sajmišna 28, 44322 Lipovljani</derivirana_varijabla>
  </DomainObject.Predmet.ProtustrankaFormatedWithAdressOIB>
  <DomainObject.Predmet.ProtustrankaWithAdress>
    <izvorni_sadrzaj>Slavica Boško Sajmišna 28, 44322 Lipovljani</izvorni_sadrzaj>
    <derivirana_varijabla naziv="DomainObject.Predmet.ProtustrankaWithAdress_1">Slavica Boško Sajmišna 28, 44322 Lipovljani</derivirana_varijabla>
  </DomainObject.Predmet.ProtustrankaWithAdress>
  <DomainObject.Predmet.ProtustrankaWithAdressOIB>
    <izvorni_sadrzaj>Slavica Boško, OIB 11763650833, Sajmišna 28, 44322 Lipovljani</izvorni_sadrzaj>
    <derivirana_varijabla naziv="DomainObject.Predmet.ProtustrankaWithAdressOIB_1">Slavica Boško, OIB 11763650833, Sajmišna 28, 44322 Lipovljani</derivirana_varijabla>
  </DomainObject.Predmet.ProtustrankaWithAdressOIB>
  <DomainObject.Predmet.ProtustrankaNazivFormated>
    <izvorni_sadrzaj>Slavica Boško</izvorni_sadrzaj>
    <derivirana_varijabla naziv="DomainObject.Predmet.ProtustrankaNazivFormated_1">Slavica Boško</derivirana_varijabla>
  </DomainObject.Predmet.ProtustrankaNazivFormated>
  <DomainObject.Predmet.ProtustrankaNazivFormatedOIB>
    <izvorni_sadrzaj>Slavica Boško, OIB 11763650833</izvorni_sadrzaj>
    <derivirana_varijabla naziv="DomainObject.Predmet.ProtustrankaNazivFormatedOIB_1">Slavica Boško, OIB 11763650833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Izvanparnična referada 28 u Stalnoj službi u Kutini</izvorni_sadrzaj>
    <derivirana_varijabla naziv="DomainObject.Predmet.Referada.Naziv_1">Izvanparnična referada 28 u Stalnoj službi u Kutini</derivirana_varijabla>
  </DomainObject.Predmet.Referada.Naziv>
  <DomainObject.Predmet.Referada.Oznaka>
    <izvorni_sadrzaj>28 SS KT</izvorni_sadrzaj>
    <derivirana_varijabla naziv="DomainObject.Predmet.Referada.Oznaka_1">28 SS KT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Sisku</izvorni_sadrzaj>
    <derivirana_varijabla naziv="DomainObject.Predmet.Referada.Sud.Naziv_1">Općinski sud u Sisku</derivirana_varijabla>
  </DomainObject.Predmet.Referada.Sud.Naziv>
  <DomainObject.Predmet.Referada.Sudac>
    <izvorni_sadrzaj>Andreja Ivančić Podoreški</izvorni_sadrzaj>
    <derivirana_varijabla naziv="DomainObject.Predmet.Referada.Sudac_1">Andreja Ivančić Podoreški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Hrvatske vode, pravna osoba za upravljanje vodama zastupanog po punomoćniku Dragomir Urban</izvorni_sadrzaj>
    <derivirana_varijabla naziv="DomainObject.Predmet.StrankaFormated_1">  Hrvatske vode, pravna osoba za upravljanje vodama zastupanog po punomoćniku Dragomir Urban</derivirana_varijabla>
  </DomainObject.Predmet.StrankaFormated>
  <DomainObject.Predmet.StrankaFormatedOIB>
    <izvorni_sadrzaj>  Hrvatske vode, pravna osoba za upravljanje vodama, OIB 28921383001 zastupanog po punomoćniku Dragomir Urban</izvorni_sadrzaj>
    <derivirana_varijabla naziv="DomainObject.Predmet.StrankaFormatedOIB_1">  Hrvatske vode, pravna osoba za upravljanje vodama, OIB 28921383001 zastupanog po punomoćniku Dragomir Urban</derivirana_varijabla>
  </DomainObject.Predmet.StrankaFormatedOIB>
  <DomainObject.Predmet.StrankaFormatedWithAdress>
    <izvorni_sadrzaj> Hrvatske vode, pravna osoba za upravljanje vodama, Grada Vukovara 220, 10000 Zagreb zastupanog po punomoćniku Dragomir Urban</izvorni_sadrzaj>
    <derivirana_varijabla naziv="DomainObject.Predmet.StrankaFormatedWithAdress_1"> Hrvatske vode, pravna osoba za upravljanje vodama, Grada Vukovara 220, 10000 Zagreb zastupanog po punomoćniku Dragomir Urban</derivirana_varijabla>
  </DomainObject.Predmet.StrankaFormatedWithAdress>
  <DomainObject.Predmet.StrankaFormatedWithAdressOIB>
    <izvorni_sadrzaj> Hrvatske vode, pravna osoba za upravljanje vodama, OIB 28921383001, Grada Vukovara 220, 10000 Zagreb zastupanog po punomoćniku Dragomir Urban</izvorni_sadrzaj>
    <derivirana_varijabla naziv="DomainObject.Predmet.StrankaFormatedWithAdressOIB_1"> Hrvatske vode, pravna osoba za upravljanje vodama, OIB 28921383001, Grada Vukovara 220, 10000 Zagreb zastupanog po punomoćniku Dragomir Urban</derivirana_varijabla>
  </DomainObject.Predmet.StrankaFormatedWithAdressOIB>
  <DomainObject.Predmet.StrankaWithAdress>
    <izvorni_sadrzaj>Hrvatske vode, pravna osoba za upravljanje vodama Grada Vukovara 220,10000 Zagreb</izvorni_sadrzaj>
    <derivirana_varijabla naziv="DomainObject.Predmet.StrankaWithAdress_1">Hrvatske vode, pravna osoba za upravljanje vodama Grada Vukovara 220,10000 Zagreb</derivirana_varijabla>
  </DomainObject.Predmet.StrankaWithAdress>
  <DomainObject.Predmet.StrankaWithAdressOIB>
    <izvorni_sadrzaj>Hrvatske vode, pravna osoba za upravljanje vodama, OIB 28921383001, Grada Vukovara 220,10000 Zagreb</izvorni_sadrzaj>
    <derivirana_varijabla naziv="DomainObject.Predmet.StrankaWithAdressOIB_1">Hrvatske vode, pravna osoba za upravljanje vodama, OIB 28921383001, Grada Vukovara 220,10000 Zagreb</derivirana_varijabla>
  </DomainObject.Predmet.StrankaWithAdressOIB>
  <DomainObject.Predmet.StrankaNazivFormated>
    <izvorni_sadrzaj>Hrvatske vode, pravna osoba za upravljanje vodama</izvorni_sadrzaj>
    <derivirana_varijabla naziv="DomainObject.Predmet.StrankaNazivFormated_1">Hrvatske vode, pravna osoba za upravljanje vodama</derivirana_varijabla>
  </DomainObject.Predmet.StrankaNazivFormated>
  <DomainObject.Predmet.StrankaNazivFormatedOIB>
    <izvorni_sadrzaj>Hrvatske vode, pravna osoba za upravljanje vodama, OIB 28921383001</izvorni_sadrzaj>
    <derivirana_varijabla naziv="DomainObject.Predmet.StrankaNazivFormatedOIB_1">Hrvatske vode, pravna osoba za upravljanje vodama, OIB 28921383001</derivirana_varijabla>
  </DomainObject.Predmet.StrankaNazivFormatedOIB>
  <DomainObject.Predmet.Sud.Adresa.Naselje>
    <izvorni_sadrzaj>Kutina</izvorni_sadrzaj>
    <derivirana_varijabla naziv="DomainObject.Predmet.Sud.Adresa.Naselje_1">Kutina</derivirana_varijabla>
  </DomainObject.Predmet.Sud.Adresa.Naselje>
  <DomainObject.Predmet.Sud.Adresa.NaseljeLokativ>
    <izvorni_sadrzaj>Kutini</izvorni_sadrzaj>
    <derivirana_varijabla naziv="DomainObject.Predmet.Sud.Adresa.NaseljeLokativ_1">Kutini</derivirana_varijabla>
  </DomainObject.Predmet.Sud.Adresa.NaseljeLokativ>
  <DomainObject.Predmet.Sud.Adresa.PostBroj>
    <izvorni_sadrzaj>44320</izvorni_sadrzaj>
    <derivirana_varijabla naziv="DomainObject.Predmet.Sud.Adresa.PostBroj_1">44320</derivirana_varijabla>
  </DomainObject.Predmet.Sud.Adresa.PostBroj>
  <DomainObject.Predmet.Sud.Adresa.UlicaIKBR>
    <izvorni_sadrzaj>Hrvatskih branitelja 1</izvorni_sadrzaj>
    <derivirana_varijabla naziv="DomainObject.Predmet.Sud.Adresa.UlicaIKBR_1">Hrvatskih branitelja 1</derivirana_varijabla>
  </DomainObject.Predmet.Sud.Adresa.UlicaIKBR>
  <DomainObject.Predmet.Sud.Naziv>
    <izvorni_sadrzaj>Općinski sud u Sisku - Stalna služba u Kutini</izvorni_sadrzaj>
    <derivirana_varijabla naziv="DomainObject.Predmet.Sud.Naziv_1">Općinski sud u Sisku - Stalna služba u Kutini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referada 28 u Stalnoj službi u Kutini</izvorni_sadrzaj>
    <derivirana_varijabla naziv="DomainObject.Predmet.TrenutnaLokacijaSpisa.Naziv_1">Izvanparnična referada 28 u Stalnoj službi u Kutini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Sisku</izvorni_sadrzaj>
    <derivirana_varijabla naziv="DomainObject.Predmet.TrenutnaLokacijaSpisa.Sud.Naziv_1">Općinski sud u Sisku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stalne službe u Kutini</izvorni_sadrzaj>
    <derivirana_varijabla naziv="DomainObject.Predmet.UstrojstvenaJedinicaVodi.Naziv_1">Sudska pisarnica stalne službe u Kutini</derivirana_varijabla>
  </DomainObject.Predmet.UstrojstvenaJedinicaVodi.Naziv>
  <DomainObject.Predmet.UstrojstvenaJedinicaVodi.Oznaka>
    <izvorni_sadrzaj>Pisarnica SS KT</izvorni_sadrzaj>
    <derivirana_varijabla naziv="DomainObject.Predmet.UstrojstvenaJedinicaVodi.Oznaka_1">Pisarnica SS KT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Sisku</izvorni_sadrzaj>
    <derivirana_varijabla naziv="DomainObject.Predmet.UstrojstvenaJedinicaVodi.Sud.Naziv_1">Općinski sud u Sisku</derivirana_varijabla>
  </DomainObject.Predmet.UstrojstvenaJedinicaVodi.Sud.Naziv>
  <DomainObject.Predmet.VrstaSpora.Naziv>
    <izvorni_sadrzaj>Ovrha na novčanoj tražbini</izvorni_sadrzaj>
    <derivirana_varijabla naziv="DomainObject.Predmet.VrstaSpora.Naziv_1">Ovrha na novčanoj tražbini</derivirana_varijabla>
  </DomainObject.Predmet.VrstaSpora.Naziv>
  <DomainObject.Predmet.Zapisnicar>
    <izvorni_sadrzaj>Verica Božić</izvorni_sadrzaj>
    <derivirana_varijabla naziv="DomainObject.Predmet.Zapisnicar_1">Verica Božić</derivirana_varijabla>
  </DomainObject.Predmet.Zapisnicar>
  <DomainObject.Predmet.StrankaListFormated>
    <izvorni_sadrzaj>
      <item>Hrvatske vode, pravna osoba za upravljanje vodama zastupanog po punomoćniku Dragomir Urban</item>
    </izvorni_sadrzaj>
    <derivirana_varijabla naziv="DomainObject.Predmet.StrankaListFormated_1">
      <item>Hrvatske vode, pravna osoba za upravljanje vodama zastupanog po punomoćniku Dragomir Urban</item>
    </derivirana_varijabla>
  </DomainObject.Predmet.StrankaListFormated>
  <DomainObject.Predmet.StrankaListFormatedOIB>
    <izvorni_sadrzaj>
      <item>Hrvatske vode, pravna osoba za upravljanje vodama, OIB 28921383001 zastupanog po punomoćniku Dragomir Urban</item>
    </izvorni_sadrzaj>
    <derivirana_varijabla naziv="DomainObject.Predmet.StrankaListFormatedOIB_1">
      <item>Hrvatske vode, pravna osoba za upravljanje vodama, OIB 28921383001 zastupanog po punomoćniku Dragomir Urban</item>
    </derivirana_varijabla>
  </DomainObject.Predmet.StrankaListFormatedOIB>
  <DomainObject.Predmet.StrankaListFormatedWithAdress>
    <izvorni_sadrzaj>
      <item>Hrvatske vode, pravna osoba za upravljanje vodama, Grada Vukovara 220, 10000 Zagreb zastupanog po punomoćniku Dragomir Urban</item>
    </izvorni_sadrzaj>
    <derivirana_varijabla naziv="DomainObject.Predmet.StrankaListFormatedWithAdress_1">
      <item>Hrvatske vode, pravna osoba za upravljanje vodama, Grada Vukovara 220, 10000 Zagreb zastupanog po punomoćniku Dragomir Urban</item>
    </derivirana_varijabla>
  </DomainObject.Predmet.StrankaListFormatedWithAdress>
  <DomainObject.Predmet.StrankaListFormatedWithAdressOIB>
    <izvorni_sadrzaj>
      <item>Hrvatske vode, pravna osoba za upravljanje vodama, OIB 28921383001, Grada Vukovara 220, 10000 Zagreb zastupanog po punomoćniku Dragomir Urban</item>
    </izvorni_sadrzaj>
    <derivirana_varijabla naziv="DomainObject.Predmet.StrankaListFormatedWithAdressOIB_1">
      <item>Hrvatske vode, pravna osoba za upravljanje vodama, OIB 28921383001, Grada Vukovara 220, 10000 Zagreb zastupanog po punomoćniku Dragomir Urban</item>
    </derivirana_varijabla>
  </DomainObject.Predmet.StrankaListFormatedWithAdressOIB>
  <DomainObject.Predmet.StrankaListNazivFormated>
    <izvorni_sadrzaj>
      <item>Hrvatske vode, pravna osoba za upravljanje vodama</item>
    </izvorni_sadrzaj>
    <derivirana_varijabla naziv="DomainObject.Predmet.StrankaListNazivFormated_1">
      <item>Hrvatske vode, pravna osoba za upravljanje vodama</item>
    </derivirana_varijabla>
  </DomainObject.Predmet.StrankaListNazivFormated>
  <DomainObject.Predmet.StrankaListNazivFormatedOIB>
    <izvorni_sadrzaj>
      <item>Hrvatske vode, pravna osoba za upravljanje vodama, OIB 28921383001</item>
    </izvorni_sadrzaj>
    <derivirana_varijabla naziv="DomainObject.Predmet.StrankaListNazivFormatedOIB_1">
      <item>Hrvatske vode, pravna osoba za upravljanje vodama, OIB 28921383001</item>
    </derivirana_varijabla>
  </DomainObject.Predmet.StrankaListNazivFormatedOIB>
  <DomainObject.Predmet.ProtuStrankaListFormated>
    <izvorni_sadrzaj>
      <item>Slavica Boško</item>
    </izvorni_sadrzaj>
    <derivirana_varijabla naziv="DomainObject.Predmet.ProtuStrankaListFormated_1">
      <item>Slavica Boško</item>
    </derivirana_varijabla>
  </DomainObject.Predmet.ProtuStrankaListFormated>
  <DomainObject.Predmet.ProtuStrankaListFormatedOIB>
    <izvorni_sadrzaj>
      <item>Slavica Boško, OIB 11763650833</item>
    </izvorni_sadrzaj>
    <derivirana_varijabla naziv="DomainObject.Predmet.ProtuStrankaListFormatedOIB_1">
      <item>Slavica Boško, OIB 11763650833</item>
    </derivirana_varijabla>
  </DomainObject.Predmet.ProtuStrankaListFormatedOIB>
  <DomainObject.Predmet.ProtuStrankaListFormatedWithAdress>
    <izvorni_sadrzaj>
      <item>Slavica Boško, Sajmišna 28, 44322 Lipovljani</item>
    </izvorni_sadrzaj>
    <derivirana_varijabla naziv="DomainObject.Predmet.ProtuStrankaListFormatedWithAdress_1">
      <item>Slavica Boško, Sajmišna 28, 44322 Lipovljani</item>
    </derivirana_varijabla>
  </DomainObject.Predmet.ProtuStrankaListFormatedWithAdress>
  <DomainObject.Predmet.ProtuStrankaListFormatedWithAdressOIB>
    <izvorni_sadrzaj>
      <item>Slavica Boško, OIB 11763650833, Sajmišna 28, 44322 Lipovljani</item>
    </izvorni_sadrzaj>
    <derivirana_varijabla naziv="DomainObject.Predmet.ProtuStrankaListFormatedWithAdressOIB_1">
      <item>Slavica Boško, OIB 11763650833, Sajmišna 28, 44322 Lipovljani</item>
    </derivirana_varijabla>
  </DomainObject.Predmet.ProtuStrankaListFormatedWithAdressOIB>
  <DomainObject.Predmet.ProtuStrankaListNazivFormated>
    <izvorni_sadrzaj>
      <item>Slavica Boško</item>
    </izvorni_sadrzaj>
    <derivirana_varijabla naziv="DomainObject.Predmet.ProtuStrankaListNazivFormated_1">
      <item>Slavica Boško</item>
    </derivirana_varijabla>
  </DomainObject.Predmet.ProtuStrankaListNazivFormated>
  <DomainObject.Predmet.ProtuStrankaListNazivFormatedOIB>
    <izvorni_sadrzaj>
      <item>Slavica Boško, OIB 11763650833</item>
    </izvorni_sadrzaj>
    <derivirana_varijabla naziv="DomainObject.Predmet.ProtuStrankaListNazivFormatedOIB_1">
      <item>Slavica Boško, OIB 11763650833</item>
    </derivirana_varijabla>
  </DomainObject.Predmet.ProtuStrankaListNazivFormatedOIB>
  <DomainObject.Predmet.OstaliListFormated>
    <izvorni_sadrzaj>
      <item>Dragomir Urban punomoćnik sudionika u postupku Hrvatske vode, pravna osoba za upravljanje vodama</item>
      <item>Fina</item>
    </izvorni_sadrzaj>
    <derivirana_varijabla naziv="DomainObject.Predmet.OstaliListFormated_1">
      <item>Dragomir Urban punomoćnik sudionika u postupku Hrvatske vode, pravna osoba za upravljanje vodama</item>
      <item>Fina</item>
    </derivirana_varijabla>
  </DomainObject.Predmet.OstaliListFormated>
  <DomainObject.Predmet.OstaliListFormatedOIB>
    <izvorni_sadrzaj>
      <item>Dragomir Urban, OIB 20300240486 punomoćnik sudionika u postupku Hrvatske vode, pravna osoba za upravljanje vodama</item>
      <item>Fina</item>
    </izvorni_sadrzaj>
    <derivirana_varijabla naziv="DomainObject.Predmet.OstaliListFormatedOIB_1">
      <item>Dragomir Urban, OIB 20300240486 punomoćnik sudionika u postupku Hrvatske vode, pravna osoba za upravljanje vodama</item>
      <item>Fina</item>
    </derivirana_varijabla>
  </DomainObject.Predmet.OstaliListFormatedOIB>
  <DomainObject.Predmet.OstaliListFormatedWithAdress>
    <izvorni_sadrzaj>
      <item>Dragomir Urban, Cvjetni trg 12 b/I, 35400 Nova Gradiška punomoćnik sudionika u postupku Hrvatske vode, pravna osoba za upravljanje vodama</item>
      <item>Fina</item>
    </izvorni_sadrzaj>
    <derivirana_varijabla naziv="DomainObject.Predmet.OstaliListFormatedWithAdress_1">
      <item>Dragomir Urban, Cvjetni trg 12 b/I, 35400 Nova Gradiška punomoćnik sudionika u postupku Hrvatske vode, pravna osoba za upravljanje vodama</item>
      <item>Fina</item>
    </derivirana_varijabla>
  </DomainObject.Predmet.OstaliListFormatedWithAdress>
  <DomainObject.Predmet.OstaliListFormatedWithAdressOIB>
    <izvorni_sadrzaj>
      <item>Dragomir Urban, OIB 20300240486, Cvjetni trg 12 b/I, 35400 Nova Gradiška punomoćnik sudionika u postupku Hrvatske vode, pravna osoba za upravljanje vodama</item>
      <item>Fina</item>
    </izvorni_sadrzaj>
    <derivirana_varijabla naziv="DomainObject.Predmet.OstaliListFormatedWithAdressOIB_1">
      <item>Dragomir Urban, OIB 20300240486, Cvjetni trg 12 b/I, 35400 Nova Gradiška punomoćnik sudionika u postupku Hrvatske vode, pravna osoba za upravljanje vodama</item>
      <item>Fina</item>
    </derivirana_varijabla>
  </DomainObject.Predmet.OstaliListFormatedWithAdressOIB>
  <DomainObject.Predmet.OstaliListNazivFormated>
    <izvorni_sadrzaj>
      <item>Dragomir Urban</item>
      <item>Fina</item>
    </izvorni_sadrzaj>
    <derivirana_varijabla naziv="DomainObject.Predmet.OstaliListNazivFormated_1">
      <item>Dragomir Urban</item>
      <item>Fina</item>
    </derivirana_varijabla>
  </DomainObject.Predmet.OstaliListNazivFormated>
  <DomainObject.Predmet.OstaliListNazivFormatedOIB>
    <izvorni_sadrzaj>
      <item>Dragomir Urban, OIB 20300240486</item>
      <item>Fina</item>
    </izvorni_sadrzaj>
    <derivirana_varijabla naziv="DomainObject.Predmet.OstaliListNazivFormatedOIB_1">
      <item>Dragomir Urban, OIB 20300240486</item>
      <item>Fina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1. ožujka 2017.</izvorni_sadrzaj>
    <derivirana_varijabla naziv="DomainObject.Datum_1">1.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Hrvatske vode, pravna osoba za upravljanje vodama</izvorni_sadrzaj>
    <derivirana_varijabla naziv="DomainObject.Predmet.StrankaIDrugi_1">Hrvatske vode, pravna osoba za upravljanje vodama</derivirana_varijabla>
  </DomainObject.Predmet.StrankaIDrugi>
  <DomainObject.Predmet.ProtustrankaIDrugi>
    <izvorni_sadrzaj>Slavica Boško</izvorni_sadrzaj>
    <derivirana_varijabla naziv="DomainObject.Predmet.ProtustrankaIDrugi_1">Slavica Boško</derivirana_varijabla>
  </DomainObject.Predmet.ProtustrankaIDrugi>
  <DomainObject.Predmet.StrankaIDrugiAdressOIB>
    <izvorni_sadrzaj>Hrvatske vode, pravna osoba za upravljanje vodama, OIB 28921383001, Grada Vukovara 220, 10000 Zagreb</izvorni_sadrzaj>
    <derivirana_varijabla naziv="DomainObject.Predmet.StrankaIDrugiAdressOIB_1">Hrvatske vode, pravna osoba za upravljanje vodama, OIB 28921383001, Grada Vukovara 220, 10000 Zagreb</derivirana_varijabla>
  </DomainObject.Predmet.StrankaIDrugiAdressOIB>
  <DomainObject.Predmet.ProtustrankaIDrugiAdressOIB>
    <izvorni_sadrzaj>Slavica Boško, OIB 11763650833, Sajmišna 28, 44322 Lipovljani</izvorni_sadrzaj>
    <derivirana_varijabla naziv="DomainObject.Predmet.ProtustrankaIDrugiAdressOIB_1">Slavica Boško, OIB 11763650833, Sajmišna 28, 44322 Lipovljani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26. listopada 2016.</izvorni_sadrzaj>
    <derivirana_varijabla naziv="DomainObject.Predmet.OdlukaRjesenje.DatumDonosenjaOdluke_1">26. listopada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Ovr-3948/2016-2</izvorni_sadrzaj>
    <derivirana_varijabla naziv="DomainObject.Predmet.OdlukaRjesenje.Oznaka_1">Ovr-3948/2016-2</derivirana_varijabla>
  </DomainObject.Predmet.OdlukaRjesenje.Oznaka>
  <DomainObject.Predmet.SudioniciListNaziv>
    <izvorni_sadrzaj>
      <item>Hrvatske vode, pravna osoba za upravljanje vodama</item>
      <item>Dragomir Urban</item>
      <item>Slavica Boško</item>
      <item>Fina</item>
    </izvorni_sadrzaj>
    <derivirana_varijabla naziv="DomainObject.Predmet.SudioniciListNaziv_1">
      <item>Hrvatske vode, pravna osoba za upravljanje vodama</item>
      <item>Dragomir Urban</item>
      <item>Slavica Boško</item>
      <item>Fina</item>
    </derivirana_varijabla>
  </DomainObject.Predmet.SudioniciListNaziv>
  <DomainObject.Predmet.SudioniciListAdressOIB>
    <izvorni_sadrzaj>
      <item>Hrvatske vode, pravna osoba za upravljanje vodama, OIB 28921383001, Grada Vukovara 220,10000 Zagreb</item>
      <item>Dragomir Urban, OIB 20300240486, Cvjetni trg 12 b/I,35400 Nova Gradiška</item>
      <item>Slavica Boško, OIB 11763650833, Sajmišna 28,44322 Lipovljani</item>
      <item>Fina</item>
    </izvorni_sadrzaj>
    <derivirana_varijabla naziv="DomainObject.Predmet.SudioniciListAdressOIB_1">
      <item>Hrvatske vode, pravna osoba za upravljanje vodama, OIB 28921383001, Grada Vukovara 220,10000 Zagreb</item>
      <item>Dragomir Urban, OIB 20300240486, Cvjetni trg 12 b/I,35400 Nova Gradiška</item>
      <item>Slavica Boško, OIB 11763650833, Sajmišna 28,44322 Lipovljani</item>
      <item>Fina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28921383001</item>
      <item>, OIB 20300240486</item>
      <item>, OIB 11763650833</item>
      <item>, OIB null</item>
    </izvorni_sadrzaj>
    <derivirana_varijabla naziv="DomainObject.Predmet.SudioniciListNazivOIB_1">
      <item>, OIB 28921383001</item>
      <item>, OIB 20300240486</item>
      <item>, OIB 11763650833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Općinski sud Kutina</properties:Company>
  <properties:Pages>1</properties:Pages>
  <properties:Words>222</properties:Words>
  <properties:Characters>1024</properties:Characters>
  <properties:Lines>50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 HRVATSKA</vt:lpstr>
    </vt:vector>
  </properties:TitlesOfParts>
  <properties:LinksUpToDate>false</properties:LinksUpToDate>
  <properties:CharactersWithSpaces>1924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2017-03-01T13:33:00Z</dcterms:created>
  <dc:creator>Krbot</dc:creator>
  <cp:lastModifiedBy>wsadmin</cp:lastModifiedBy>
  <cp:lastPrinted>2017-03-01T13:32:00Z</cp:lastPrinted>
  <dcterms:modified xmlns:xsi="http://www.w3.org/2001/XMLSchema-instance" xsi:type="dcterms:W3CDTF">2017-03-01T13:35:00Z</dcterms:modified>
  <cp:revision>3</cp:revision>
  <dc:title>REPUBLIKA 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