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6D093E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r w:rsidR="00395049">
              <w:rPr>
                <w:b/>
                <w:bCs/>
                <w:lang w:eastAsia="en-US"/>
              </w:rPr>
              <w:t xml:space="preserve">Trg J. F. Kennedyja </w:t>
            </w:r>
            <w:r w:rsidR="006D093E">
              <w:rPr>
                <w:b/>
                <w:bCs/>
                <w:lang w:eastAsia="en-US"/>
              </w:rPr>
              <w:t xml:space="preserve"> 11</w:t>
            </w:r>
          </w:p>
        </w:tc>
      </w:tr>
    </w:tbl>
    <w:p w:rsidR="00B3614A" w:rsidP="00B3614A" w:rsidRDefault="00B3614A" w14:paraId="6ea6d0e" w14:textId="6ea6d0e">
      <w:pPr>
        <w:tabs>
          <w:tab w:val="left" w:pos="709"/>
        </w:tabs>
        <w15:collapsed w:val="false"/>
      </w:pPr>
      <w:r>
        <w:t xml:space="preserve">                </w:t>
      </w:r>
    </w:p>
    <w:p w:rsidRPr="00AF6485" w:rsidR="00B3614A" w:rsidP="00AF6485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</w:t>
      </w:r>
      <w:r w:rsidRPr="0017550A">
        <w:rPr>
          <w:bCs/>
        </w:rPr>
        <w:t xml:space="preserve">U Zagrebu, </w:t>
      </w:r>
      <w:r w:rsidR="00EE1D68">
        <w:rPr>
          <w:bCs/>
        </w:rPr>
        <w:t>15. ožujka 2023.g.</w:t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B65D0B">
        <w:t>1</w:t>
      </w:r>
      <w:r w:rsidR="005D76CC">
        <w:t>7</w:t>
      </w:r>
      <w:r w:rsidRPr="0017550A" w:rsidR="00AE1F41">
        <w:t>. St-</w:t>
      </w:r>
      <w:r w:rsidR="005D76CC">
        <w:t>3362</w:t>
      </w:r>
      <w:r w:rsidR="00ED73E1">
        <w:t>/2022</w:t>
      </w:r>
    </w:p>
    <w:p w:rsidRPr="0017550A" w:rsidR="00B3614A" w:rsidP="00B3614A" w:rsidRDefault="00B3614A">
      <w:pPr>
        <w:tabs>
          <w:tab w:val="left" w:pos="709"/>
        </w:tabs>
      </w:pPr>
      <w:r w:rsidRPr="0017550A">
        <w:t xml:space="preserve"> </w:t>
      </w: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REPUBLIKA  HRVATSKA </w:t>
      </w:r>
    </w:p>
    <w:p w:rsidRPr="0017550A" w:rsidR="00B3614A" w:rsidP="00B3614A" w:rsidRDefault="00882546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      </w:t>
      </w:r>
      <w:r w:rsidRPr="00EE1D68">
        <w:t>TRGOVAČKI SUD U VARAŽDINU</w:t>
      </w:r>
    </w:p>
    <w:p w:rsidRPr="0017550A" w:rsidR="00882546" w:rsidP="00B3614A" w:rsidRDefault="00882546">
      <w:pPr>
        <w:tabs>
          <w:tab w:val="left" w:pos="709"/>
        </w:tabs>
      </w:pPr>
    </w:p>
    <w:p w:rsidRPr="0017550A" w:rsidR="00884690" w:rsidP="00884690" w:rsidRDefault="00B3614A">
      <w:pPr>
        <w:tabs>
          <w:tab w:val="left" w:pos="709"/>
        </w:tabs>
        <w:rPr>
          <w:shd w:val="clear" w:color="auto" w:fill="FFFFFF"/>
        </w:rPr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 </w:t>
      </w:r>
      <w:r w:rsidRPr="0017550A">
        <w:tab/>
        <w:t xml:space="preserve">   </w:t>
      </w:r>
      <w:r w:rsidRPr="0017550A" w:rsidR="00884690">
        <w:tab/>
      </w:r>
      <w:r w:rsidRPr="0017550A" w:rsidR="00955895">
        <w:rPr>
          <w:shd w:val="clear" w:color="auto" w:fill="FFFFFF"/>
        </w:rPr>
        <w:t>Ulica B</w:t>
      </w:r>
      <w:r w:rsidRPr="0017550A" w:rsidR="00882546">
        <w:rPr>
          <w:shd w:val="clear" w:color="auto" w:fill="FFFFFF"/>
        </w:rPr>
        <w:t>raće Radić 2</w:t>
      </w:r>
    </w:p>
    <w:p w:rsidRPr="0017550A" w:rsidR="00B3614A" w:rsidP="00884690" w:rsidRDefault="00884690">
      <w:pPr>
        <w:tabs>
          <w:tab w:val="left" w:pos="709"/>
        </w:tabs>
        <w:rPr>
          <w:shd w:val="clear" w:color="auto" w:fill="FFFFFF"/>
        </w:rPr>
      </w:pP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 w:rsidR="00882546">
        <w:rPr>
          <w:shd w:val="clear" w:color="auto" w:fill="FFFFFF"/>
        </w:rPr>
        <w:t xml:space="preserve">42 000 Varaždin </w:t>
      </w:r>
    </w:p>
    <w:p w:rsidRPr="0017550A" w:rsidR="00884690" w:rsidP="00884690" w:rsidRDefault="00884690">
      <w:pPr>
        <w:tabs>
          <w:tab w:val="left" w:pos="709"/>
        </w:tabs>
        <w:rPr>
          <w:shd w:val="clear" w:color="auto" w:fill="FFFFFF"/>
        </w:rPr>
      </w:pPr>
    </w:p>
    <w:p w:rsidRPr="0017550A" w:rsidR="00884690" w:rsidP="00884690" w:rsidRDefault="00884690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  <w:t xml:space="preserve">PREDMET:  OBAVIJEST O  USTUPANJU PREDMETA </w:t>
      </w:r>
    </w:p>
    <w:p w:rsidRPr="0017550A" w:rsidR="00B3614A" w:rsidP="00B3614A" w:rsidRDefault="00884690">
      <w:pPr>
        <w:tabs>
          <w:tab w:val="left" w:pos="709"/>
        </w:tabs>
      </w:pPr>
      <w:r w:rsidRPr="0017550A">
        <w:tab/>
      </w:r>
      <w:r w:rsidRPr="0017550A">
        <w:tab/>
        <w:t xml:space="preserve">           </w:t>
      </w:r>
      <w:r w:rsidRPr="00EE1D68">
        <w:t xml:space="preserve">TRGOVAČKOM SUDU U </w:t>
      </w:r>
      <w:r w:rsidRPr="00EE1D68" w:rsidR="000B06B9">
        <w:t>VARAŽDINU</w:t>
      </w:r>
    </w:p>
    <w:p w:rsidRPr="0017550A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17550A">
        <w:rPr>
          <w:rFonts w:ascii="Times New Roman" w:hAnsi="Times New Roman"/>
          <w:sz w:val="24"/>
          <w:szCs w:val="24"/>
        </w:rPr>
        <w:t xml:space="preserve">obavijest- daje se </w:t>
      </w:r>
    </w:p>
    <w:p w:rsidRPr="0017550A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17550A">
        <w:rPr>
          <w:rFonts w:ascii="Times New Roman" w:hAnsi="Times New Roman"/>
          <w:sz w:val="24"/>
          <w:szCs w:val="24"/>
        </w:rPr>
        <w:t xml:space="preserve">predmet- dostavlja se 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ab/>
      </w:r>
      <w:r w:rsidRPr="0017550A" w:rsidR="00AF3588">
        <w:t xml:space="preserve">Temeljem </w:t>
      </w:r>
      <w:r w:rsidRPr="0017550A">
        <w:t>rješenja Visokog trgovačk</w:t>
      </w:r>
      <w:r w:rsidRPr="0017550A" w:rsidR="00AE1F41">
        <w:t>og suda Republi</w:t>
      </w:r>
      <w:r w:rsidRPr="0017550A" w:rsidR="00955895">
        <w:t xml:space="preserve">ke Hrvatske broj: </w:t>
      </w:r>
      <w:r w:rsidRPr="00EE1D68" w:rsidR="00A12323">
        <w:t>31-Su-72/23-4 od 1. veljače 2023.g.</w:t>
      </w:r>
      <w:r w:rsidR="00A12323">
        <w:rPr>
          <w:color w:val="FF0000"/>
        </w:rPr>
        <w:t xml:space="preserve"> </w:t>
      </w:r>
      <w:r w:rsidRPr="0017550A" w:rsidR="00C82887">
        <w:t>u prilogu ovog dopisa dostavlja  vam se  predmet broj:</w:t>
      </w:r>
    </w:p>
    <w:p w:rsidRPr="0017550A" w:rsidR="00B3614A" w:rsidP="00B3614A" w:rsidRDefault="00B3614A">
      <w:pPr>
        <w:tabs>
          <w:tab w:val="left" w:pos="709"/>
        </w:tabs>
        <w:jc w:val="both"/>
      </w:pPr>
    </w:p>
    <w:p w:rsidRPr="0017550A" w:rsidR="00B3614A" w:rsidP="00B3614A" w:rsidRDefault="00B3614A">
      <w:pPr>
        <w:tabs>
          <w:tab w:val="left" w:pos="709"/>
        </w:tabs>
      </w:pPr>
      <w:r w:rsidRPr="0017550A">
        <w:t xml:space="preserve"> </w:t>
      </w:r>
      <w:r w:rsidRPr="0017550A">
        <w:tab/>
      </w:r>
      <w:r w:rsidR="00B65D0B">
        <w:t>1</w:t>
      </w:r>
      <w:r w:rsidR="005D76CC">
        <w:t>7</w:t>
      </w:r>
      <w:r w:rsidRPr="0017550A" w:rsidR="00884690">
        <w:t>. St</w:t>
      </w:r>
      <w:r w:rsidRPr="0017550A" w:rsidR="00B13065">
        <w:t>-</w:t>
      </w:r>
      <w:r w:rsidR="005D76CC">
        <w:t>3362</w:t>
      </w:r>
      <w:r w:rsidR="00ED73E1">
        <w:t>/2022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AE1F41">
      <w:pPr>
        <w:tabs>
          <w:tab w:val="left" w:pos="709"/>
        </w:tabs>
        <w:ind w:firstLine="708"/>
        <w:jc w:val="both"/>
      </w:pPr>
      <w:r w:rsidRPr="0017550A">
        <w:t>Podnositelja</w:t>
      </w:r>
      <w:r w:rsidRPr="0017550A" w:rsidR="00651C74">
        <w:t>:</w:t>
      </w:r>
    </w:p>
    <w:p w:rsidRPr="0017550A" w:rsidR="00433476" w:rsidP="00433476" w:rsidRDefault="00433476">
      <w:pPr>
        <w:tabs>
          <w:tab w:val="left" w:pos="709"/>
        </w:tabs>
        <w:ind w:firstLine="708"/>
        <w:jc w:val="both"/>
      </w:pPr>
      <w:r w:rsidRPr="0017550A">
        <w:t xml:space="preserve">FINA, Regionalni centar Zagreb, Zagreb, Trg svibanjskih žrtava 1995. 1, </w:t>
      </w:r>
    </w:p>
    <w:p w:rsidRPr="0017550A" w:rsidR="00433476" w:rsidP="00433476" w:rsidRDefault="00433476">
      <w:pPr>
        <w:tabs>
          <w:tab w:val="left" w:pos="709"/>
        </w:tabs>
        <w:ind w:firstLine="708"/>
        <w:jc w:val="both"/>
      </w:pPr>
      <w:r w:rsidRPr="0017550A">
        <w:t>OIB: 85821130368</w:t>
      </w:r>
    </w:p>
    <w:p w:rsidRPr="0017550A" w:rsidR="00343C10" w:rsidP="00343C10" w:rsidRDefault="00343C10">
      <w:pPr>
        <w:tabs>
          <w:tab w:val="left" w:pos="709"/>
        </w:tabs>
        <w:ind w:firstLine="708"/>
        <w:jc w:val="both"/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 xml:space="preserve">protiv </w:t>
      </w:r>
    </w:p>
    <w:p w:rsidRPr="0017550A" w:rsidR="00B3614A" w:rsidP="00B3614A" w:rsidRDefault="00B3614A">
      <w:pPr>
        <w:tabs>
          <w:tab w:val="left" w:pos="709"/>
        </w:tabs>
        <w:ind w:left="1416" w:hanging="707"/>
        <w:jc w:val="both"/>
      </w:pPr>
      <w:r w:rsidRPr="0017550A">
        <w:t xml:space="preserve">Dužnika: </w:t>
      </w:r>
    </w:p>
    <w:p w:rsidR="00B65D0B" w:rsidP="005D76CC" w:rsidRDefault="00B3614A">
      <w:pPr>
        <w:tabs>
          <w:tab w:val="left" w:pos="709"/>
        </w:tabs>
        <w:ind w:left="708"/>
        <w:jc w:val="both"/>
      </w:pPr>
      <w:r w:rsidRPr="0017550A">
        <w:tab/>
      </w:r>
      <w:r w:rsidR="005D76CC">
        <w:t>HRVATSKO UDRUŽENJE PRIRODNE MEDICINE, OIB: 19074930786, Zagreb, Ilica 122</w:t>
      </w:r>
    </w:p>
    <w:p w:rsidRPr="0017550A" w:rsidR="005D76CC" w:rsidP="005D76CC" w:rsidRDefault="005D76CC">
      <w:pPr>
        <w:tabs>
          <w:tab w:val="left" w:pos="709"/>
        </w:tabs>
        <w:ind w:left="708"/>
        <w:jc w:val="both"/>
      </w:pPr>
    </w:p>
    <w:p w:rsidRPr="0017550A" w:rsidR="00B3614A" w:rsidP="00C85516" w:rsidRDefault="00B3614A">
      <w:pPr>
        <w:tabs>
          <w:tab w:val="left" w:pos="709"/>
        </w:tabs>
        <w:ind w:left="708"/>
        <w:jc w:val="both"/>
      </w:pPr>
      <w:r w:rsidRPr="0017550A">
        <w:t xml:space="preserve">kao stvarno nadležnom sudu na daljnje postupanje. </w:t>
      </w:r>
    </w:p>
    <w:p w:rsidRPr="0017550A" w:rsidR="00B3614A" w:rsidP="00B3614A" w:rsidRDefault="00B3614A">
      <w:pPr>
        <w:tabs>
          <w:tab w:val="left" w:pos="709"/>
        </w:tabs>
        <w:jc w:val="both"/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ab/>
        <w:t>Ovaj se dopis objavljuje na e-Oglasnoj ploči Trgovačko</w:t>
      </w:r>
      <w:r w:rsidRPr="0017550A" w:rsidR="00E556F5">
        <w:t xml:space="preserve">g suda u Zagrebu uz upozorenje </w:t>
      </w:r>
      <w:r w:rsidRPr="0017550A">
        <w:t xml:space="preserve">da će daljnje radnje i dostava biti objavljeni na e-Oglasnoj ploči Trgovačkog suda u  </w:t>
      </w:r>
      <w:r w:rsidRPr="00EE1D68" w:rsidR="00651C74">
        <w:t>Varaždinu</w:t>
      </w:r>
      <w:r w:rsidRPr="0017550A">
        <w:t xml:space="preserve">  kojem je predmet ustupljen. 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>Predsjednik suda: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Nino Radić </w:t>
      </w:r>
    </w:p>
    <w:p w:rsidRPr="0017550A" w:rsidR="00B3614A" w:rsidP="00B3614A" w:rsidRDefault="00B3614A">
      <w:pPr>
        <w:tabs>
          <w:tab w:val="left" w:pos="709"/>
        </w:tabs>
        <w:ind w:left="1416" w:hanging="707"/>
        <w:jc w:val="both"/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6F725E" w:rsidRDefault="00942A2A">
      <w:pPr>
        <w:jc w:val="both"/>
      </w:pPr>
      <w:r w:rsidRPr="0017550A">
        <w:rPr>
          <w:sz w:val="28"/>
          <w:szCs w:val="28"/>
        </w:rPr>
        <w:tab/>
      </w:r>
      <w:r w:rsidRPr="0017550A">
        <w:rPr>
          <w:sz w:val="28"/>
          <w:szCs w:val="28"/>
        </w:rPr>
        <w:tab/>
      </w:r>
      <w:r w:rsidRPr="0017550A">
        <w:rPr>
          <w:sz w:val="28"/>
          <w:szCs w:val="28"/>
        </w:rPr>
        <w:tab/>
      </w:r>
      <w:r w:rsidRPr="0017550A">
        <w:rPr>
          <w:sz w:val="28"/>
          <w:szCs w:val="28"/>
        </w:rPr>
        <w:tab/>
      </w:r>
      <w:r w:rsidRPr="0017550A">
        <w:rPr>
          <w:sz w:val="28"/>
          <w:szCs w:val="28"/>
        </w:rPr>
        <w:tab/>
      </w:r>
      <w:r w:rsidRPr="0017550A">
        <w:rPr>
          <w:sz w:val="28"/>
          <w:szCs w:val="28"/>
        </w:rPr>
        <w:tab/>
      </w:r>
      <w:r w:rsidRPr="0017550A">
        <w:rPr>
          <w:sz w:val="28"/>
          <w:szCs w:val="28"/>
        </w:rPr>
        <w:tab/>
      </w:r>
    </w:p>
    <w:sectPr w:rsidRPr="0017550A"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3EBE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06B9"/>
    <w:rsid w:val="000B2220"/>
    <w:rsid w:val="000B412F"/>
    <w:rsid w:val="000C21F5"/>
    <w:rsid w:val="000C36F0"/>
    <w:rsid w:val="000C4393"/>
    <w:rsid w:val="000C74F7"/>
    <w:rsid w:val="000D3A13"/>
    <w:rsid w:val="000D6C2C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3FE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550A"/>
    <w:rsid w:val="00176A46"/>
    <w:rsid w:val="001873E0"/>
    <w:rsid w:val="001879E0"/>
    <w:rsid w:val="00191BEC"/>
    <w:rsid w:val="001A005E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569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0AC3"/>
    <w:rsid w:val="002B1254"/>
    <w:rsid w:val="002B4F25"/>
    <w:rsid w:val="002B4F72"/>
    <w:rsid w:val="002B76CA"/>
    <w:rsid w:val="002C1948"/>
    <w:rsid w:val="002D7B97"/>
    <w:rsid w:val="002E0D79"/>
    <w:rsid w:val="002F6256"/>
    <w:rsid w:val="00306C07"/>
    <w:rsid w:val="0031033E"/>
    <w:rsid w:val="003110BC"/>
    <w:rsid w:val="00313777"/>
    <w:rsid w:val="003145F0"/>
    <w:rsid w:val="0032392C"/>
    <w:rsid w:val="00323C78"/>
    <w:rsid w:val="00343C10"/>
    <w:rsid w:val="00351B44"/>
    <w:rsid w:val="00353CBD"/>
    <w:rsid w:val="00372F10"/>
    <w:rsid w:val="003815F7"/>
    <w:rsid w:val="0038498A"/>
    <w:rsid w:val="00395049"/>
    <w:rsid w:val="00395A47"/>
    <w:rsid w:val="003A1303"/>
    <w:rsid w:val="003A22DA"/>
    <w:rsid w:val="003A3B2F"/>
    <w:rsid w:val="003A7569"/>
    <w:rsid w:val="003A78D5"/>
    <w:rsid w:val="003B1491"/>
    <w:rsid w:val="003B2799"/>
    <w:rsid w:val="003B3F44"/>
    <w:rsid w:val="003B513D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6762A"/>
    <w:rsid w:val="0047298D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1603"/>
    <w:rsid w:val="004B2EDE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07B5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4693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6CC"/>
    <w:rsid w:val="005D776E"/>
    <w:rsid w:val="005E7832"/>
    <w:rsid w:val="006079F2"/>
    <w:rsid w:val="00610CF8"/>
    <w:rsid w:val="00617091"/>
    <w:rsid w:val="0062403A"/>
    <w:rsid w:val="00651C74"/>
    <w:rsid w:val="00657DDD"/>
    <w:rsid w:val="00661936"/>
    <w:rsid w:val="0066738F"/>
    <w:rsid w:val="006762D9"/>
    <w:rsid w:val="00683648"/>
    <w:rsid w:val="00686C90"/>
    <w:rsid w:val="006908D6"/>
    <w:rsid w:val="00692759"/>
    <w:rsid w:val="00692FD4"/>
    <w:rsid w:val="00695740"/>
    <w:rsid w:val="006A0D67"/>
    <w:rsid w:val="006B59B1"/>
    <w:rsid w:val="006C4CA9"/>
    <w:rsid w:val="006C51D6"/>
    <w:rsid w:val="006C7FE3"/>
    <w:rsid w:val="006D093E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2FEC"/>
    <w:rsid w:val="00783FA9"/>
    <w:rsid w:val="0079438C"/>
    <w:rsid w:val="007959F3"/>
    <w:rsid w:val="007B3010"/>
    <w:rsid w:val="007C2110"/>
    <w:rsid w:val="007C43F0"/>
    <w:rsid w:val="007C62DD"/>
    <w:rsid w:val="007C7205"/>
    <w:rsid w:val="007D1DBA"/>
    <w:rsid w:val="007D33B6"/>
    <w:rsid w:val="007D593F"/>
    <w:rsid w:val="007E3670"/>
    <w:rsid w:val="007E5377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74ED9"/>
    <w:rsid w:val="0088106D"/>
    <w:rsid w:val="00881CC1"/>
    <w:rsid w:val="00882546"/>
    <w:rsid w:val="00884690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033A"/>
    <w:rsid w:val="00941F58"/>
    <w:rsid w:val="00942A2A"/>
    <w:rsid w:val="00946C8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6A3C"/>
    <w:rsid w:val="009E778F"/>
    <w:rsid w:val="00A12323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84DAF"/>
    <w:rsid w:val="00A9475F"/>
    <w:rsid w:val="00A95747"/>
    <w:rsid w:val="00A959A2"/>
    <w:rsid w:val="00A97C71"/>
    <w:rsid w:val="00AA125B"/>
    <w:rsid w:val="00AA172A"/>
    <w:rsid w:val="00AB01E2"/>
    <w:rsid w:val="00AB2AE4"/>
    <w:rsid w:val="00AB6470"/>
    <w:rsid w:val="00AC3FC5"/>
    <w:rsid w:val="00AC474D"/>
    <w:rsid w:val="00AC514F"/>
    <w:rsid w:val="00AC563B"/>
    <w:rsid w:val="00AC7D81"/>
    <w:rsid w:val="00AD19B7"/>
    <w:rsid w:val="00AD246E"/>
    <w:rsid w:val="00AE151E"/>
    <w:rsid w:val="00AE1F41"/>
    <w:rsid w:val="00AE275D"/>
    <w:rsid w:val="00AE42AD"/>
    <w:rsid w:val="00AE4BF1"/>
    <w:rsid w:val="00AF3588"/>
    <w:rsid w:val="00AF6485"/>
    <w:rsid w:val="00B079EF"/>
    <w:rsid w:val="00B11247"/>
    <w:rsid w:val="00B11F0D"/>
    <w:rsid w:val="00B13065"/>
    <w:rsid w:val="00B203D7"/>
    <w:rsid w:val="00B3614A"/>
    <w:rsid w:val="00B37CE3"/>
    <w:rsid w:val="00B526A0"/>
    <w:rsid w:val="00B52E94"/>
    <w:rsid w:val="00B56F6D"/>
    <w:rsid w:val="00B64A6B"/>
    <w:rsid w:val="00B65D0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520C"/>
    <w:rsid w:val="00BA71FA"/>
    <w:rsid w:val="00BB0686"/>
    <w:rsid w:val="00BB1D76"/>
    <w:rsid w:val="00BB7907"/>
    <w:rsid w:val="00BC4660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25090"/>
    <w:rsid w:val="00C33F81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2887"/>
    <w:rsid w:val="00C85516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E4D5E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556F5"/>
    <w:rsid w:val="00E57822"/>
    <w:rsid w:val="00E70D4F"/>
    <w:rsid w:val="00E832E2"/>
    <w:rsid w:val="00E8340D"/>
    <w:rsid w:val="00E83C88"/>
    <w:rsid w:val="00E84CBA"/>
    <w:rsid w:val="00E877EF"/>
    <w:rsid w:val="00E93220"/>
    <w:rsid w:val="00E933B7"/>
    <w:rsid w:val="00EA3B6E"/>
    <w:rsid w:val="00EA5CF3"/>
    <w:rsid w:val="00EB2B4C"/>
    <w:rsid w:val="00EC254C"/>
    <w:rsid w:val="00EC3E96"/>
    <w:rsid w:val="00EC7C79"/>
    <w:rsid w:val="00ED73E1"/>
    <w:rsid w:val="00EE15F4"/>
    <w:rsid w:val="00EE1D68"/>
    <w:rsid w:val="00EE629A"/>
    <w:rsid w:val="00EE725C"/>
    <w:rsid w:val="00EE7CA6"/>
    <w:rsid w:val="00EF4D8B"/>
    <w:rsid w:val="00EF71D3"/>
    <w:rsid w:val="00F02159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BC466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BC4660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BC4660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BC4660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BC4660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BC466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C4660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BC4660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BC4660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BC4660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15. ožujka 2023.</izvorni_sadrzaj>
    <derivirana_varijabla naziv="DomainObject.DatumDonosenjaOdluke_1">15. ožujka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Tena</izvorni_sadrzaj>
    <derivirana_varijabla naziv="DomainObject.DonositeljOdluke.Ime_1">Tena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3362</izvorni_sadrzaj>
    <derivirana_varijabla naziv="DomainObject.Predmet.Broj_1">3362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19. prosinca 2022.</izvorni_sadrzaj>
    <derivirana_varijabla naziv="DomainObject.Predmet.DatumIzradeOptuznogAkta_1">19. prosinca 2022.</derivirana_varijabla>
  </DomainObject.Predmet.DatumIzradeOptuznogAkta>
  <DomainObject.Predmet.DatumIzradeOptuznogAktaFormated>
    <izvorni_sadrzaj>19.12.2022.</izvorni_sadrzaj>
    <derivirana_varijabla naziv="DomainObject.Predmet.DatumIzradeOptuznogAktaFormated_1">19.12.2022.</derivirana_varijabla>
  </DomainObject.Predmet.DatumIzradeOptuznogAktaFormated>
  <DomainObject.Predmet.DatumOsnivanja>
    <izvorni_sadrzaj>19. prosinca 2022.</izvorni_sadrzaj>
    <derivirana_varijabla naziv="DomainObject.Predmet.DatumOsnivanja_1">19. prosinca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19. prosinca 2022.</izvorni_sadrzaj>
    <derivirana_varijabla naziv="DomainObject.Predmet.DatumPrimitkaOptuznogAkta_1">19. prosinca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St-3362/2022</izvorni_sadrzaj>
    <derivirana_varijabla naziv="DomainObject.Predmet.OznakaBroj_1">St-3362/2022</derivirana_varijabla>
  </DomainObject.Predmet.OznakaBroj>
  <DomainObject.Predmet.OznakaBrojOptuznogAkta>
    <izvorni_sadrzaj>04-06-22-5738</izvorni_sadrzaj>
    <derivirana_varijabla naziv="DomainObject.Predmet.OznakaBrojOptuznogAkta_1">04-06-22-5738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HRVATSKO UDRUŽENJE PRIRODNE MEDICINE</izvorni_sadrzaj>
    <derivirana_varijabla naziv="DomainObject.Predmet.ProtustrankaFormated_1">  HRVATSKO UDRUŽENJE PRIRODNE MEDICINE</derivirana_varijabla>
  </DomainObject.Predmet.ProtustrankaFormated>
  <DomainObject.Predmet.ProtustrankaFormatedOIB>
    <izvorni_sadrzaj>  HRVATSKO UDRUŽENJE PRIRODNE MEDICINE, OIB 19074930786</izvorni_sadrzaj>
    <derivirana_varijabla naziv="DomainObject.Predmet.ProtustrankaFormatedOIB_1">  HRVATSKO UDRUŽENJE PRIRODNE MEDICINE, OIB 19074930786</derivirana_varijabla>
  </DomainObject.Predmet.ProtustrankaFormatedOIB>
  <DomainObject.Predmet.ProtustrankaFormatedWithAdress>
    <izvorni_sadrzaj> HRVATSKO UDRUŽENJE PRIRODNE MEDICINE, Ilica 122, 10000 Zagreb</izvorni_sadrzaj>
    <derivirana_varijabla naziv="DomainObject.Predmet.ProtustrankaFormatedWithAdress_1"> HRVATSKO UDRUŽENJE PRIRODNE MEDICINE, Ilica 122, 10000 Zagreb</derivirana_varijabla>
  </DomainObject.Predmet.ProtustrankaFormatedWithAdress>
  <DomainObject.Predmet.ProtustrankaFormatedWithAdressOIB>
    <izvorni_sadrzaj> HRVATSKO UDRUŽENJE PRIRODNE MEDICINE, OIB 19074930786, Ilica 122, 10000 Zagreb</izvorni_sadrzaj>
    <derivirana_varijabla naziv="DomainObject.Predmet.ProtustrankaFormatedWithAdressOIB_1"> HRVATSKO UDRUŽENJE PRIRODNE MEDICINE, OIB 19074930786, Ilica 122, 10000 Zagreb</derivirana_varijabla>
  </DomainObject.Predmet.ProtustrankaFormatedWithAdressOIB>
  <DomainObject.Predmet.ProtustrankaWithAdress>
    <izvorni_sadrzaj>HRVATSKO UDRUŽENJE PRIRODNE MEDICINE Ilica 122, 10000 Zagreb</izvorni_sadrzaj>
    <derivirana_varijabla naziv="DomainObject.Predmet.ProtustrankaWithAdress_1">HRVATSKO UDRUŽENJE PRIRODNE MEDICINE Ilica 122, 10000 Zagreb</derivirana_varijabla>
  </DomainObject.Predmet.ProtustrankaWithAdress>
  <DomainObject.Predmet.ProtustrankaWithAdressOIB>
    <izvorni_sadrzaj>HRVATSKO UDRUŽENJE PRIRODNE MEDICINE, OIB 19074930786, Ilica 122, 10000 Zagreb</izvorni_sadrzaj>
    <derivirana_varijabla naziv="DomainObject.Predmet.ProtustrankaWithAdressOIB_1">HRVATSKO UDRUŽENJE PRIRODNE MEDICINE, OIB 19074930786, Ilica 122, 10000 Zagreb</derivirana_varijabla>
  </DomainObject.Predmet.ProtustrankaWithAdressOIB>
  <DomainObject.Predmet.ProtustrankaNazivFormated>
    <izvorni_sadrzaj>HRVATSKO UDRUŽENJE PRIRODNE MEDICINE</izvorni_sadrzaj>
    <derivirana_varijabla naziv="DomainObject.Predmet.ProtustrankaNazivFormated_1">HRVATSKO UDRUŽENJE PRIRODNE MEDICINE</derivirana_varijabla>
  </DomainObject.Predmet.ProtustrankaNazivFormated>
  <DomainObject.Predmet.ProtustrankaNazivFormatedOIB>
    <izvorni_sadrzaj>HRVATSKO UDRUŽENJE PRIRODNE MEDICINE, OIB 19074930786</izvorni_sadrzaj>
    <derivirana_varijabla naziv="DomainObject.Predmet.ProtustrankaNazivFormatedOIB_1">HRVATSKO UDRUŽENJE PRIRODNE MEDICINE, OIB 19074930786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17. - T. Kovačić</izvorni_sadrzaj>
    <derivirana_varijabla naziv="DomainObject.Predmet.Referada.Naziv_1">17. - T. Kovačić</derivirana_varijabla>
  </DomainObject.Predmet.Referada.Naziv>
  <DomainObject.Predmet.Referada.Oznaka>
    <izvorni_sadrzaj>17.</izvorni_sadrzaj>
    <derivirana_varijabla naziv="DomainObject.Predmet.Referada.Oznaka_1">17.</derivirana_varijabla>
  </DomainObject.Predmet.Referada.Oznaka>
  <DomainObject.Predmet.Referada.Prostorija.Naziv>
    <izvorni_sadrzaj>soba 241, Kennedyev trg 11</izvorni_sadrzaj>
    <derivirana_varijabla naziv="DomainObject.Predmet.Referada.Prostorija.Naziv_1">soba 241, Kennedyev trg 11</derivirana_varijabla>
  </DomainObject.Predmet.Referada.Prostorija.Naziv>
  <DomainObject.Predmet.Referada.Prostorija.Oznaka>
    <izvorni_sadrzaj>241 Kennedyev trg 11</izvorni_sadrzaj>
    <derivirana_varijabla naziv="DomainObject.Predmet.Referada.Prostorija.Oznaka_1">241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Tena Kovačić</izvorni_sadrzaj>
    <derivirana_varijabla naziv="DomainObject.Predmet.Referada.Sudac_1">Tena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Valentina Kučiš</izvorni_sadrzaj>
    <derivirana_varijabla naziv="DomainObject.Predmet.Zapisnicar_1">Valentina Kučiš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HRVATSKO UDRUŽENJE PRIRODNE MEDICINE</item>
    </izvorni_sadrzaj>
    <derivirana_varijabla naziv="DomainObject.Predmet.ProtuStrankaListFormated_1">
      <item>HRVATSKO UDRUŽENJE PRIRODNE MEDICINE</item>
    </derivirana_varijabla>
  </DomainObject.Predmet.ProtuStrankaListFormated>
  <DomainObject.Predmet.ProtuStrankaListFormatedOIB>
    <izvorni_sadrzaj>
      <item>HRVATSKO UDRUŽENJE PRIRODNE MEDICINE, OIB 19074930786</item>
    </izvorni_sadrzaj>
    <derivirana_varijabla naziv="DomainObject.Predmet.ProtuStrankaListFormatedOIB_1">
      <item>HRVATSKO UDRUŽENJE PRIRODNE MEDICINE, OIB 19074930786</item>
    </derivirana_varijabla>
  </DomainObject.Predmet.ProtuStrankaListFormatedOIB>
  <DomainObject.Predmet.ProtuStrankaListFormatedWithAdress>
    <izvorni_sadrzaj>
      <item>HRVATSKO UDRUŽENJE PRIRODNE MEDICINE, Ilica 122, 10000 Zagreb</item>
    </izvorni_sadrzaj>
    <derivirana_varijabla naziv="DomainObject.Predmet.ProtuStrankaListFormatedWithAdress_1">
      <item>HRVATSKO UDRUŽENJE PRIRODNE MEDICINE, Ilica 122, 10000 Zagreb</item>
    </derivirana_varijabla>
  </DomainObject.Predmet.ProtuStrankaListFormatedWithAdress>
  <DomainObject.Predmet.ProtuStrankaListFormatedWithAdressOIB>
    <izvorni_sadrzaj>
      <item>HRVATSKO UDRUŽENJE PRIRODNE MEDICINE, OIB 19074930786, Ilica 122, 10000 Zagreb</item>
    </izvorni_sadrzaj>
    <derivirana_varijabla naziv="DomainObject.Predmet.ProtuStrankaListFormatedWithAdressOIB_1">
      <item>HRVATSKO UDRUŽENJE PRIRODNE MEDICINE, OIB 19074930786, Ilica 122, 10000 Zagreb</item>
    </derivirana_varijabla>
  </DomainObject.Predmet.ProtuStrankaListFormatedWithAdressOIB>
  <DomainObject.Predmet.ProtuStrankaListNazivFormated>
    <izvorni_sadrzaj>
      <item>HRVATSKO UDRUŽENJE PRIRODNE MEDICINE</item>
    </izvorni_sadrzaj>
    <derivirana_varijabla naziv="DomainObject.Predmet.ProtuStrankaListNazivFormated_1">
      <item>HRVATSKO UDRUŽENJE PRIRODNE MEDICINE</item>
    </derivirana_varijabla>
  </DomainObject.Predmet.ProtuStrankaListNazivFormated>
  <DomainObject.Predmet.ProtuStrankaListNazivFormatedOIB>
    <izvorni_sadrzaj>
      <item>HRVATSKO UDRUŽENJE PRIRODNE MEDICINE, OIB 19074930786</item>
    </izvorni_sadrzaj>
    <derivirana_varijabla naziv="DomainObject.Predmet.ProtuStrankaListNazivFormatedOIB_1">
      <item>HRVATSKO UDRUŽENJE PRIRODNE MEDICINE, OIB 19074930786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ožujka 2023.</izvorni_sadrzaj>
    <derivirana_varijabla naziv="DomainObject.Datum_1">15. ožujka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HRVATSKO UDRUŽENJE PRIRODNE MEDICINE</izvorni_sadrzaj>
    <derivirana_varijabla naziv="DomainObject.Predmet.ProtustrankaIDrugi_1">HRVATSKO UDRUŽENJE PRIRODNE MEDICINE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HRVATSKO UDRUŽENJE PRIRODNE MEDICINE, OIB 19074930786, Ilica 122, 10000 Zagreb</izvorni_sadrzaj>
    <derivirana_varijabla naziv="DomainObject.Predmet.ProtustrankaIDrugiAdressOIB_1">HRVATSKO UDRUŽENJE PRIRODNE MEDICINE, OIB 19074930786, Ilica 122,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HRVATSKO UDRUŽENJE PRIRODNE MEDICINE</item>
      <item>Financijska agencija</item>
    </izvorni_sadrzaj>
    <derivirana_varijabla naziv="DomainObject.Predmet.SudioniciListNaziv_1">
      <item>HRVATSKO UDRUŽENJE PRIRODNE MEDICINE</item>
      <item>Financijska agencija</item>
    </derivirana_varijabla>
  </DomainObject.Predmet.SudioniciListNaziv>
  <DomainObject.Predmet.SudioniciListAdressOIB>
    <izvorni_sadrzaj>
      <item>HRVATSKO UDRUŽENJE PRIRODNE MEDICINE, OIB 19074930786, Ilica 122,10000 Zagreb</item>
      <item>Financijska agencija, OIB 85821130368, TRG SVIBANJSKIH ŽRTAVA 1995. 1,10000 Zagreb</item>
    </izvorni_sadrzaj>
    <derivirana_varijabla naziv="DomainObject.Predmet.SudioniciListAdressOIB_1">
      <item>HRVATSKO UDRUŽENJE PRIRODNE MEDICINE, OIB 19074930786, Ilica 122,10000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19074930786</item>
      <item>, OIB 85821130368</item>
    </izvorni_sadrzaj>
    <derivirana_varijabla naziv="DomainObject.Predmet.SudioniciListNazivOIB_1">
      <item>, OIB 19074930786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prosinca 2022.</izvorni_sadrzaj>
    <derivirana_varijabla naziv="DomainObject.Predmet.DatumPocetkaProcesa_1">19. prosinca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140</properties:Words>
  <properties:Characters>828</properties:Characters>
  <properties:Lines>46</properties:Lines>
  <properties:Paragraphs>24</properties:Paragraphs>
  <properties:TotalTime>50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1088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2022-07-05T10:09:00Z</dcterms:created>
  <dc:creator>Koviljka Brkić</dc:creator>
  <cp:lastModifiedBy>Koviljka Brkić</cp:lastModifiedBy>
  <cp:lastPrinted>2023-03-15T09:02:00Z</cp:lastPrinted>
  <dcterms:modified xmlns:xsi="http://www.w3.org/2001/XMLSchema-instance" xsi:type="dcterms:W3CDTF">2023-03-15T09:03:00Z</dcterms:modified>
  <cp:revision>71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Varaždin.docx)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