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252"/>
        <w:tblCellMar>
          <w:left w:type="dxa" w:w="0"/>
          <w:right w:type="dxa" w:w="0"/>
        </w:tblCellMar>
        <w:tblLook w:val="0000" w:noVBand="0" w:noHBand="0" w:lastColumn="0" w:firstColumn="0" w:lastRow="0" w:firstRow="0"/>
      </w:tblPr>
      <w:tblGrid>
        <w:gridCol w:w="4342"/>
      </w:tblGrid>
      <w:tr w:rsidTr="008F5996" w:rsidR="00F926D5" w:rsidRPr="00AA4DD7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F926D5" w:rsidP="008F5996" w:rsidR="00F926D5" w:rsidRPr="00AA4DD7">
            <w:pPr>
              <w:jc w:val="center"/>
              <w:rPr>
                <w:rFonts w:hAnsi="Times New Roman" w:ascii="Times New Roman"/>
                <w:sz w:val="24"/>
              </w:rPr>
            </w:pPr>
            <w:r w:rsidRPr="00AA4DD7">
              <w:rPr>
                <w:rFonts w:hAnsi="Times New Roman" w:ascii="Times New Roman"/>
                <w:noProof/>
                <w:sz w:val="24"/>
                <w:lang w:eastAsia="hr-HR"/>
              </w:rPr>
              <w:drawing>
                <wp:inline distR="0" distL="0" distB="0" distT="0">
                  <wp:extent cy="722630" cx="581025"/>
                  <wp:effectExtent b="0" r="0" t="0" l="0"/>
                  <wp:docPr descr="cid:image002.jpg@01CCFBB1.81EABE90"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2.jpg@01CCFBB1.81EABE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10" r:embed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2630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F926D5" w:rsidP="008F5996" w:rsidR="00F926D5" w:rsidRPr="00AA4DD7">
            <w:pPr>
              <w:jc w:val="center"/>
              <w:rPr>
                <w:rFonts w:hAnsi="Times New Roman" w:ascii="Times New Roman"/>
                <w:sz w:val="24"/>
              </w:rPr>
            </w:pPr>
          </w:p>
          <w:p w:rsidRDefault="00F926D5" w:rsidP="008F5996" w:rsidR="00F926D5" w:rsidRPr="00AA4DD7">
            <w:pPr>
              <w:jc w:val="center"/>
              <w:rPr>
                <w:rFonts w:hAnsi="Times New Roman" w:ascii="Times New Roman"/>
                <w:bCs/>
                <w:sz w:val="24"/>
              </w:rPr>
            </w:pPr>
            <w:r w:rsidRPr="00AA4DD7">
              <w:rPr>
                <w:rFonts w:hAnsi="Times New Roman" w:ascii="Times New Roman"/>
                <w:bCs/>
                <w:sz w:val="24"/>
              </w:rPr>
              <w:t>REPUBLIKA HRVATSKA</w:t>
            </w:r>
          </w:p>
          <w:p w:rsidRDefault="00F926D5" w:rsidP="008F5996" w:rsidR="00F926D5" w:rsidRPr="00AA4DD7">
            <w:pPr>
              <w:jc w:val="center"/>
              <w:rPr>
                <w:rFonts w:hAnsi="Times New Roman" w:ascii="Times New Roman"/>
                <w:bCs/>
                <w:sz w:val="24"/>
              </w:rPr>
            </w:pPr>
            <w:r w:rsidRPr="00AA4DD7">
              <w:rPr>
                <w:rFonts w:hAnsi="Times New Roman" w:ascii="Times New Roman"/>
                <w:bCs/>
                <w:sz w:val="24"/>
              </w:rPr>
              <w:t>TRGOVAČKI SUD U ZAGREBU</w:t>
            </w:r>
          </w:p>
          <w:p w:rsidRDefault="00F926D5" w:rsidP="008F5996" w:rsidR="00F926D5" w:rsidRPr="00AA4DD7">
            <w:pPr>
              <w:jc w:val="center"/>
              <w:rPr>
                <w:rFonts w:hAnsi="Times New Roman" w:ascii="Times New Roman"/>
                <w:bCs/>
                <w:sz w:val="24"/>
              </w:rPr>
            </w:pPr>
            <w:r w:rsidRPr="00AA4DD7">
              <w:rPr>
                <w:rFonts w:hAnsi="Times New Roman" w:ascii="Times New Roman"/>
                <w:bCs/>
                <w:sz w:val="24"/>
              </w:rPr>
              <w:t xml:space="preserve">Zagreb, </w:t>
            </w:r>
            <w:proofErr w:type="spellStart"/>
            <w:r w:rsidRPr="00AA4DD7">
              <w:rPr>
                <w:rFonts w:hAnsi="Times New Roman" w:ascii="Times New Roman"/>
                <w:bCs/>
                <w:sz w:val="24"/>
              </w:rPr>
              <w:t>Amruševa</w:t>
            </w:r>
            <w:proofErr w:type="spellEnd"/>
            <w:r w:rsidRPr="00AA4DD7">
              <w:rPr>
                <w:rFonts w:hAnsi="Times New Roman" w:ascii="Times New Roman"/>
                <w:bCs/>
                <w:sz w:val="24"/>
              </w:rPr>
              <w:t xml:space="preserve"> 2/II</w:t>
            </w:r>
          </w:p>
        </w:tc>
      </w:tr>
    </w:tbl>
    <w:p w14:textId="4692636" w14:paraId="4692636" w:rsidRDefault="00E33BA1" w:rsidP="00E33BA1" w:rsidR="007E0A65">
      <w:pPr>
        <w:jc w:val="right"/>
        <w15:collapsed w:val="false"/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>3 St-</w:t>
      </w:r>
      <w:r w:rsidR="00F11C0B">
        <w:rPr>
          <w:rFonts w:hAnsi="Times New Roman" w:ascii="Times New Roman"/>
          <w:sz w:val="24"/>
        </w:rPr>
        <w:t>2792/17</w:t>
      </w:r>
      <w:r w:rsidR="00255B23">
        <w:rPr>
          <w:rFonts w:hAnsi="Times New Roman" w:ascii="Times New Roman"/>
          <w:sz w:val="24"/>
        </w:rPr>
        <w:t>-2</w:t>
      </w:r>
    </w:p>
    <w:p w:rsidRDefault="00CF3D4E" w:rsidP="00E33BA1" w:rsidR="00CF3D4E">
      <w:pPr>
        <w:jc w:val="right"/>
        <w:rPr>
          <w:rFonts w:hAnsi="Times New Roman" w:ascii="Times New Roman"/>
          <w:sz w:val="24"/>
        </w:rPr>
      </w:pPr>
    </w:p>
    <w:p w:rsidRDefault="00E33BA1" w:rsidP="00E33BA1" w:rsidR="00E33BA1" w:rsidRPr="00AA4DD7">
      <w:pPr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 xml:space="preserve">     </w:t>
      </w:r>
    </w:p>
    <w:p w:rsidRDefault="00F926D5" w:rsidP="0036625F" w:rsidR="00DA2602" w:rsidRPr="00AA4DD7">
      <w:pPr>
        <w:jc w:val="center"/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>R E P U B L I K A   H R V A T S K A</w:t>
      </w:r>
    </w:p>
    <w:p w:rsidRDefault="0036625F" w:rsidP="0036625F" w:rsidR="00E33BA1" w:rsidRPr="00AA4DD7">
      <w:pPr>
        <w:jc w:val="center"/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>R J E Š E NJ E</w:t>
      </w:r>
    </w:p>
    <w:p w:rsidRDefault="0036625F" w:rsidP="0036625F" w:rsidR="0036625F" w:rsidRPr="00AA4DD7">
      <w:pPr>
        <w:rPr>
          <w:rFonts w:hAnsi="Times New Roman" w:ascii="Times New Roman"/>
          <w:sz w:val="24"/>
        </w:rPr>
      </w:pPr>
    </w:p>
    <w:p w:rsidRDefault="0036625F" w:rsidP="0036625F" w:rsidR="0036625F" w:rsidRPr="00AA4DD7">
      <w:pPr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ab/>
        <w:t>Trgovački sud u Zagrebu</w:t>
      </w:r>
      <w:r w:rsidR="001F6BAC" w:rsidRPr="00AA4DD7">
        <w:rPr>
          <w:rFonts w:hAnsi="Times New Roman" w:ascii="Times New Roman"/>
          <w:sz w:val="24"/>
        </w:rPr>
        <w:t xml:space="preserve">, </w:t>
      </w:r>
      <w:r w:rsidRPr="00AA4DD7">
        <w:rPr>
          <w:rFonts w:hAnsi="Times New Roman" w:ascii="Times New Roman"/>
          <w:sz w:val="24"/>
        </w:rPr>
        <w:t>po su</w:t>
      </w:r>
      <w:r w:rsidR="001F6BAC" w:rsidRPr="00AA4DD7">
        <w:rPr>
          <w:rFonts w:hAnsi="Times New Roman" w:ascii="Times New Roman"/>
          <w:sz w:val="24"/>
        </w:rPr>
        <w:t>d</w:t>
      </w:r>
      <w:r w:rsidRPr="00AA4DD7">
        <w:rPr>
          <w:rFonts w:hAnsi="Times New Roman" w:ascii="Times New Roman"/>
          <w:sz w:val="24"/>
        </w:rPr>
        <w:t>cu Mihaelu Kovačiću, u stečajnom postupku nad dužnikom</w:t>
      </w:r>
      <w:r w:rsidR="00CF3D4E">
        <w:rPr>
          <w:rFonts w:hAnsi="Times New Roman" w:ascii="Times New Roman"/>
          <w:sz w:val="24"/>
        </w:rPr>
        <w:t xml:space="preserve"> KASKADA d.o.o. Zagreb, Siget 22 b, </w:t>
      </w:r>
      <w:r w:rsidR="00461D65" w:rsidRPr="00AA4DD7">
        <w:rPr>
          <w:rFonts w:hAnsi="Times New Roman" w:ascii="Times New Roman"/>
          <w:sz w:val="24"/>
        </w:rPr>
        <w:t>OIB:</w:t>
      </w:r>
      <w:r w:rsidR="00CF3D4E">
        <w:rPr>
          <w:rFonts w:hAnsi="Times New Roman" w:ascii="Times New Roman"/>
          <w:sz w:val="24"/>
        </w:rPr>
        <w:t xml:space="preserve"> 69062756662, </w:t>
      </w:r>
      <w:r w:rsidR="001F6BAC" w:rsidRPr="00AA4DD7">
        <w:rPr>
          <w:rFonts w:hAnsi="Times New Roman" w:ascii="Times New Roman"/>
          <w:sz w:val="24"/>
        </w:rPr>
        <w:t xml:space="preserve">pokrenutom na </w:t>
      </w:r>
      <w:r w:rsidR="00A9788A" w:rsidRPr="00AA4DD7">
        <w:rPr>
          <w:rFonts w:hAnsi="Times New Roman" w:ascii="Times New Roman"/>
          <w:sz w:val="24"/>
        </w:rPr>
        <w:t xml:space="preserve">prijedlog </w:t>
      </w:r>
      <w:r w:rsidR="00461D65" w:rsidRPr="00AA4DD7">
        <w:rPr>
          <w:rFonts w:hAnsi="Times New Roman" w:ascii="Times New Roman"/>
          <w:sz w:val="24"/>
        </w:rPr>
        <w:t xml:space="preserve">Financijske agencije, </w:t>
      </w:r>
      <w:r w:rsidR="00CF3D4E">
        <w:rPr>
          <w:rFonts w:hAnsi="Times New Roman" w:ascii="Times New Roman"/>
          <w:sz w:val="24"/>
        </w:rPr>
        <w:t>20. prosinca</w:t>
      </w:r>
      <w:r w:rsidR="00461D65" w:rsidRPr="00AA4DD7">
        <w:rPr>
          <w:rFonts w:hAnsi="Times New Roman" w:ascii="Times New Roman"/>
          <w:sz w:val="24"/>
        </w:rPr>
        <w:t xml:space="preserve"> 201</w:t>
      </w:r>
      <w:r w:rsidR="00CF3D4E">
        <w:rPr>
          <w:rFonts w:hAnsi="Times New Roman" w:ascii="Times New Roman"/>
          <w:sz w:val="24"/>
        </w:rPr>
        <w:t>7</w:t>
      </w:r>
      <w:r w:rsidR="00461D65" w:rsidRPr="00AA4DD7">
        <w:rPr>
          <w:rFonts w:hAnsi="Times New Roman" w:ascii="Times New Roman"/>
          <w:sz w:val="24"/>
        </w:rPr>
        <w:t xml:space="preserve">. </w:t>
      </w:r>
      <w:r w:rsidRPr="00AA4DD7">
        <w:rPr>
          <w:rFonts w:hAnsi="Times New Roman" w:ascii="Times New Roman"/>
          <w:sz w:val="24"/>
        </w:rPr>
        <w:t xml:space="preserve">  </w:t>
      </w:r>
    </w:p>
    <w:p w:rsidRDefault="007160D0" w:rsidP="00E33BA1" w:rsidR="007160D0" w:rsidRPr="00AA4DD7">
      <w:pPr>
        <w:rPr>
          <w:rFonts w:hAnsi="Times New Roman" w:ascii="Times New Roman"/>
          <w:sz w:val="24"/>
        </w:rPr>
      </w:pPr>
    </w:p>
    <w:p w:rsidRDefault="0036625F" w:rsidP="0036625F" w:rsidR="0036625F" w:rsidRPr="00AA4DD7">
      <w:pPr>
        <w:jc w:val="center"/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>r i j e š i o   j e</w:t>
      </w:r>
    </w:p>
    <w:p w:rsidRDefault="008742B9" w:rsidP="003B44C3" w:rsidR="00B86B29" w:rsidRPr="00AA4DD7">
      <w:pPr>
        <w:pStyle w:val="tekst"/>
        <w:spacing w:afterAutospacing="false" w:after="0" w:beforeAutospacing="false" w:before="0"/>
        <w:jc w:val="both"/>
        <w:rPr>
          <w:lang w:val="hr-HR"/>
        </w:rPr>
      </w:pPr>
      <w:r w:rsidRPr="00AA4DD7">
        <w:rPr>
          <w:lang w:val="hr-HR"/>
        </w:rPr>
        <w:tab/>
      </w:r>
    </w:p>
    <w:p w:rsidRDefault="001E575C" w:rsidP="003B44C3" w:rsidR="008742B9" w:rsidRPr="00AA4DD7">
      <w:pPr>
        <w:pStyle w:val="tekst"/>
        <w:spacing w:afterAutospacing="false" w:after="0" w:beforeAutospacing="false" w:before="0"/>
        <w:ind w:firstLine="720"/>
        <w:jc w:val="both"/>
        <w:rPr>
          <w:lang w:val="hr-HR"/>
        </w:rPr>
      </w:pPr>
      <w:r w:rsidRPr="00AA4DD7">
        <w:rPr>
          <w:lang w:val="hr-HR"/>
        </w:rPr>
        <w:t>I</w:t>
      </w:r>
      <w:r w:rsidR="008742B9" w:rsidRPr="00AA4DD7">
        <w:rPr>
          <w:lang w:val="hr-HR"/>
        </w:rPr>
        <w:t>.</w:t>
      </w:r>
      <w:r w:rsidRPr="00AA4DD7">
        <w:rPr>
          <w:lang w:val="hr-HR"/>
        </w:rPr>
        <w:t xml:space="preserve"> </w:t>
      </w:r>
      <w:r w:rsidR="00545C55" w:rsidRPr="00AA4DD7">
        <w:rPr>
          <w:lang w:val="hr-HR"/>
        </w:rPr>
        <w:t xml:space="preserve">Pokreće se </w:t>
      </w:r>
      <w:r w:rsidR="00461D65" w:rsidRPr="00AA4DD7">
        <w:rPr>
          <w:lang w:val="hr-HR"/>
        </w:rPr>
        <w:t xml:space="preserve">prethodni </w:t>
      </w:r>
      <w:r w:rsidR="00545C55" w:rsidRPr="00AA4DD7">
        <w:rPr>
          <w:lang w:val="hr-HR"/>
        </w:rPr>
        <w:t xml:space="preserve">postupak radi utvrđivanja </w:t>
      </w:r>
      <w:r w:rsidR="00461D65" w:rsidRPr="00AA4DD7">
        <w:rPr>
          <w:lang w:val="hr-HR"/>
        </w:rPr>
        <w:t>pretpostavki</w:t>
      </w:r>
      <w:r w:rsidR="00545C55" w:rsidRPr="00AA4DD7">
        <w:rPr>
          <w:lang w:val="hr-HR"/>
        </w:rPr>
        <w:t xml:space="preserve"> za otvaranje </w:t>
      </w:r>
      <w:r w:rsidR="008742B9" w:rsidRPr="00AA4DD7">
        <w:rPr>
          <w:lang w:val="hr-HR"/>
        </w:rPr>
        <w:t>stečajnog postupka</w:t>
      </w:r>
      <w:r w:rsidR="001E35C6" w:rsidRPr="00AA4DD7">
        <w:rPr>
          <w:lang w:val="hr-HR"/>
        </w:rPr>
        <w:t xml:space="preserve"> </w:t>
      </w:r>
      <w:r w:rsidR="008742B9" w:rsidRPr="00AA4DD7">
        <w:rPr>
          <w:lang w:val="hr-HR"/>
        </w:rPr>
        <w:t>nad dužnikom</w:t>
      </w:r>
      <w:r w:rsidR="00461D65" w:rsidRPr="00AA4DD7">
        <w:rPr>
          <w:lang w:val="hr-HR"/>
        </w:rPr>
        <w:t xml:space="preserve"> </w:t>
      </w:r>
      <w:r w:rsidR="00CF3D4E" w:rsidRPr="00CF3D4E">
        <w:rPr>
          <w:lang w:val="hr-HR"/>
        </w:rPr>
        <w:t>KASKADA d.o.o. Zagreb, Siget 22 b, OIB: 69062756662</w:t>
      </w:r>
    </w:p>
    <w:p w:rsidRDefault="008742B9" w:rsidP="00B86B29" w:rsidR="00335D44" w:rsidRPr="00AA4DD7">
      <w:pPr>
        <w:spacing w:after="120" w:before="120"/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ab/>
      </w:r>
      <w:r w:rsidR="00545C55" w:rsidRPr="00AA4DD7">
        <w:rPr>
          <w:rFonts w:hAnsi="Times New Roman" w:ascii="Times New Roman"/>
          <w:sz w:val="24"/>
        </w:rPr>
        <w:t>II</w:t>
      </w:r>
      <w:r w:rsidRPr="00AA4DD7">
        <w:rPr>
          <w:rFonts w:hAnsi="Times New Roman" w:ascii="Times New Roman"/>
          <w:sz w:val="24"/>
        </w:rPr>
        <w:t>.</w:t>
      </w:r>
      <w:r w:rsidR="00545C55" w:rsidRPr="00AA4DD7">
        <w:rPr>
          <w:rFonts w:hAnsi="Times New Roman" w:ascii="Times New Roman"/>
          <w:sz w:val="24"/>
        </w:rPr>
        <w:t xml:space="preserve"> Za privremenoga s</w:t>
      </w:r>
      <w:r w:rsidR="00B86B29" w:rsidRPr="00AA4DD7">
        <w:rPr>
          <w:rFonts w:hAnsi="Times New Roman" w:ascii="Times New Roman"/>
          <w:sz w:val="24"/>
        </w:rPr>
        <w:t xml:space="preserve">tečajnog upravitelja imenuje se </w:t>
      </w:r>
      <w:r w:rsidR="00CF3D4E">
        <w:rPr>
          <w:rFonts w:hAnsi="Times New Roman" w:ascii="Times New Roman"/>
          <w:sz w:val="24"/>
        </w:rPr>
        <w:t>J</w:t>
      </w:r>
      <w:r w:rsidR="00CF3D4E" w:rsidRPr="00CF3D4E">
        <w:rPr>
          <w:rFonts w:hAnsi="Times New Roman" w:ascii="Times New Roman"/>
          <w:sz w:val="24"/>
        </w:rPr>
        <w:t>ure Maruši</w:t>
      </w:r>
      <w:r w:rsidR="00CF3D4E" w:rsidRPr="00CF3D4E">
        <w:rPr>
          <w:rFonts w:hAnsi="Times New Roman" w:ascii="Times New Roman" w:hint="eastAsia"/>
          <w:sz w:val="24"/>
        </w:rPr>
        <w:t>ć</w:t>
      </w:r>
      <w:r w:rsidR="00CF3D4E">
        <w:rPr>
          <w:rFonts w:hAnsi="Times New Roman" w:ascii="Times New Roman"/>
          <w:sz w:val="24"/>
        </w:rPr>
        <w:t xml:space="preserve"> </w:t>
      </w:r>
      <w:r w:rsidR="00CF3D4E" w:rsidRPr="00CF3D4E">
        <w:rPr>
          <w:rFonts w:hAnsi="Times New Roman" w:ascii="Times New Roman"/>
          <w:sz w:val="24"/>
        </w:rPr>
        <w:t xml:space="preserve">iz Zagreba, </w:t>
      </w:r>
      <w:proofErr w:type="spellStart"/>
      <w:r w:rsidR="00CF3D4E" w:rsidRPr="00CF3D4E">
        <w:rPr>
          <w:rFonts w:hAnsi="Times New Roman" w:ascii="Times New Roman"/>
          <w:sz w:val="24"/>
        </w:rPr>
        <w:t>Bleiweisova</w:t>
      </w:r>
      <w:proofErr w:type="spellEnd"/>
      <w:r w:rsidR="00CF3D4E" w:rsidRPr="00CF3D4E">
        <w:rPr>
          <w:rFonts w:hAnsi="Times New Roman" w:ascii="Times New Roman"/>
          <w:sz w:val="24"/>
        </w:rPr>
        <w:t xml:space="preserve"> 21, OIB: 52703189678.</w:t>
      </w:r>
    </w:p>
    <w:p w:rsidRDefault="008742B9" w:rsidP="00B86B29" w:rsidR="000F553A" w:rsidRPr="00AA4DD7">
      <w:pPr>
        <w:pStyle w:val="tekst"/>
        <w:spacing w:afterAutospacing="false" w:after="120" w:beforeAutospacing="false" w:before="120"/>
        <w:jc w:val="both"/>
        <w:rPr>
          <w:lang w:val="hr-HR"/>
        </w:rPr>
      </w:pPr>
      <w:r w:rsidRPr="00AA4DD7">
        <w:rPr>
          <w:lang w:val="hr-HR"/>
        </w:rPr>
        <w:tab/>
      </w:r>
      <w:r w:rsidR="00545C55" w:rsidRPr="00AA4DD7">
        <w:rPr>
          <w:lang w:val="hr-HR"/>
        </w:rPr>
        <w:t xml:space="preserve">III. Privremeni stečajni upravitelj </w:t>
      </w:r>
      <w:r w:rsidRPr="00AA4DD7">
        <w:rPr>
          <w:lang w:val="hr-HR"/>
        </w:rPr>
        <w:t xml:space="preserve">dužan je </w:t>
      </w:r>
      <w:r w:rsidR="00473012" w:rsidRPr="00AA4DD7">
        <w:rPr>
          <w:lang w:val="hr-HR"/>
        </w:rPr>
        <w:t xml:space="preserve">ispitati </w:t>
      </w:r>
      <w:r w:rsidR="000F553A" w:rsidRPr="00AA4DD7">
        <w:rPr>
          <w:lang w:val="hr-HR"/>
        </w:rPr>
        <w:t xml:space="preserve">postoji li razlog za otvaranje stečajnog postupka </w:t>
      </w:r>
      <w:r w:rsidR="00473012" w:rsidRPr="00AA4DD7">
        <w:rPr>
          <w:lang w:val="hr-HR"/>
        </w:rPr>
        <w:t xml:space="preserve">i </w:t>
      </w:r>
      <w:r w:rsidR="000F553A" w:rsidRPr="00AA4DD7">
        <w:rPr>
          <w:lang w:val="hr-HR"/>
        </w:rPr>
        <w:t xml:space="preserve">da li </w:t>
      </w:r>
      <w:r w:rsidR="00473012" w:rsidRPr="00AA4DD7">
        <w:rPr>
          <w:lang w:val="hr-HR"/>
        </w:rPr>
        <w:t xml:space="preserve">se imovinom dužnika mogu </w:t>
      </w:r>
      <w:r w:rsidR="000F553A" w:rsidRPr="00AA4DD7">
        <w:rPr>
          <w:lang w:val="hr-HR"/>
        </w:rPr>
        <w:t>namiriti</w:t>
      </w:r>
      <w:r w:rsidR="00473012" w:rsidRPr="00AA4DD7">
        <w:rPr>
          <w:lang w:val="hr-HR"/>
        </w:rPr>
        <w:t xml:space="preserve"> troškovi postupka</w:t>
      </w:r>
      <w:r w:rsidR="000F553A" w:rsidRPr="00AA4DD7">
        <w:rPr>
          <w:lang w:val="hr-HR"/>
        </w:rPr>
        <w:t>.</w:t>
      </w:r>
    </w:p>
    <w:p w:rsidRDefault="000F553A" w:rsidP="00B86B29" w:rsidR="00545C55" w:rsidRPr="00AA4DD7">
      <w:pPr>
        <w:pStyle w:val="tekst"/>
        <w:spacing w:afterAutospacing="false" w:after="120" w:beforeAutospacing="false" w:before="120"/>
        <w:jc w:val="both"/>
        <w:rPr>
          <w:lang w:val="hr-HR"/>
        </w:rPr>
      </w:pPr>
      <w:r w:rsidRPr="00AA4DD7">
        <w:rPr>
          <w:lang w:val="hr-HR"/>
        </w:rPr>
        <w:tab/>
        <w:t xml:space="preserve">III. Privremeni stečajni upravitelj </w:t>
      </w:r>
      <w:r w:rsidR="00545C55" w:rsidRPr="00AA4DD7">
        <w:rPr>
          <w:lang w:val="hr-HR"/>
        </w:rPr>
        <w:t xml:space="preserve">ovlašten </w:t>
      </w:r>
      <w:r w:rsidRPr="00AA4DD7">
        <w:rPr>
          <w:lang w:val="hr-HR"/>
        </w:rPr>
        <w:t xml:space="preserve">je </w:t>
      </w:r>
      <w:r w:rsidR="00545C55" w:rsidRPr="00AA4DD7">
        <w:rPr>
          <w:lang w:val="hr-HR"/>
        </w:rPr>
        <w:t>stupiti u poslovne prostorije dužnika</w:t>
      </w:r>
      <w:r w:rsidRPr="00AA4DD7">
        <w:rPr>
          <w:lang w:val="hr-HR"/>
        </w:rPr>
        <w:t xml:space="preserve"> i ondje provesti potrebne radnje</w:t>
      </w:r>
      <w:r w:rsidR="00473012" w:rsidRPr="00AA4DD7">
        <w:rPr>
          <w:lang w:val="hr-HR"/>
        </w:rPr>
        <w:t>. U</w:t>
      </w:r>
      <w:r w:rsidR="00545C55" w:rsidRPr="00AA4DD7">
        <w:rPr>
          <w:lang w:val="hr-HR"/>
        </w:rPr>
        <w:t>prava</w:t>
      </w:r>
      <w:r w:rsidR="00473012" w:rsidRPr="00AA4DD7">
        <w:rPr>
          <w:lang w:val="hr-HR"/>
        </w:rPr>
        <w:t xml:space="preserve"> kao i svi drugi </w:t>
      </w:r>
      <w:r w:rsidR="00AA4DD7" w:rsidRPr="00AA4DD7">
        <w:rPr>
          <w:lang w:val="hr-HR"/>
        </w:rPr>
        <w:t>radnici</w:t>
      </w:r>
      <w:r w:rsidR="00473012" w:rsidRPr="00AA4DD7">
        <w:rPr>
          <w:lang w:val="hr-HR"/>
        </w:rPr>
        <w:t xml:space="preserve"> </w:t>
      </w:r>
      <w:r w:rsidR="00545C55" w:rsidRPr="00AA4DD7">
        <w:rPr>
          <w:lang w:val="hr-HR"/>
        </w:rPr>
        <w:t>dužnika dužn</w:t>
      </w:r>
      <w:r w:rsidR="00473012" w:rsidRPr="00AA4DD7">
        <w:rPr>
          <w:lang w:val="hr-HR"/>
        </w:rPr>
        <w:t>i</w:t>
      </w:r>
      <w:r w:rsidR="00545C55" w:rsidRPr="00AA4DD7">
        <w:rPr>
          <w:lang w:val="hr-HR"/>
        </w:rPr>
        <w:t xml:space="preserve"> </w:t>
      </w:r>
      <w:r w:rsidR="00473012" w:rsidRPr="00AA4DD7">
        <w:rPr>
          <w:lang w:val="hr-HR"/>
        </w:rPr>
        <w:t xml:space="preserve">su </w:t>
      </w:r>
      <w:r w:rsidRPr="00AA4DD7">
        <w:rPr>
          <w:lang w:val="hr-HR"/>
        </w:rPr>
        <w:t xml:space="preserve">mu dopustiti uvid u </w:t>
      </w:r>
      <w:r w:rsidR="00545C55" w:rsidRPr="00AA4DD7">
        <w:rPr>
          <w:lang w:val="hr-HR"/>
        </w:rPr>
        <w:t xml:space="preserve">poslovne knjige </w:t>
      </w:r>
      <w:r w:rsidRPr="00AA4DD7">
        <w:rPr>
          <w:lang w:val="hr-HR"/>
        </w:rPr>
        <w:t xml:space="preserve">i svu drugu poslovnu </w:t>
      </w:r>
      <w:r w:rsidR="00AA4DD7" w:rsidRPr="00AA4DD7">
        <w:rPr>
          <w:lang w:val="hr-HR"/>
        </w:rPr>
        <w:t>dokumentaciju koju zatraži kao i pružiti sve potrebne podatke i obavijesti.</w:t>
      </w:r>
      <w:r w:rsidR="00545C55" w:rsidRPr="00AA4DD7">
        <w:rPr>
          <w:lang w:val="hr-HR"/>
        </w:rPr>
        <w:t xml:space="preserve"> Protiv osoba koje se tome usprotive </w:t>
      </w:r>
      <w:r w:rsidR="008742B9" w:rsidRPr="00AA4DD7">
        <w:rPr>
          <w:lang w:val="hr-HR"/>
        </w:rPr>
        <w:t xml:space="preserve">ili onemogućuju izvršenje </w:t>
      </w:r>
      <w:r w:rsidR="00473012" w:rsidRPr="00AA4DD7">
        <w:rPr>
          <w:lang w:val="hr-HR"/>
        </w:rPr>
        <w:t xml:space="preserve">ovih </w:t>
      </w:r>
      <w:r w:rsidR="008742B9" w:rsidRPr="00AA4DD7">
        <w:rPr>
          <w:lang w:val="hr-HR"/>
        </w:rPr>
        <w:t xml:space="preserve">dužnosti privremenog stečajnog upravitelja </w:t>
      </w:r>
      <w:r w:rsidR="00545C55" w:rsidRPr="00AA4DD7">
        <w:rPr>
          <w:lang w:val="hr-HR"/>
        </w:rPr>
        <w:t xml:space="preserve">može se izreći novčana kazna </w:t>
      </w:r>
      <w:r w:rsidRPr="00AA4DD7">
        <w:rPr>
          <w:lang w:val="hr-HR"/>
        </w:rPr>
        <w:t>do 50.000,00 kuna.</w:t>
      </w:r>
    </w:p>
    <w:p w:rsidRDefault="008742B9" w:rsidP="00B86B29" w:rsidR="00545C55" w:rsidRPr="00AA4DD7">
      <w:pPr>
        <w:pStyle w:val="tekst"/>
        <w:spacing w:afterAutospacing="false" w:after="120" w:beforeAutospacing="false" w:before="120"/>
        <w:jc w:val="both"/>
        <w:rPr>
          <w:lang w:val="hr-HR"/>
        </w:rPr>
      </w:pPr>
      <w:r w:rsidRPr="00AA4DD7">
        <w:rPr>
          <w:lang w:val="hr-HR"/>
        </w:rPr>
        <w:tab/>
      </w:r>
      <w:r w:rsidR="00545C55" w:rsidRPr="00AA4DD7">
        <w:rPr>
          <w:lang w:val="hr-HR"/>
        </w:rPr>
        <w:t xml:space="preserve">IV. </w:t>
      </w:r>
      <w:r w:rsidR="000F553A" w:rsidRPr="00AA4DD7">
        <w:rPr>
          <w:lang w:val="hr-HR"/>
        </w:rPr>
        <w:t>Pozivaju se dužnikovi dužnici da svoje obveze ispunjavaju vodeći računa o ovom rješenju.</w:t>
      </w:r>
    </w:p>
    <w:p w:rsidRDefault="008742B9" w:rsidP="00B86B29" w:rsidR="00545C55" w:rsidRPr="00AA4DD7">
      <w:pPr>
        <w:pStyle w:val="tekst"/>
        <w:spacing w:afterAutospacing="false" w:after="120" w:beforeAutospacing="false" w:before="120"/>
        <w:jc w:val="both"/>
        <w:rPr>
          <w:lang w:val="hr-HR"/>
        </w:rPr>
      </w:pPr>
      <w:r w:rsidRPr="00AA4DD7">
        <w:rPr>
          <w:lang w:val="hr-HR"/>
        </w:rPr>
        <w:tab/>
      </w:r>
      <w:r w:rsidR="00545C55" w:rsidRPr="00AA4DD7">
        <w:rPr>
          <w:lang w:val="hr-HR"/>
        </w:rPr>
        <w:t xml:space="preserve">V. </w:t>
      </w:r>
      <w:r w:rsidR="000F553A" w:rsidRPr="00AA4DD7">
        <w:rPr>
          <w:lang w:val="hr-HR"/>
        </w:rPr>
        <w:t>Određuje se zabilježba ovog rješenja o imenovanju privremenog stečajnog upravitelja u sudski registar.</w:t>
      </w:r>
    </w:p>
    <w:p w:rsidRDefault="008742B9" w:rsidP="00AA4DD7" w:rsidR="005419C8" w:rsidRPr="00AA4DD7">
      <w:pPr>
        <w:pStyle w:val="tekst"/>
        <w:spacing w:afterAutospacing="false" w:after="120" w:beforeAutospacing="false" w:before="120"/>
        <w:jc w:val="both"/>
        <w:rPr>
          <w:lang w:val="hr-HR"/>
        </w:rPr>
      </w:pPr>
      <w:r w:rsidRPr="00AA4DD7">
        <w:rPr>
          <w:lang w:val="hr-HR"/>
        </w:rPr>
        <w:tab/>
      </w:r>
      <w:r w:rsidR="00545C55" w:rsidRPr="00AA4DD7">
        <w:rPr>
          <w:lang w:val="hr-HR"/>
        </w:rPr>
        <w:t xml:space="preserve">VI. </w:t>
      </w:r>
      <w:r w:rsidR="00F926D5" w:rsidRPr="00AA4DD7">
        <w:rPr>
          <w:lang w:val="hr-HR"/>
        </w:rPr>
        <w:t xml:space="preserve"> </w:t>
      </w:r>
      <w:r w:rsidR="00EC5A2B" w:rsidRPr="00AA4DD7">
        <w:rPr>
          <w:lang w:val="hr-HR"/>
        </w:rPr>
        <w:t xml:space="preserve">Ročište radi izjašnjenja o prijedlogu za otvaranje stečajnog postupka spojit će se s ročištem radi rasprave o uvjetima za otvaranje stečajnog postupka te se </w:t>
      </w:r>
      <w:r w:rsidR="005944E7" w:rsidRPr="00AA4DD7">
        <w:rPr>
          <w:lang w:val="hr-HR"/>
        </w:rPr>
        <w:t xml:space="preserve">to ročište </w:t>
      </w:r>
      <w:r w:rsidR="00EC5A2B" w:rsidRPr="00AA4DD7">
        <w:rPr>
          <w:lang w:val="hr-HR"/>
        </w:rPr>
        <w:t>zakazuje za dan:</w:t>
      </w:r>
    </w:p>
    <w:p w:rsidRDefault="00CF3D4E" w:rsidP="00EC5A2B" w:rsidR="00EC5A2B" w:rsidRPr="00AA4DD7">
      <w:pPr>
        <w:jc w:val="center"/>
        <w:rPr>
          <w:rFonts w:hAnsi="Times New Roman" w:ascii="Times New Roman"/>
          <w:b/>
          <w:sz w:val="24"/>
          <w:u w:val="single"/>
        </w:rPr>
      </w:pPr>
      <w:r>
        <w:rPr>
          <w:rFonts w:hAnsi="Times New Roman" w:ascii="Times New Roman"/>
          <w:b/>
          <w:sz w:val="24"/>
          <w:u w:val="single"/>
        </w:rPr>
        <w:t>19. veljače</w:t>
      </w:r>
      <w:r w:rsidR="00EC5A2B" w:rsidRPr="00AA4DD7">
        <w:rPr>
          <w:rFonts w:hAnsi="Times New Roman" w:ascii="Times New Roman"/>
          <w:b/>
          <w:sz w:val="24"/>
          <w:u w:val="single"/>
        </w:rPr>
        <w:t xml:space="preserve"> 201</w:t>
      </w:r>
      <w:r>
        <w:rPr>
          <w:rFonts w:hAnsi="Times New Roman" w:ascii="Times New Roman"/>
          <w:b/>
          <w:sz w:val="24"/>
          <w:u w:val="single"/>
        </w:rPr>
        <w:t>8</w:t>
      </w:r>
      <w:r w:rsidR="00EC5A2B" w:rsidRPr="00AA4DD7">
        <w:rPr>
          <w:rFonts w:hAnsi="Times New Roman" w:ascii="Times New Roman"/>
          <w:b/>
          <w:sz w:val="24"/>
          <w:u w:val="single"/>
        </w:rPr>
        <w:t xml:space="preserve">. u </w:t>
      </w:r>
      <w:r w:rsidR="00D173C2">
        <w:rPr>
          <w:rFonts w:hAnsi="Times New Roman" w:ascii="Times New Roman"/>
          <w:b/>
          <w:sz w:val="24"/>
          <w:u w:val="single"/>
        </w:rPr>
        <w:t>9,00</w:t>
      </w:r>
      <w:r w:rsidR="00EC5A2B" w:rsidRPr="00AA4DD7">
        <w:rPr>
          <w:rFonts w:hAnsi="Times New Roman" w:ascii="Times New Roman"/>
          <w:b/>
          <w:sz w:val="24"/>
          <w:u w:val="single"/>
        </w:rPr>
        <w:t xml:space="preserve"> sati</w:t>
      </w:r>
    </w:p>
    <w:p w:rsidRDefault="001E35C6" w:rsidP="00EC5A2B" w:rsidR="00EC5A2B" w:rsidRPr="00AA4DD7">
      <w:pPr>
        <w:jc w:val="center"/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 xml:space="preserve">na </w:t>
      </w:r>
      <w:r w:rsidR="00EC5A2B" w:rsidRPr="00AA4DD7">
        <w:rPr>
          <w:rFonts w:hAnsi="Times New Roman" w:ascii="Times New Roman"/>
          <w:sz w:val="24"/>
        </w:rPr>
        <w:t>Trgovačko</w:t>
      </w:r>
      <w:r w:rsidRPr="00AA4DD7">
        <w:rPr>
          <w:rFonts w:hAnsi="Times New Roman" w:ascii="Times New Roman"/>
          <w:sz w:val="24"/>
        </w:rPr>
        <w:t>m</w:t>
      </w:r>
      <w:r w:rsidR="00EC5A2B" w:rsidRPr="00AA4DD7">
        <w:rPr>
          <w:rFonts w:hAnsi="Times New Roman" w:ascii="Times New Roman"/>
          <w:sz w:val="24"/>
        </w:rPr>
        <w:t xml:space="preserve"> sud</w:t>
      </w:r>
      <w:r w:rsidRPr="00AA4DD7">
        <w:rPr>
          <w:rFonts w:hAnsi="Times New Roman" w:ascii="Times New Roman"/>
          <w:sz w:val="24"/>
        </w:rPr>
        <w:t>u</w:t>
      </w:r>
      <w:r w:rsidR="00EC5A2B" w:rsidRPr="00AA4DD7">
        <w:rPr>
          <w:rFonts w:hAnsi="Times New Roman" w:ascii="Times New Roman"/>
          <w:sz w:val="24"/>
        </w:rPr>
        <w:t xml:space="preserve"> u Zagrebu</w:t>
      </w:r>
      <w:r w:rsidR="001F6BAC" w:rsidRPr="00AA4DD7">
        <w:rPr>
          <w:rFonts w:hAnsi="Times New Roman" w:ascii="Times New Roman"/>
          <w:sz w:val="24"/>
        </w:rPr>
        <w:t xml:space="preserve">, Petrinjska 8 </w:t>
      </w:r>
    </w:p>
    <w:p w:rsidRDefault="001F6BAC" w:rsidP="00EC5A2B" w:rsidR="001F6BAC" w:rsidRPr="00AA4DD7">
      <w:pPr>
        <w:jc w:val="center"/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 xml:space="preserve">sudnica </w:t>
      </w:r>
      <w:r w:rsidR="00AA4DD7" w:rsidRPr="00AA4DD7">
        <w:rPr>
          <w:rFonts w:hAnsi="Times New Roman" w:ascii="Times New Roman"/>
          <w:sz w:val="24"/>
        </w:rPr>
        <w:t>96/</w:t>
      </w:r>
      <w:r w:rsidRPr="00AA4DD7">
        <w:rPr>
          <w:rFonts w:hAnsi="Times New Roman" w:ascii="Times New Roman"/>
          <w:sz w:val="24"/>
        </w:rPr>
        <w:t>II (</w:t>
      </w:r>
      <w:r w:rsidR="00AA4DD7" w:rsidRPr="00AA4DD7">
        <w:rPr>
          <w:rFonts w:hAnsi="Times New Roman" w:ascii="Times New Roman"/>
          <w:sz w:val="24"/>
        </w:rPr>
        <w:t>Mala dvorana</w:t>
      </w:r>
      <w:r w:rsidRPr="00AA4DD7">
        <w:rPr>
          <w:rFonts w:hAnsi="Times New Roman" w:ascii="Times New Roman"/>
          <w:sz w:val="24"/>
        </w:rPr>
        <w:t>)</w:t>
      </w:r>
    </w:p>
    <w:p w:rsidRDefault="00EC5A2B" w:rsidP="00B86B29" w:rsidR="00EC5A2B" w:rsidRPr="003B44C3">
      <w:pPr>
        <w:spacing w:after="120" w:before="120"/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ab/>
        <w:t>VII</w:t>
      </w:r>
      <w:r w:rsidR="00602D05" w:rsidRPr="00AA4DD7">
        <w:rPr>
          <w:rFonts w:hAnsi="Times New Roman" w:ascii="Times New Roman"/>
          <w:sz w:val="24"/>
        </w:rPr>
        <w:t>.</w:t>
      </w:r>
      <w:r w:rsidRPr="00AA4DD7">
        <w:rPr>
          <w:rFonts w:hAnsi="Times New Roman" w:ascii="Times New Roman"/>
          <w:sz w:val="24"/>
        </w:rPr>
        <w:t xml:space="preserve"> Pozivaju se predlagatelj, </w:t>
      </w:r>
      <w:r w:rsidR="00A77C9E" w:rsidRPr="00AA4DD7">
        <w:rPr>
          <w:rFonts w:hAnsi="Times New Roman" w:ascii="Times New Roman"/>
          <w:sz w:val="24"/>
        </w:rPr>
        <w:t>privremeni s</w:t>
      </w:r>
      <w:r w:rsidR="00E356FC" w:rsidRPr="00AA4DD7">
        <w:rPr>
          <w:rFonts w:hAnsi="Times New Roman" w:ascii="Times New Roman"/>
          <w:sz w:val="24"/>
        </w:rPr>
        <w:t>t</w:t>
      </w:r>
      <w:r w:rsidR="00A77C9E" w:rsidRPr="00AA4DD7">
        <w:rPr>
          <w:rFonts w:hAnsi="Times New Roman" w:ascii="Times New Roman"/>
          <w:sz w:val="24"/>
        </w:rPr>
        <w:t xml:space="preserve">ečajni upravitelj, </w:t>
      </w:r>
      <w:r w:rsidR="00AA4DD7" w:rsidRPr="00AA4DD7">
        <w:rPr>
          <w:rFonts w:hAnsi="Times New Roman" w:ascii="Times New Roman"/>
          <w:sz w:val="24"/>
        </w:rPr>
        <w:t xml:space="preserve">osobe ovlaštene za zastupanje dužnika po zakonu </w:t>
      </w:r>
      <w:r w:rsidRPr="00AA4DD7">
        <w:rPr>
          <w:rFonts w:hAnsi="Times New Roman" w:ascii="Times New Roman"/>
          <w:sz w:val="24"/>
        </w:rPr>
        <w:t xml:space="preserve">te </w:t>
      </w:r>
      <w:r w:rsidR="00602D05" w:rsidRPr="00AA4DD7">
        <w:rPr>
          <w:rFonts w:hAnsi="Times New Roman" w:ascii="Times New Roman"/>
          <w:sz w:val="24"/>
        </w:rPr>
        <w:t>pravn</w:t>
      </w:r>
      <w:r w:rsidR="00AA4DD7" w:rsidRPr="00AA4DD7">
        <w:rPr>
          <w:rFonts w:hAnsi="Times New Roman" w:ascii="Times New Roman"/>
          <w:sz w:val="24"/>
        </w:rPr>
        <w:t>e</w:t>
      </w:r>
      <w:r w:rsidR="00602D05" w:rsidRPr="00AA4DD7">
        <w:rPr>
          <w:rFonts w:hAnsi="Times New Roman" w:ascii="Times New Roman"/>
          <w:sz w:val="24"/>
        </w:rPr>
        <w:t xml:space="preserve"> osob</w:t>
      </w:r>
      <w:r w:rsidR="00AA4DD7" w:rsidRPr="00AA4DD7">
        <w:rPr>
          <w:rFonts w:hAnsi="Times New Roman" w:ascii="Times New Roman"/>
          <w:sz w:val="24"/>
        </w:rPr>
        <w:t>e</w:t>
      </w:r>
      <w:r w:rsidR="00602D05" w:rsidRPr="00AA4DD7">
        <w:rPr>
          <w:rFonts w:hAnsi="Times New Roman" w:ascii="Times New Roman"/>
          <w:sz w:val="24"/>
        </w:rPr>
        <w:t xml:space="preserve"> koje za dužnika obavljaju poslove platnog prometa d</w:t>
      </w:r>
      <w:r w:rsidR="00A77C9E" w:rsidRPr="00AA4DD7">
        <w:rPr>
          <w:rFonts w:hAnsi="Times New Roman" w:ascii="Times New Roman"/>
          <w:sz w:val="24"/>
        </w:rPr>
        <w:t>a pristupe na zakazano ročište.</w:t>
      </w:r>
      <w:r w:rsidR="00602D05" w:rsidRPr="00AA4DD7">
        <w:rPr>
          <w:rFonts w:hAnsi="Times New Roman" w:ascii="Times New Roman"/>
          <w:sz w:val="24"/>
        </w:rPr>
        <w:t xml:space="preserve"> </w:t>
      </w:r>
      <w:r w:rsidR="00602D05" w:rsidRPr="003B44C3">
        <w:rPr>
          <w:rFonts w:hAnsi="Times New Roman" w:ascii="Times New Roman"/>
          <w:sz w:val="24"/>
        </w:rPr>
        <w:t xml:space="preserve">Pozvane osobe o prijedlogu </w:t>
      </w:r>
      <w:r w:rsidR="00A9788A" w:rsidRPr="003B44C3">
        <w:rPr>
          <w:rFonts w:hAnsi="Times New Roman" w:ascii="Times New Roman"/>
          <w:sz w:val="24"/>
        </w:rPr>
        <w:t xml:space="preserve">se </w:t>
      </w:r>
      <w:r w:rsidR="00602D05" w:rsidRPr="003B44C3">
        <w:rPr>
          <w:rFonts w:hAnsi="Times New Roman" w:ascii="Times New Roman"/>
          <w:sz w:val="24"/>
        </w:rPr>
        <w:t>mogu</w:t>
      </w:r>
      <w:r w:rsidR="00AA4DD7" w:rsidRPr="003B44C3">
        <w:rPr>
          <w:rFonts w:hAnsi="Times New Roman" w:ascii="Times New Roman"/>
          <w:sz w:val="24"/>
        </w:rPr>
        <w:t xml:space="preserve"> očitovati</w:t>
      </w:r>
      <w:r w:rsidR="00602D05" w:rsidRPr="003B44C3">
        <w:rPr>
          <w:rFonts w:hAnsi="Times New Roman" w:ascii="Times New Roman"/>
          <w:sz w:val="24"/>
        </w:rPr>
        <w:t xml:space="preserve"> i pisano</w:t>
      </w:r>
      <w:r w:rsidR="00AA4DD7" w:rsidRPr="003B44C3">
        <w:rPr>
          <w:rFonts w:hAnsi="Times New Roman" w:ascii="Times New Roman"/>
          <w:sz w:val="24"/>
        </w:rPr>
        <w:t>.</w:t>
      </w:r>
    </w:p>
    <w:p w:rsidRDefault="00317DF9" w:rsidP="00317DF9" w:rsidR="00317DF9" w:rsidRPr="00AA4DD7">
      <w:pPr>
        <w:jc w:val="center"/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lastRenderedPageBreak/>
        <w:t>Obrazloženje</w:t>
      </w:r>
    </w:p>
    <w:p w:rsidRDefault="00385660" w:rsidP="00317DF9" w:rsidR="00385660" w:rsidRPr="00AA4DD7">
      <w:pPr>
        <w:jc w:val="center"/>
        <w:rPr>
          <w:rFonts w:hAnsi="Times New Roman" w:ascii="Times New Roman"/>
          <w:b/>
          <w:sz w:val="24"/>
        </w:rPr>
      </w:pPr>
    </w:p>
    <w:p w:rsidRDefault="00AA4DD7" w:rsidP="00317DF9" w:rsidR="00AA4DD7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Prijedlog za otvaranje stečajnog postupka nad dužnikom podnijela je Financijska agencija sukladno </w:t>
      </w:r>
      <w:r w:rsidR="00182AAF">
        <w:rPr>
          <w:rFonts w:hAnsi="Times New Roman" w:ascii="Times New Roman"/>
          <w:sz w:val="24"/>
        </w:rPr>
        <w:t xml:space="preserve">obvezi </w:t>
      </w:r>
      <w:r w:rsidR="003B44C3" w:rsidRPr="003B44C3">
        <w:rPr>
          <w:rFonts w:hAnsi="Times New Roman" w:ascii="Times New Roman"/>
          <w:sz w:val="24"/>
        </w:rPr>
        <w:t xml:space="preserve">i po ispunjenju zakonski pretpostavki iz članka </w:t>
      </w:r>
      <w:r w:rsidR="00976BEE">
        <w:rPr>
          <w:rFonts w:hAnsi="Times New Roman" w:ascii="Times New Roman"/>
          <w:sz w:val="24"/>
        </w:rPr>
        <w:t xml:space="preserve">iz članka 110. stavak 1. Stečajnog zakona (NN 71/15; nastavno: SZ). U prijedlogu se navodi da na dan </w:t>
      </w:r>
      <w:r w:rsidR="00CF3D4E">
        <w:rPr>
          <w:rFonts w:hAnsi="Times New Roman" w:ascii="Times New Roman"/>
          <w:sz w:val="24"/>
        </w:rPr>
        <w:t xml:space="preserve">4. listopada 2017. </w:t>
      </w:r>
      <w:r w:rsidR="00976BEE">
        <w:rPr>
          <w:rFonts w:hAnsi="Times New Roman" w:ascii="Times New Roman"/>
          <w:sz w:val="24"/>
        </w:rPr>
        <w:t xml:space="preserve">dužnik u Očevidniku redoslijeda za plaćanje ima evidentirane neizvršene osnove za plaćanje u neprekinutom razdoblju od 120 dana, u ukupnom iznosu od </w:t>
      </w:r>
      <w:r w:rsidR="00CF3D4E">
        <w:rPr>
          <w:rFonts w:hAnsi="Times New Roman" w:ascii="Times New Roman"/>
          <w:sz w:val="24"/>
        </w:rPr>
        <w:t>188.894,83</w:t>
      </w:r>
      <w:r w:rsidR="00976BEE">
        <w:rPr>
          <w:rFonts w:hAnsi="Times New Roman" w:ascii="Times New Roman"/>
          <w:sz w:val="24"/>
        </w:rPr>
        <w:t xml:space="preserve"> kun</w:t>
      </w:r>
      <w:r w:rsidR="00CF3D4E">
        <w:rPr>
          <w:rFonts w:hAnsi="Times New Roman" w:ascii="Times New Roman"/>
          <w:sz w:val="24"/>
        </w:rPr>
        <w:t>e</w:t>
      </w:r>
      <w:r w:rsidR="00976BEE">
        <w:rPr>
          <w:rFonts w:hAnsi="Times New Roman" w:ascii="Times New Roman"/>
          <w:sz w:val="24"/>
        </w:rPr>
        <w:t xml:space="preserve">. Na dan podnošenja prijedloga dužnik ima </w:t>
      </w:r>
      <w:r w:rsidR="00CF3D4E">
        <w:rPr>
          <w:rFonts w:hAnsi="Times New Roman" w:ascii="Times New Roman"/>
          <w:sz w:val="24"/>
        </w:rPr>
        <w:t>1</w:t>
      </w:r>
      <w:r w:rsidR="00976BEE">
        <w:rPr>
          <w:rFonts w:hAnsi="Times New Roman" w:ascii="Times New Roman"/>
          <w:sz w:val="24"/>
        </w:rPr>
        <w:t xml:space="preserve"> zaposlen</w:t>
      </w:r>
      <w:r w:rsidR="00CF3D4E">
        <w:rPr>
          <w:rFonts w:hAnsi="Times New Roman" w:ascii="Times New Roman"/>
          <w:sz w:val="24"/>
        </w:rPr>
        <w:t>og</w:t>
      </w:r>
      <w:r w:rsidR="00976BEE">
        <w:rPr>
          <w:rFonts w:hAnsi="Times New Roman" w:ascii="Times New Roman"/>
          <w:sz w:val="24"/>
        </w:rPr>
        <w:t>.</w:t>
      </w:r>
      <w:r w:rsidR="00385660" w:rsidRPr="00AA4DD7">
        <w:rPr>
          <w:rFonts w:hAnsi="Times New Roman" w:ascii="Times New Roman"/>
          <w:sz w:val="24"/>
        </w:rPr>
        <w:tab/>
      </w:r>
    </w:p>
    <w:p w:rsidRDefault="00AA4DD7" w:rsidP="00317DF9" w:rsidR="00AA4DD7">
      <w:pPr>
        <w:rPr>
          <w:rFonts w:hAnsi="Times New Roman" w:ascii="Times New Roman"/>
          <w:sz w:val="24"/>
        </w:rPr>
      </w:pPr>
    </w:p>
    <w:p w:rsidRDefault="00976BEE" w:rsidR="003B44C3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Na temelju navedenog temeljem članka </w:t>
      </w:r>
      <w:r w:rsidR="003B44C3">
        <w:rPr>
          <w:rFonts w:hAnsi="Times New Roman" w:ascii="Times New Roman"/>
          <w:sz w:val="24"/>
        </w:rPr>
        <w:t>1</w:t>
      </w:r>
      <w:r>
        <w:rPr>
          <w:rFonts w:hAnsi="Times New Roman" w:ascii="Times New Roman"/>
          <w:sz w:val="24"/>
        </w:rPr>
        <w:t xml:space="preserve">15. stavak 1. i 2., 117. stavak 1., 118. stavak 1. </w:t>
      </w:r>
      <w:proofErr w:type="spellStart"/>
      <w:r>
        <w:rPr>
          <w:rFonts w:hAnsi="Times New Roman" w:ascii="Times New Roman"/>
          <w:sz w:val="24"/>
        </w:rPr>
        <w:t>toč</w:t>
      </w:r>
      <w:proofErr w:type="spellEnd"/>
      <w:r>
        <w:rPr>
          <w:rFonts w:hAnsi="Times New Roman" w:ascii="Times New Roman"/>
          <w:sz w:val="24"/>
        </w:rPr>
        <w:t xml:space="preserve">. 1., 119. stavak 3., 4. i 5., 120. stavak 1.i 2. i članka 128. stavak 5. </w:t>
      </w:r>
      <w:r w:rsidR="003B44C3">
        <w:rPr>
          <w:rFonts w:hAnsi="Times New Roman" w:ascii="Times New Roman"/>
          <w:sz w:val="24"/>
        </w:rPr>
        <w:t xml:space="preserve">SZ </w:t>
      </w:r>
      <w:r>
        <w:rPr>
          <w:rFonts w:hAnsi="Times New Roman" w:ascii="Times New Roman"/>
          <w:sz w:val="24"/>
        </w:rPr>
        <w:t>odlučeno je kao u izreci.</w:t>
      </w:r>
    </w:p>
    <w:p w:rsidRDefault="003B44C3" w:rsidR="003B44C3">
      <w:pPr>
        <w:rPr>
          <w:rFonts w:hAnsi="Times New Roman" w:ascii="Times New Roman"/>
          <w:sz w:val="24"/>
        </w:rPr>
      </w:pPr>
    </w:p>
    <w:p w:rsidRDefault="003B44C3" w:rsidP="003B44C3" w:rsidR="003B44C3" w:rsidRPr="003B44C3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</w:r>
      <w:r w:rsidRPr="003B44C3">
        <w:rPr>
          <w:rFonts w:hAnsi="Times New Roman" w:ascii="Times New Roman"/>
          <w:sz w:val="24"/>
        </w:rPr>
        <w:t xml:space="preserve">Imenovanje privremenog stečajnog upravitelja izvršeno je </w:t>
      </w:r>
      <w:r w:rsidR="00182AAF">
        <w:rPr>
          <w:rFonts w:hAnsi="Times New Roman" w:ascii="Times New Roman"/>
          <w:sz w:val="24"/>
        </w:rPr>
        <w:t xml:space="preserve">temeljem članka 85. stavak 1. SZ </w:t>
      </w:r>
      <w:r w:rsidRPr="003B44C3">
        <w:rPr>
          <w:rFonts w:hAnsi="Times New Roman" w:ascii="Times New Roman"/>
          <w:sz w:val="24"/>
        </w:rPr>
        <w:t>nakon automatskog izbora osobe privremenog stečajnog upravitelja od strane računala metodom slučajnog odabira sukladno članku 8</w:t>
      </w:r>
      <w:r w:rsidR="00182AAF">
        <w:rPr>
          <w:rFonts w:hAnsi="Times New Roman" w:ascii="Times New Roman"/>
          <w:sz w:val="24"/>
        </w:rPr>
        <w:t>4</w:t>
      </w:r>
      <w:r w:rsidRPr="003B44C3">
        <w:rPr>
          <w:rFonts w:hAnsi="Times New Roman" w:ascii="Times New Roman"/>
          <w:sz w:val="24"/>
        </w:rPr>
        <w:t>. stavak 1.</w:t>
      </w:r>
      <w:r w:rsidR="00182AAF">
        <w:rPr>
          <w:rFonts w:hAnsi="Times New Roman" w:ascii="Times New Roman"/>
          <w:sz w:val="24"/>
        </w:rPr>
        <w:t>, sve</w:t>
      </w:r>
      <w:r w:rsidRPr="003B44C3">
        <w:rPr>
          <w:rFonts w:hAnsi="Times New Roman" w:ascii="Times New Roman"/>
          <w:sz w:val="24"/>
        </w:rPr>
        <w:t xml:space="preserve"> u svezi s člankom 119. stavak 6. SZ. </w:t>
      </w:r>
    </w:p>
    <w:p w:rsidRDefault="00A102B0" w:rsidP="00A102B0" w:rsidR="00A102B0" w:rsidRPr="00AA4DD7">
      <w:pPr>
        <w:jc w:val="center"/>
        <w:rPr>
          <w:rFonts w:hAnsi="Times New Roman" w:ascii="Times New Roman"/>
          <w:sz w:val="24"/>
        </w:rPr>
      </w:pPr>
    </w:p>
    <w:p w:rsidRDefault="00482439" w:rsidP="00A102B0" w:rsidR="00482439" w:rsidRPr="00AA4DD7">
      <w:pPr>
        <w:jc w:val="center"/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 xml:space="preserve">U </w:t>
      </w:r>
      <w:r w:rsidR="001F6BAC" w:rsidRPr="00AA4DD7">
        <w:rPr>
          <w:rFonts w:hAnsi="Times New Roman" w:ascii="Times New Roman"/>
          <w:sz w:val="24"/>
        </w:rPr>
        <w:t>Zagrebu</w:t>
      </w:r>
      <w:r w:rsidRPr="00AA4DD7">
        <w:rPr>
          <w:rFonts w:hAnsi="Times New Roman" w:ascii="Times New Roman"/>
          <w:sz w:val="24"/>
        </w:rPr>
        <w:t xml:space="preserve">, </w:t>
      </w:r>
      <w:r w:rsidR="00CF3D4E">
        <w:rPr>
          <w:rFonts w:hAnsi="Times New Roman" w:ascii="Times New Roman"/>
          <w:sz w:val="24"/>
        </w:rPr>
        <w:t>20. prosinca</w:t>
      </w:r>
      <w:r w:rsidR="00E80646" w:rsidRPr="00AA4DD7">
        <w:rPr>
          <w:rFonts w:hAnsi="Times New Roman" w:ascii="Times New Roman"/>
          <w:sz w:val="24"/>
        </w:rPr>
        <w:t xml:space="preserve"> </w:t>
      </w:r>
      <w:r w:rsidRPr="00AA4DD7">
        <w:rPr>
          <w:rFonts w:hAnsi="Times New Roman" w:ascii="Times New Roman"/>
          <w:sz w:val="24"/>
        </w:rPr>
        <w:t>201</w:t>
      </w:r>
      <w:r w:rsidR="00CF3D4E">
        <w:rPr>
          <w:rFonts w:hAnsi="Times New Roman" w:ascii="Times New Roman"/>
          <w:sz w:val="24"/>
        </w:rPr>
        <w:t>7</w:t>
      </w:r>
      <w:r w:rsidRPr="00AA4DD7">
        <w:rPr>
          <w:rFonts w:hAnsi="Times New Roman" w:ascii="Times New Roman"/>
          <w:sz w:val="24"/>
        </w:rPr>
        <w:t>.</w:t>
      </w:r>
    </w:p>
    <w:p w:rsidRDefault="00482439" w:rsidP="00482439" w:rsidR="00482439" w:rsidRPr="00AA4DD7">
      <w:pPr>
        <w:jc w:val="center"/>
        <w:rPr>
          <w:rFonts w:hAnsi="Times New Roman" w:ascii="Times New Roman"/>
          <w:sz w:val="24"/>
        </w:rPr>
      </w:pPr>
    </w:p>
    <w:p w:rsidRDefault="00164FDA" w:rsidP="00482439" w:rsidR="00482439" w:rsidRPr="00AA4DD7">
      <w:pPr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 xml:space="preserve">                                                                                               </w:t>
      </w:r>
      <w:r w:rsidR="00452416">
        <w:rPr>
          <w:rFonts w:hAnsi="Times New Roman" w:ascii="Times New Roman"/>
          <w:sz w:val="24"/>
        </w:rPr>
        <w:t xml:space="preserve"> </w:t>
      </w:r>
      <w:r w:rsidR="00A102B0" w:rsidRPr="00AA4DD7">
        <w:rPr>
          <w:rFonts w:hAnsi="Times New Roman" w:ascii="Times New Roman"/>
          <w:sz w:val="24"/>
        </w:rPr>
        <w:t xml:space="preserve"> </w:t>
      </w:r>
      <w:r w:rsidR="00E2116A" w:rsidRPr="00AA4DD7">
        <w:rPr>
          <w:rFonts w:hAnsi="Times New Roman" w:ascii="Times New Roman"/>
          <w:sz w:val="24"/>
        </w:rPr>
        <w:t>S U D A C:</w:t>
      </w:r>
    </w:p>
    <w:p w:rsidRDefault="00164FDA" w:rsidP="00482439" w:rsidR="00482439" w:rsidRPr="00153AF5">
      <w:pPr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 xml:space="preserve">                                                        </w:t>
      </w:r>
      <w:bookmarkStart w:name="_GoBack" w:id="0"/>
      <w:bookmarkEnd w:id="0"/>
      <w:r w:rsidRPr="00AA4DD7">
        <w:rPr>
          <w:rFonts w:hAnsi="Times New Roman" w:ascii="Times New Roman"/>
          <w:sz w:val="24"/>
        </w:rPr>
        <w:t xml:space="preserve">                                  </w:t>
      </w:r>
      <w:r w:rsidR="00482439" w:rsidRPr="00AA4DD7">
        <w:rPr>
          <w:rFonts w:hAnsi="Times New Roman" w:ascii="Times New Roman"/>
          <w:sz w:val="24"/>
        </w:rPr>
        <w:t>MIHAEL KOVAČIĆ</w:t>
      </w:r>
      <w:r w:rsidR="00255B23" w:rsidRPr="00153AF5">
        <w:rPr>
          <w:rFonts w:hAnsi="Times New Roman" w:ascii="Times New Roman"/>
          <w:sz w:val="24"/>
        </w:rPr>
        <w:t>, v.r.</w:t>
      </w:r>
    </w:p>
    <w:p w:rsidRDefault="00482439" w:rsidP="00482439" w:rsidR="00482439" w:rsidRPr="00AA4DD7">
      <w:pPr>
        <w:rPr>
          <w:rFonts w:hAnsi="Times New Roman" w:ascii="Times New Roman"/>
          <w:sz w:val="24"/>
        </w:rPr>
      </w:pPr>
    </w:p>
    <w:p w:rsidRDefault="001E35C6" w:rsidP="00482439" w:rsidR="001E35C6" w:rsidRPr="00AA4DD7">
      <w:pPr>
        <w:rPr>
          <w:rFonts w:hAnsi="Times New Roman" w:ascii="Times New Roman"/>
          <w:sz w:val="24"/>
        </w:rPr>
      </w:pPr>
    </w:p>
    <w:p w:rsidRDefault="00482439" w:rsidP="00482439" w:rsidR="00482439" w:rsidRPr="00AA4DD7">
      <w:pPr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>Pouka o pravno</w:t>
      </w:r>
      <w:r w:rsidR="00164FDA" w:rsidRPr="00AA4DD7">
        <w:rPr>
          <w:rFonts w:hAnsi="Times New Roman" w:ascii="Times New Roman"/>
          <w:sz w:val="24"/>
        </w:rPr>
        <w:t>m</w:t>
      </w:r>
      <w:r w:rsidRPr="00AA4DD7">
        <w:rPr>
          <w:rFonts w:hAnsi="Times New Roman" w:ascii="Times New Roman"/>
          <w:sz w:val="24"/>
        </w:rPr>
        <w:t xml:space="preserve"> lijeku: </w:t>
      </w:r>
    </w:p>
    <w:p w:rsidRDefault="001E35C6" w:rsidP="00482439" w:rsidR="007F048E" w:rsidRPr="00AA4DD7">
      <w:pPr>
        <w:rPr>
          <w:rFonts w:hAnsi="Times New Roman" w:ascii="Times New Roman"/>
          <w:sz w:val="24"/>
        </w:rPr>
      </w:pPr>
      <w:r w:rsidRPr="00AA4DD7">
        <w:rPr>
          <w:rFonts w:hAnsi="Times New Roman" w:ascii="Times New Roman"/>
          <w:sz w:val="24"/>
        </w:rPr>
        <w:t xml:space="preserve">Na ovo rješenje </w:t>
      </w:r>
      <w:r w:rsidR="00E2116A" w:rsidRPr="00AA4DD7">
        <w:rPr>
          <w:rFonts w:hAnsi="Times New Roman" w:ascii="Times New Roman"/>
          <w:sz w:val="24"/>
        </w:rPr>
        <w:t xml:space="preserve">nije </w:t>
      </w:r>
      <w:r w:rsidR="007F048E" w:rsidRPr="00AA4DD7">
        <w:rPr>
          <w:rFonts w:hAnsi="Times New Roman" w:ascii="Times New Roman"/>
          <w:sz w:val="24"/>
        </w:rPr>
        <w:t>dopuštena žalba</w:t>
      </w:r>
      <w:r w:rsidRPr="00AA4DD7">
        <w:rPr>
          <w:rFonts w:hAnsi="Times New Roman" w:ascii="Times New Roman"/>
          <w:sz w:val="24"/>
        </w:rPr>
        <w:t xml:space="preserve">, osim na dio rješenja u stavku II. izreke, na koje je se može </w:t>
      </w:r>
      <w:r w:rsidR="00182AAF">
        <w:rPr>
          <w:rFonts w:hAnsi="Times New Roman" w:ascii="Times New Roman"/>
          <w:sz w:val="24"/>
        </w:rPr>
        <w:t xml:space="preserve">podnijeti </w:t>
      </w:r>
      <w:r w:rsidRPr="00AA4DD7">
        <w:rPr>
          <w:rFonts w:hAnsi="Times New Roman" w:ascii="Times New Roman"/>
          <w:sz w:val="24"/>
        </w:rPr>
        <w:t xml:space="preserve">žalba </w:t>
      </w:r>
      <w:r w:rsidR="00182AAF">
        <w:rPr>
          <w:rFonts w:hAnsi="Times New Roman" w:ascii="Times New Roman"/>
          <w:sz w:val="24"/>
        </w:rPr>
        <w:t xml:space="preserve">ovome sudu </w:t>
      </w:r>
      <w:r w:rsidRPr="00AA4DD7">
        <w:rPr>
          <w:rFonts w:hAnsi="Times New Roman" w:ascii="Times New Roman"/>
          <w:sz w:val="24"/>
        </w:rPr>
        <w:t>u roku od osam dana, u tri primjerka.</w:t>
      </w:r>
    </w:p>
    <w:p w:rsidRDefault="007F048E" w:rsidP="00482439" w:rsidR="007F048E">
      <w:pPr>
        <w:rPr>
          <w:rFonts w:hAnsi="Times New Roman" w:ascii="Times New Roman"/>
          <w:sz w:val="24"/>
        </w:rPr>
      </w:pPr>
    </w:p>
    <w:p w:rsidRDefault="00255B23" w:rsidP="00482439" w:rsidR="00255B23">
      <w:pPr>
        <w:rPr>
          <w:rFonts w:hAnsi="Times New Roman" w:ascii="Times New Roman"/>
          <w:sz w:val="24"/>
        </w:rPr>
      </w:pPr>
    </w:p>
    <w:p w:rsidRDefault="00255B23" w:rsidP="00482439" w:rsidR="00255B23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  <w:t>Za točnost otpravka ovlašteni službenik</w:t>
      </w:r>
    </w:p>
    <w:p w:rsidRDefault="00255B23" w:rsidP="00482439" w:rsidR="00255B23" w:rsidRPr="00AA4DD7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  <w:t>Sonja Pilić</w:t>
      </w:r>
    </w:p>
    <w:p w:rsidRDefault="007F048E" w:rsidP="00482439" w:rsidR="007F048E" w:rsidRPr="00255B23">
      <w:pPr>
        <w:rPr>
          <w:rFonts w:hAnsi="Times New Roman" w:ascii="Times New Roman"/>
          <w:color w:themeColor="background1" w:val="FFFFFF"/>
          <w:sz w:val="24"/>
        </w:rPr>
      </w:pPr>
      <w:r w:rsidRPr="00255B23">
        <w:rPr>
          <w:rFonts w:hAnsi="Times New Roman" w:ascii="Times New Roman"/>
          <w:color w:themeColor="background1" w:val="FFFFFF"/>
          <w:sz w:val="24"/>
        </w:rPr>
        <w:t>DNA:</w:t>
      </w:r>
    </w:p>
    <w:p w:rsidRDefault="00E2116A" w:rsidP="001E35C6" w:rsidR="00C172D4" w:rsidRPr="00255B23">
      <w:pPr>
        <w:numPr>
          <w:ilvl w:val="0"/>
          <w:numId w:val="1"/>
        </w:numPr>
        <w:rPr>
          <w:rFonts w:hAnsi="Times New Roman" w:ascii="Times New Roman"/>
          <w:color w:themeColor="background1" w:val="FFFFFF"/>
          <w:sz w:val="24"/>
        </w:rPr>
      </w:pPr>
      <w:r w:rsidRPr="00255B23">
        <w:rPr>
          <w:rFonts w:hAnsi="Times New Roman" w:ascii="Times New Roman"/>
          <w:color w:themeColor="background1" w:val="FFFFFF"/>
          <w:sz w:val="24"/>
        </w:rPr>
        <w:t>Predlagatelju</w:t>
      </w:r>
      <w:r w:rsidR="00182AAF" w:rsidRPr="00255B23">
        <w:rPr>
          <w:rFonts w:hAnsi="Times New Roman" w:ascii="Times New Roman"/>
          <w:color w:themeColor="background1" w:val="FFFFFF"/>
          <w:sz w:val="24"/>
        </w:rPr>
        <w:t xml:space="preserve"> - FINA</w:t>
      </w:r>
    </w:p>
    <w:p w:rsidRDefault="00E2116A" w:rsidP="001E35C6" w:rsidR="00E2116A" w:rsidRPr="00255B23">
      <w:pPr>
        <w:numPr>
          <w:ilvl w:val="0"/>
          <w:numId w:val="1"/>
        </w:numPr>
        <w:rPr>
          <w:rFonts w:hAnsi="Times New Roman" w:ascii="Times New Roman"/>
          <w:color w:themeColor="background1" w:val="FFFFFF"/>
          <w:sz w:val="24"/>
        </w:rPr>
      </w:pPr>
      <w:r w:rsidRPr="00255B23">
        <w:rPr>
          <w:rFonts w:hAnsi="Times New Roman" w:ascii="Times New Roman"/>
          <w:color w:themeColor="background1" w:val="FFFFFF"/>
          <w:sz w:val="24"/>
        </w:rPr>
        <w:t>Privremenom stečajnom upravitelju</w:t>
      </w:r>
      <w:r w:rsidR="00182AAF" w:rsidRPr="00255B23">
        <w:rPr>
          <w:rFonts w:hAnsi="Times New Roman" w:ascii="Times New Roman"/>
          <w:color w:themeColor="background1" w:val="FFFFFF"/>
          <w:sz w:val="24"/>
        </w:rPr>
        <w:t>, osobno</w:t>
      </w:r>
    </w:p>
    <w:p w:rsidRDefault="00E76E31" w:rsidP="001E35C6" w:rsidR="00A23DC2" w:rsidRPr="00255B23">
      <w:pPr>
        <w:numPr>
          <w:ilvl w:val="0"/>
          <w:numId w:val="1"/>
        </w:numPr>
        <w:rPr>
          <w:rFonts w:hAnsi="Times New Roman" w:ascii="Times New Roman"/>
          <w:color w:themeColor="background1" w:val="FFFFFF"/>
          <w:sz w:val="24"/>
        </w:rPr>
      </w:pPr>
      <w:r w:rsidRPr="00255B23">
        <w:rPr>
          <w:rFonts w:hAnsi="Times New Roman" w:ascii="Times New Roman"/>
          <w:color w:themeColor="background1" w:val="FFFFFF"/>
          <w:sz w:val="24"/>
        </w:rPr>
        <w:t>Dužniku</w:t>
      </w:r>
      <w:r w:rsidR="00182AAF" w:rsidRPr="00255B23">
        <w:rPr>
          <w:rFonts w:hAnsi="Times New Roman" w:ascii="Times New Roman"/>
          <w:color w:themeColor="background1" w:val="FFFFFF"/>
          <w:sz w:val="24"/>
        </w:rPr>
        <w:t>, na adresu sjedišta</w:t>
      </w:r>
      <w:r w:rsidRPr="00255B23">
        <w:rPr>
          <w:rFonts w:hAnsi="Times New Roman" w:ascii="Times New Roman"/>
          <w:color w:themeColor="background1" w:val="FFFFFF"/>
          <w:sz w:val="24"/>
        </w:rPr>
        <w:t xml:space="preserve"> </w:t>
      </w:r>
    </w:p>
    <w:p w:rsidRDefault="001E35C6" w:rsidP="001E35C6" w:rsidR="001F6BAC" w:rsidRPr="00255B23">
      <w:pPr>
        <w:numPr>
          <w:ilvl w:val="0"/>
          <w:numId w:val="1"/>
        </w:numPr>
        <w:rPr>
          <w:rFonts w:hAnsi="Times New Roman" w:ascii="Times New Roman"/>
          <w:color w:themeColor="background1" w:val="FFFFFF"/>
          <w:sz w:val="24"/>
        </w:rPr>
      </w:pPr>
      <w:r w:rsidRPr="00255B23">
        <w:rPr>
          <w:rFonts w:hAnsi="Times New Roman" w:ascii="Times New Roman"/>
          <w:color w:themeColor="background1" w:val="FFFFFF"/>
          <w:sz w:val="24"/>
        </w:rPr>
        <w:t>Sudski r</w:t>
      </w:r>
      <w:r w:rsidR="001F6BAC" w:rsidRPr="00255B23">
        <w:rPr>
          <w:rFonts w:hAnsi="Times New Roman" w:ascii="Times New Roman"/>
          <w:color w:themeColor="background1" w:val="FFFFFF"/>
          <w:sz w:val="24"/>
        </w:rPr>
        <w:t>egistar</w:t>
      </w:r>
      <w:r w:rsidR="00F926D5" w:rsidRPr="00255B23">
        <w:rPr>
          <w:rFonts w:hAnsi="Times New Roman" w:ascii="Times New Roman"/>
          <w:color w:themeColor="background1" w:val="FFFFFF"/>
          <w:sz w:val="24"/>
        </w:rPr>
        <w:t>, ovdje</w:t>
      </w:r>
    </w:p>
    <w:p w:rsidRDefault="00F926D5" w:rsidP="001E35C6" w:rsidR="001F6BAC" w:rsidRPr="00255B23">
      <w:pPr>
        <w:numPr>
          <w:ilvl w:val="0"/>
          <w:numId w:val="1"/>
        </w:numPr>
        <w:rPr>
          <w:rFonts w:hAnsi="Times New Roman" w:ascii="Times New Roman"/>
          <w:color w:themeColor="background1" w:val="FFFFFF"/>
          <w:sz w:val="24"/>
        </w:rPr>
      </w:pPr>
      <w:r w:rsidRPr="00255B23">
        <w:rPr>
          <w:rFonts w:hAnsi="Times New Roman" w:ascii="Times New Roman"/>
          <w:color w:themeColor="background1" w:val="FFFFFF"/>
          <w:sz w:val="24"/>
        </w:rPr>
        <w:t>e-</w:t>
      </w:r>
      <w:r w:rsidR="001F6BAC" w:rsidRPr="00255B23">
        <w:rPr>
          <w:rFonts w:hAnsi="Times New Roman" w:ascii="Times New Roman"/>
          <w:color w:themeColor="background1" w:val="FFFFFF"/>
          <w:sz w:val="24"/>
        </w:rPr>
        <w:t>Oglasna ploča</w:t>
      </w:r>
      <w:r w:rsidRPr="00255B23">
        <w:rPr>
          <w:rFonts w:hAnsi="Times New Roman" w:ascii="Times New Roman"/>
          <w:color w:themeColor="background1" w:val="FFFFFF"/>
          <w:sz w:val="24"/>
        </w:rPr>
        <w:t>, ovdje</w:t>
      </w:r>
    </w:p>
    <w:p w:rsidRDefault="00E80646" w:rsidP="00182AAF" w:rsidR="00E80646" w:rsidRPr="00255B23">
      <w:pPr>
        <w:ind w:left="360"/>
        <w:rPr>
          <w:rFonts w:hAnsi="Times New Roman" w:ascii="Times New Roman"/>
          <w:color w:themeColor="background1" w:val="FFFFFF"/>
          <w:sz w:val="24"/>
        </w:rPr>
      </w:pPr>
      <w:r w:rsidRPr="00255B23">
        <w:rPr>
          <w:rFonts w:hAnsi="Times New Roman" w:ascii="Times New Roman"/>
          <w:color w:themeColor="background1" w:val="FFFFFF"/>
          <w:sz w:val="24"/>
        </w:rPr>
        <w:t xml:space="preserve"> </w:t>
      </w:r>
    </w:p>
    <w:p w:rsidRDefault="001E35C6" w:rsidP="001E35C6" w:rsidR="001E35C6" w:rsidRPr="00255B23">
      <w:pPr>
        <w:rPr>
          <w:rFonts w:hAnsi="Times New Roman" w:ascii="Times New Roman"/>
          <w:color w:themeColor="background1" w:val="FFFFFF"/>
          <w:sz w:val="24"/>
        </w:rPr>
      </w:pPr>
    </w:p>
    <w:p w:rsidRDefault="001E35C6" w:rsidP="001E35C6" w:rsidR="001E35C6" w:rsidRPr="00255B23">
      <w:pPr>
        <w:rPr>
          <w:rFonts w:hAnsi="Times New Roman" w:ascii="Times New Roman"/>
          <w:color w:themeColor="background1" w:val="FFFFFF"/>
          <w:szCs w:val="22"/>
        </w:rPr>
      </w:pPr>
      <w:r w:rsidRPr="00255B23">
        <w:rPr>
          <w:rFonts w:hAnsi="Times New Roman" w:ascii="Times New Roman"/>
          <w:color w:themeColor="background1" w:val="FFFFFF"/>
          <w:szCs w:val="22"/>
        </w:rPr>
        <w:t>NK:</w:t>
      </w:r>
    </w:p>
    <w:p w:rsidRDefault="00001D13" w:rsidP="001E35C6" w:rsidR="00001D13" w:rsidRPr="00255B23">
      <w:pPr>
        <w:rPr>
          <w:rFonts w:hAnsi="Times New Roman" w:ascii="Times New Roman"/>
          <w:color w:themeColor="background1" w:val="FFFFFF"/>
          <w:szCs w:val="22"/>
        </w:rPr>
      </w:pPr>
      <w:r w:rsidRPr="00255B23">
        <w:rPr>
          <w:rFonts w:hAnsi="Times New Roman" w:ascii="Times New Roman"/>
          <w:color w:themeColor="background1" w:val="FFFFFF"/>
          <w:szCs w:val="22"/>
        </w:rPr>
        <w:t>1. Prijedlog za otvaranje stečajnog postupka skenirati i objaviti na e-Oglasnoj ploči</w:t>
      </w:r>
    </w:p>
    <w:p w:rsidRDefault="00001D13" w:rsidP="001E35C6" w:rsidR="001E35C6" w:rsidRPr="00255B23">
      <w:pPr>
        <w:rPr>
          <w:rFonts w:hAnsi="Times New Roman" w:ascii="Times New Roman"/>
          <w:color w:themeColor="background1" w:val="FFFFFF"/>
          <w:szCs w:val="22"/>
        </w:rPr>
      </w:pPr>
      <w:r w:rsidRPr="00255B23">
        <w:rPr>
          <w:rFonts w:hAnsi="Times New Roman" w:ascii="Times New Roman"/>
          <w:color w:themeColor="background1" w:val="FFFFFF"/>
          <w:szCs w:val="22"/>
        </w:rPr>
        <w:t>2. S</w:t>
      </w:r>
      <w:r w:rsidR="001E35C6" w:rsidRPr="00255B23">
        <w:rPr>
          <w:rFonts w:hAnsi="Times New Roman" w:ascii="Times New Roman"/>
          <w:color w:themeColor="background1" w:val="FFFFFF"/>
          <w:szCs w:val="22"/>
        </w:rPr>
        <w:t xml:space="preserve">pis u </w:t>
      </w:r>
      <w:proofErr w:type="spellStart"/>
      <w:r w:rsidR="001E35C6" w:rsidRPr="00255B23">
        <w:rPr>
          <w:rFonts w:hAnsi="Times New Roman" w:ascii="Times New Roman"/>
          <w:color w:themeColor="background1" w:val="FFFFFF"/>
          <w:szCs w:val="22"/>
        </w:rPr>
        <w:t>roč</w:t>
      </w:r>
      <w:proofErr w:type="spellEnd"/>
      <w:r w:rsidR="001E35C6" w:rsidRPr="00255B23">
        <w:rPr>
          <w:rFonts w:hAnsi="Times New Roman" w:ascii="Times New Roman"/>
          <w:color w:themeColor="background1" w:val="FFFFFF"/>
          <w:szCs w:val="22"/>
        </w:rPr>
        <w:t>.</w:t>
      </w:r>
    </w:p>
    <w:p w:rsidRDefault="001E35C6" w:rsidP="001E35C6" w:rsidR="001E35C6" w:rsidRPr="00255B23">
      <w:pPr>
        <w:rPr>
          <w:rFonts w:hAnsi="Times New Roman" w:ascii="Times New Roman"/>
          <w:color w:themeColor="background1" w:val="FFFFFF"/>
          <w:szCs w:val="22"/>
        </w:rPr>
      </w:pPr>
    </w:p>
    <w:p w:rsidRDefault="001E35C6" w:rsidP="001E35C6" w:rsidR="001E35C6" w:rsidRPr="00255B23">
      <w:pPr>
        <w:rPr>
          <w:rFonts w:hAnsi="Times New Roman" w:ascii="Times New Roman"/>
          <w:color w:themeColor="background1" w:val="FFFFFF"/>
          <w:szCs w:val="22"/>
        </w:rPr>
      </w:pPr>
      <w:r w:rsidRPr="00255B23">
        <w:rPr>
          <w:rFonts w:hAnsi="Times New Roman" w:ascii="Times New Roman"/>
          <w:color w:themeColor="background1" w:val="FFFFFF"/>
          <w:szCs w:val="22"/>
        </w:rPr>
        <w:t xml:space="preserve">               Z, </w:t>
      </w:r>
      <w:r w:rsidRPr="00255B23">
        <w:rPr>
          <w:rFonts w:hAnsi="Times New Roman" w:ascii="Times New Roman"/>
          <w:color w:themeColor="background1" w:val="FFFFFF"/>
          <w:szCs w:val="22"/>
        </w:rPr>
        <w:fldChar w:fldCharType="begin"/>
      </w:r>
      <w:r w:rsidRPr="00255B23">
        <w:rPr>
          <w:rFonts w:hAnsi="Times New Roman" w:ascii="Times New Roman"/>
          <w:color w:themeColor="background1" w:val="FFFFFF"/>
          <w:szCs w:val="22"/>
        </w:rPr>
        <w:instrText xml:space="preserve"> TIME \@ "d.M.yy." </w:instrText>
      </w:r>
      <w:r w:rsidRPr="00255B23">
        <w:rPr>
          <w:rFonts w:hAnsi="Times New Roman" w:ascii="Times New Roman"/>
          <w:color w:themeColor="background1" w:val="FFFFFF"/>
          <w:szCs w:val="22"/>
        </w:rPr>
        <w:fldChar w:fldCharType="separate"/>
      </w:r>
      <w:r w:rsidR="00153AF5">
        <w:rPr>
          <w:rFonts w:hAnsi="Times New Roman" w:ascii="Times New Roman"/>
          <w:noProof/>
          <w:color w:themeColor="background1" w:val="FFFFFF"/>
          <w:szCs w:val="22"/>
        </w:rPr>
        <w:t>20.12.17.</w:t>
      </w:r>
      <w:r w:rsidRPr="00255B23">
        <w:rPr>
          <w:rFonts w:hAnsi="Times New Roman" w:ascii="Times New Roman"/>
          <w:color w:themeColor="background1" w:val="FFFFFF"/>
          <w:szCs w:val="22"/>
        </w:rPr>
        <w:fldChar w:fldCharType="end"/>
      </w:r>
      <w:r w:rsidRPr="00255B23">
        <w:rPr>
          <w:rFonts w:hAnsi="Times New Roman" w:ascii="Times New Roman"/>
          <w:color w:themeColor="background1" w:val="FFFFFF"/>
          <w:szCs w:val="22"/>
        </w:rPr>
        <w:t xml:space="preserve">  Sudac:</w:t>
      </w:r>
    </w:p>
    <w:p w:rsidRDefault="00E2116A" w:rsidP="0036625F" w:rsidR="00E2116A" w:rsidRPr="00AA4DD7">
      <w:pPr>
        <w:rPr>
          <w:rFonts w:hAnsi="Times New Roman" w:ascii="Times New Roman"/>
          <w:sz w:val="24"/>
        </w:rPr>
      </w:pPr>
    </w:p>
    <w:p w:rsidRDefault="00A23DC2" w:rsidP="0036625F" w:rsidR="00A23DC2" w:rsidRPr="00AA4DD7">
      <w:pPr>
        <w:rPr>
          <w:rFonts w:hAnsi="Times New Roman" w:ascii="Times New Roman"/>
          <w:sz w:val="24"/>
        </w:rPr>
      </w:pPr>
    </w:p>
    <w:sectPr w:rsidSect="00EA52A1" w:rsidR="00A23DC2" w:rsidRPr="00AA4DD7">
      <w:headerReference w:type="even" r:id="rId11"/>
      <w:headerReference w:type="default" r:id="rId12"/>
      <w:pgSz w:code="9" w:h="16840" w:w="11907"/>
      <w:pgMar w:gutter="0" w:footer="0" w:header="709" w:left="1440" w:bottom="1440" w:right="144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A4D43" w:rsidR="00BA4D43">
      <w:r>
        <w:separator/>
      </w:r>
    </w:p>
  </w:endnote>
  <w:endnote w:id="0" w:type="continuationSeparator">
    <w:p w:rsidRDefault="00BA4D43" w:rsidR="00BA4D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Mangal">
    <w:panose1 w:val="02040503050203030202"/>
    <w:charset w:val="00"/>
    <w:family w:val="roman"/>
    <w:pitch w:val="variable"/>
    <w:sig w:csb1="00000000" w:csb0="00000001" w:usb3="00000000" w:usb2="00000000" w:usb1="00000000" w:usb0="00008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A4D43" w:rsidR="00BA4D43">
      <w:r>
        <w:separator/>
      </w:r>
    </w:p>
  </w:footnote>
  <w:footnote w:id="0" w:type="continuationSeparator">
    <w:p w:rsidRDefault="00BA4D43" w:rsidR="00BA4D4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9788A" w:rsidP="00484AA8" w:rsidR="00A9788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A9788A" w:rsidR="00A9788A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9788A" w:rsidP="00484AA8" w:rsidR="00A9788A" w:rsidRPr="00E76E31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E76E31">
      <w:rPr>
        <w:rStyle w:val="Brojstranice"/>
        <w:rFonts w:hAnsi="Times New Roman" w:ascii="Times New Roman"/>
      </w:rPr>
      <w:t xml:space="preserve">- </w:t>
    </w:r>
    <w:r w:rsidRPr="00E76E31">
      <w:rPr>
        <w:rStyle w:val="Brojstranice"/>
        <w:rFonts w:hAnsi="Times New Roman" w:ascii="Times New Roman"/>
      </w:rPr>
      <w:fldChar w:fldCharType="begin"/>
    </w:r>
    <w:r w:rsidRPr="00E76E31">
      <w:rPr>
        <w:rStyle w:val="Brojstranice"/>
        <w:rFonts w:hAnsi="Times New Roman" w:ascii="Times New Roman"/>
      </w:rPr>
      <w:instrText xml:space="preserve">PAGE  </w:instrText>
    </w:r>
    <w:r w:rsidRPr="00E76E31">
      <w:rPr>
        <w:rStyle w:val="Brojstranice"/>
        <w:rFonts w:hAnsi="Times New Roman" w:ascii="Times New Roman"/>
      </w:rPr>
      <w:fldChar w:fldCharType="separate"/>
    </w:r>
    <w:r w:rsidR="00153AF5">
      <w:rPr>
        <w:rStyle w:val="Brojstranice"/>
        <w:rFonts w:hAnsi="Times New Roman" w:ascii="Times New Roman"/>
        <w:noProof/>
      </w:rPr>
      <w:t>2</w:t>
    </w:r>
    <w:r w:rsidRPr="00E76E31">
      <w:rPr>
        <w:rStyle w:val="Brojstranice"/>
        <w:rFonts w:hAnsi="Times New Roman" w:ascii="Times New Roman"/>
      </w:rPr>
      <w:fldChar w:fldCharType="end"/>
    </w:r>
    <w:r w:rsidRPr="00E76E31">
      <w:rPr>
        <w:rStyle w:val="Brojstranice"/>
        <w:rFonts w:hAnsi="Times New Roman" w:ascii="Times New Roman"/>
      </w:rPr>
      <w:t xml:space="preserve"> -</w:t>
    </w:r>
  </w:p>
  <w:p w:rsidRDefault="001F6BAC" w:rsidP="003B44C3" w:rsidR="00A9788A">
    <w:pPr>
      <w:jc w:val="right"/>
    </w:pPr>
    <w:r w:rsidRPr="00E76E31">
      <w:rPr>
        <w:rFonts w:hAnsi="Times New Roman" w:ascii="Times New Roman"/>
        <w:sz w:val="24"/>
      </w:rPr>
      <w:t>3 St-</w:t>
    </w:r>
    <w:r w:rsidR="00CF3D4E">
      <w:rPr>
        <w:rFonts w:hAnsi="Times New Roman" w:ascii="Times New Roman"/>
        <w:sz w:val="24"/>
      </w:rPr>
      <w:t>2792/17</w:t>
    </w:r>
    <w:r w:rsidR="00255B23">
      <w:rPr>
        <w:rFonts w:hAnsi="Times New Roman" w:ascii="Times New Roman"/>
        <w:sz w:val="24"/>
      </w:rPr>
      <w:t>-2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CDE7DDD"/>
    <w:multiLevelType w:val="hybridMultilevel"/>
    <w:tmpl w:val="DBEEEE88"/>
    <w:lvl w:tplc="041A000F" w:ilvl="0">
      <w:start w:val="1"/>
      <w:numFmt w:val="decimal"/>
      <w:lvlText w:val="%1."/>
      <w:lvlJc w:val="left"/>
      <w:pPr>
        <w:ind w:hanging="360" w:left="360"/>
      </w:pPr>
    </w:lvl>
    <w:lvl w:tentative="true" w:tplc="041A0019" w:ilvl="1">
      <w:start w:val="1"/>
      <w:numFmt w:val="lowerLetter"/>
      <w:lvlText w:val="%2."/>
      <w:lvlJc w:val="left"/>
      <w:pPr>
        <w:ind w:hanging="360" w:left="1080"/>
      </w:pPr>
    </w:lvl>
    <w:lvl w:tentative="true" w:tplc="041A001B" w:ilvl="2">
      <w:start w:val="1"/>
      <w:numFmt w:val="lowerRoman"/>
      <w:lvlText w:val="%3."/>
      <w:lvlJc w:val="right"/>
      <w:pPr>
        <w:ind w:hanging="180" w:left="1800"/>
      </w:pPr>
    </w:lvl>
    <w:lvl w:tentative="true" w:tplc="041A000F" w:ilvl="3">
      <w:start w:val="1"/>
      <w:numFmt w:val="decimal"/>
      <w:lvlText w:val="%4."/>
      <w:lvlJc w:val="left"/>
      <w:pPr>
        <w:ind w:hanging="360" w:left="2520"/>
      </w:pPr>
    </w:lvl>
    <w:lvl w:tentative="true" w:tplc="041A0019" w:ilvl="4">
      <w:start w:val="1"/>
      <w:numFmt w:val="lowerLetter"/>
      <w:lvlText w:val="%5."/>
      <w:lvlJc w:val="left"/>
      <w:pPr>
        <w:ind w:hanging="360" w:left="3240"/>
      </w:pPr>
    </w:lvl>
    <w:lvl w:tentative="true" w:tplc="041A001B" w:ilvl="5">
      <w:start w:val="1"/>
      <w:numFmt w:val="lowerRoman"/>
      <w:lvlText w:val="%6."/>
      <w:lvlJc w:val="right"/>
      <w:pPr>
        <w:ind w:hanging="180" w:left="3960"/>
      </w:pPr>
    </w:lvl>
    <w:lvl w:tentative="true" w:tplc="041A000F" w:ilvl="6">
      <w:start w:val="1"/>
      <w:numFmt w:val="decimal"/>
      <w:lvlText w:val="%7."/>
      <w:lvlJc w:val="left"/>
      <w:pPr>
        <w:ind w:hanging="360" w:left="4680"/>
      </w:pPr>
    </w:lvl>
    <w:lvl w:tentative="true" w:tplc="041A0019" w:ilvl="7">
      <w:start w:val="1"/>
      <w:numFmt w:val="lowerLetter"/>
      <w:lvlText w:val="%8."/>
      <w:lvlJc w:val="left"/>
      <w:pPr>
        <w:ind w:hanging="360" w:left="5400"/>
      </w:pPr>
    </w:lvl>
    <w:lvl w:tentative="true" w:tplc="041A001B" w:ilvl="8">
      <w:start w:val="1"/>
      <w:numFmt w:val="lowerRoman"/>
      <w:lvlText w:val="%9."/>
      <w:lvlJc w:val="right"/>
      <w:pPr>
        <w:ind w:hanging="180" w:left="612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displayBackgroundShape/>
  <w:proofState w:grammar="clean" w:spelling="clean"/>
  <w:attachedTemplate r:id="rId1"/>
  <w:stylePaneFormatFilter w:val="3F0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11C0B"/>
    <w:rsid w:val="00001D13"/>
    <w:rsid w:val="0001469C"/>
    <w:rsid w:val="00021028"/>
    <w:rsid w:val="000315B6"/>
    <w:rsid w:val="00052812"/>
    <w:rsid w:val="00062DBB"/>
    <w:rsid w:val="00070CB4"/>
    <w:rsid w:val="000A046A"/>
    <w:rsid w:val="000A5E52"/>
    <w:rsid w:val="000C5E54"/>
    <w:rsid w:val="000D010B"/>
    <w:rsid w:val="000F553A"/>
    <w:rsid w:val="001241C1"/>
    <w:rsid w:val="00153AF5"/>
    <w:rsid w:val="0016020B"/>
    <w:rsid w:val="00164FDA"/>
    <w:rsid w:val="00177A30"/>
    <w:rsid w:val="00182AAF"/>
    <w:rsid w:val="001B3A90"/>
    <w:rsid w:val="001D258F"/>
    <w:rsid w:val="001E1706"/>
    <w:rsid w:val="001E35C6"/>
    <w:rsid w:val="001E575C"/>
    <w:rsid w:val="001F6BAC"/>
    <w:rsid w:val="00255B23"/>
    <w:rsid w:val="0026319B"/>
    <w:rsid w:val="002C1105"/>
    <w:rsid w:val="0030796F"/>
    <w:rsid w:val="00317DF9"/>
    <w:rsid w:val="00334631"/>
    <w:rsid w:val="00334965"/>
    <w:rsid w:val="00335D44"/>
    <w:rsid w:val="00360318"/>
    <w:rsid w:val="0036625F"/>
    <w:rsid w:val="00385660"/>
    <w:rsid w:val="0039717A"/>
    <w:rsid w:val="003B3623"/>
    <w:rsid w:val="003B4319"/>
    <w:rsid w:val="003B44C3"/>
    <w:rsid w:val="003C3ECA"/>
    <w:rsid w:val="003D21F3"/>
    <w:rsid w:val="00436CBD"/>
    <w:rsid w:val="00441071"/>
    <w:rsid w:val="00444654"/>
    <w:rsid w:val="00452416"/>
    <w:rsid w:val="00461D65"/>
    <w:rsid w:val="00473012"/>
    <w:rsid w:val="00477EA0"/>
    <w:rsid w:val="00482439"/>
    <w:rsid w:val="00484AA8"/>
    <w:rsid w:val="00496EE4"/>
    <w:rsid w:val="004B4640"/>
    <w:rsid w:val="004B7048"/>
    <w:rsid w:val="004F19D3"/>
    <w:rsid w:val="005419C8"/>
    <w:rsid w:val="00545C55"/>
    <w:rsid w:val="0057341F"/>
    <w:rsid w:val="00593FFA"/>
    <w:rsid w:val="005944E7"/>
    <w:rsid w:val="005F41A2"/>
    <w:rsid w:val="006008F9"/>
    <w:rsid w:val="00602D05"/>
    <w:rsid w:val="00604187"/>
    <w:rsid w:val="0062506F"/>
    <w:rsid w:val="00635762"/>
    <w:rsid w:val="00642359"/>
    <w:rsid w:val="006779BF"/>
    <w:rsid w:val="006A2AA6"/>
    <w:rsid w:val="006D03F3"/>
    <w:rsid w:val="006D3803"/>
    <w:rsid w:val="006E1347"/>
    <w:rsid w:val="006E52BB"/>
    <w:rsid w:val="0070227B"/>
    <w:rsid w:val="007160D0"/>
    <w:rsid w:val="0077054E"/>
    <w:rsid w:val="00774AB7"/>
    <w:rsid w:val="007B04F7"/>
    <w:rsid w:val="007E0A65"/>
    <w:rsid w:val="007E3B92"/>
    <w:rsid w:val="007F048E"/>
    <w:rsid w:val="008217D5"/>
    <w:rsid w:val="008616CA"/>
    <w:rsid w:val="008742B9"/>
    <w:rsid w:val="008774EB"/>
    <w:rsid w:val="008A0B75"/>
    <w:rsid w:val="008B65BF"/>
    <w:rsid w:val="008B6BCE"/>
    <w:rsid w:val="008F7361"/>
    <w:rsid w:val="0094579E"/>
    <w:rsid w:val="00963309"/>
    <w:rsid w:val="00971D49"/>
    <w:rsid w:val="00973546"/>
    <w:rsid w:val="00976BEE"/>
    <w:rsid w:val="00977D85"/>
    <w:rsid w:val="009C5C3E"/>
    <w:rsid w:val="009F16F3"/>
    <w:rsid w:val="00A0054C"/>
    <w:rsid w:val="00A102B0"/>
    <w:rsid w:val="00A23DC2"/>
    <w:rsid w:val="00A53527"/>
    <w:rsid w:val="00A77C9E"/>
    <w:rsid w:val="00A9788A"/>
    <w:rsid w:val="00AA4DD7"/>
    <w:rsid w:val="00AC30C2"/>
    <w:rsid w:val="00AC6F23"/>
    <w:rsid w:val="00AF5B58"/>
    <w:rsid w:val="00B177CA"/>
    <w:rsid w:val="00B20928"/>
    <w:rsid w:val="00B26FCF"/>
    <w:rsid w:val="00B36118"/>
    <w:rsid w:val="00B36FB8"/>
    <w:rsid w:val="00B40E9A"/>
    <w:rsid w:val="00B52117"/>
    <w:rsid w:val="00B652DD"/>
    <w:rsid w:val="00B86B29"/>
    <w:rsid w:val="00B91047"/>
    <w:rsid w:val="00BA4D43"/>
    <w:rsid w:val="00BC1367"/>
    <w:rsid w:val="00C172D4"/>
    <w:rsid w:val="00C32C1D"/>
    <w:rsid w:val="00C74832"/>
    <w:rsid w:val="00C8624D"/>
    <w:rsid w:val="00CE6F16"/>
    <w:rsid w:val="00CF3D4E"/>
    <w:rsid w:val="00D06889"/>
    <w:rsid w:val="00D173C2"/>
    <w:rsid w:val="00D97173"/>
    <w:rsid w:val="00DA2602"/>
    <w:rsid w:val="00DB5644"/>
    <w:rsid w:val="00E03F66"/>
    <w:rsid w:val="00E066CE"/>
    <w:rsid w:val="00E20B39"/>
    <w:rsid w:val="00E2116A"/>
    <w:rsid w:val="00E24AF4"/>
    <w:rsid w:val="00E33BA1"/>
    <w:rsid w:val="00E352ED"/>
    <w:rsid w:val="00E356FC"/>
    <w:rsid w:val="00E4455F"/>
    <w:rsid w:val="00E50768"/>
    <w:rsid w:val="00E76E31"/>
    <w:rsid w:val="00E80646"/>
    <w:rsid w:val="00EA52A1"/>
    <w:rsid w:val="00EC5A2B"/>
    <w:rsid w:val="00ED2CD7"/>
    <w:rsid w:val="00EF42CF"/>
    <w:rsid w:val="00F06C77"/>
    <w:rsid w:val="00F078BA"/>
    <w:rsid w:val="00F11C0B"/>
    <w:rsid w:val="00F2128E"/>
    <w:rsid w:val="00F35635"/>
    <w:rsid w:val="00F926D5"/>
    <w:rsid w:val="00F93C15"/>
    <w:rsid w:val="00FB2B17"/>
    <w:rsid w:val="00FE5F8A"/>
    <w:rsid w:val="00FE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>
      <w:pPr>
        <w:jc w:val="both"/>
      </w:pPr>
    </w:pPrDefault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E24AF4"/>
    <w:rPr>
      <w:rFonts w:hAnsi="Mangal" w:ascii="Mangal"/>
      <w:sz w:val="22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tekst" w:type="paragraph">
    <w:name w:val="tekst"/>
    <w:basedOn w:val="Normal"/>
    <w:rsid w:val="00545C55"/>
    <w:pPr>
      <w:spacing w:afterAutospacing="true" w:after="100" w:beforeAutospacing="true" w:before="100"/>
      <w:jc w:val="left"/>
    </w:pPr>
    <w:rPr>
      <w:rFonts w:hAnsi="Times New Roman" w:ascii="Times New Roman"/>
      <w:sz w:val="24"/>
      <w:lang w:val="en-US"/>
    </w:rPr>
  </w:style>
  <w:style w:styleId="Zaglavlje" w:type="paragraph">
    <w:name w:val="header"/>
    <w:basedOn w:val="Normal"/>
    <w:rsid w:val="00E2116A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E2116A"/>
  </w:style>
  <w:style w:styleId="Podnoje" w:type="paragraph">
    <w:name w:val="footer"/>
    <w:basedOn w:val="Normal"/>
    <w:rsid w:val="00E2116A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link w:val="TekstbaloniaChar"/>
    <w:rsid w:val="00F926D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F926D5"/>
    <w:rPr>
      <w:rFonts w:cs="Tahoma" w:hAnsi="Tahoma" w:ascii="Tahoma"/>
      <w:sz w:val="16"/>
      <w:szCs w:val="16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B36FB8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B36FB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36FB8"/>
    <w:rPr>
      <w:rFonts w:hAnsi="Times New Roman" w:ascii="Times New Roman"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36FB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36FB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>
      <w:pPr>
        <w:jc w:val="both"/>
      </w:pPr>
    </w:pPrDefault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E24AF4"/>
    <w:rPr>
      <w:rFonts w:ascii="Mangal" w:hAnsi="Mangal"/>
      <w:sz w:val="22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tekst" w:type="paragraph">
    <w:name w:val="tekst"/>
    <w:basedOn w:val="Normal"/>
    <w:rsid w:val="00545C55"/>
    <w:pPr>
      <w:spacing w:after="100" w:afterAutospacing="1" w:before="100" w:beforeAutospacing="1"/>
      <w:jc w:val="left"/>
    </w:pPr>
    <w:rPr>
      <w:rFonts w:ascii="Times New Roman" w:hAnsi="Times New Roman"/>
      <w:sz w:val="24"/>
      <w:lang w:val="en-US"/>
    </w:rPr>
  </w:style>
  <w:style w:styleId="Zaglavlje" w:type="paragraph">
    <w:name w:val="header"/>
    <w:basedOn w:val="Normal"/>
    <w:rsid w:val="00E2116A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E2116A"/>
  </w:style>
  <w:style w:styleId="Podnoje" w:type="paragraph">
    <w:name w:val="footer"/>
    <w:basedOn w:val="Normal"/>
    <w:rsid w:val="00E2116A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link w:val="TekstbaloniaChar"/>
    <w:rsid w:val="00F926D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F926D5"/>
    <w:rPr>
      <w:rFonts w:ascii="Tahoma" w:cs="Tahoma" w:hAnsi="Tahoma"/>
      <w:sz w:val="16"/>
      <w:szCs w:val="16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B36FB8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B36FB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36FB8"/>
    <w:rPr>
      <w:rFonts w:ascii="Times New Roman" w:hAnsi="Times New Roman"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36FB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36FB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36188824">
      <w:bodyDiv w:val="true"/>
      <w:marLeft w:val="60"/>
      <w:marRight w:val="60"/>
      <w:marTop w:val="60"/>
      <w:marBottom w:val="6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43119574">
          <w:marLeft w:val="0"/>
          <w:marRight w:val="0"/>
          <w:marTop w:val="3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12138806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55713728">
                  <w:marLeft w:val="1865"/>
                  <w:marRight w:val="0"/>
                  <w:marTop w:val="0"/>
                  <w:marBottom w:val="149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5310134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1241648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83510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7644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21314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95311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55324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cid:image002.jpg@01CCFBB1.81EABE9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20. prosinca 2017.</izvorni_sadrzaj>
    <derivirana_varijabla naziv="DomainObject.DatumDonosenjaOdluke_1">20.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St-2792/2017-2</izvorni_sadrzaj>
    <derivirana_varijabla naziv="DomainObject.Oznaka_1">St-2792/2017-2</derivirana_varijabla>
  </DomainObject.Oznaka>
  <DomainObject.DonositeljOdluke.Ime>
    <izvorni_sadrzaj>Mihael</izvorni_sadrzaj>
    <derivirana_varijabla naziv="DomainObject.DonositeljOdluke.Ime_1">Mihael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2792</izvorni_sadrzaj>
    <derivirana_varijabla naziv="DomainObject.Predmet.Broj_1">2792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listopada 2017.</izvorni_sadrzaj>
    <derivirana_varijabla naziv="DomainObject.Predmet.DatumOsnivanja_1">18.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St-2792/2017</izvorni_sadrzaj>
    <derivirana_varijabla naziv="DomainObject.Predmet.OznakaBroj_1">St-2792/2017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KASKADA d.o.o.</izvorni_sadrzaj>
    <derivirana_varijabla naziv="DomainObject.Predmet.ProtustrankaFormated_1">  KASKADA d.o.o.</derivirana_varijabla>
  </DomainObject.Predmet.ProtustrankaFormated>
  <DomainObject.Predmet.ProtustrankaFormatedOIB>
    <izvorni_sadrzaj>  KASKADA d.o.o., OIB 69062756662</izvorni_sadrzaj>
    <derivirana_varijabla naziv="DomainObject.Predmet.ProtustrankaFormatedOIB_1">  KASKADA d.o.o., OIB 69062756662</derivirana_varijabla>
  </DomainObject.Predmet.ProtustrankaFormatedOIB>
  <DomainObject.Predmet.ProtustrankaFormatedWithAdress>
    <izvorni_sadrzaj> KASKADA d.o.o., Siget 22b, 10000 Zagreb</izvorni_sadrzaj>
    <derivirana_varijabla naziv="DomainObject.Predmet.ProtustrankaFormatedWithAdress_1"> KASKADA d.o.o., Siget 22b, 10000 Zagreb</derivirana_varijabla>
  </DomainObject.Predmet.ProtustrankaFormatedWithAdress>
  <DomainObject.Predmet.ProtustrankaFormatedWithAdressOIB>
    <izvorni_sadrzaj> KASKADA d.o.o., OIB 69062756662, Siget 22b, 10000 Zagreb</izvorni_sadrzaj>
    <derivirana_varijabla naziv="DomainObject.Predmet.ProtustrankaFormatedWithAdressOIB_1"> KASKADA d.o.o., OIB 69062756662, Siget 22b, 10000 Zagreb</derivirana_varijabla>
  </DomainObject.Predmet.ProtustrankaFormatedWithAdressOIB>
  <DomainObject.Predmet.ProtustrankaWithAdress>
    <izvorni_sadrzaj>KASKADA d.o.o. Siget 22b, 10000 Zagreb</izvorni_sadrzaj>
    <derivirana_varijabla naziv="DomainObject.Predmet.ProtustrankaWithAdress_1">KASKADA d.o.o. Siget 22b, 10000 Zagreb</derivirana_varijabla>
  </DomainObject.Predmet.ProtustrankaWithAdress>
  <DomainObject.Predmet.ProtustrankaWithAdressOIB>
    <izvorni_sadrzaj>KASKADA d.o.o., OIB 69062756662, Siget 22b, 10000 Zagreb</izvorni_sadrzaj>
    <derivirana_varijabla naziv="DomainObject.Predmet.ProtustrankaWithAdressOIB_1">KASKADA d.o.o., OIB 69062756662, Siget 22b, 10000 Zagreb</derivirana_varijabla>
  </DomainObject.Predmet.ProtustrankaWithAdressOIB>
  <DomainObject.Predmet.ProtustrankaNazivFormated>
    <izvorni_sadrzaj>KASKADA d.o.o.</izvorni_sadrzaj>
    <derivirana_varijabla naziv="DomainObject.Predmet.ProtustrankaNazivFormated_1">KASKADA d.o.o.</derivirana_varijabla>
  </DomainObject.Predmet.ProtustrankaNazivFormated>
  <DomainObject.Predmet.ProtustrankaNazivFormatedOIB>
    <izvorni_sadrzaj>KASKADA d.o.o., OIB 69062756662</izvorni_sadrzaj>
    <derivirana_varijabla naziv="DomainObject.Predmet.ProtustrankaNazivFormatedOIB_1">KASKADA d.o.o., OIB 69062756662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 - M. Kovačić</izvorni_sadrzaj>
    <derivirana_varijabla naziv="DomainObject.Predmet.Referada.Naziv_1">3. - M. Kovačić</derivirana_varijabla>
  </DomainObject.Predmet.Referada.Naziv>
  <DomainObject.Predmet.Referada.Oznaka>
    <izvorni_sadrzaj>3.</izvorni_sadrzaj>
    <derivirana_varijabla naziv="DomainObject.Predmet.Referada.Oznaka_1">3.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Mihael Kovačić</izvorni_sadrzaj>
    <derivirana_varijabla naziv="DomainObject.Predmet.Referada.Sudac_1">Mihael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 - M. Kovačić</izvorni_sadrzaj>
    <derivirana_varijabla naziv="DomainObject.Predmet.TrenutnaLokacijaSpisa.Naziv_1">3. - M. Kovačić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Sonja Pilić</izvorni_sadrzaj>
    <derivirana_varijabla naziv="DomainObject.Predmet.Zapisnicar_1">Sonja Pilić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KASKADA d.o.o.</item>
    </izvorni_sadrzaj>
    <derivirana_varijabla naziv="DomainObject.Predmet.ProtuStrankaListFormated_1">
      <item>KASKADA d.o.o.</item>
    </derivirana_varijabla>
  </DomainObject.Predmet.ProtuStrankaListFormated>
  <DomainObject.Predmet.ProtuStrankaListFormatedOIB>
    <izvorni_sadrzaj>
      <item>KASKADA d.o.o., OIB 69062756662</item>
    </izvorni_sadrzaj>
    <derivirana_varijabla naziv="DomainObject.Predmet.ProtuStrankaListFormatedOIB_1">
      <item>KASKADA d.o.o., OIB 69062756662</item>
    </derivirana_varijabla>
  </DomainObject.Predmet.ProtuStrankaListFormatedOIB>
  <DomainObject.Predmet.ProtuStrankaListFormatedWithAdress>
    <izvorni_sadrzaj>
      <item>KASKADA d.o.o., Siget 22b, 10000 Zagreb</item>
    </izvorni_sadrzaj>
    <derivirana_varijabla naziv="DomainObject.Predmet.ProtuStrankaListFormatedWithAdress_1">
      <item>KASKADA d.o.o., Siget 22b, 10000 Zagreb</item>
    </derivirana_varijabla>
  </DomainObject.Predmet.ProtuStrankaListFormatedWithAdress>
  <DomainObject.Predmet.ProtuStrankaListFormatedWithAdressOIB>
    <izvorni_sadrzaj>
      <item>KASKADA d.o.o., OIB 69062756662, Siget 22b, 10000 Zagreb</item>
    </izvorni_sadrzaj>
    <derivirana_varijabla naziv="DomainObject.Predmet.ProtuStrankaListFormatedWithAdressOIB_1">
      <item>KASKADA d.o.o., OIB 69062756662, Siget 22b, 10000 Zagreb</item>
    </derivirana_varijabla>
  </DomainObject.Predmet.ProtuStrankaListFormatedWithAdressOIB>
  <DomainObject.Predmet.ProtuStrankaListNazivFormated>
    <izvorni_sadrzaj>
      <item>KASKADA d.o.o.</item>
    </izvorni_sadrzaj>
    <derivirana_varijabla naziv="DomainObject.Predmet.ProtuStrankaListNazivFormated_1">
      <item>KASKADA d.o.o.</item>
    </derivirana_varijabla>
  </DomainObject.Predmet.ProtuStrankaListNazivFormated>
  <DomainObject.Predmet.ProtuStrankaListNazivFormatedOIB>
    <izvorni_sadrzaj>
      <item>KASKADA d.o.o., OIB 69062756662</item>
    </izvorni_sadrzaj>
    <derivirana_varijabla naziv="DomainObject.Predmet.ProtuStrankaListNazivFormatedOIB_1">
      <item>KASKADA d.o.o., OIB 69062756662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prosinca 2017.</izvorni_sadrzaj>
    <derivirana_varijabla naziv="DomainObject.Datum_1">20. prosinca 2017.</derivirana_varijabla>
  </DomainObject.Datum>
  <DomainObject.PoslovniBrojDokumenta>
    <izvorni_sadrzaj>St-2792/2017-2</izvorni_sadrzaj>
    <derivirana_varijabla naziv="DomainObject.PoslovniBrojDokumenta_1">St-2792/2017-2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KASKADA d.o.o.</izvorni_sadrzaj>
    <derivirana_varijabla naziv="DomainObject.Predmet.ProtustrankaIDrugi_1">KASKADA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KASKADA d.o.o., OIB 69062756662, Siget 22b, 10000 Zagreb</izvorni_sadrzaj>
    <derivirana_varijabla naziv="DomainObject.Predmet.ProtustrankaIDrugiAdressOIB_1">KASKADA d.o.o., OIB 69062756662, Siget 22b,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KASKADA d.o.o.</item>
    </izvorni_sadrzaj>
    <derivirana_varijabla naziv="DomainObject.Predmet.SudioniciListNaziv_1">
      <item>FINA Regionalni centar Zagreb</item>
      <item>KASKADA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KASKADA d.o.o., OIB 69062756662, Siget 22b,10000 Zagreb</item>
    </izvorni_sadrzaj>
    <derivirana_varijabla naziv="DomainObject.Predmet.SudioniciListAdressOIB_1">
      <item>FINA Regionalni centar Zagreb, OIB 85821130368, Trg svibanjskih žrtava 1995. br. 1,10000 Zagreb</item>
      <item>KASKADA d.o.o., OIB 69062756662, Siget 22b,10000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69062756662</item>
    </izvorni_sadrzaj>
    <derivirana_varijabla naziv="DomainObject.Predmet.SudioniciListNazivOIB_1">
      <item>, OIB 85821130368</item>
      <item>, OIB 69062756662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Jure Marušić, OIB 52703189678, Bleiweisova 2 Zagreb</item>
    </izvorni_sadrzaj>
    <derivirana_varijabla naziv="DomainObject.Predmet.StecajniUpraviteljiListAddressOIB_1">
      <item>Jure Marušić, OIB 52703189678, Bleiweisova 2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565</properties:Words>
  <properties:Characters>2994</properties:Characters>
  <properties:Lines>88</properties:Lines>
  <properties:Paragraphs>40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3769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2017-12-20T09:10:00Z</dcterms:created>
  <dc:creator>MK</dc:creator>
  <cp:lastModifiedBy>Sonja Pilić</cp:lastModifiedBy>
  <cp:lastPrinted>2017-12-20T09:24:00Z</cp:lastPrinted>
  <dcterms:modified xmlns:xsi="http://www.w3.org/2001/XMLSchema-instance" xsi:type="dcterms:W3CDTF">2017-12-20T09:25:00Z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St-2792/2017-2 / Odluka - Rješenje o imenovanju privremenog stečajnog upravitelja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