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275EB2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82444B" w14:paraId="20CA68DF"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82444B">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82444B" w14:paraId="1025ED9C"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82444B">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82444B" w14:paraId="1A192ECC"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82444B">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82444B">
            <w:rPr>
              <w:rStyle w:val="eSPISCCParagraphDefaultFont"/>
              <w:rFonts w:eastAsiaTheme="minorHAnsi"/>
            </w:rPr>
            <w:t>Zagreb</w:t>
          </w:r>
        </w:sdtContent>
      </w:sdt>
      <w:r w:rsidR="001349C2">
        <w:t xml:space="preserve"> </w:t>
      </w:r>
    </w:p>
    <w:p w:rsidR="000E43A6" w:rsidP="00610735" w:rsidRDefault="000E43A6" w14:paraId="12706921" w14:textId="77777777">
      <w:pPr>
        <w:spacing w:after="0"/>
      </w:pPr>
    </w:p>
    <w:p w:rsidRPr="00176071" w:rsidR="00176071" w:rsidP="00610735" w:rsidRDefault="000E43A6" w14:paraId="7D7DD45A"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82444B" w:rsidR="0082444B">
            <w:rPr>
              <w:rStyle w:val="eSPISCCParagraphDefaultFont"/>
              <w:rFonts w:eastAsiaTheme="minorHAnsi"/>
            </w:rPr>
            <w:t>Pp-10510/2026</w:t>
          </w:r>
        </w:sdtContent>
      </w:sdt>
      <w:r w:rsidR="00176071">
        <w:t xml:space="preserve">                                                        </w:t>
      </w:r>
    </w:p>
    <w:p w:rsidR="009E7DBB" w:rsidP="000F1677" w:rsidRDefault="00610735" w14:paraId="5F4877D4"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82444B" w:rsidR="0082444B">
            <w:rPr>
              <w:rStyle w:val="eSPISCCParagraphDefaultFont"/>
              <w:rFonts w:eastAsiaTheme="minorHAnsi"/>
            </w:rPr>
            <w:t>CHEF AT HOME j.d.o.o. za ugostiteljstvo i dr.</w:t>
          </w:r>
        </w:sdtContent>
      </w:sdt>
      <w:r w:rsidR="00935B82">
        <w:t xml:space="preserve"> </w:t>
      </w:r>
    </w:p>
    <w:p w:rsidRPr="0041581F" w:rsidR="0041581F" w:rsidP="000F1677" w:rsidRDefault="009E7DBB" w14:paraId="7A29F906" w14:textId="777777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82444B" w:rsidR="0082444B">
            <w:rPr>
              <w:rStyle w:val="eSPISCCParagraphDefaultFont"/>
              <w:rFonts w:eastAsiaTheme="minorHAnsi"/>
            </w:rPr>
            <w:t>CHEF AT HOME j.d.o.o. za ugostiteljstvo,Marko Lukež</w:t>
          </w:r>
        </w:sdtContent>
      </w:sdt>
      <w:r w:rsidR="00935B82">
        <w:rPr>
          <w:rFonts w:eastAsia="Calibri" w:cs="Times New Roman"/>
          <w:noProof/>
        </w:rPr>
        <w:t xml:space="preserve"> </w:t>
      </w:r>
    </w:p>
    <w:p w:rsidRPr="00610735" w:rsidR="00176071" w:rsidP="000F1677" w:rsidRDefault="00176071" w14:paraId="3743426F"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82444B" w:rsidR="0082444B">
            <w:rPr>
              <w:rStyle w:val="eSPISCCParagraphDefaultFont"/>
              <w:rFonts w:eastAsiaTheme="minorHAnsi"/>
            </w:rPr>
            <w:t>članka 36., članka 36.</w:t>
          </w:r>
        </w:sdtContent>
      </w:sdt>
      <w:r w:rsidR="00FE21D4">
        <w:rPr>
          <w:rStyle w:val="PozadinaSvijetloZelena"/>
        </w:rPr>
        <w:t xml:space="preserve"> </w:t>
      </w:r>
      <w:sdt>
        <w:sdtPr>
          <w:rPr>
            <w:rStyle w:val="eSPISCCParagraphDefaultFont"/>
            <w:rFonts w:eastAsiaTheme="minorHAnsi"/>
          </w:rPr>
          <w:alias w:val="zakon"/>
          <w:tag w:val="DomainObject.ZakonPravilnikList_1"/>
          <w:id w:val="1392307496"/>
          <w:lock w:val="sdtLocked"/>
          <w:placeholder>
            <w:docPart w:val="34AFBA90C59E43DEB2F095F41017DFC4"/>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82444B" w:rsidR="0082444B">
            <w:rPr>
              <w:rStyle w:val="eSPISCCParagraphDefaultFont"/>
              <w:rFonts w:eastAsiaTheme="minorHAnsi"/>
            </w:rPr>
            <w:t>Zakon o autorskom pravu i srodnim pravima</w:t>
          </w:r>
        </w:sdtContent>
      </w:sdt>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1ABAA8F9"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2A585B7E"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05F114C7" w14:textId="77777777">
      <w:pPr>
        <w:spacing w:after="0"/>
        <w:jc w:val="right"/>
        <w:rPr>
          <w:rFonts w:eastAsia="Calibri" w:cs="Times New Roman"/>
          <w:noProof/>
        </w:rPr>
      </w:pPr>
    </w:p>
    <w:p w:rsidR="00D7095E" w:rsidP="00D7095E" w:rsidRDefault="00D7095E" w14:paraId="0CB6D23D" w14:textId="77777777">
      <w:pPr>
        <w:keepNext/>
        <w:spacing w:after="0"/>
        <w:jc w:val="center"/>
        <w:rPr>
          <w:b/>
          <w:caps/>
          <w:spacing w:val="100"/>
        </w:rPr>
      </w:pPr>
    </w:p>
    <w:p w:rsidR="00D7095E" w:rsidP="00D7095E" w:rsidRDefault="00D7095E" w14:paraId="5CAC2D9F" w14:textId="77777777">
      <w:pPr>
        <w:keepNext/>
        <w:spacing w:after="0"/>
        <w:jc w:val="center"/>
        <w:rPr>
          <w:b/>
          <w:caps/>
          <w:spacing w:val="100"/>
        </w:rPr>
      </w:pPr>
    </w:p>
    <w:p w:rsidRPr="00B3638E" w:rsidR="00B3638E" w:rsidP="00B3638E" w:rsidRDefault="00B3638E" w14:paraId="545F2732"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616F7B5C" w14:textId="77777777">
      <w:pPr>
        <w:spacing w:after="0"/>
        <w:jc w:val="center"/>
        <w:rPr>
          <w:rFonts w:eastAsia="Calibri" w:cs="Times New Roman"/>
          <w:b/>
          <w:lang w:eastAsia="hr-HR"/>
        </w:rPr>
      </w:pPr>
    </w:p>
    <w:p w:rsidRPr="00E801F4" w:rsidR="00E801F4" w:rsidP="00E801F4" w:rsidRDefault="009E7DBB" w14:paraId="0CDC5C3B" w14:textId="77777777">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82444B" w:rsidR="0082444B">
            <w:rPr>
              <w:rStyle w:val="eSPISCCParagraphDefaultFont"/>
              <w:rFonts w:eastAsiaTheme="minorHAnsi"/>
            </w:rPr>
            <w:t>Marko Lukež</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82444B" w:rsidR="0082444B">
            <w:rPr>
              <w:rStyle w:val="eSPISCCParagraphDefaultFont"/>
              <w:rFonts w:eastAsiaTheme="minorHAnsi"/>
            </w:rPr>
            <w:t>20.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82444B" w:rsidR="0082444B">
            <w:rPr>
              <w:rStyle w:val="eSPISCCParagraphDefaultFont"/>
              <w:rFonts w:eastAsiaTheme="minorHAnsi"/>
            </w:rPr>
            <w:t>08:50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82444B" w:rsidR="0082444B">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82444B" w:rsidR="0082444B">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82444B" w:rsidR="0082444B">
            <w:rPr>
              <w:rStyle w:val="eSPISCCParagraphDefaultFont"/>
              <w:rFonts w:eastAsiaTheme="minorHAnsi"/>
            </w:rPr>
            <w:t>320</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7CCAF4CF"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111E9DF1" w14:textId="77777777">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82444B" w:rsidR="0082444B">
            <w:rPr>
              <w:rStyle w:val="eSPISCCParagraphDefaultFont"/>
              <w:rFonts w:eastAsiaTheme="minorHAnsi"/>
            </w:rPr>
            <w:t>107/07</w:t>
          </w:r>
        </w:sdtContent>
      </w:sdt>
      <w:r w:rsidR="00FE21D4">
        <w:rPr>
          <w:rFonts w:eastAsia="Calibri" w:cs="Times New Roman"/>
        </w:rPr>
        <w:t xml:space="preserve"> </w:t>
      </w:r>
      <w:r w:rsidRPr="00B3638E" w:rsidR="00B3638E">
        <w:rPr>
          <w:rFonts w:eastAsia="Calibri" w:cs="Times New Roman"/>
          <w:bCs/>
        </w:rPr>
        <w:t>).</w:t>
      </w:r>
    </w:p>
    <w:p w:rsidRPr="00E801F4" w:rsidR="00E801F4" w:rsidP="00E801F4" w:rsidRDefault="00E801F4" w14:paraId="5E9DDA06" w14:textId="77777777">
      <w:pPr>
        <w:spacing w:after="0"/>
        <w:ind w:firstLine="708"/>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E801F4" w:rsidRDefault="00E801F4" w14:paraId="68C21036" w14:textId="77777777">
      <w:pPr>
        <w:spacing w:after="0"/>
        <w:ind w:firstLine="708"/>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E801F4" w:rsidRDefault="00E801F4" w14:paraId="77F4E75E" w14:textId="77777777">
      <w:pPr>
        <w:spacing w:after="0"/>
        <w:ind w:firstLine="708"/>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095CF5BE" w14:textId="77777777">
      <w:pPr>
        <w:spacing w:after="0"/>
      </w:pPr>
    </w:p>
    <w:p w:rsidRPr="0041581F" w:rsidR="0041581F" w:rsidP="00A70E0A" w:rsidRDefault="0041581F" w14:paraId="4E4C1F6A"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82444B" w:rsidR="0082444B">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82444B" w:rsidR="0082444B">
            <w:rPr>
              <w:rStyle w:val="eSPISCCParagraphDefaultFont"/>
              <w:rFonts w:eastAsiaTheme="minorHAnsi"/>
            </w:rPr>
            <w:t>23. rujna 2026.</w:t>
          </w:r>
        </w:sdtContent>
      </w:sdt>
      <w:r w:rsidRPr="0041581F">
        <w:rPr>
          <w:rFonts w:eastAsia="Calibri" w:cs="Times New Roman"/>
        </w:rPr>
        <w:t xml:space="preserve"> </w:t>
      </w:r>
    </w:p>
    <w:p w:rsidRPr="0041581F" w:rsidR="0041581F" w:rsidP="0041581F" w:rsidRDefault="0041581F" w14:paraId="595DF17C"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82444B" w14:paraId="040602EF"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82444B">
            <w:rPr>
              <w:rStyle w:val="eSPISCCParagraphDefaultFont"/>
              <w:rFonts w:eastAsiaTheme="minorHAnsi"/>
            </w:rPr>
            <w:t>Marija Malenica Marić</w:t>
          </w:r>
        </w:sdtContent>
      </w:sdt>
    </w:p>
    <w:p w:rsidRPr="0041581F" w:rsidR="006F62A9" w:rsidP="006F62A9" w:rsidRDefault="006F62A9" w14:paraId="75AB38FA" w14:textId="77777777">
      <w:pPr>
        <w:keepNext/>
        <w:spacing w:after="0"/>
        <w:contextualSpacing/>
        <w:rPr>
          <w:rFonts w:cs="Times New Roman"/>
          <w:noProof/>
        </w:rPr>
      </w:pPr>
    </w:p>
    <w:p w:rsidRPr="0041581F" w:rsidR="00176071" w:rsidP="000F1677" w:rsidRDefault="006F62A9" w14:paraId="44B5CAD4"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63469" w:rsidP="00537B78" w:rsidRDefault="00963469" w14:paraId="3B8346D0" w14:textId="77777777">
      <w:r>
        <w:separator/>
      </w:r>
    </w:p>
  </w:endnote>
  <w:endnote w:type="continuationSeparator" w:id="0">
    <w:p w:rsidR="00963469" w:rsidP="00537B78" w:rsidRDefault="00963469" w14:paraId="5FFCFA95"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11A90FBE"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1DCDA74B" w14:textId="77777777">
    <w:pPr>
      <w:pStyle w:val="Stranica"/>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63469" w:rsidP="00537B78" w:rsidRDefault="00963469" w14:paraId="62EAF035" w14:textId="77777777">
      <w:r>
        <w:separator/>
      </w:r>
    </w:p>
  </w:footnote>
  <w:footnote w:type="continuationSeparator" w:id="0">
    <w:p w:rsidR="00963469" w:rsidP="00537B78" w:rsidRDefault="00963469" w14:paraId="3A09C3FB"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9DC279D"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82444B" w:rsidR="0082444B">
          <w:rPr>
            <w:rStyle w:val="eSPISCCParagraphDefaultFont"/>
          </w:rPr>
          <w:t>Pp-10510/2026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44B"/>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11BA6472"/>
  <w15:docId w15:val="{F1466729-8F2D-474A-91BA-5A0368C8DD2E}"/>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34AFBA90C59E43DEB2F095F41017DFC4"/>
        <w:category>
          <w:name w:val="Općenito"/>
          <w:gallery w:val="placeholder"/>
        </w:category>
        <w:types>
          <w:type w:val="bbPlcHdr"/>
        </w:types>
        <w:behaviors>
          <w:behavior w:val="content"/>
        </w:behaviors>
        <w:guid w:val="{A2C323B6-BC04-47DB-A6BC-49848959C4CF}"/>
      </w:docPartPr>
      <w:docPartBody>
        <w:p w:rsidR="00BA4409" w:rsidRDefault="00304EE1">
          <w:r w:rsidRPr="00681D48">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304EE1"/>
    <w:rsid w:val="003208D2"/>
    <w:rsid w:val="00332B0E"/>
    <w:rsid w:val="00373649"/>
    <w:rsid w:val="003E0449"/>
    <w:rsid w:val="003F07CD"/>
    <w:rsid w:val="00400B1B"/>
    <w:rsid w:val="005132FB"/>
    <w:rsid w:val="00525F84"/>
    <w:rsid w:val="00546FF7"/>
    <w:rsid w:val="006249A5"/>
    <w:rsid w:val="007C2422"/>
    <w:rsid w:val="007D6264"/>
    <w:rsid w:val="00817312"/>
    <w:rsid w:val="00887AA3"/>
    <w:rsid w:val="00974C32"/>
    <w:rsid w:val="009B2BA4"/>
    <w:rsid w:val="009C203C"/>
    <w:rsid w:val="009E5D09"/>
    <w:rsid w:val="00A04C53"/>
    <w:rsid w:val="00A35B62"/>
    <w:rsid w:val="00AB0B20"/>
    <w:rsid w:val="00B35DD7"/>
    <w:rsid w:val="00B51F9D"/>
    <w:rsid w:val="00BA440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04EE1"/>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Pula</izvorni_sadrzaj>
    <derivirana_varijabla naziv="DomainObject.UcesnikSudskeRadnje.Adresa.Naselje_1">Pula</derivirana_varijabla>
  </DomainObject.UcesnikSudskeRadnje.Adresa.Naselje>
  <DomainObject.UcesnikSudskeRadnje.Adresa.PostBroj>
    <izvorni_sadrzaj>52100</izvorni_sadrzaj>
    <derivirana_varijabla naziv="DomainObject.UcesnikSudskeRadnje.Adresa.PostBroj_1">52100</derivirana_varijabla>
  </DomainObject.UcesnikSudskeRadnje.Adresa.PostBroj>
  <DomainObject.UcesnikSudskeRadnje.Adresa.UlicaIKBR>
    <izvorni_sadrzaj>Kosova Ulica - Via Bruno Kos 8</izvorni_sadrzaj>
    <derivirana_varijabla naziv="DomainObject.UcesnikSudskeRadnje.Adresa.UlicaIKBR_1">Kosova Ulica - Via Bruno Kos 8</derivirana_varijabla>
  </DomainObject.UcesnikSudskeRadnje.Adresa.UlicaIKBR>
  <DomainObject.UcesnikSudskeRadnje.Naziv>
    <izvorni_sadrzaj>Marko Lukež</izvorni_sadrzaj>
    <derivirana_varijabla naziv="DomainObject.UcesnikSudskeRadnje.Naziv_1">Marko Lukež</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320</izvorni_sadrzaj>
    <derivirana_varijabla naziv="DomainObject.UcesnikSudskeRadnje.SudskaRadnja.Prostorija.Oznaka_1">320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20. listopada 2026.</izvorni_sadrzaj>
    <derivirana_varijabla naziv="DomainObject.UcesnikSudskeRadnje.SudskaRadnja.PlaniraniZavrsetakDatum_1">20. listopada 2026.</derivirana_varijabla>
  </DomainObject.UcesnikSudskeRadnje.SudskaRadnja.PlaniraniZavrsetakDatum>
  <DomainObject.UcesnikSudskeRadnje.SudskaRadnja.PlaniraniPocetakDatum>
    <izvorni_sadrzaj>20. listopada 2026.</izvorni_sadrzaj>
    <derivirana_varijabla naziv="DomainObject.UcesnikSudskeRadnje.SudskaRadnja.PlaniraniPocetakDatum_1">20.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08:50</izvorni_sadrzaj>
    <derivirana_varijabla naziv="DomainObject.UcesnikSudskeRadnje.SudskaRadnja.PlaniraniPocetakVrijeme_1">08:50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10510</izvorni_sadrzaj>
    <derivirana_varijabla naziv="DomainObject.Predmet.Broj_1">10510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30. srpnja 2026.</izvorni_sadrzaj>
    <derivirana_varijabla naziv="DomainObject.Predmet.DatumOsnivanja_1">30.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30. ožujka 1982.</izvorni_sadrzaj>
    <derivirana_varijabla naziv="DomainObject.Predmet.OkrivljenikFizickaOsoba.DatumRodjenja_1">30. ožujka 1982.</derivirana_varijabla>
  </DomainObject.Predmet.OkrivljenikFizickaOsoba.DatumRodjenja>
  <DomainObject.Predmet.OkrivljenikFizickaOsoba.DatumRodjenjaFormated>
    <izvorni_sadrzaj>30.3.1982.</izvorni_sadrzaj>
    <derivirana_varijabla naziv="DomainObject.Predmet.OkrivljenikFizickaOsoba.DatumRodjenjaFormated_1">30.3.1982.</derivirana_varijabla>
  </DomainObject.Predmet.OkrivljenikFizickaOsoba.DatumRodjenjaFormated>
  <DomainObject.Predmet.OkrivljenikFizickaOsoba.Ime>
    <izvorni_sadrzaj>Marko</izvorni_sadrzaj>
    <derivirana_varijabla naziv="DomainObject.Predmet.OkrivljenikFizickaOsoba.Ime_1">Marko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Pula (Pula)</izvorni_sadrzaj>
    <derivirana_varijabla naziv="DomainObject.Predmet.OkrivljenikFizickaOsoba.MjestoRodjenja_1">Pula (Pula)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Marko Lukež</izvorni_sadrzaj>
    <derivirana_varijabla naziv="DomainObject.Predmet.OkrivljenikFizickaOsoba.Naziv_1">Marko Lukež</derivirana_varijabla>
  </DomainObject.Predmet.OkrivljenikFizickaOsoba.Naziv>
  <DomainObject.Predmet.OkrivljenikFizickaOsoba.Prezime>
    <izvorni_sadrzaj>Lukež</izvorni_sadrzaj>
    <derivirana_varijabla naziv="DomainObject.Predmet.OkrivljenikFizickaOsoba.Prezime_1">Lukež</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01619841251</izvorni_sadrzaj>
    <derivirana_varijabla naziv="DomainObject.Predmet.OkrivljenikFizickaOsoba.Oib_1">01619841251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Pp-10510/2026</izvorni_sadrzaj>
    <derivirana_varijabla naziv="DomainObject.Predmet.OznakaBroj_1">Pp-10510/2026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CHEF AT HOME j.d.o.o. za ugostiteljstvo; Marko Lukež</izvorni_sadrzaj>
    <derivirana_varijabla naziv="DomainObject.Predmet.ProtustrankaFormated_1">  CHEF AT HOME j.d.o.o. za ugostiteljstvo; Marko Lukež</derivirana_varijabla>
  </DomainObject.Predmet.ProtustrankaFormated>
  <DomainObject.Predmet.ProtustrankaFormatedOIB>
    <izvorni_sadrzaj>  CHEF AT HOME j.d.o.o. za ugostiteljstvo, OIB 07777174459; Marko Lukež, OIB 01619841251</izvorni_sadrzaj>
    <derivirana_varijabla naziv="DomainObject.Predmet.ProtustrankaFormatedOIB_1">  CHEF AT HOME j.d.o.o. za ugostiteljstvo, OIB 07777174459; Marko Lukež, OIB 01619841251</derivirana_varijabla>
  </DomainObject.Predmet.ProtustrankaFormatedOIB>
  <DomainObject.Predmet.ProtustrankaFormatedWithAdress>
    <izvorni_sadrzaj> CHEF AT HOME j.d.o.o. za ugostiteljstvo, Kosova ulica - Via Bruno Kos 8, 52100 Pula; Marko Lukež, Kosova Ulica - Via Bruno Kos 8, 52100 Pula</izvorni_sadrzaj>
    <derivirana_varijabla naziv="DomainObject.Predmet.ProtustrankaFormatedWithAdress_1"> CHEF AT HOME j.d.o.o. za ugostiteljstvo, Kosova ulica - Via Bruno Kos 8, 52100 Pula; Marko Lukež, Kosova Ulica - Via Bruno Kos 8, 52100 Pula</derivirana_varijabla>
  </DomainObject.Predmet.ProtustrankaFormatedWithAdress>
  <DomainObject.Predmet.ProtustrankaFormatedWithAdressOIB>
    <izvorni_sadrzaj> CHEF AT HOME j.d.o.o. za ugostiteljstvo, OIB 07777174459, Kosova ulica - Via Bruno Kos 8, 52100 Pula; Marko Lukež, OIB 01619841251, Kosova Ulica - Via Bruno Kos 8, 52100 Pula</izvorni_sadrzaj>
    <derivirana_varijabla naziv="DomainObject.Predmet.ProtustrankaFormatedWithAdressOIB_1"> CHEF AT HOME j.d.o.o. za ugostiteljstvo, OIB 07777174459, Kosova ulica - Via Bruno Kos 8, 52100 Pula; Marko Lukež, OIB 01619841251, Kosova Ulica - Via Bruno Kos 8, 52100 Pula</derivirana_varijabla>
  </DomainObject.Predmet.ProtustrankaFormatedWithAdressOIB>
  <DomainObject.Predmet.ProtustrankaWithAdress>
    <izvorni_sadrzaj>CHEF AT HOME j.d.o.o. za ugostiteljstvo Kosova ulica - Via Bruno Kos 8, 52100 Pula, Marko Lukež Kosova Ulica - Via Bruno Kos 8, 52100 Pula</izvorni_sadrzaj>
    <derivirana_varijabla naziv="DomainObject.Predmet.ProtustrankaWithAdress_1">CHEF AT HOME j.d.o.o. za ugostiteljstvo Kosova ulica - Via Bruno Kos 8, 52100 Pula, Marko Lukež Kosova Ulica - Via Bruno Kos 8, 52100 Pula</derivirana_varijabla>
  </DomainObject.Predmet.ProtustrankaWithAdress>
  <DomainObject.Predmet.ProtustrankaWithAdressOIB>
    <izvorni_sadrzaj>CHEF AT HOME j.d.o.o. za ugostiteljstvo, OIB 07777174459, Kosova ulica - Via Bruno Kos 8, 52100 Pula, Marko Lukež, OIB 01619841251, Kosova Ulica - Via Bruno Kos 8, 52100 Pula</izvorni_sadrzaj>
    <derivirana_varijabla naziv="DomainObject.Predmet.ProtustrankaWithAdressOIB_1">CHEF AT HOME j.d.o.o. za ugostiteljstvo, OIB 07777174459, Kosova ulica - Via Bruno Kos 8, 52100 Pula, Marko Lukež, OIB 01619841251, Kosova Ulica - Via Bruno Kos 8, 52100 Pula</derivirana_varijabla>
  </DomainObject.Predmet.ProtustrankaWithAdressOIB>
  <DomainObject.Predmet.ProtustrankaNazivFormated>
    <izvorni_sadrzaj>CHEF AT HOME j.d.o.o. za ugostiteljstvo,Marko Lukež</izvorni_sadrzaj>
    <derivirana_varijabla naziv="DomainObject.Predmet.ProtustrankaNazivFormated_1">CHEF AT HOME j.d.o.o. za ugostiteljstvo,Marko Lukež</derivirana_varijabla>
    <derivirana_varijabla naziv="Padez">CHEF AT HOME j.d.o.o. za ugostiteljstvo,Marko Lukež</derivirana_varijabla>
  </DomainObject.Predmet.ProtustrankaNazivFormated>
  <DomainObject.Predmet.ProtustrankaNazivFormatedOIB>
    <izvorni_sadrzaj>CHEF AT HOME j.d.o.o. za ugostiteljstvo, OIB 07777174459,Marko Lukež, OIB 01619841251</izvorni_sadrzaj>
    <derivirana_varijabla naziv="DomainObject.Predmet.ProtustrankaNazivFormatedOIB_1">CHEF AT HOME j.d.o.o. za ugostiteljstvo, OIB 07777174459,Marko Lukež, OIB 01619841251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Malenica Marić, 47.</izvorni_sadrzaj>
    <derivirana_varijabla naziv="DomainObject.Predmet.Referada.Naziv_1">Marija Malenica Marić, 47.</derivirana_varijabla>
  </DomainObject.Predmet.Referada.Naziv>
  <DomainObject.Predmet.Referada.Oznaka>
    <izvorni_sadrzaj>47</izvorni_sadrzaj>
    <derivirana_varijabla naziv="DomainObject.Predmet.Referada.Oznaka_1">47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320</izvorni_sadrzaj>
    <derivirana_varijabla naziv="DomainObject.Predmet.Referada.Prostorija.Oznaka_1">320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Malenica Marić</izvorni_sadrzaj>
    <derivirana_varijabla naziv="DomainObject.Predmet.Referada.Sudac_1">Marija Malenica Marić</derivirana_varijabla>
    <derivirana_varijabla naziv="Dativ">Marija Malenica Marić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 A, 10000 Zagreb</izvorni_sadrzaj>
    <derivirana_varijabla naziv="DomainObject.Predmet.StrankaFormatedWithAdress_1"> HRVATSKO DRUŠTVO SKLADATELJA, Heinzelova 62 A, 10000 Zagreb</derivirana_varijabla>
  </DomainObject.Predmet.StrankaFormatedWithAdress>
  <DomainObject.Predmet.StrankaFormatedWithAdressOIB>
    <izvorni_sadrzaj> HRVATSKO DRUŠTVO SKLADATELJA, OIB 56668956985, Heinzelova 62 A, 10000 Zagreb</izvorni_sadrzaj>
    <derivirana_varijabla naziv="DomainObject.Predmet.StrankaFormatedWithAdressOIB_1"> HRVATSKO DRUŠTVO SKLADATELJA, OIB 56668956985, Heinzelova 62 A, 10000 Zagreb</derivirana_varijabla>
  </DomainObject.Predmet.StrankaFormatedWithAdressOIB>
  <DomainObject.Predmet.StrankaWithAdress>
    <izvorni_sadrzaj>HRVATSKO DRUŠTVO SKLADATELJA Heinzelova 62 A,10000 Zagreb</izvorni_sadrzaj>
    <derivirana_varijabla naziv="DomainObject.Predmet.StrankaWithAdress_1">HRVATSKO DRUŠTVO SKLADATELJA Heinzelova 62 A,10000 Zagreb</derivirana_varijabla>
  </DomainObject.Predmet.StrankaWithAdress>
  <DomainObject.Predmet.StrankaWithAdressOIB>
    <izvorni_sadrzaj>HRVATSKO DRUŠTVO SKLADATELJA, OIB 56668956985, Heinzelova 62 A,10000 Zagreb</izvorni_sadrzaj>
    <derivirana_varijabla naziv="DomainObject.Predmet.StrankaWithAdressOIB_1">HRVATSKO DRUŠTVO SKLADATELJA, OIB 56668956985, Heinzelova 62 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Malenica Marić, 47.</izvorni_sadrzaj>
    <derivirana_varijabla naziv="DomainObject.Predmet.TrenutnaLokacijaSpisa.Naziv_1">Marija Malenica Marić, 47.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Marija Halozar</izvorni_sadrzaj>
    <derivirana_varijabla naziv="DomainObject.Predmet.Zapisnicar_1">Marija Halozar</derivirana_varijabla>
    <derivirana_varijabla naziv="Padez">Marija Halozar</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 A, 10000 Zagreb</item>
    </izvorni_sadrzaj>
    <derivirana_varijabla naziv="DomainObject.Predmet.StrankaListFormatedWithAdress_1">
      <item>HRVATSKO DRUŠTVO SKLADATELJA, Heinzelova 62 A, 10000 Zagreb</item>
    </derivirana_varijabla>
  </DomainObject.Predmet.StrankaListFormatedWithAdress>
  <DomainObject.Predmet.StrankaListFormatedWithAdressOIB>
    <izvorni_sadrzaj>
      <item>HRVATSKO DRUŠTVO SKLADATELJA, OIB 56668956985, Heinzelova 62 A, 10000 Zagreb</item>
    </izvorni_sadrzaj>
    <derivirana_varijabla naziv="DomainObject.Predmet.StrankaListFormatedWithAdressOIB_1">
      <item>HRVATSKO DRUŠTVO SKLADATELJA, OIB 56668956985, Heinzelova 62 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CHEF AT HOME j.d.o.o. za ugostiteljstvo</item>
      <item>Marko Lukež</item>
    </izvorni_sadrzaj>
    <derivirana_varijabla naziv="DomainObject.Predmet.ProtuStrankaListFormated_1">
      <item>CHEF AT HOME j.d.o.o. za ugostiteljstvo</item>
      <item>Marko Lukež</item>
    </derivirana_varijabla>
  </DomainObject.Predmet.ProtuStrankaListFormated>
  <DomainObject.Predmet.ProtuStrankaListFormatedOIB>
    <izvorni_sadrzaj>
      <item>CHEF AT HOME j.d.o.o. za ugostiteljstvo, OIB 07777174459</item>
      <item>Marko Lukež, OIB 01619841251</item>
    </izvorni_sadrzaj>
    <derivirana_varijabla naziv="DomainObject.Predmet.ProtuStrankaListFormatedOIB_1">
      <item>CHEF AT HOME j.d.o.o. za ugostiteljstvo, OIB 07777174459</item>
      <item>Marko Lukež, OIB 01619841251</item>
    </derivirana_varijabla>
  </DomainObject.Predmet.ProtuStrankaListFormatedOIB>
  <DomainObject.Predmet.ProtuStrankaListFormatedWithAdress>
    <izvorni_sadrzaj>
      <item>CHEF AT HOME j.d.o.o. za ugostiteljstvo, Kosova ulica - Via Bruno Kos 8, 52100 Pula</item>
      <item>Marko Lukež, Kosova Ulica - Via Bruno Kos 8, 52100 Pula</item>
    </izvorni_sadrzaj>
    <derivirana_varijabla naziv="DomainObject.Predmet.ProtuStrankaListFormatedWithAdress_1">
      <item>CHEF AT HOME j.d.o.o. za ugostiteljstvo, Kosova ulica - Via Bruno Kos 8, 52100 Pula</item>
      <item>Marko Lukež, Kosova Ulica - Via Bruno Kos 8, 52100 Pula</item>
    </derivirana_varijabla>
  </DomainObject.Predmet.ProtuStrankaListFormatedWithAdress>
  <DomainObject.Predmet.ProtuStrankaListFormatedWithAdressOIB>
    <izvorni_sadrzaj>
      <item>CHEF AT HOME j.d.o.o. za ugostiteljstvo, OIB 07777174459, Kosova ulica - Via Bruno Kos 8, 52100 Pula</item>
      <item>Marko Lukež, OIB 01619841251, Kosova Ulica - Via Bruno Kos 8, 52100 Pula</item>
    </izvorni_sadrzaj>
    <derivirana_varijabla naziv="DomainObject.Predmet.ProtuStrankaListFormatedWithAdressOIB_1">
      <item>CHEF AT HOME j.d.o.o. za ugostiteljstvo, OIB 07777174459, Kosova ulica - Via Bruno Kos 8, 52100 Pula</item>
      <item>Marko Lukež, OIB 01619841251, Kosova Ulica - Via Bruno Kos 8, 52100 Pula</item>
    </derivirana_varijabla>
  </DomainObject.Predmet.ProtuStrankaListFormatedWithAdressOIB>
  <DomainObject.Predmet.ProtuStrankaListNazivFormated>
    <izvorni_sadrzaj>
      <item>CHEF AT HOME j.d.o.o. za ugostiteljstvo</item>
      <item>Marko Lukež</item>
    </izvorni_sadrzaj>
    <derivirana_varijabla naziv="DomainObject.Predmet.ProtuStrankaListNazivFormated_1">
      <item>CHEF AT HOME j.d.o.o. za ugostiteljstvo</item>
      <item>Marko Lukež</item>
    </derivirana_varijabla>
  </DomainObject.Predmet.ProtuStrankaListNazivFormated>
  <DomainObject.Predmet.ProtuStrankaListNazivFormatedOIB>
    <izvorni_sadrzaj>
      <item>CHEF AT HOME j.d.o.o. za ugostiteljstvo, OIB 07777174459</item>
      <item>Marko Lukež, OIB 01619841251</item>
    </izvorni_sadrzaj>
    <derivirana_varijabla naziv="DomainObject.Predmet.ProtuStrankaListNazivFormatedOIB_1">
      <item>CHEF AT HOME j.d.o.o. za ugostiteljstvo, OIB 07777174459</item>
      <item>Marko Lukež, OIB 01619841251</item>
    </derivirana_varijabla>
  </DomainObject.Predmet.ProtuStrankaListNazivFormatedOIB>
  <DomainObject.Predmet.OstaliListFormated>
    <izvorni_sadrzaj>
      <item>Josip Pende</item>
    </izvorni_sadrzaj>
    <derivirana_varijabla naziv="DomainObject.Predmet.OstaliListFormated_1">
      <item>Josip Pende</item>
    </derivirana_varijabla>
    <derivirana_varijabla naziv="DrugaOsoba">
      <item>Josip Pende</item>
    </derivirana_varijabla>
  </DomainObject.Predmet.OstaliListFormated>
  <DomainObject.Predmet.OstaliListFormatedOIB>
    <izvorni_sadrzaj>
      <item>Josip Pende</item>
    </izvorni_sadrzaj>
    <derivirana_varijabla naziv="DomainObject.Predmet.OstaliListFormatedOIB_1">
      <item>Josip Pende</item>
    </derivirana_varijabla>
  </DomainObject.Predmet.OstaliListFormatedOIB>
  <DomainObject.Predmet.OstaliListFormatedWithAdress>
    <izvorni_sadrzaj>
      <item>Josip Pende</item>
    </izvorni_sadrzaj>
    <derivirana_varijabla naziv="DomainObject.Predmet.OstaliListFormatedWithAdress_1">
      <item>Josip Pende</item>
    </derivirana_varijabla>
  </DomainObject.Predmet.OstaliListFormatedWithAdress>
  <DomainObject.Predmet.OstaliListFormatedWithAdressOIB>
    <izvorni_sadrzaj>
      <item>Josip Pende</item>
    </izvorni_sadrzaj>
    <derivirana_varijabla naziv="DomainObject.Predmet.OstaliListFormatedWithAdressOIB_1">
      <item>Josip Pende</item>
    </derivirana_varijabla>
  </DomainObject.Predmet.OstaliListFormatedWithAdressOIB>
  <DomainObject.Predmet.OstaliListNazivFormated>
    <izvorni_sadrzaj>
      <item>Josip Pende</item>
    </izvorni_sadrzaj>
    <derivirana_varijabla naziv="DomainObject.Predmet.OstaliListNazivFormated_1">
      <item>Josip Pende</item>
    </derivirana_varijabla>
  </DomainObject.Predmet.OstaliListNazivFormated>
  <DomainObject.Predmet.OstaliListNazivFormatedOIB>
    <izvorni_sadrzaj>
      <item>Josip Pende</item>
    </izvorni_sadrzaj>
    <derivirana_varijabla naziv="DomainObject.Predmet.OstaliListNazivFormatedOIB_1">
      <item>Josip Pende</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23. rujna 2026.</izvorni_sadrzaj>
    <derivirana_varijabla naziv="DomainObject.Datum_1">23.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CHEF AT HOME j.d.o.o. za ugostiteljstvo i dr.</izvorni_sadrzaj>
    <derivirana_varijabla naziv="DomainObject.Predmet.ProtustrankaIDrugi_1">CHEF AT HOME j.d.o.o. za ugostiteljstvo i dr.</derivirana_varijabla>
  </DomainObject.Predmet.ProtustrankaIDrugi>
  <DomainObject.Predmet.StrankaIDrugiAdressOIB>
    <izvorni_sadrzaj>HRVATSKO DRUŠTVO SKLADATELJA, OIB 56668956985, Heinzelova 62 A, 10000 Zagreb</izvorni_sadrzaj>
    <derivirana_varijabla naziv="DomainObject.Predmet.StrankaIDrugiAdressOIB_1">HRVATSKO DRUŠTVO SKLADATELJA, OIB 56668956985, Heinzelova 62 A, 10000 Zagreb</derivirana_varijabla>
  </DomainObject.Predmet.StrankaIDrugiAdressOIB>
  <DomainObject.Predmet.ProtustrankaIDrugiAdressOIB>
    <izvorni_sadrzaj>CHEF AT HOME j.d.o.o. za ugostiteljstvo, OIB 07777174459, Kosova ulica - Via Bruno Kos 8, 52100 Pula i dr.</izvorni_sadrzaj>
    <derivirana_varijabla naziv="DomainObject.Predmet.ProtustrankaIDrugiAdressOIB_1">CHEF AT HOME j.d.o.o. za ugostiteljstvo, OIB 07777174459, Kosova ulica - Via Bruno Kos 8, 52100 Pula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CHEF AT HOME j.d.o.o. za ugostiteljstvo</item>
      <item>Marko Lukež</item>
      <item>Josip Pende</item>
    </izvorni_sadrzaj>
    <derivirana_varijabla naziv="DomainObject.Predmet.SudioniciListNaziv_1">
      <item>HRVATSKO DRUŠTVO SKLADATELJA</item>
      <item>CHEF AT HOME j.d.o.o. za ugostiteljstvo</item>
      <item>Marko Lukež</item>
      <item>Josip Pende</item>
    </derivirana_varijabla>
    <derivirana_varijabla naziv="OstaliSudionici">
      <item>HRVATSKO DRUŠTVO SKLADATELJA</item>
      <item>CHEF AT HOME j.d.o.o. za ugostiteljstvo</item>
      <item>Marko Lukež</item>
      <item>Josip Pende</item>
    </derivirana_varijabla>
  </DomainObject.Predmet.SudioniciListNaziv>
  <DomainObject.Predmet.SudioniciListAdressOIB>
    <izvorni_sadrzaj>
      <item>HRVATSKO DRUŠTVO SKLADATELJA, OIB 56668956985, Heinzelova 62 A,10000 Zagreb</item>
      <item>CHEF AT HOME j.d.o.o. za ugostiteljstvo, OIB 07777174459, Kosova ulica - Via Bruno Kos 8,52100 Pula</item>
      <item>Marko Lukež, OIB 01619841251, Kosova Ulica - Via Bruno Kos 8,52100 Pula</item>
      <item>Josip Pende</item>
    </izvorni_sadrzaj>
    <derivirana_varijabla naziv="DomainObject.Predmet.SudioniciListAdressOIB_1">
      <item>HRVATSKO DRUŠTVO SKLADATELJA, OIB 56668956985, Heinzelova 62 A,10000 Zagreb</item>
      <item>CHEF AT HOME j.d.o.o. za ugostiteljstvo, OIB 07777174459, Kosova ulica - Via Bruno Kos 8,52100 Pula</item>
      <item>Marko Lukež, OIB 01619841251, Kosova Ulica - Via Bruno Kos 8,52100 Pula</item>
      <item>Josip Pende</item>
    </derivirana_varijabla>
  </DomainObject.Predmet.SudioniciListAdressOIB>
  <DomainObject.UcesnikSudskeRadnje.NazivFormated>
    <izvorni_sadrzaj>Marko Lukež, OIB 01619841251, Kosova Ulica - Via Bruno Kos 8,52100 Pula</izvorni_sadrzaj>
    <derivirana_varijabla naziv="DomainObject.UcesnikSudskeRadnje.NazivFormated_1">Marko Lukež, OIB 01619841251, Kosova Ulica - Via Bruno Kos 8,52100 Pula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07777174459</item>
      <item>, OIB 01619841251</item>
      <item>, OIB null</item>
    </izvorni_sadrzaj>
    <derivirana_varijabla naziv="DomainObject.Predmet.SudioniciListNazivOIB_1">
      <item>, OIB 56668956985</item>
      <item>, OIB 07777174459</item>
      <item>, OIB 01619841251</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CHEF AT HOME j.d.o.o. za ugostiteljstvo, OIB 07777174459, Kosova ulica - Via Bruno Kos 8, 52100 Pula
2. Okrivljenik Marko Lukež, OIB 01619841251, Kosova Ulica - Via Bruno Kos 8, 52100 Pula
3. Svjedok Josip Pende</izvorni_sadrzaj>
    <derivirana_varijabla naziv="DomainObject.UcesnikSudskeRadnje.SudskaRadnja.UcesniciObavijest_1">1. Okrivljenik CHEF AT HOME j.d.o.o. za ugostiteljstvo, OIB 07777174459, Kosova ulica - Via Bruno Kos 8, 52100 Pula
2. Okrivljenik Marko Lukež, OIB 01619841251, Kosova Ulica - Via Bruno Kos 8, 52100 Pula
3. Svjedok Josip Pende</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30. srpnja 2026.</izvorni_sadrzaj>
    <derivirana_varijabla naziv="DomainObject.Predmet.DatumPocetkaProcesa_1">30.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CHEF AT HOME j.d.o.o. za ugostiteljstvo, Kosova ulica - Via Bruno Kos 8, 52100 Pula, OIB: 07777174459</item>
      <item>Marko Lukež, Kosova Ulica - Via Bruno Kos 8, 52100 Pula, OIB: 01619841251, rođen-a 30.03.1982., mjesto rođenja Pula (Pula)</item>
    </izvorni_sadrzaj>
    <derivirana_varijabla naziv="DomainObject.Predmet.OkrivljenikAdresaMjestoRodjenjaList_1">
      <item>CHEF AT HOME j.d.o.o. za ugostiteljstvo, Kosova ulica - Via Bruno Kos 8, 52100 Pula, OIB: 07777174459</item>
      <item>Marko Lukež, Kosova Ulica - Via Bruno Kos 8, 52100 Pula, OIB: 01619841251, rođen-a 30.03.1982., mjesto rođenja Pula (Pula)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CHEF AT HOME j.d.o.o. za ugostiteljstvo, MBS 130112476, Kosova ulica - Via Bruno Kos 8, 52100 Pula</izvorni_sadrzaj>
    <derivirana_varijabla naziv="DomainObject.Predmet.OkrivljenikPravnaNazivAdresaMbs_1">CHEF AT HOME j.d.o.o. za ugostiteljstvo, MBS 130112476, Kosova ulica - Via Bruno Kos 8, 52100 Pula</derivirana_varijabla>
  </DomainObject.Predmet.OkrivljenikPravnaNazivAdresaMbs>
  <DomainObject.Sudac.Email>
    <izvorni_sadrzaj>Marija.Malenica@pszg.pravosudje.hr</izvorni_sadrzaj>
    <derivirana_varijabla naziv="DomainObject.Sudac.Email_1">Marija.Malenica@pszg.pravosudje.hr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333</properties:Words>
  <properties:Characters>1932</properties:Characters>
  <properties:Lines>51</properties:Lines>
  <properties:Paragraphs>20</properties:Paragraphs>
  <properties:TotalTime>87</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2433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Malenica-Marić</cp:lastModifiedBy>
  <cp:lastPrinted>2026-09-23T09:14:00Z</cp:lastPrinted>
  <dcterms:modified xmlns:xsi="http://www.w3.org/2001/XMLSchema-instance" xsi:type="dcterms:W3CDTF">2026-09-23T09:14:00Z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2039546895</vt:lpwstr>
  </prop:property>
  <prop:property fmtid="{D5CDD505-2E9C-101B-9397-08002B2CF9AE}" pid="6" name="Naslov">
    <vt:lpwstr>Poziv za Marko Lukež - Ročište</vt:lpwstr>
  </prop:property>
  <prop:property fmtid="{D5CDD505-2E9C-101B-9397-08002B2CF9AE}" pid="7" name="Predlozak_id">
    <vt:lpwstr>1000000801</vt:lpwstr>
  </prop:property>
  <prop:property fmtid="{D5CDD505-2E9C-101B-9397-08002B2CF9AE}" pid="8" name="Predlozak_oznaka">
    <vt:lpwstr>OS_Pp-030</vt:lpwstr>
  </prop:property>
  <prop:property fmtid="{D5CDD505-2E9C-101B-9397-08002B2CF9AE}" pid="9" name="Predlozak_naziv">
    <vt:lpwstr>Poziv odgovornoj osobi u pravnoj osobi – žurni postupak</vt:lpwstr>
  </prop:property>
</prop:Properties>
</file>