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4165ce" w14:paraId="c4165ce" w:rsidRDefault="007B13E7" w:rsidR="007B13E7">
      <w:pPr>
        <w15:collapsed w:val="false"/>
      </w:pPr>
      <w:bookmarkStart w:name="_GoBack" w:id="0"/>
      <w:bookmarkEnd w:id="0"/>
      <w:r>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8E3CE2" w:rsidP="00045037" w:rsidR="008E3CE2" w:rsidRPr="004C3D03">
      <w:pPr>
        <w:jc w:val="both"/>
      </w:pPr>
    </w:p>
    <w:p w:rsidRDefault="00045037" w:rsidP="00045037" w:rsidR="00045037" w:rsidRPr="004C3D03">
      <w:pPr>
        <w:jc w:val="both"/>
      </w:pPr>
      <w:r w:rsidRPr="004C3D03">
        <w:t>REPUBLIKA HRVATSKA</w:t>
      </w:r>
    </w:p>
    <w:p w:rsidRDefault="00045037" w:rsidP="00045037" w:rsidR="00045037" w:rsidRPr="004C3D03">
      <w:pPr>
        <w:jc w:val="both"/>
      </w:pPr>
      <w:r w:rsidRPr="004C3D03">
        <w:t>TRGOVAČKI SUD U ZAGREBU</w:t>
      </w:r>
    </w:p>
    <w:p w:rsidRDefault="00045037" w:rsidP="00045037" w:rsidR="00045037" w:rsidRPr="004C3D03">
      <w:pPr>
        <w:jc w:val="both"/>
      </w:pPr>
      <w:r w:rsidRPr="004C3D03">
        <w:t>Zagreb, A</w:t>
      </w:r>
      <w:r w:rsidR="00180101" w:rsidRPr="004C3D03">
        <w:t>mru</w:t>
      </w:r>
      <w:r w:rsidR="008B5ABB" w:rsidRPr="004C3D03">
        <w:t xml:space="preserve">ševa 2/II     </w:t>
      </w:r>
      <w:r w:rsidR="008B5ABB" w:rsidRPr="004C3D03">
        <w:tab/>
      </w:r>
      <w:r w:rsidR="008B5ABB" w:rsidRPr="004C3D03">
        <w:tab/>
      </w:r>
      <w:r w:rsidR="008B5ABB" w:rsidRPr="004C3D03">
        <w:tab/>
      </w:r>
      <w:r w:rsidR="008B5ABB" w:rsidRPr="004C3D03">
        <w:tab/>
      </w:r>
      <w:r w:rsidR="008B5ABB" w:rsidRPr="004C3D03">
        <w:tab/>
      </w:r>
      <w:r w:rsidR="008B5ABB" w:rsidRPr="004C3D03">
        <w:tab/>
      </w:r>
      <w:r w:rsidR="008B5ABB" w:rsidRPr="004C3D03">
        <w:tab/>
        <w:t>67. St-960/16</w:t>
      </w:r>
      <w:r w:rsidR="007B13E7">
        <w:t>-3</w:t>
      </w:r>
    </w:p>
    <w:p w:rsidRDefault="00045037" w:rsidP="00045037" w:rsidR="00045037" w:rsidRPr="004C3D03">
      <w:pPr>
        <w:jc w:val="both"/>
      </w:pPr>
    </w:p>
    <w:p w:rsidRDefault="00045037" w:rsidP="00045037" w:rsidR="00045037" w:rsidRPr="004C3D03">
      <w:pPr>
        <w:jc w:val="both"/>
      </w:pPr>
    </w:p>
    <w:p w:rsidRDefault="00045037" w:rsidP="00045037" w:rsidR="00045037">
      <w:pPr>
        <w:jc w:val="center"/>
      </w:pPr>
      <w:r w:rsidRPr="004C3D03">
        <w:t>R E P U B L I K A   H R V A T S K A</w:t>
      </w:r>
    </w:p>
    <w:p w:rsidRDefault="00045037" w:rsidP="00045037" w:rsidR="00045037" w:rsidRPr="004C3D03">
      <w:pPr>
        <w:jc w:val="both"/>
      </w:pPr>
    </w:p>
    <w:p w:rsidRDefault="00045037" w:rsidP="00045037" w:rsidR="00045037" w:rsidRPr="004C3D03">
      <w:pPr>
        <w:jc w:val="center"/>
      </w:pPr>
      <w:r w:rsidRPr="004C3D03">
        <w:t>R J E Š E NJ E</w:t>
      </w:r>
    </w:p>
    <w:p w:rsidRDefault="00045037" w:rsidP="00045037" w:rsidR="00045037" w:rsidRPr="004C3D03">
      <w:pPr>
        <w:jc w:val="both"/>
      </w:pPr>
    </w:p>
    <w:p w:rsidRDefault="008B5ABB" w:rsidP="00045037" w:rsidR="00045037" w:rsidRPr="004C3D03">
      <w:pPr>
        <w:ind w:firstLine="708"/>
        <w:jc w:val="both"/>
      </w:pPr>
      <w:r w:rsidRPr="004C3D03">
        <w:t>Trgovački sud u Zagrebu, po sucu Gordanu Zubaku, u predstečajnom postupku u povodu prijedloga dužnika ROBERTO PLUS d.o.o., Zagreb, Velikopoljska 42, OIB: 66385801110, kojeg zastupa punomoćnica Ljubica Spajić, odvjetnica u Zagrebu, Ilica 139/I, 2. veljače 2016.</w:t>
      </w:r>
      <w:r w:rsidR="00045037" w:rsidRPr="004C3D03">
        <w:t xml:space="preserve">, </w:t>
      </w:r>
    </w:p>
    <w:p w:rsidRDefault="001D7C1D" w:rsidP="00552AAE" w:rsidR="001D7C1D" w:rsidRPr="004C3D03">
      <w:pPr>
        <w:jc w:val="both"/>
      </w:pPr>
    </w:p>
    <w:p w:rsidRDefault="001D7C1D" w:rsidP="0042407B" w:rsidR="0042407B" w:rsidRPr="004C3D03">
      <w:pPr>
        <w:jc w:val="center"/>
        <w:rPr>
          <w:b/>
        </w:rPr>
      </w:pPr>
      <w:r w:rsidRPr="004C3D03">
        <w:t>r i j e š i o  j e</w:t>
      </w:r>
    </w:p>
    <w:p w:rsidRDefault="0042407B" w:rsidP="0042407B" w:rsidR="0042407B" w:rsidRPr="004C3D03">
      <w:pPr>
        <w:jc w:val="center"/>
        <w:rPr>
          <w:b/>
        </w:rPr>
      </w:pPr>
    </w:p>
    <w:p w:rsidRDefault="00045037" w:rsidP="004F5B4C" w:rsidR="004F5B4C" w:rsidRPr="004C3D03">
      <w:pPr>
        <w:numPr>
          <w:ilvl w:val="0"/>
          <w:numId w:val="1"/>
        </w:numPr>
        <w:jc w:val="both"/>
      </w:pPr>
      <w:r w:rsidRPr="004C3D03">
        <w:t>Nalaže</w:t>
      </w:r>
      <w:r w:rsidR="0042407B" w:rsidRPr="004C3D03">
        <w:t xml:space="preserve"> se </w:t>
      </w:r>
      <w:r w:rsidR="001D7C1D" w:rsidRPr="004C3D03">
        <w:t>dužnik</w:t>
      </w:r>
      <w:r w:rsidRPr="004C3D03">
        <w:t>u</w:t>
      </w:r>
      <w:r w:rsidR="001D7C1D" w:rsidRPr="004C3D03">
        <w:t xml:space="preserve"> </w:t>
      </w:r>
      <w:r w:rsidR="008B5ABB" w:rsidRPr="004C3D03">
        <w:t>ROBERTO PLUS d.o.o., Zagreb, Velikopoljska 42</w:t>
      </w:r>
      <w:r w:rsidRPr="004C3D03">
        <w:t xml:space="preserve">, </w:t>
      </w:r>
      <w:r w:rsidR="0042407B" w:rsidRPr="004C3D03">
        <w:t xml:space="preserve">u roku od </w:t>
      </w:r>
      <w:r w:rsidR="001D7C1D" w:rsidRPr="004C3D03">
        <w:t>8</w:t>
      </w:r>
      <w:r w:rsidR="0042407B" w:rsidRPr="004C3D03">
        <w:t xml:space="preserve"> dana od dana primitka ovog </w:t>
      </w:r>
      <w:r w:rsidR="001D7C1D" w:rsidRPr="004C3D03">
        <w:t>rješenja</w:t>
      </w:r>
      <w:r w:rsidR="009B73E3" w:rsidRPr="004C3D03">
        <w:t xml:space="preserve"> </w:t>
      </w:r>
      <w:r w:rsidRPr="004C3D03">
        <w:t>dopuniti prijedlog za otvaranje</w:t>
      </w:r>
      <w:r w:rsidR="009B73E3" w:rsidRPr="004C3D03">
        <w:t xml:space="preserve"> pr</w:t>
      </w:r>
      <w:r w:rsidRPr="004C3D03">
        <w:t>edstečajnog postupka kako slijedi:</w:t>
      </w:r>
    </w:p>
    <w:p w:rsidRDefault="008B5ABB" w:rsidP="008B5ABB" w:rsidR="008B5ABB" w:rsidRPr="004C3D03">
      <w:pPr>
        <w:pStyle w:val="Odlomakpopisa"/>
        <w:numPr>
          <w:ilvl w:val="0"/>
          <w:numId w:val="5"/>
        </w:numPr>
        <w:jc w:val="both"/>
      </w:pPr>
      <w:r w:rsidRPr="004C3D03">
        <w:t>dostaviti popis imovine i obveza dužnika, a koji se sastoji od naznake:</w:t>
      </w:r>
    </w:p>
    <w:p w:rsidRDefault="004F5B4C" w:rsidP="004F5B4C" w:rsidR="004F5B4C" w:rsidRPr="004C3D03">
      <w:pPr>
        <w:pStyle w:val="Odlomakpopisa"/>
        <w:ind w:left="1440"/>
        <w:jc w:val="both"/>
      </w:pPr>
      <w:r w:rsidRPr="004C3D03">
        <w:t>- nekretnina i pokretnina dužnika,</w:t>
      </w:r>
    </w:p>
    <w:p w:rsidRDefault="004F5B4C" w:rsidP="004F5B4C" w:rsidR="004F5B4C" w:rsidRPr="004C3D03">
      <w:pPr>
        <w:pStyle w:val="Odlomakpopisa"/>
        <w:ind w:left="1440"/>
        <w:jc w:val="both"/>
      </w:pPr>
      <w:r w:rsidRPr="004C3D03">
        <w:t>- imovinskih prava dužnika na tuđim stvarima,</w:t>
      </w:r>
    </w:p>
    <w:p w:rsidRDefault="004F5B4C" w:rsidP="004F5B4C" w:rsidR="004F5B4C" w:rsidRPr="004C3D03">
      <w:pPr>
        <w:pStyle w:val="Odlomakpopisa"/>
        <w:ind w:left="1440"/>
        <w:jc w:val="both"/>
      </w:pPr>
      <w:r w:rsidRPr="004C3D03">
        <w:t>- novčanih i nenovčanih tražbina dužnika,</w:t>
      </w:r>
    </w:p>
    <w:p w:rsidRDefault="004F5B4C" w:rsidP="004F5B4C" w:rsidR="004F5B4C" w:rsidRPr="004C3D03">
      <w:pPr>
        <w:pStyle w:val="Odlomakpopisa"/>
        <w:ind w:left="1440"/>
        <w:jc w:val="both"/>
      </w:pPr>
      <w:r w:rsidRPr="004C3D03">
        <w:t>- drugih prava koja čine imovinu dužnika,</w:t>
      </w:r>
    </w:p>
    <w:p w:rsidRDefault="004F5B4C" w:rsidP="004F5B4C" w:rsidR="004F5B4C" w:rsidRPr="004C3D03">
      <w:pPr>
        <w:pStyle w:val="Odlomakpopisa"/>
        <w:ind w:left="1440"/>
        <w:jc w:val="both"/>
      </w:pPr>
      <w:r w:rsidRPr="004C3D03">
        <w:t>-  novčanih sredstava na računima,</w:t>
      </w:r>
    </w:p>
    <w:p w:rsidRDefault="004F5B4C" w:rsidP="004F5B4C" w:rsidR="004F5B4C" w:rsidRPr="004C3D03">
      <w:pPr>
        <w:pStyle w:val="Odlomakpopisa"/>
        <w:ind w:left="1440"/>
        <w:jc w:val="both"/>
      </w:pPr>
      <w:r w:rsidRPr="004C3D03">
        <w:t>- druge imovine dužnika,</w:t>
      </w:r>
    </w:p>
    <w:p w:rsidRDefault="004F5B4C" w:rsidP="004F5B4C" w:rsidR="004F5B4C" w:rsidRPr="004C3D03">
      <w:pPr>
        <w:pStyle w:val="Odlomakpopisa"/>
        <w:ind w:left="1440"/>
        <w:jc w:val="both"/>
      </w:pPr>
      <w:r w:rsidRPr="004C3D03">
        <w:t>- obveza dužnika unesenih u njegove poslovne knjige,</w:t>
      </w:r>
    </w:p>
    <w:p w:rsidRDefault="004F5B4C" w:rsidP="004F5B4C" w:rsidR="004F5B4C" w:rsidRPr="004C3D03">
      <w:pPr>
        <w:pStyle w:val="Odlomakpopisa"/>
        <w:ind w:left="1440"/>
        <w:jc w:val="both"/>
      </w:pPr>
      <w:r w:rsidRPr="004C3D03">
        <w:t>- drugih novčanih i nenovčanih obveza dužnika,</w:t>
      </w:r>
    </w:p>
    <w:p w:rsidRDefault="004F5B4C" w:rsidP="004F5B4C" w:rsidR="004F5B4C" w:rsidRPr="004C3D03">
      <w:pPr>
        <w:pStyle w:val="Odlomakpopisa"/>
        <w:ind w:left="1440"/>
        <w:jc w:val="both"/>
      </w:pPr>
      <w:r w:rsidRPr="004C3D03">
        <w:t>- razlučnih prava na imovini dužnika,</w:t>
      </w:r>
    </w:p>
    <w:p w:rsidRDefault="004F5B4C" w:rsidP="004F5B4C" w:rsidR="004F5B4C" w:rsidRPr="004C3D03">
      <w:pPr>
        <w:pStyle w:val="Odlomakpopisa"/>
        <w:ind w:left="1440"/>
        <w:jc w:val="both"/>
      </w:pPr>
      <w:r w:rsidRPr="004C3D03">
        <w:t>- izlučnih prava,</w:t>
      </w:r>
    </w:p>
    <w:p w:rsidRDefault="004F5B4C" w:rsidP="004F5B4C" w:rsidR="004F5B4C" w:rsidRPr="004C3D03">
      <w:pPr>
        <w:pStyle w:val="Odlomakpopisa"/>
        <w:ind w:left="1440"/>
        <w:jc w:val="both"/>
      </w:pPr>
      <w:r w:rsidRPr="004C3D03">
        <w:t>- prosječnih mjesečnih troškova redovnoga poslovanja dužnika u posljednjih godinu dana,</w:t>
      </w:r>
    </w:p>
    <w:p w:rsidRDefault="004F5B4C" w:rsidP="004F5B4C" w:rsidR="004F5B4C" w:rsidRPr="004C3D03">
      <w:pPr>
        <w:pStyle w:val="Odlomakpopisa"/>
        <w:ind w:left="1440"/>
        <w:jc w:val="both"/>
      </w:pPr>
      <w:r w:rsidRPr="004C3D03">
        <w:t>- postupaka pred sudovima ili javnopravnim tijelima u kojima je dužnik stranka i visinu ili opis tražbine koja je predmet postupka,</w:t>
      </w:r>
    </w:p>
    <w:p w:rsidRDefault="004F5B4C" w:rsidP="004F5B4C" w:rsidR="00180101" w:rsidRPr="004C3D03">
      <w:pPr>
        <w:pStyle w:val="Odlomakpopisa"/>
        <w:numPr>
          <w:ilvl w:val="0"/>
          <w:numId w:val="5"/>
        </w:numPr>
        <w:jc w:val="both"/>
      </w:pPr>
      <w:r w:rsidRPr="004C3D03">
        <w:t>navesti podatke o pravnoj i činjeničnoj osnovi u odnosu na svaki dio imovine i obveza te o dokazima, osobito ispravama, kojima se oni mogu potkrijepiti i potvrditi da su navedeni podaci točni i potpuni i da ništa od imovine i obveza nije zatajeno</w:t>
      </w:r>
      <w:r w:rsidR="00180101" w:rsidRPr="004C3D03">
        <w:t>,</w:t>
      </w:r>
    </w:p>
    <w:p w:rsidRDefault="004F5B4C" w:rsidP="004F5B4C" w:rsidR="004F5B4C" w:rsidRPr="004C3D03">
      <w:pPr>
        <w:pStyle w:val="Odlomakpopisa"/>
        <w:numPr>
          <w:ilvl w:val="0"/>
          <w:numId w:val="5"/>
        </w:numPr>
        <w:jc w:val="both"/>
      </w:pPr>
      <w:r w:rsidRPr="004C3D03">
        <w:t xml:space="preserve">dostaviti financijske izvještaje u skladu sa Zakonom o računovodstvu koji nisu stariji od tri mjeseca od dana podnošenja prijedloga za otvaranje predstečajnoga postupka, s time da se usporedni podaci u financijskim </w:t>
      </w:r>
      <w:r w:rsidRPr="004C3D03">
        <w:lastRenderedPageBreak/>
        <w:t>izvještajima iskazuju sa stanjem na dan godišnjih financijskih izvještaja prethodne godine, odnosno evidencije koje vode u skladu s poreznim propisima ako je dužnik obveznik poreza na dohodak</w:t>
      </w:r>
    </w:p>
    <w:p w:rsidRDefault="00180101" w:rsidP="004F5B4C" w:rsidR="00180101" w:rsidRPr="004C3D03">
      <w:pPr>
        <w:pStyle w:val="Odlomakpopisa"/>
        <w:numPr>
          <w:ilvl w:val="0"/>
          <w:numId w:val="5"/>
        </w:numPr>
        <w:jc w:val="both"/>
      </w:pPr>
      <w:r w:rsidRPr="004C3D03">
        <w:t xml:space="preserve">očitovati se jesu li podnošenju prijedloga za sklapanje predstečajne nagodbe prethodili </w:t>
      </w:r>
      <w:r w:rsidR="004F5B4C" w:rsidRPr="004C3D03">
        <w:t>pregovori s vjerovnicima te ako jesu opisati te pregovore uključujući i potrebne obavijesti dostavljene vjerovnicima koji sudjeluju u postupku,</w:t>
      </w:r>
    </w:p>
    <w:p w:rsidRDefault="004F5B4C" w:rsidP="004F5B4C" w:rsidR="00AB52BF" w:rsidRPr="004C3D03">
      <w:pPr>
        <w:pStyle w:val="Odlomakpopisa"/>
        <w:numPr>
          <w:ilvl w:val="0"/>
          <w:numId w:val="5"/>
        </w:numPr>
        <w:jc w:val="both"/>
      </w:pPr>
      <w:r w:rsidRPr="004C3D03">
        <w:t>dostaviti plan restrukturiranja, koji mora sadržavati:</w:t>
      </w:r>
    </w:p>
    <w:p w:rsidRDefault="004F5B4C" w:rsidP="004F5B4C" w:rsidR="004F5B4C" w:rsidRPr="004C3D03">
      <w:pPr>
        <w:pStyle w:val="Odlomakpopisa"/>
        <w:ind w:left="1440"/>
        <w:jc w:val="both"/>
      </w:pPr>
      <w:r w:rsidRPr="004C3D03">
        <w:t>- činjenice i okolnosti iz kojih proizlazi postojanje prijeteće nesposobnosti za plaćanje,</w:t>
      </w:r>
    </w:p>
    <w:p w:rsidRDefault="004F5B4C" w:rsidP="004F5B4C" w:rsidR="004F5B4C" w:rsidRPr="004C3D03">
      <w:pPr>
        <w:pStyle w:val="Odlomakpopisa"/>
        <w:ind w:left="1440"/>
        <w:jc w:val="both"/>
      </w:pPr>
      <w:r w:rsidRPr="004C3D03">
        <w:t>-  izračun manjka likvidnih sredstava na dan priloženih financijskih izvještaja,</w:t>
      </w:r>
    </w:p>
    <w:p w:rsidRDefault="004F5B4C" w:rsidP="004F5B4C" w:rsidR="004F5B4C" w:rsidRPr="004C3D03">
      <w:pPr>
        <w:pStyle w:val="Odlomakpopisa"/>
        <w:ind w:left="1440"/>
        <w:jc w:val="both"/>
      </w:pPr>
      <w:r w:rsidRPr="004C3D03">
        <w:t>- mjere financijskoga restrukturiranja i izračun njihovih učinaka na manjak likvidnih sredstava,</w:t>
      </w:r>
    </w:p>
    <w:p w:rsidRDefault="004F5B4C" w:rsidP="004F5B4C" w:rsidR="004F5B4C" w:rsidRPr="004C3D03">
      <w:pPr>
        <w:pStyle w:val="Odlomakpopisa"/>
        <w:ind w:left="1440"/>
        <w:jc w:val="both"/>
      </w:pPr>
      <w:r w:rsidRPr="004C3D03">
        <w:t>- mjere operativnoga restrukturiranja i izračun njihovih učinaka na poslovanje,</w:t>
      </w:r>
    </w:p>
    <w:p w:rsidRDefault="004F5B4C" w:rsidP="004F5B4C" w:rsidR="004F5B4C" w:rsidRPr="004C3D03">
      <w:pPr>
        <w:pStyle w:val="Odlomakpopisa"/>
        <w:ind w:left="1440"/>
        <w:jc w:val="both"/>
      </w:pPr>
      <w:r w:rsidRPr="004C3D03">
        <w:t>- plan poslovanja za razdoblje do kraja tekuće i za dvije sljedeće kalendarske godine uz detaljno obrazloženje razloga za utvrđivanje svake pozicije plana,</w:t>
      </w:r>
    </w:p>
    <w:p w:rsidRDefault="004F5B4C" w:rsidP="004F5B4C" w:rsidR="004F5B4C" w:rsidRPr="004C3D03">
      <w:pPr>
        <w:pStyle w:val="Odlomakpopisa"/>
        <w:ind w:left="1440"/>
        <w:jc w:val="both"/>
      </w:pPr>
      <w:r w:rsidRPr="004C3D03">
        <w:t>- planiranu bilancu na zadnji dan razdoblja za koje je sastavljen plan poslovanja,</w:t>
      </w:r>
    </w:p>
    <w:p w:rsidRDefault="004F5B4C" w:rsidP="004F5B4C" w:rsidR="004F5B4C" w:rsidRPr="004C3D03">
      <w:pPr>
        <w:pStyle w:val="Odlomakpopisa"/>
        <w:ind w:left="1440"/>
        <w:jc w:val="both"/>
      </w:pPr>
      <w:r w:rsidRPr="004C3D03">
        <w:t>- analizu svih tražbina prema visini i vrsti (tražbine radnika i prijašnjih dužnikovih radnika</w:t>
      </w:r>
      <w:r w:rsidR="008A1446">
        <w:t>)</w:t>
      </w:r>
      <w:r w:rsidRPr="004C3D03">
        <w:t>,</w:t>
      </w:r>
    </w:p>
    <w:p w:rsidRDefault="004F5B4C" w:rsidP="004F5B4C" w:rsidR="004F5B4C" w:rsidRPr="004C3D03">
      <w:pPr>
        <w:pStyle w:val="Odlomakpopisa"/>
        <w:ind w:left="1440"/>
        <w:jc w:val="both"/>
      </w:pPr>
      <w:r w:rsidRPr="004C3D03">
        <w:t>- izlučna prava, razlučna prava, tražbine za koje se vodi postupak, neosigurane tražbine i druge tražbine),</w:t>
      </w:r>
    </w:p>
    <w:p w:rsidRDefault="004F5B4C" w:rsidP="004F5B4C" w:rsidR="006318A8" w:rsidRPr="004C3D03">
      <w:pPr>
        <w:pStyle w:val="Odlomakpopisa"/>
        <w:ind w:left="1440"/>
        <w:jc w:val="both"/>
      </w:pPr>
      <w:r w:rsidRPr="004C3D03">
        <w:t>- ponudu vjerovnicima razvrstanim u skupine odgovarajućom primjenom pravila o razvrstavanju sudionika u stečajnom planu o načinu, rokovima i uvjetima namirenja tražbina</w:t>
      </w:r>
      <w:r w:rsidR="006318A8" w:rsidRPr="004C3D03">
        <w:t>,</w:t>
      </w:r>
    </w:p>
    <w:p w:rsidRDefault="006318A8" w:rsidP="006318A8" w:rsidR="006318A8" w:rsidRPr="004C3D03">
      <w:pPr>
        <w:pStyle w:val="Odlomakpopisa"/>
        <w:ind w:left="1440"/>
        <w:jc w:val="both"/>
      </w:pPr>
      <w:r w:rsidRPr="004C3D03">
        <w:t>- rok za dobrovoljno ispunjenje,</w:t>
      </w:r>
    </w:p>
    <w:p w:rsidRDefault="006318A8" w:rsidP="006318A8" w:rsidR="004F5B4C" w:rsidRPr="004C3D03">
      <w:pPr>
        <w:pStyle w:val="Odlomakpopisa"/>
        <w:ind w:left="1440"/>
        <w:jc w:val="both"/>
      </w:pPr>
      <w:r w:rsidRPr="004C3D03">
        <w:t xml:space="preserve">- </w:t>
      </w:r>
      <w:r w:rsidR="004F5B4C" w:rsidRPr="004C3D03">
        <w:t>planirani iznos troškova restrukturiranja.</w:t>
      </w:r>
    </w:p>
    <w:p w:rsidRDefault="00045037" w:rsidP="00045037" w:rsidR="00045037" w:rsidRPr="004C3D03">
      <w:pPr>
        <w:pStyle w:val="Odlomakpopisa"/>
        <w:ind w:left="1440"/>
        <w:jc w:val="both"/>
      </w:pPr>
    </w:p>
    <w:p w:rsidRDefault="0042407B" w:rsidP="00AB52BF" w:rsidR="0042407B" w:rsidRPr="004C3D03">
      <w:pPr>
        <w:pStyle w:val="Odlomakpopisa"/>
        <w:numPr>
          <w:ilvl w:val="0"/>
          <w:numId w:val="1"/>
        </w:numPr>
        <w:jc w:val="both"/>
      </w:pPr>
      <w:r w:rsidRPr="004C3D03">
        <w:t xml:space="preserve">Ako </w:t>
      </w:r>
      <w:r w:rsidR="00C1172F" w:rsidRPr="004C3D03">
        <w:t>dužnik</w:t>
      </w:r>
      <w:r w:rsidRPr="004C3D03">
        <w:t xml:space="preserve"> ne postupi po nalogu iz točke I. ovog </w:t>
      </w:r>
      <w:r w:rsidR="001D7C1D" w:rsidRPr="004C3D03">
        <w:t>rješenja</w:t>
      </w:r>
      <w:r w:rsidRPr="004C3D03">
        <w:t>,</w:t>
      </w:r>
      <w:r w:rsidR="001E4739" w:rsidRPr="004C3D03">
        <w:t xml:space="preserve"> sud će</w:t>
      </w:r>
      <w:r w:rsidRPr="004C3D03">
        <w:t xml:space="preserve"> prijedlog za otvaranje </w:t>
      </w:r>
      <w:r w:rsidR="00AB52BF" w:rsidRPr="004C3D03">
        <w:t>pred</w:t>
      </w:r>
      <w:r w:rsidRPr="004C3D03">
        <w:t>stečajnog postupka odbaciti.</w:t>
      </w:r>
    </w:p>
    <w:p w:rsidRDefault="00540747" w:rsidP="00540747" w:rsidR="00540747" w:rsidRPr="004C3D03">
      <w:pPr>
        <w:jc w:val="both"/>
      </w:pPr>
    </w:p>
    <w:p w:rsidRDefault="00540747" w:rsidP="00540747" w:rsidR="00540747" w:rsidRPr="004C3D03">
      <w:pPr>
        <w:jc w:val="both"/>
      </w:pPr>
    </w:p>
    <w:p w:rsidRDefault="0042407B" w:rsidP="0042407B" w:rsidR="0042407B" w:rsidRPr="004C3D03">
      <w:pPr>
        <w:jc w:val="center"/>
      </w:pPr>
      <w:r w:rsidRPr="004C3D03">
        <w:t>Obrazloženje</w:t>
      </w:r>
    </w:p>
    <w:p w:rsidRDefault="0042407B" w:rsidP="0042407B" w:rsidR="0042407B" w:rsidRPr="004C3D03">
      <w:pPr>
        <w:pStyle w:val="Tijeloteksta"/>
        <w:jc w:val="center"/>
      </w:pPr>
    </w:p>
    <w:p w:rsidRDefault="00AB52BF" w:rsidP="00AB52BF" w:rsidR="001E4739" w:rsidRPr="004C3D03">
      <w:pPr>
        <w:ind w:firstLine="708"/>
        <w:jc w:val="both"/>
      </w:pPr>
      <w:r w:rsidRPr="004C3D03">
        <w:t>Dužnik je kao podnositelj prijedloga podnio ovom sudu</w:t>
      </w:r>
      <w:r w:rsidR="006318A8" w:rsidRPr="004C3D03">
        <w:t xml:space="preserve"> 28. siječnja 2016.</w:t>
      </w:r>
      <w:r w:rsidRPr="004C3D03">
        <w:t xml:space="preserve">, na temelju odredbe čl. 25. st. 1. Stečajnog zakona („Narodne novine“ broj 71/2015: dalje: SZ), prijedlog za otvaranje predstečajnog postupka. </w:t>
      </w:r>
    </w:p>
    <w:p w:rsidRDefault="001E4739" w:rsidP="00AB52BF" w:rsidR="001E4739" w:rsidRPr="004C3D03">
      <w:pPr>
        <w:ind w:firstLine="708"/>
        <w:jc w:val="both"/>
      </w:pPr>
    </w:p>
    <w:p w:rsidRDefault="00AB52BF" w:rsidP="006318A8" w:rsidR="001E4739" w:rsidRPr="004C3D03">
      <w:pPr>
        <w:ind w:firstLine="708"/>
        <w:jc w:val="both"/>
      </w:pPr>
      <w:r w:rsidRPr="004C3D03">
        <w:t>U prijedlogu je naveo da</w:t>
      </w:r>
      <w:r w:rsidR="00C1172F" w:rsidRPr="004C3D03">
        <w:t xml:space="preserve"> kod njega postoji predstečajni</w:t>
      </w:r>
      <w:r w:rsidRPr="004C3D03">
        <w:t xml:space="preserve"> razlog prijeteće nesposobnosti za plaćanje</w:t>
      </w:r>
      <w:r w:rsidR="001E4739" w:rsidRPr="004C3D03">
        <w:t>.</w:t>
      </w:r>
      <w:r w:rsidR="006318A8" w:rsidRPr="004C3D03">
        <w:t xml:space="preserve"> te je uz prijedlog dostavio</w:t>
      </w:r>
      <w:r w:rsidR="004C3D03" w:rsidRPr="004C3D03">
        <w:t xml:space="preserve"> samo</w:t>
      </w:r>
      <w:r w:rsidR="006318A8" w:rsidRPr="004C3D03">
        <w:t xml:space="preserve"> Očevidnik redoslijeda osnova za plaćanje koji vodi Financijska agencija iz kojeg proizlazi kako stanje blokade iznosi 82.961.427,15 kn.</w:t>
      </w:r>
      <w:r w:rsidR="001E4739" w:rsidRPr="004C3D03">
        <w:t xml:space="preserve"> </w:t>
      </w:r>
    </w:p>
    <w:p w:rsidRDefault="006318A8" w:rsidP="006318A8" w:rsidR="006318A8" w:rsidRPr="004C3D03">
      <w:pPr>
        <w:ind w:firstLine="708"/>
        <w:jc w:val="both"/>
      </w:pPr>
    </w:p>
    <w:p w:rsidRDefault="006318A8" w:rsidP="004C3D03" w:rsidR="004C3D03" w:rsidRPr="004C3D03">
      <w:pPr>
        <w:pStyle w:val="Default"/>
        <w:ind w:firstLine="708"/>
        <w:jc w:val="both"/>
      </w:pPr>
      <w:r w:rsidRPr="004C3D03">
        <w:t xml:space="preserve">Međutim, podnositelj prijedlog, nije dostavio popis imovine i obveza dužnika u skladu s čl. 16. st. 1. SZ-a ni financijske izvještaje u skladu sa Zakonom o računovodstvu koji nisu stariji od tri mjeseca od dana podnošenja prijedloga za otvaranje predstečajnoga postupka, s time da se usporedni podaci u financijskim izvještajima iskazuju sa stanjem na dan godišnjih financijskih izvještaja prethodne godine, odnosno evidencije koje vode u skladu s poreznim propisima ako je dužnik obveznik poreza na dohodak, opis pregovora s </w:t>
      </w:r>
      <w:r w:rsidRPr="004C3D03">
        <w:lastRenderedPageBreak/>
        <w:t>vjerovnicima, ako su prethodili prijedlogu za otvaranje predstečajnoga postupka, uključujući i potrebne obavijesti dostavljene vjerovnicima koji sudjeluju u postupku, dokaz o ukupnoj aktivi i dokaz o ukupnom prihodu za prethodnu godinu i broju zaposlenih na zadnji dan u mjesecu koji prethodi danu podnošenja prijedloga,</w:t>
      </w:r>
      <w:r w:rsidR="008A1446">
        <w:t xml:space="preserve"> </w:t>
      </w:r>
      <w:r w:rsidRPr="004C3D03">
        <w:t>plan restrukturiranja</w:t>
      </w:r>
      <w:r w:rsidR="004C3D03" w:rsidRPr="004C3D03">
        <w:t xml:space="preserve"> (čl. 26. SZ-a).</w:t>
      </w:r>
    </w:p>
    <w:p w:rsidRDefault="004C3D03" w:rsidP="004C3D03" w:rsidR="004C3D03" w:rsidRPr="004C3D03">
      <w:pPr>
        <w:pStyle w:val="Default"/>
        <w:ind w:firstLine="708"/>
        <w:jc w:val="both"/>
      </w:pPr>
    </w:p>
    <w:p w:rsidRDefault="004C3D03" w:rsidP="004C3D03" w:rsidR="004C3D03">
      <w:pPr>
        <w:pStyle w:val="Default"/>
        <w:ind w:firstLine="708"/>
        <w:jc w:val="both"/>
      </w:pPr>
      <w:r w:rsidRPr="004C3D03">
        <w:t>Naime, odredbom čl. 16. st. 1. SZ-a propisano je da prijedlog za otvaranje predstečajnog postupka sadržava popis imovine i obveza dužnika, a taj se popis imovine i obveza dužnika</w:t>
      </w:r>
      <w:r>
        <w:t xml:space="preserve"> u smislu čl. 17. st. 1. SZ-a</w:t>
      </w:r>
      <w:r w:rsidRPr="004C3D03">
        <w:t xml:space="preserve"> sastoji od naznake: nekretnina i pokretnina dužnika, imovinskih prava dužnika na tuđim stvarima, novčanih i nenovčanih tražbina dužnika, drugih prava koja čine imovinu dužnika, novčanih sredstava na računima, druge imovine dužnika, obveza dužnika unesenih u njegove poslovne knjige, drugih novčanih i nenovčanih obveza dužnika, razlučnih prava na imovini dužnika, izlučnih prava, prosječnih mjesečnih troškova redovnoga poslovanja dužnika u posljednjih godinu dana, postupaka pred sudovima ili javnopravnim tijelima u kojima je dužnik stranka i visinu ili opis tražbine koja je predmet postupka.</w:t>
      </w:r>
      <w:r>
        <w:t xml:space="preserve"> Ovdje je potrebno dodati kako se u popisu imovine i obveza moraju </w:t>
      </w:r>
      <w:r w:rsidRPr="004C3D03">
        <w:t>navesti podatke o pravnoj i činjeničnoj osnovi u odnosu na svaki dio imovine i obveza te o dokazima, osobito ispravama, kojima se oni mogu potkrijepiti i potvrditi da su navedeni podaci točni i potpuni i da ništa od imovine i obveza nije zatajeno</w:t>
      </w:r>
      <w:r>
        <w:t xml:space="preserve"> (čl. 17. st. 2. SZ-a). S obzirom na to da prijedlog za otvaranje predstečajnog postupka ne sadržava ništa od navedenog, potrebno je taj prijedlog dopuniti u skladu s odredbom čl. 16. st. 1. u vezi s čl. 17. st. 1. i 2. SZ-a.</w:t>
      </w:r>
    </w:p>
    <w:p w:rsidRDefault="004C3D03" w:rsidP="004C3D03" w:rsidR="004C3D03">
      <w:pPr>
        <w:pStyle w:val="Default"/>
        <w:ind w:firstLine="708"/>
        <w:jc w:val="both"/>
      </w:pPr>
    </w:p>
    <w:p w:rsidRDefault="004C3D03" w:rsidP="004C3D03" w:rsidR="004C3D03" w:rsidRPr="004C3D03">
      <w:pPr>
        <w:pStyle w:val="Default"/>
        <w:ind w:firstLine="708"/>
        <w:jc w:val="both"/>
      </w:pPr>
      <w:r w:rsidRPr="004C3D03">
        <w:t xml:space="preserve">Nadalje, odredbom čl. 26. SZ-a propisano je da je podnositelj prijedloga za otvaranje predstečajnoga postupka dužan je uz prijedlog za otvaranje predstečajnoga postupka dostaviti: </w:t>
      </w:r>
    </w:p>
    <w:p w:rsidRDefault="004C3D03" w:rsidP="004C3D03" w:rsidR="004C3D03" w:rsidRPr="004C3D03">
      <w:pPr>
        <w:pStyle w:val="Default"/>
        <w:jc w:val="both"/>
      </w:pPr>
      <w:r w:rsidRPr="004C3D03">
        <w:t xml:space="preserve">− </w:t>
      </w:r>
      <w:r>
        <w:t xml:space="preserve"> </w:t>
      </w:r>
      <w:r w:rsidRPr="004C3D03">
        <w:t xml:space="preserve">financijske izvještaje u skladu sa Zakonom o računovodstvu koji nisu stariji od tri mjeseca od dana podnošenja prijedloga za otvaranje predstečajnoga postupka, s time da se usporedni podaci u financijskim izvještajima iskazuju sa stanjem na dan godišnjih financijskih izvještaja prethodne godine, odnosno evidencije koje vode u skladu s poreznim propisima ako je dužnik obveznik poreza na dohodak </w:t>
      </w:r>
    </w:p>
    <w:p w:rsidRDefault="004C3D03" w:rsidP="004C3D03" w:rsidR="004C3D03" w:rsidRPr="004C3D03">
      <w:pPr>
        <w:pStyle w:val="Default"/>
        <w:jc w:val="both"/>
      </w:pPr>
      <w:r w:rsidRPr="004C3D03">
        <w:t xml:space="preserve">− </w:t>
      </w:r>
      <w:r>
        <w:t xml:space="preserve"> </w:t>
      </w:r>
      <w:r w:rsidRPr="004C3D03">
        <w:t xml:space="preserve">opis pregovora s vjerovnicima, ako su prethodili prijedlogu za otvaranje predstečajnoga postupka, uključujući i potrebne obavijesti dostavljene vjerovnicima koji sudjeluju u postupku </w:t>
      </w:r>
    </w:p>
    <w:p w:rsidRDefault="004C3D03" w:rsidP="004C3D03" w:rsidR="004C3D03" w:rsidRPr="004C3D03">
      <w:pPr>
        <w:pStyle w:val="Default"/>
        <w:jc w:val="both"/>
      </w:pPr>
      <w:r w:rsidRPr="004C3D03">
        <w:t xml:space="preserve">− </w:t>
      </w:r>
      <w:r>
        <w:t xml:space="preserve"> </w:t>
      </w:r>
      <w:r w:rsidRPr="004C3D03">
        <w:t xml:space="preserve">dokaz o ukupnoj aktivi i dokaz o ukupnom prihodu za prethodnu godinu i broju zaposlenih na zadnji dan u mjesecu koji prethodi danu podnošenja prijedloga </w:t>
      </w:r>
    </w:p>
    <w:p w:rsidRDefault="004C3D03" w:rsidP="004C3D03" w:rsidR="004C3D03">
      <w:pPr>
        <w:pStyle w:val="Default"/>
        <w:jc w:val="both"/>
      </w:pPr>
      <w:r w:rsidRPr="004C3D03">
        <w:t>− plan restrukturiranja.</w:t>
      </w:r>
    </w:p>
    <w:p w:rsidRDefault="004C3D03" w:rsidP="004C3D03" w:rsidR="004C3D03">
      <w:pPr>
        <w:pStyle w:val="Default"/>
        <w:jc w:val="both"/>
      </w:pPr>
    </w:p>
    <w:p w:rsidRDefault="004C3D03" w:rsidP="002A6BCA" w:rsidR="004C3D03" w:rsidRPr="004C3D03">
      <w:pPr>
        <w:ind w:firstLine="708"/>
        <w:jc w:val="both"/>
      </w:pPr>
      <w:r>
        <w:t>Imajući u vidu činjenicu kako podnositelj prijedloga nije dostavio ni jednu od isprava iz čl. 26. SZ-a, stoga je isti pozvan i u tom pravcu dopuniti prijedlog za otvaranje predstečajnog postupka</w:t>
      </w:r>
      <w:r w:rsidR="002A6BCA">
        <w:t xml:space="preserve">. </w:t>
      </w:r>
    </w:p>
    <w:p w:rsidRDefault="003D70F4" w:rsidP="002A6BCA" w:rsidR="003D70F4" w:rsidRPr="004C3D03">
      <w:pPr>
        <w:jc w:val="both"/>
      </w:pPr>
    </w:p>
    <w:p w:rsidRDefault="002A6BCA" w:rsidP="00AB52BF" w:rsidR="002A6BCA">
      <w:pPr>
        <w:ind w:firstLine="708"/>
        <w:jc w:val="both"/>
      </w:pPr>
      <w:r>
        <w:t>Vezano uz citiranu odredbu čl. 26. SZ-a, napominje se kako</w:t>
      </w:r>
      <w:r w:rsidR="003D70F4" w:rsidRPr="004C3D03">
        <w:t xml:space="preserve"> Zakon o računovodstvu („Narodne novine“ broj 109/07, 54/13 i 121/14) u čl. 15. st. 3. propisuje da godišnje financijske izvještaje čine bilanca, račun dobiti i gubitka, </w:t>
      </w:r>
      <w:r w:rsidR="0032387F" w:rsidRPr="004C3D03">
        <w:t>izvještaj o novčanom tijeku, izvještaj o promjenama kapitala i bilješke uz financijske izvještaje</w:t>
      </w:r>
      <w:r>
        <w:t xml:space="preserve"> te je stoga potrebno dostaviti financijske izvještaje sa svim</w:t>
      </w:r>
      <w:r w:rsidR="008A1446">
        <w:t xml:space="preserve"> navedenim</w:t>
      </w:r>
      <w:r>
        <w:t xml:space="preserve"> podacima</w:t>
      </w:r>
      <w:r w:rsidR="0032387F" w:rsidRPr="004C3D03">
        <w:t xml:space="preserve">. </w:t>
      </w:r>
    </w:p>
    <w:p w:rsidRDefault="0032387F" w:rsidP="002A6BCA" w:rsidR="0032387F" w:rsidRPr="004C3D03">
      <w:pPr>
        <w:jc w:val="both"/>
      </w:pPr>
    </w:p>
    <w:p w:rsidRDefault="0032387F" w:rsidP="00AB52BF" w:rsidR="003D70F4" w:rsidRPr="004C3D03">
      <w:pPr>
        <w:ind w:firstLine="708"/>
        <w:jc w:val="both"/>
      </w:pPr>
      <w:r w:rsidRPr="004C3D03">
        <w:lastRenderedPageBreak/>
        <w:t>Pored navedenog, dužnik nije naveo je li prije podnošenja ovog prijedloga pregovarao s vjerovnicima  pa je zato pozvan</w:t>
      </w:r>
      <w:r w:rsidR="008A1446">
        <w:t xml:space="preserve"> i</w:t>
      </w:r>
      <w:r w:rsidRPr="004C3D03">
        <w:t xml:space="preserve"> u tom pravcu dostaviti očitovanje.</w:t>
      </w:r>
    </w:p>
    <w:p w:rsidRDefault="003D70F4" w:rsidP="00AB52BF" w:rsidR="003D70F4" w:rsidRPr="004C3D03">
      <w:pPr>
        <w:ind w:firstLine="708"/>
        <w:jc w:val="both"/>
      </w:pPr>
    </w:p>
    <w:p w:rsidRDefault="0032387F" w:rsidP="0032387F" w:rsidR="001E4739" w:rsidRPr="004C3D03">
      <w:pPr>
        <w:pStyle w:val="Default"/>
        <w:ind w:firstLine="708"/>
        <w:jc w:val="both"/>
      </w:pPr>
      <w:r w:rsidRPr="004C3D03">
        <w:t>Konačno, prijedlog restrukturiranja u smislu čl. 27. SZ-a mora sadržavati: činjenice i okolnosti iz kojih proizlazi postojanje prijeteće nesposobnosti za plaćanje, izračun manjka likvidnih sredstava na dan priloženih financijskih izvještaja, mjere financijskoga restrukturiranja i izračun njihovih učinaka na manjak likvidnih sredstava, mjere operativnoga restrukturiranja i izračun njihovih učinaka na poslovanje, plan poslovanja za razdoblje do kraja tekuće i za dvije sljedeće kalendarske godine uz detaljno obrazloženje razloga za utvrđivanje svake pozicije plana, planiranu bilancu na zadnji dan razdoblja za koje je sastavljen plan poslovanja, analizu svih tražbina prema visini i vrsti (tražbine radnika i prijašnjih dužnikovih radnika, izlučna prava, razlučna prava, tražbine za koje se vodi postupak, neosigurane tražbine i druge tražbine), ponudu vjerovnicima razvrstanim u skupine odgovarajućom primjenom pravila o razvrstavanju sudionika u stečajnom planu o načinu, rokovima i uvjetima namirenja tražbina, rok za dobrovoljno ispunjenje i planirani iznos troškova restrukturiranja.</w:t>
      </w:r>
    </w:p>
    <w:p w:rsidRDefault="0032387F" w:rsidP="002A6BCA" w:rsidR="0032387F" w:rsidRPr="004C3D03">
      <w:pPr>
        <w:jc w:val="both"/>
      </w:pPr>
    </w:p>
    <w:p w:rsidRDefault="00771160" w:rsidP="00471619" w:rsidR="00471619" w:rsidRPr="004C3D03">
      <w:pPr>
        <w:ind w:firstLine="708"/>
        <w:jc w:val="both"/>
      </w:pPr>
      <w:r w:rsidRPr="004C3D03">
        <w:t xml:space="preserve"> </w:t>
      </w:r>
      <w:r w:rsidR="002A6BCA">
        <w:t>Odredbom čl.</w:t>
      </w:r>
      <w:r w:rsidR="00471619" w:rsidRPr="004C3D03">
        <w:t xml:space="preserve"> 27. </w:t>
      </w:r>
      <w:r w:rsidRPr="004C3D03">
        <w:t>st.</w:t>
      </w:r>
      <w:r w:rsidR="00471619" w:rsidRPr="004C3D03">
        <w:t xml:space="preserve"> 1. </w:t>
      </w:r>
      <w:r w:rsidRPr="004C3D03">
        <w:t>t</w:t>
      </w:r>
      <w:r w:rsidR="00471619" w:rsidRPr="004C3D03">
        <w:t>.</w:t>
      </w:r>
      <w:r w:rsidR="00C1172F" w:rsidRPr="004C3D03">
        <w:t xml:space="preserve"> 8. SZ-a propisano je da</w:t>
      </w:r>
      <w:r w:rsidR="00471619" w:rsidRPr="004C3D03">
        <w:t xml:space="preserve"> se vjerovnici (u </w:t>
      </w:r>
      <w:r w:rsidRPr="004C3D03">
        <w:t>postupku predstečajne nagodbe)</w:t>
      </w:r>
      <w:r w:rsidR="00471619" w:rsidRPr="004C3D03">
        <w:t xml:space="preserve"> razvrstavaju u skupine odgovarajućom primjenom pravila o razvrstavanju sudionika</w:t>
      </w:r>
      <w:r w:rsidRPr="004C3D03">
        <w:t xml:space="preserve"> u stečajnom planu. Prema čl. </w:t>
      </w:r>
      <w:r w:rsidR="00471619" w:rsidRPr="004C3D03">
        <w:t>308</w:t>
      </w:r>
      <w:r w:rsidRPr="004C3D03">
        <w:t>. st.</w:t>
      </w:r>
      <w:r w:rsidR="00471619" w:rsidRPr="004C3D03">
        <w:t xml:space="preserve"> 2. rečenica druga SZ-a, u stečajnom će se planu navesti kriteriji razvrstavanja vjerovnika, a prema </w:t>
      </w:r>
      <w:r w:rsidRPr="004C3D03">
        <w:t>čl. 312. st.</w:t>
      </w:r>
      <w:r w:rsidR="00471619" w:rsidRPr="004C3D03">
        <w:t xml:space="preserve"> 1. SZ-a svim sudionicima (vjerovnicima) pojedine skupine stečajnim planom se moraju se osigurati ista prava. Iznimno, različito postupanje prema sudionicima iste skupine dopušteno je samo uz suglasnost svih sudionika koji su time pogođeni. U tom je slučaju stečajnim planom potrebno priložiti izjave o suglas</w:t>
      </w:r>
      <w:r w:rsidRPr="004C3D03">
        <w:t>nosti dotičnih sudionika (čl.</w:t>
      </w:r>
      <w:r w:rsidR="00471619" w:rsidRPr="004C3D03">
        <w:t xml:space="preserve"> 312.</w:t>
      </w:r>
      <w:r w:rsidRPr="004C3D03">
        <w:t xml:space="preserve"> st.</w:t>
      </w:r>
      <w:r w:rsidR="00471619" w:rsidRPr="004C3D03">
        <w:t xml:space="preserve"> 2. SZ-a).</w:t>
      </w:r>
    </w:p>
    <w:p w:rsidRDefault="00AB52BF" w:rsidP="00B80AF2" w:rsidR="00AB52BF" w:rsidRPr="004C3D03">
      <w:pPr>
        <w:jc w:val="both"/>
      </w:pPr>
    </w:p>
    <w:p w:rsidRDefault="00B80AF2" w:rsidP="00B80AF2" w:rsidR="00AB52BF" w:rsidRPr="004C3D03">
      <w:pPr>
        <w:ind w:firstLine="708"/>
        <w:jc w:val="both"/>
      </w:pPr>
      <w:r w:rsidRPr="004C3D03">
        <w:t>S obzirom na to da prijedlog za otvaranje predstečajnog postupka nije potpun, sud je na temelju čl. 31. st. 2. SZ-a naložio podnositelju prijedloga dopuniti prijedlog u roku 8 dana</w:t>
      </w:r>
      <w:r w:rsidR="006461F6" w:rsidRPr="004C3D03">
        <w:t xml:space="preserve"> (točka I. izreke)</w:t>
      </w:r>
      <w:r w:rsidRPr="004C3D03">
        <w:t xml:space="preserve">, s tim da se </w:t>
      </w:r>
      <w:r w:rsidR="00401738">
        <w:t>ukazuje</w:t>
      </w:r>
      <w:r w:rsidRPr="004C3D03">
        <w:t xml:space="preserve"> kako se rok za dopunu prijedloga ne može se produžiti uz upozorenje na pravne posljedice iz čl. 31. st. 3. SZ-a ako podnositelj prijedloga ne postupi po nalogu suda iz točke I. izreke rješenja (točka II. izreke).</w:t>
      </w:r>
    </w:p>
    <w:p w:rsidRDefault="008E3CE2" w:rsidP="00B80AF2" w:rsidR="008E3CE2" w:rsidRPr="004C3D03">
      <w:pPr>
        <w:jc w:val="both"/>
      </w:pPr>
    </w:p>
    <w:p w:rsidRDefault="00623C81" w:rsidP="007B13E7" w:rsidR="00494008" w:rsidRPr="004C3D03">
      <w:pPr>
        <w:jc w:val="center"/>
      </w:pPr>
      <w:r w:rsidRPr="004C3D03">
        <w:t xml:space="preserve">U Zagrebu </w:t>
      </w:r>
      <w:r w:rsidR="00401738">
        <w:t>2. veljače 2016</w:t>
      </w:r>
      <w:r w:rsidR="001D7C1D" w:rsidRPr="004C3D03">
        <w:t xml:space="preserve">.                                                                                                                           </w:t>
      </w:r>
    </w:p>
    <w:p w:rsidRDefault="008E3CE2" w:rsidP="00E91121" w:rsidR="008E3CE2" w:rsidRPr="004C3D03">
      <w:pPr>
        <w:pStyle w:val="Podnaslov"/>
        <w:ind w:firstLine="708" w:left="4956"/>
        <w:rPr>
          <w:rFonts w:hAnsi="Times New Roman" w:ascii="Times New Roman"/>
          <w:b w:val="false"/>
          <w:color w:val="auto"/>
          <w:szCs w:val="24"/>
        </w:rPr>
      </w:pPr>
    </w:p>
    <w:p w:rsidRDefault="00B80AF2" w:rsidP="007B13E7" w:rsidR="00227E5D" w:rsidRPr="004C3D03">
      <w:pPr>
        <w:pStyle w:val="Podnaslov"/>
        <w:ind w:firstLine="708" w:left="4956"/>
        <w:jc w:val="right"/>
        <w:rPr>
          <w:rFonts w:hAnsi="Times New Roman" w:ascii="Times New Roman"/>
          <w:b w:val="false"/>
          <w:color w:val="auto"/>
          <w:szCs w:val="24"/>
        </w:rPr>
      </w:pPr>
      <w:r w:rsidRPr="004C3D03">
        <w:rPr>
          <w:rFonts w:hAnsi="Times New Roman" w:ascii="Times New Roman"/>
          <w:b w:val="false"/>
          <w:color w:val="auto"/>
          <w:szCs w:val="24"/>
        </w:rPr>
        <w:t>S</w:t>
      </w:r>
      <w:r w:rsidR="00227E5D" w:rsidRPr="004C3D03">
        <w:rPr>
          <w:rFonts w:hAnsi="Times New Roman" w:ascii="Times New Roman"/>
          <w:b w:val="false"/>
          <w:color w:val="auto"/>
          <w:szCs w:val="24"/>
        </w:rPr>
        <w:t>udac:</w:t>
      </w:r>
    </w:p>
    <w:p w:rsidRDefault="00B80AF2" w:rsidP="007B13E7" w:rsidR="00227E5D" w:rsidRPr="004C3D03">
      <w:pPr>
        <w:pStyle w:val="Podnaslov"/>
        <w:ind w:firstLine="708" w:left="4956"/>
        <w:jc w:val="right"/>
        <w:rPr>
          <w:rFonts w:hAnsi="Times New Roman" w:ascii="Times New Roman"/>
          <w:b w:val="false"/>
          <w:color w:val="auto"/>
          <w:szCs w:val="24"/>
        </w:rPr>
      </w:pPr>
      <w:r w:rsidRPr="004C3D03">
        <w:rPr>
          <w:rFonts w:hAnsi="Times New Roman" w:ascii="Times New Roman"/>
          <w:b w:val="false"/>
          <w:color w:val="auto"/>
          <w:szCs w:val="24"/>
        </w:rPr>
        <w:t>Gordan Zubak</w:t>
      </w:r>
      <w:r w:rsidR="007B13E7">
        <w:rPr>
          <w:rFonts w:hAnsi="Times New Roman" w:ascii="Times New Roman"/>
          <w:b w:val="false"/>
          <w:color w:val="auto"/>
          <w:szCs w:val="24"/>
        </w:rPr>
        <w:t>, v.r.</w:t>
      </w:r>
    </w:p>
    <w:p w:rsidRDefault="001D7C1D" w:rsidP="007B13E7" w:rsidR="001D7C1D" w:rsidRPr="004C3D03">
      <w:pPr>
        <w:jc w:val="right"/>
      </w:pPr>
      <w:r w:rsidRPr="004C3D03">
        <w:tab/>
      </w:r>
      <w:r w:rsidRPr="004C3D03">
        <w:tab/>
      </w:r>
      <w:r w:rsidRPr="004C3D03">
        <w:tab/>
      </w:r>
      <w:r w:rsidRPr="004C3D03">
        <w:tab/>
      </w:r>
      <w:r w:rsidRPr="004C3D03">
        <w:tab/>
      </w:r>
      <w:r w:rsidRPr="004C3D03">
        <w:tab/>
      </w:r>
      <w:r w:rsidRPr="004C3D03">
        <w:tab/>
      </w:r>
      <w:r w:rsidRPr="004C3D03">
        <w:tab/>
      </w:r>
      <w:r w:rsidRPr="004C3D03">
        <w:tab/>
      </w:r>
      <w:r w:rsidRPr="004C3D03">
        <w:tab/>
      </w:r>
      <w:r w:rsidRPr="004C3D03">
        <w:tab/>
      </w:r>
    </w:p>
    <w:p w:rsidRDefault="008E3CE2" w:rsidP="001D7C1D" w:rsidR="008E3CE2" w:rsidRPr="004C3D03"/>
    <w:p w:rsidRDefault="001D7C1D" w:rsidP="001D7C1D" w:rsidR="001D7C1D" w:rsidRPr="004C3D03">
      <w:r w:rsidRPr="004C3D03">
        <w:t>UPUTA O PRAVNOM LIJEKU:</w:t>
      </w:r>
    </w:p>
    <w:p w:rsidRDefault="001D7C1D" w:rsidP="001D7C1D" w:rsidR="001D7C1D" w:rsidRPr="004C3D03">
      <w:r w:rsidRPr="004C3D03">
        <w:t xml:space="preserve">Protiv ovog rješenje žalba nije dopuštena (čl. </w:t>
      </w:r>
      <w:smartTag w:element="metricconverter" w:uri="urn:schemas-microsoft-com:office:smarttags">
        <w:smartTagPr>
          <w:attr w:val="278. st" w:name="ProductID"/>
        </w:smartTagPr>
        <w:r w:rsidRPr="004C3D03">
          <w:t>278. st</w:t>
        </w:r>
      </w:smartTag>
      <w:r w:rsidRPr="004C3D03">
        <w:t>.1. i 2. ZPP-a</w:t>
      </w:r>
      <w:r w:rsidR="00B80AF2" w:rsidRPr="004C3D03">
        <w:t xml:space="preserve"> u vezi s čl. 10. SZ-a</w:t>
      </w:r>
      <w:r w:rsidRPr="004C3D03">
        <w:t xml:space="preserve">). </w:t>
      </w:r>
    </w:p>
    <w:p w:rsidRDefault="007B13E7" w:rsidP="001D7C1D" w:rsidR="007B13E7"/>
    <w:p w:rsidRDefault="007B13E7" w:rsidP="001D7C1D" w:rsidR="007B13E7" w:rsidRPr="004C3D03"/>
    <w:p w:rsidRDefault="007B13E7" w:rsidP="001745C1" w:rsidR="007B13E7" w:rsidRPr="007546E0">
      <w:pPr>
        <w:jc w:val="right"/>
      </w:pPr>
      <w:r>
        <w:t>Za točnost otpravka-ovlašteni službenik:</w:t>
      </w:r>
      <w:r>
        <w:br/>
        <w:t>Ivana Rogić</w:t>
      </w:r>
    </w:p>
    <w:p w:rsidRDefault="001D7C1D" w:rsidP="00B80AF2" w:rsidR="001D7C1D" w:rsidRPr="004C3D03">
      <w:pPr>
        <w:ind w:hanging="705" w:left="705"/>
      </w:pPr>
    </w:p>
    <w:sectPr w:rsidSect="007B13E7" w:rsidR="001D7C1D" w:rsidRPr="004C3D03">
      <w:headerReference w:type="even" r:id="rId10"/>
      <w:headerReference w:type="default" r:id="rId11"/>
      <w:pgSz w:h="15840" w:w="12240"/>
      <w:pgMar w:gutter="0" w:footer="709" w:header="709" w:left="1622" w:bottom="1135" w:right="1622"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25555" w:rsidR="00C25555">
      <w:r>
        <w:separator/>
      </w:r>
    </w:p>
  </w:endnote>
  <w:endnote w:id="0" w:type="continuationSeparator">
    <w:p w:rsidRDefault="00C25555" w:rsidR="00C2555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25555" w:rsidR="00C25555">
      <w:r>
        <w:separator/>
      </w:r>
    </w:p>
  </w:footnote>
  <w:footnote w:id="0" w:type="continuationSeparator">
    <w:p w:rsidRDefault="00C25555" w:rsidR="00C2555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B7F33" w:rsidP="00585191" w:rsidR="00CD09E2">
    <w:pPr>
      <w:pStyle w:val="Zaglavlje"/>
      <w:framePr w:y="1" w:xAlign="center" w:vAnchor="text" w:hAnchor="margin" w:wrap="around"/>
      <w:rPr>
        <w:rStyle w:val="Brojstranice"/>
      </w:rPr>
    </w:pPr>
    <w:r>
      <w:rPr>
        <w:rStyle w:val="Brojstranice"/>
      </w:rPr>
      <w:fldChar w:fldCharType="begin"/>
    </w:r>
    <w:r w:rsidR="00CD09E2">
      <w:rPr>
        <w:rStyle w:val="Brojstranice"/>
      </w:rPr>
      <w:instrText xml:space="preserve">PAGE  </w:instrText>
    </w:r>
    <w:r>
      <w:rPr>
        <w:rStyle w:val="Brojstranice"/>
      </w:rPr>
      <w:fldChar w:fldCharType="end"/>
    </w:r>
  </w:p>
  <w:p w:rsidRDefault="00CD09E2" w:rsidR="00CD09E2">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B7F33" w:rsidP="00585191" w:rsidR="00CD09E2">
    <w:pPr>
      <w:pStyle w:val="Zaglavlje"/>
      <w:framePr w:y="1" w:xAlign="center" w:vAnchor="text" w:hAnchor="margin" w:wrap="around"/>
      <w:rPr>
        <w:rStyle w:val="Brojstranice"/>
      </w:rPr>
    </w:pPr>
    <w:r>
      <w:rPr>
        <w:rStyle w:val="Brojstranice"/>
      </w:rPr>
      <w:fldChar w:fldCharType="begin"/>
    </w:r>
    <w:r w:rsidR="00CD09E2">
      <w:rPr>
        <w:rStyle w:val="Brojstranice"/>
      </w:rPr>
      <w:instrText xml:space="preserve">PAGE  </w:instrText>
    </w:r>
    <w:r>
      <w:rPr>
        <w:rStyle w:val="Brojstranice"/>
      </w:rPr>
      <w:fldChar w:fldCharType="separate"/>
    </w:r>
    <w:r w:rsidR="007B13E7">
      <w:rPr>
        <w:rStyle w:val="Brojstranice"/>
        <w:noProof/>
      </w:rPr>
      <w:t>4</w:t>
    </w:r>
    <w:r>
      <w:rPr>
        <w:rStyle w:val="Brojstranice"/>
      </w:rPr>
      <w:fldChar w:fldCharType="end"/>
    </w:r>
  </w:p>
  <w:p w:rsidRDefault="00293D54" w:rsidP="00585191" w:rsidR="00CD09E2">
    <w:r>
      <w:tab/>
    </w:r>
    <w:r>
      <w:tab/>
    </w:r>
    <w:r>
      <w:tab/>
    </w:r>
    <w:r>
      <w:tab/>
    </w:r>
    <w:r>
      <w:tab/>
    </w:r>
    <w:r>
      <w:tab/>
    </w:r>
    <w:r w:rsidR="007B13E7">
      <w:tab/>
    </w:r>
    <w:r w:rsidR="007B13E7">
      <w:tab/>
    </w:r>
    <w:r w:rsidR="007B13E7">
      <w:tab/>
    </w:r>
    <w:r w:rsidR="007B13E7">
      <w:tab/>
      <w:t>67. St-960/15-3</w:t>
    </w:r>
  </w:p>
  <w:p w:rsidRDefault="00CD09E2" w:rsidR="00CD09E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9B205E"/>
    <w:multiLevelType w:val="hybridMultilevel"/>
    <w:tmpl w:val="F4A62508"/>
    <w:lvl w:tplc="D6E21F1C" w:ilvl="0">
      <w:start w:val="72"/>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6852C3F"/>
    <w:multiLevelType w:val="hybridMultilevel"/>
    <w:tmpl w:val="558C552A"/>
    <w:lvl w:tplc="35BA702A" w:ilvl="0">
      <w:start w:val="1"/>
      <w:numFmt w:val="decimal"/>
      <w:lvlText w:val="%1."/>
      <w:lvlJc w:val="left"/>
      <w:pPr>
        <w:ind w:hanging="360" w:left="1440"/>
      </w:pPr>
      <w:rPr>
        <w:rFonts w:hint="default"/>
      </w:rPr>
    </w:lvl>
    <w:lvl w:tentative="true" w:tplc="041A0019" w:ilvl="1">
      <w:start w:val="1"/>
      <w:numFmt w:val="lowerLetter"/>
      <w:lvlText w:val="%2."/>
      <w:lvlJc w:val="left"/>
      <w:pPr>
        <w:ind w:hanging="360" w:left="2160"/>
      </w:pPr>
    </w:lvl>
    <w:lvl w:tentative="true" w:tplc="041A001B" w:ilvl="2">
      <w:start w:val="1"/>
      <w:numFmt w:val="lowerRoman"/>
      <w:lvlText w:val="%3."/>
      <w:lvlJc w:val="right"/>
      <w:pPr>
        <w:ind w:hanging="180" w:left="2880"/>
      </w:pPr>
    </w:lvl>
    <w:lvl w:tentative="true" w:tplc="041A000F" w:ilvl="3">
      <w:start w:val="1"/>
      <w:numFmt w:val="decimal"/>
      <w:lvlText w:val="%4."/>
      <w:lvlJc w:val="left"/>
      <w:pPr>
        <w:ind w:hanging="360" w:left="3600"/>
      </w:pPr>
    </w:lvl>
    <w:lvl w:tentative="true" w:tplc="041A0019" w:ilvl="4">
      <w:start w:val="1"/>
      <w:numFmt w:val="lowerLetter"/>
      <w:lvlText w:val="%5."/>
      <w:lvlJc w:val="left"/>
      <w:pPr>
        <w:ind w:hanging="360" w:left="4320"/>
      </w:pPr>
    </w:lvl>
    <w:lvl w:tentative="true" w:tplc="041A001B" w:ilvl="5">
      <w:start w:val="1"/>
      <w:numFmt w:val="lowerRoman"/>
      <w:lvlText w:val="%6."/>
      <w:lvlJc w:val="right"/>
      <w:pPr>
        <w:ind w:hanging="180" w:left="5040"/>
      </w:pPr>
    </w:lvl>
    <w:lvl w:tentative="true" w:tplc="041A000F" w:ilvl="6">
      <w:start w:val="1"/>
      <w:numFmt w:val="decimal"/>
      <w:lvlText w:val="%7."/>
      <w:lvlJc w:val="left"/>
      <w:pPr>
        <w:ind w:hanging="360" w:left="5760"/>
      </w:pPr>
    </w:lvl>
    <w:lvl w:tentative="true" w:tplc="041A0019" w:ilvl="7">
      <w:start w:val="1"/>
      <w:numFmt w:val="lowerLetter"/>
      <w:lvlText w:val="%8."/>
      <w:lvlJc w:val="left"/>
      <w:pPr>
        <w:ind w:hanging="360" w:left="6480"/>
      </w:pPr>
    </w:lvl>
    <w:lvl w:tentative="true" w:tplc="041A001B" w:ilvl="8">
      <w:start w:val="1"/>
      <w:numFmt w:val="lowerRoman"/>
      <w:lvlText w:val="%9."/>
      <w:lvlJc w:val="right"/>
      <w:pPr>
        <w:ind w:hanging="180" w:left="7200"/>
      </w:pPr>
    </w:lvl>
  </w:abstractNum>
  <w:abstractNum w:abstractNumId="2">
    <w:nsid w:val="1B415464"/>
    <w:multiLevelType w:val="hybridMultilevel"/>
    <w:tmpl w:val="86A885C0"/>
    <w:lvl w:tplc="D666A85C" w:ilvl="0">
      <w:start w:val="1"/>
      <w:numFmt w:val="decimal"/>
      <w:lvlText w:val="%1."/>
      <w:lvlJc w:val="left"/>
      <w:pPr>
        <w:ind w:hanging="360" w:left="1440"/>
      </w:pPr>
      <w:rPr>
        <w:rFonts w:hint="default"/>
      </w:rPr>
    </w:lvl>
    <w:lvl w:tentative="true" w:tplc="041A0019" w:ilvl="1">
      <w:start w:val="1"/>
      <w:numFmt w:val="lowerLetter"/>
      <w:lvlText w:val="%2."/>
      <w:lvlJc w:val="left"/>
      <w:pPr>
        <w:ind w:hanging="360" w:left="2160"/>
      </w:pPr>
    </w:lvl>
    <w:lvl w:tentative="true" w:tplc="041A001B" w:ilvl="2">
      <w:start w:val="1"/>
      <w:numFmt w:val="lowerRoman"/>
      <w:lvlText w:val="%3."/>
      <w:lvlJc w:val="right"/>
      <w:pPr>
        <w:ind w:hanging="180" w:left="2880"/>
      </w:pPr>
    </w:lvl>
    <w:lvl w:tentative="true" w:tplc="041A000F" w:ilvl="3">
      <w:start w:val="1"/>
      <w:numFmt w:val="decimal"/>
      <w:lvlText w:val="%4."/>
      <w:lvlJc w:val="left"/>
      <w:pPr>
        <w:ind w:hanging="360" w:left="3600"/>
      </w:pPr>
    </w:lvl>
    <w:lvl w:tentative="true" w:tplc="041A0019" w:ilvl="4">
      <w:start w:val="1"/>
      <w:numFmt w:val="lowerLetter"/>
      <w:lvlText w:val="%5."/>
      <w:lvlJc w:val="left"/>
      <w:pPr>
        <w:ind w:hanging="360" w:left="4320"/>
      </w:pPr>
    </w:lvl>
    <w:lvl w:tentative="true" w:tplc="041A001B" w:ilvl="5">
      <w:start w:val="1"/>
      <w:numFmt w:val="lowerRoman"/>
      <w:lvlText w:val="%6."/>
      <w:lvlJc w:val="right"/>
      <w:pPr>
        <w:ind w:hanging="180" w:left="5040"/>
      </w:pPr>
    </w:lvl>
    <w:lvl w:tentative="true" w:tplc="041A000F" w:ilvl="6">
      <w:start w:val="1"/>
      <w:numFmt w:val="decimal"/>
      <w:lvlText w:val="%7."/>
      <w:lvlJc w:val="left"/>
      <w:pPr>
        <w:ind w:hanging="360" w:left="5760"/>
      </w:pPr>
    </w:lvl>
    <w:lvl w:tentative="true" w:tplc="041A0019" w:ilvl="7">
      <w:start w:val="1"/>
      <w:numFmt w:val="lowerLetter"/>
      <w:lvlText w:val="%8."/>
      <w:lvlJc w:val="left"/>
      <w:pPr>
        <w:ind w:hanging="360" w:left="6480"/>
      </w:pPr>
    </w:lvl>
    <w:lvl w:tentative="true" w:tplc="041A001B" w:ilvl="8">
      <w:start w:val="1"/>
      <w:numFmt w:val="lowerRoman"/>
      <w:lvlText w:val="%9."/>
      <w:lvlJc w:val="right"/>
      <w:pPr>
        <w:ind w:hanging="180" w:left="7200"/>
      </w:pPr>
    </w:lvl>
  </w:abstractNum>
  <w:abstractNum w:abstractNumId="3">
    <w:nsid w:val="207D19BE"/>
    <w:multiLevelType w:val="hybridMultilevel"/>
    <w:tmpl w:val="6DA864C6"/>
    <w:lvl w:tplc="AE18401E" w:ilvl="0">
      <w:start w:val="1"/>
      <w:numFmt w:val="upperRoman"/>
      <w:lvlText w:val="%1."/>
      <w:lvlJc w:val="left"/>
      <w:pPr>
        <w:tabs>
          <w:tab w:pos="1080" w:val="num"/>
        </w:tabs>
        <w:ind w:hanging="720" w:left="1080"/>
      </w:pPr>
      <w:rPr>
        <w:rFonts w:hint="default"/>
      </w:rPr>
    </w:lvl>
    <w:lvl w:tplc="8EACFD06" w:ilvl="1">
      <w:start w:val="1"/>
      <w:numFmt w:val="bullet"/>
      <w:lvlText w:val="-"/>
      <w:lvlJc w:val="left"/>
      <w:pPr>
        <w:tabs>
          <w:tab w:pos="1440" w:val="num"/>
        </w:tabs>
        <w:ind w:hanging="360" w:left="1440"/>
      </w:pPr>
      <w:rPr>
        <w:rFonts w:cs="Times New Roman" w:eastAsia="Times New Roman" w:hAnsi="Times New Roman" w:ascii="Times New Roman" w:hint="default"/>
      </w:r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
    <w:nsid w:val="433F02FF"/>
    <w:multiLevelType w:val="hybridMultilevel"/>
    <w:tmpl w:val="08F26CB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2" w:uri="http://schemas.microsoft.com/office/word" w:name="compatibilityMode"/>
  </w:compat>
  <w:rsids>
    <w:rsidRoot w:val="0042407B"/>
    <w:rsid w:val="000149C1"/>
    <w:rsid w:val="00045037"/>
    <w:rsid w:val="00065FA4"/>
    <w:rsid w:val="000846DF"/>
    <w:rsid w:val="001655BD"/>
    <w:rsid w:val="00180101"/>
    <w:rsid w:val="001D7C1D"/>
    <w:rsid w:val="001E4739"/>
    <w:rsid w:val="00220063"/>
    <w:rsid w:val="00227E5D"/>
    <w:rsid w:val="00293D54"/>
    <w:rsid w:val="002A6BCA"/>
    <w:rsid w:val="002B6196"/>
    <w:rsid w:val="0032387F"/>
    <w:rsid w:val="00375B58"/>
    <w:rsid w:val="003D70F4"/>
    <w:rsid w:val="00401738"/>
    <w:rsid w:val="0042407B"/>
    <w:rsid w:val="00471619"/>
    <w:rsid w:val="00494008"/>
    <w:rsid w:val="004C3D03"/>
    <w:rsid w:val="004F5B4C"/>
    <w:rsid w:val="00503716"/>
    <w:rsid w:val="00525A5B"/>
    <w:rsid w:val="0053599E"/>
    <w:rsid w:val="00540747"/>
    <w:rsid w:val="00552AAE"/>
    <w:rsid w:val="00554285"/>
    <w:rsid w:val="00585191"/>
    <w:rsid w:val="005A3656"/>
    <w:rsid w:val="005B4DE4"/>
    <w:rsid w:val="00623C81"/>
    <w:rsid w:val="006318A8"/>
    <w:rsid w:val="006461F6"/>
    <w:rsid w:val="006C6D31"/>
    <w:rsid w:val="006F2E2D"/>
    <w:rsid w:val="00771160"/>
    <w:rsid w:val="007B13E7"/>
    <w:rsid w:val="0085489D"/>
    <w:rsid w:val="00873338"/>
    <w:rsid w:val="008A1446"/>
    <w:rsid w:val="008B5ABB"/>
    <w:rsid w:val="008E3CE2"/>
    <w:rsid w:val="009903DB"/>
    <w:rsid w:val="009B73E3"/>
    <w:rsid w:val="009C3707"/>
    <w:rsid w:val="00A545CD"/>
    <w:rsid w:val="00A73B0F"/>
    <w:rsid w:val="00AB52BF"/>
    <w:rsid w:val="00B04C5C"/>
    <w:rsid w:val="00B13F51"/>
    <w:rsid w:val="00B80AF2"/>
    <w:rsid w:val="00B86AA5"/>
    <w:rsid w:val="00BC21E9"/>
    <w:rsid w:val="00C1172F"/>
    <w:rsid w:val="00C22FB5"/>
    <w:rsid w:val="00C25555"/>
    <w:rsid w:val="00C73C08"/>
    <w:rsid w:val="00CB7B6F"/>
    <w:rsid w:val="00CD09E2"/>
    <w:rsid w:val="00D03905"/>
    <w:rsid w:val="00D576B0"/>
    <w:rsid w:val="00D579EF"/>
    <w:rsid w:val="00D91CEA"/>
    <w:rsid w:val="00ED3B98"/>
    <w:rsid w:val="00F70A23"/>
    <w:rsid w:val="00F753F1"/>
    <w:rsid w:val="00FB7F33"/>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uiPriority="99" w:name="Hyperlink"/>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42407B"/>
    <w:rPr>
      <w:sz w:val="24"/>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rsid w:val="0042407B"/>
    <w:pPr>
      <w:jc w:val="both"/>
    </w:pPr>
    <w:rPr>
      <w:lang w:eastAsia="hr-HR"/>
    </w:rPr>
  </w:style>
  <w:style w:styleId="Zaglavlje" w:type="paragraph">
    <w:name w:val="header"/>
    <w:basedOn w:val="Normal"/>
    <w:rsid w:val="0042407B"/>
    <w:pPr>
      <w:tabs>
        <w:tab w:pos="4536" w:val="center"/>
        <w:tab w:pos="9072" w:val="right"/>
      </w:tabs>
    </w:pPr>
  </w:style>
  <w:style w:styleId="Brojstranice" w:type="character">
    <w:name w:val="page number"/>
    <w:basedOn w:val="Zadanifontodlomka"/>
    <w:rsid w:val="0042407B"/>
  </w:style>
  <w:style w:styleId="Podnoje" w:type="paragraph">
    <w:name w:val="footer"/>
    <w:basedOn w:val="Normal"/>
    <w:rsid w:val="00A545CD"/>
    <w:pPr>
      <w:tabs>
        <w:tab w:pos="4536" w:val="center"/>
        <w:tab w:pos="9072" w:val="right"/>
      </w:tabs>
    </w:pPr>
  </w:style>
  <w:style w:customStyle="true" w:styleId="TijelotekstaChar" w:type="character">
    <w:name w:val="Tijelo teksta Char"/>
    <w:link w:val="Tijeloteksta"/>
    <w:rsid w:val="00ED3B98"/>
    <w:rPr>
      <w:sz w:val="24"/>
      <w:szCs w:val="24"/>
    </w:rPr>
  </w:style>
  <w:style w:styleId="Podnaslov" w:type="paragraph">
    <w:name w:val="Subtitle"/>
    <w:basedOn w:val="Normal"/>
    <w:link w:val="PodnaslovChar"/>
    <w:qFormat/>
    <w:rsid w:val="00554285"/>
    <w:pPr>
      <w:jc w:val="both"/>
    </w:pPr>
    <w:rPr>
      <w:rFonts w:hAnsi="Tahoma" w:ascii="Tahoma"/>
      <w:b/>
      <w:color w:val="0000FF"/>
      <w:szCs w:val="20"/>
      <w:lang w:eastAsia="hr-HR"/>
    </w:rPr>
  </w:style>
  <w:style w:customStyle="true" w:styleId="PodnaslovChar" w:type="character">
    <w:name w:val="Podnaslov Char"/>
    <w:basedOn w:val="Zadanifontodlomka"/>
    <w:link w:val="Podnaslov"/>
    <w:rsid w:val="00554285"/>
    <w:rPr>
      <w:rFonts w:hAnsi="Tahoma" w:ascii="Tahoma"/>
      <w:b/>
      <w:color w:val="0000FF"/>
      <w:sz w:val="24"/>
    </w:rPr>
  </w:style>
  <w:style w:styleId="Tekstbalonia" w:type="paragraph">
    <w:name w:val="Balloon Text"/>
    <w:basedOn w:val="Normal"/>
    <w:link w:val="TekstbaloniaChar"/>
    <w:rsid w:val="001D7C1D"/>
    <w:rPr>
      <w:rFonts w:cs="Tahoma" w:hAnsi="Tahoma" w:ascii="Tahoma"/>
      <w:sz w:val="16"/>
      <w:szCs w:val="16"/>
    </w:rPr>
  </w:style>
  <w:style w:customStyle="true" w:styleId="TekstbaloniaChar" w:type="character">
    <w:name w:val="Tekst balončića Char"/>
    <w:basedOn w:val="Zadanifontodlomka"/>
    <w:link w:val="Tekstbalonia"/>
    <w:rsid w:val="001D7C1D"/>
    <w:rPr>
      <w:rFonts w:cs="Tahoma" w:hAnsi="Tahoma" w:ascii="Tahoma"/>
      <w:sz w:val="16"/>
      <w:szCs w:val="16"/>
      <w:lang w:eastAsia="en-US"/>
    </w:rPr>
  </w:style>
  <w:style w:styleId="Hiperveza" w:type="character">
    <w:name w:val="Hyperlink"/>
    <w:uiPriority w:val="99"/>
    <w:unhideWhenUsed/>
    <w:rsid w:val="001D7C1D"/>
    <w:rPr>
      <w:color w:val="0000FF"/>
      <w:u w:val="single"/>
    </w:rPr>
  </w:style>
  <w:style w:styleId="Odlomakpopisa" w:type="paragraph">
    <w:name w:val="List Paragraph"/>
    <w:basedOn w:val="Normal"/>
    <w:uiPriority w:val="34"/>
    <w:qFormat/>
    <w:rsid w:val="00045037"/>
    <w:pPr>
      <w:ind w:left="720"/>
      <w:contextualSpacing/>
    </w:pPr>
  </w:style>
  <w:style w:customStyle="true" w:styleId="Default" w:type="paragraph">
    <w:name w:val="Default"/>
    <w:rsid w:val="001E4739"/>
    <w:pPr>
      <w:autoSpaceDE w:val="false"/>
      <w:autoSpaceDN w:val="false"/>
      <w:adjustRightInd w:val="false"/>
    </w:pPr>
    <w:rPr>
      <w:color w:val="000000"/>
      <w:sz w:val="24"/>
      <w:szCs w:val="24"/>
    </w:rPr>
  </w:style>
  <w:style w:styleId="Tekstrezerviranogmjesta" w:type="character">
    <w:name w:val="Placeholder Text"/>
    <w:basedOn w:val="Zadanifontodlomka"/>
    <w:uiPriority w:val="99"/>
    <w:semiHidden/>
    <w:rsid w:val="007B13E7"/>
    <w:rPr>
      <w:color w:val="808080"/>
      <w:bdr w:space="0" w:sz="0" w:color="auto" w:val="none"/>
      <w:shd w:fill="auto" w:color="auto" w:val="clear"/>
    </w:rPr>
  </w:style>
  <w:style w:customStyle="true" w:styleId="eSPISCCParagraphDefaultFont" w:type="character">
    <w:name w:val="eSPIS_CC_Paragraph Default Font"/>
    <w:basedOn w:val="Zadanifontodlomka"/>
    <w:rsid w:val="007B13E7"/>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7B13E7"/>
    <w:rPr>
      <w:bdr w:space="0" w:sz="0" w:color="auto" w:val="none"/>
      <w:shd w:fill="FFFFCC" w:color="auto" w:val="clear"/>
      <w:lang w:val="hr-HR"/>
    </w:rPr>
  </w:style>
  <w:style w:customStyle="true" w:styleId="PozadinaSvijetloCrvena" w:type="character">
    <w:name w:val="Pozadina_SvijetloCrvena"/>
    <w:basedOn w:val="eSPISCCParagraphDefaultFont"/>
    <w:rsid w:val="007B13E7"/>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7B13E7"/>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42407B"/>
    <w:rPr>
      <w:sz w:val="24"/>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rsid w:val="0042407B"/>
    <w:pPr>
      <w:jc w:val="both"/>
    </w:pPr>
    <w:rPr>
      <w:lang w:eastAsia="hr-HR"/>
    </w:rPr>
  </w:style>
  <w:style w:styleId="Zaglavlje" w:type="paragraph">
    <w:name w:val="header"/>
    <w:basedOn w:val="Normal"/>
    <w:rsid w:val="0042407B"/>
    <w:pPr>
      <w:tabs>
        <w:tab w:pos="4536" w:val="center"/>
        <w:tab w:pos="9072" w:val="right"/>
      </w:tabs>
    </w:pPr>
  </w:style>
  <w:style w:styleId="Brojstranice" w:type="character">
    <w:name w:val="page number"/>
    <w:basedOn w:val="Zadanifontodlomka"/>
    <w:rsid w:val="0042407B"/>
  </w:style>
  <w:style w:styleId="Podnoje" w:type="paragraph">
    <w:name w:val="footer"/>
    <w:basedOn w:val="Normal"/>
    <w:rsid w:val="00A545CD"/>
    <w:pPr>
      <w:tabs>
        <w:tab w:pos="4536" w:val="center"/>
        <w:tab w:pos="9072" w:val="right"/>
      </w:tabs>
    </w:pPr>
  </w:style>
  <w:style w:customStyle="1" w:styleId="TijelotekstaChar" w:type="character">
    <w:name w:val="Tijelo teksta Char"/>
    <w:link w:val="Tijeloteksta"/>
    <w:rsid w:val="00ED3B98"/>
    <w:rPr>
      <w:sz w:val="24"/>
      <w:szCs w:val="24"/>
    </w:rPr>
  </w:style>
  <w:style w:styleId="Podnaslov" w:type="paragraph">
    <w:name w:val="Subtitle"/>
    <w:basedOn w:val="Normal"/>
    <w:link w:val="PodnaslovChar"/>
    <w:qFormat/>
    <w:rsid w:val="00554285"/>
    <w:pPr>
      <w:jc w:val="both"/>
    </w:pPr>
    <w:rPr>
      <w:rFonts w:ascii="Tahoma" w:hAnsi="Tahoma"/>
      <w:b/>
      <w:color w:val="0000FF"/>
      <w:szCs w:val="20"/>
      <w:lang w:eastAsia="hr-HR"/>
    </w:rPr>
  </w:style>
  <w:style w:customStyle="1" w:styleId="PodnaslovChar" w:type="character">
    <w:name w:val="Podnaslov Char"/>
    <w:basedOn w:val="Zadanifontodlomka"/>
    <w:link w:val="Podnaslov"/>
    <w:rsid w:val="00554285"/>
    <w:rPr>
      <w:rFonts w:ascii="Tahoma" w:hAnsi="Tahoma"/>
      <w:b/>
      <w:color w:val="0000FF"/>
      <w:sz w:val="24"/>
    </w:rPr>
  </w:style>
  <w:style w:styleId="Tekstbalonia" w:type="paragraph">
    <w:name w:val="Balloon Text"/>
    <w:basedOn w:val="Normal"/>
    <w:link w:val="TekstbaloniaChar"/>
    <w:rsid w:val="001D7C1D"/>
    <w:rPr>
      <w:rFonts w:ascii="Tahoma" w:cs="Tahoma" w:hAnsi="Tahoma"/>
      <w:sz w:val="16"/>
      <w:szCs w:val="16"/>
    </w:rPr>
  </w:style>
  <w:style w:customStyle="1" w:styleId="TekstbaloniaChar" w:type="character">
    <w:name w:val="Tekst balončića Char"/>
    <w:basedOn w:val="Zadanifontodlomka"/>
    <w:link w:val="Tekstbalonia"/>
    <w:rsid w:val="001D7C1D"/>
    <w:rPr>
      <w:rFonts w:ascii="Tahoma" w:cs="Tahoma" w:hAnsi="Tahoma"/>
      <w:sz w:val="16"/>
      <w:szCs w:val="16"/>
      <w:lang w:eastAsia="en-US"/>
    </w:rPr>
  </w:style>
  <w:style w:styleId="Hiperveza" w:type="character">
    <w:name w:val="Hyperlink"/>
    <w:uiPriority w:val="99"/>
    <w:unhideWhenUsed/>
    <w:rsid w:val="001D7C1D"/>
    <w:rPr>
      <w:color w:val="0000FF"/>
      <w:u w:val="single"/>
    </w:rPr>
  </w:style>
  <w:style w:styleId="Odlomakpopisa" w:type="paragraph">
    <w:name w:val="List Paragraph"/>
    <w:basedOn w:val="Normal"/>
    <w:uiPriority w:val="34"/>
    <w:qFormat/>
    <w:rsid w:val="00045037"/>
    <w:pPr>
      <w:ind w:left="720"/>
      <w:contextualSpacing/>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75164715">
      <w:bodyDiv w:val="true"/>
      <w:marLeft w:val="0"/>
      <w:marRight w:val="0"/>
      <w:marTop w:val="0"/>
      <w:marBottom w:val="0"/>
      <w:divBdr>
        <w:top w:space="0" w:sz="0" w:color="auto" w:val="none"/>
        <w:left w:space="0" w:sz="0" w:color="auto" w:val="none"/>
        <w:bottom w:space="0" w:sz="0" w:color="auto" w:val="none"/>
        <w:right w:space="0" w:sz="0" w:color="auto" w:val="none"/>
      </w:divBdr>
      <w:divsChild>
        <w:div w:id="836268903">
          <w:marLeft w:val="0"/>
          <w:marRight w:val="0"/>
          <w:marTop w:val="0"/>
          <w:marBottom w:val="0"/>
          <w:divBdr>
            <w:top w:space="0" w:sz="0" w:color="auto" w:val="none"/>
            <w:left w:space="0" w:sz="0" w:color="auto" w:val="none"/>
            <w:bottom w:space="0" w:sz="0" w:color="auto" w:val="none"/>
            <w:right w:space="0" w:sz="0" w:color="auto" w:val="none"/>
          </w:divBdr>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 veljače 2016.</izvorni_sadrzaj>
    <derivirana_varijabla naziv="DomainObject.DatumDonosenjaOdluke_1">2. veljače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Gordan</izvorni_sadrzaj>
    <derivirana_varijabla naziv="DomainObject.DonositeljOdluke.Ime_1">Gordan</derivirana_varijabla>
  </DomainObject.DonositeljOdluke.Ime>
  <DomainObject.DonositeljOdluke.Prezime>
    <izvorni_sadrzaj>Zubak</izvorni_sadrzaj>
    <derivirana_varijabla naziv="DomainObject.DonositeljOdluke.Prezime_1">Zubak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960</izvorni_sadrzaj>
    <derivirana_varijabla naziv="DomainObject.Predmet.Broj_1">960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siječnja 2016.</izvorni_sadrzaj>
    <derivirana_varijabla naziv="DomainObject.Predmet.DatumOsnivanja_1">29. siječnja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St-960/2016</izvorni_sadrzaj>
    <derivirana_varijabla naziv="DomainObject.Predmet.OznakaBroj_1">St-960/2016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ROBERTO PLUS d.o.o. zastupanog po punomoćniku Ljubica Spajić</izvorni_sadrzaj>
    <derivirana_varijabla naziv="DomainObject.Predmet.ProtustrankaFormated_1">  ROBERTO PLUS d.o.o. zastupanog po punomoćniku Ljubica Spajić</derivirana_varijabla>
  </DomainObject.Predmet.ProtustrankaFormated>
  <DomainObject.Predmet.ProtustrankaFormatedOIB>
    <izvorni_sadrzaj>  ROBERTO PLUS d.o.o., OIB 66385801110 zastupanog po punomoćniku Ljubica Spajić</izvorni_sadrzaj>
    <derivirana_varijabla naziv="DomainObject.Predmet.ProtustrankaFormatedOIB_1">  ROBERTO PLUS d.o.o., OIB 66385801110 zastupanog po punomoćniku Ljubica Spajić</derivirana_varijabla>
  </DomainObject.Predmet.ProtustrankaFormatedOIB>
  <DomainObject.Predmet.ProtustrankaFormatedWithAdress>
    <izvorni_sadrzaj> ROBERTO PLUS d.o.o., Velikopoljska 42, 10000 Zagreb zastupanog po punomoćniku Ljubica Spajić</izvorni_sadrzaj>
    <derivirana_varijabla naziv="DomainObject.Predmet.ProtustrankaFormatedWithAdress_1"> ROBERTO PLUS d.o.o., Velikopoljska 42, 10000 Zagreb zastupanog po punomoćniku Ljubica Spajić</derivirana_varijabla>
  </DomainObject.Predmet.ProtustrankaFormatedWithAdress>
  <DomainObject.Predmet.ProtustrankaFormatedWithAdressOIB>
    <izvorni_sadrzaj> ROBERTO PLUS d.o.o., OIB 66385801110, Velikopoljska 42, 10000 Zagreb zastupanog po punomoćniku Ljubica Spajić</izvorni_sadrzaj>
    <derivirana_varijabla naziv="DomainObject.Predmet.ProtustrankaFormatedWithAdressOIB_1"> ROBERTO PLUS d.o.o., OIB 66385801110, Velikopoljska 42, 10000 Zagreb zastupanog po punomoćniku Ljubica Spajić</derivirana_varijabla>
  </DomainObject.Predmet.ProtustrankaFormatedWithAdressOIB>
  <DomainObject.Predmet.ProtustrankaWithAdress>
    <izvorni_sadrzaj>ROBERTO PLUS d.o.o. Velikopoljska 42, 10000 Zagreb</izvorni_sadrzaj>
    <derivirana_varijabla naziv="DomainObject.Predmet.ProtustrankaWithAdress_1">ROBERTO PLUS d.o.o. Velikopoljska 42, 10000 Zagreb</derivirana_varijabla>
  </DomainObject.Predmet.ProtustrankaWithAdress>
  <DomainObject.Predmet.ProtustrankaWithAdressOIB>
    <izvorni_sadrzaj>ROBERTO PLUS d.o.o., OIB 66385801110, Velikopoljska 42, 10000 Zagreb</izvorni_sadrzaj>
    <derivirana_varijabla naziv="DomainObject.Predmet.ProtustrankaWithAdressOIB_1">ROBERTO PLUS d.o.o., OIB 66385801110, Velikopoljska 42, 10000 Zagreb</derivirana_varijabla>
  </DomainObject.Predmet.ProtustrankaWithAdressOIB>
  <DomainObject.Predmet.ProtustrankaNazivFormated>
    <izvorni_sadrzaj>ROBERTO PLUS d.o.o.</izvorni_sadrzaj>
    <derivirana_varijabla naziv="DomainObject.Predmet.ProtustrankaNazivFormated_1">ROBERTO PLUS d.o.o.</derivirana_varijabla>
  </DomainObject.Predmet.ProtustrankaNazivFormated>
  <DomainObject.Predmet.ProtustrankaNazivFormatedOIB>
    <izvorni_sadrzaj>ROBERTO PLUS d.o.o., OIB 66385801110</izvorni_sadrzaj>
    <derivirana_varijabla naziv="DomainObject.Predmet.ProtustrankaNazivFormatedOIB_1">ROBERTO PLUS d.o.o., OIB 66385801110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67.St - G. Zubak </izvorni_sadrzaj>
    <derivirana_varijabla naziv="DomainObject.Predmet.Referada.Naziv_1">67.St - G. Zubak </derivirana_varijabla>
  </DomainObject.Predmet.Referada.Naziv>
  <DomainObject.Predmet.Referada.Oznaka>
    <izvorni_sadrzaj>67. St</izvorni_sadrzaj>
    <derivirana_varijabla naziv="DomainObject.Predmet.Referada.Oznaka_1">67. St</derivirana_varijabla>
  </DomainObject.Predmet.Referada.Oznaka>
  <DomainObject.Predmet.Referada.Prostorija.Naziv>
    <izvorni_sadrzaj>Soba UZ II 85</izvorni_sadrzaj>
    <derivirana_varijabla naziv="DomainObject.Predmet.Referada.Prostorija.Naziv_1">Soba UZ II 85</derivirana_varijabla>
  </DomainObject.Predmet.Referada.Prostorija.Naziv>
  <DomainObject.Predmet.Referada.Prostorija.Oznaka>
    <izvorni_sadrzaj>UZ II 85</izvorni_sadrzaj>
    <derivirana_varijabla naziv="DomainObject.Predmet.Referada.Prostorija.Oznaka_1">UZ II 85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Gordan Zubak</izvorni_sadrzaj>
    <derivirana_varijabla naziv="DomainObject.Predmet.Referada.Sudac_1">Gordan Zubak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ROBERTO PLUS d.o.o.</izvorni_sadrzaj>
    <derivirana_varijabla naziv="DomainObject.Predmet.StrankaFormated_1">  ROBERTO PLUS d.o.o.</derivirana_varijabla>
  </DomainObject.Predmet.StrankaFormated>
  <DomainObject.Predmet.StrankaFormatedOIB>
    <izvorni_sadrzaj>  ROBERTO PLUS d.o.o., OIB 66385801110</izvorni_sadrzaj>
    <derivirana_varijabla naziv="DomainObject.Predmet.StrankaFormatedOIB_1">  ROBERTO PLUS d.o.o., OIB 66385801110</derivirana_varijabla>
  </DomainObject.Predmet.StrankaFormatedOIB>
  <DomainObject.Predmet.StrankaFormatedWithAdress>
    <izvorni_sadrzaj> ROBERTO PLUS d.o.o., Velikopoljska 42, 10000 Zagreb</izvorni_sadrzaj>
    <derivirana_varijabla naziv="DomainObject.Predmet.StrankaFormatedWithAdress_1"> ROBERTO PLUS d.o.o., Velikopoljska 42, 10000 Zagreb</derivirana_varijabla>
  </DomainObject.Predmet.StrankaFormatedWithAdress>
  <DomainObject.Predmet.StrankaFormatedWithAdressOIB>
    <izvorni_sadrzaj> ROBERTO PLUS d.o.o., OIB 66385801110, Velikopoljska 42, 10000 Zagreb</izvorni_sadrzaj>
    <derivirana_varijabla naziv="DomainObject.Predmet.StrankaFormatedWithAdressOIB_1"> ROBERTO PLUS d.o.o., OIB 66385801110, Velikopoljska 42, 10000 Zagreb</derivirana_varijabla>
  </DomainObject.Predmet.StrankaFormatedWithAdressOIB>
  <DomainObject.Predmet.StrankaWithAdress>
    <izvorni_sadrzaj>ROBERTO PLUS d.o.o. Velikopoljska 42,10000 Zagreb</izvorni_sadrzaj>
    <derivirana_varijabla naziv="DomainObject.Predmet.StrankaWithAdress_1">ROBERTO PLUS d.o.o. Velikopoljska 42,10000 Zagreb</derivirana_varijabla>
  </DomainObject.Predmet.StrankaWithAdress>
  <DomainObject.Predmet.StrankaWithAdressOIB>
    <izvorni_sadrzaj>ROBERTO PLUS d.o.o., OIB 66385801110, Velikopoljska 42,10000 Zagreb</izvorni_sadrzaj>
    <derivirana_varijabla naziv="DomainObject.Predmet.StrankaWithAdressOIB_1">ROBERTO PLUS d.o.o., OIB 66385801110, Velikopoljska 42,10000 Zagreb</derivirana_varijabla>
  </DomainObject.Predmet.StrankaWithAdressOIB>
  <DomainObject.Predmet.StrankaNazivFormated>
    <izvorni_sadrzaj>ROBERTO PLUS d.o.o.</izvorni_sadrzaj>
    <derivirana_varijabla naziv="DomainObject.Predmet.StrankaNazivFormated_1">ROBERTO PLUS d.o.o.</derivirana_varijabla>
  </DomainObject.Predmet.StrankaNazivFormated>
  <DomainObject.Predmet.StrankaNazivFormatedOIB>
    <izvorni_sadrzaj>ROBERTO PLUS d.o.o., OIB 66385801110</izvorni_sadrzaj>
    <derivirana_varijabla naziv="DomainObject.Predmet.StrankaNazivFormatedOIB_1">ROBERTO PLUS d.o.o., OIB 66385801110</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67.St - G. Zubak </izvorni_sadrzaj>
    <derivirana_varijabla naziv="DomainObject.Predmet.TrenutnaLokacijaSpisa.Naziv_1">67.St - G. Zubak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Ivana Rogić1</izvorni_sadrzaj>
    <derivirana_varijabla naziv="DomainObject.Predmet.Zapisnicar_1">Ivana Rogić1</derivirana_varijabla>
  </DomainObject.Predmet.Zapisnicar>
  <DomainObject.Predmet.StrankaListFormated>
    <izvorni_sadrzaj>
      <item>ROBERTO PLUS d.o.o.</item>
    </izvorni_sadrzaj>
    <derivirana_varijabla naziv="DomainObject.Predmet.StrankaListFormated_1">
      <item>ROBERTO PLUS d.o.o.</item>
    </derivirana_varijabla>
  </DomainObject.Predmet.StrankaListFormated>
  <DomainObject.Predmet.StrankaListFormatedOIB>
    <izvorni_sadrzaj>
      <item>ROBERTO PLUS d.o.o., OIB 66385801110</item>
    </izvorni_sadrzaj>
    <derivirana_varijabla naziv="DomainObject.Predmet.StrankaListFormatedOIB_1">
      <item>ROBERTO PLUS d.o.o., OIB 66385801110</item>
    </derivirana_varijabla>
  </DomainObject.Predmet.StrankaListFormatedOIB>
  <DomainObject.Predmet.StrankaListFormatedWithAdress>
    <izvorni_sadrzaj>
      <item>ROBERTO PLUS d.o.o., Velikopoljska 42, 10000 Zagreb</item>
    </izvorni_sadrzaj>
    <derivirana_varijabla naziv="DomainObject.Predmet.StrankaListFormatedWithAdress_1">
      <item>ROBERTO PLUS d.o.o., Velikopoljska 42, 10000 Zagreb</item>
    </derivirana_varijabla>
  </DomainObject.Predmet.StrankaListFormatedWithAdress>
  <DomainObject.Predmet.StrankaListFormatedWithAdressOIB>
    <izvorni_sadrzaj>
      <item>ROBERTO PLUS d.o.o., OIB 66385801110, Velikopoljska 42, 10000 Zagreb</item>
    </izvorni_sadrzaj>
    <derivirana_varijabla naziv="DomainObject.Predmet.StrankaListFormatedWithAdressOIB_1">
      <item>ROBERTO PLUS d.o.o., OIB 66385801110, Velikopoljska 42, 10000 Zagreb</item>
    </derivirana_varijabla>
  </DomainObject.Predmet.StrankaListFormatedWithAdressOIB>
  <DomainObject.Predmet.StrankaListNazivFormated>
    <izvorni_sadrzaj>
      <item>ROBERTO PLUS d.o.o.</item>
    </izvorni_sadrzaj>
    <derivirana_varijabla naziv="DomainObject.Predmet.StrankaListNazivFormated_1">
      <item>ROBERTO PLUS d.o.o.</item>
    </derivirana_varijabla>
  </DomainObject.Predmet.StrankaListNazivFormated>
  <DomainObject.Predmet.StrankaListNazivFormatedOIB>
    <izvorni_sadrzaj>
      <item>ROBERTO PLUS d.o.o., OIB 66385801110</item>
    </izvorni_sadrzaj>
    <derivirana_varijabla naziv="DomainObject.Predmet.StrankaListNazivFormatedOIB_1">
      <item>ROBERTO PLUS d.o.o., OIB 66385801110</item>
    </derivirana_varijabla>
  </DomainObject.Predmet.StrankaListNazivFormatedOIB>
  <DomainObject.Predmet.ProtuStrankaListFormated>
    <izvorni_sadrzaj>
      <item>ROBERTO PLUS d.o.o. zastupanog po punomoćniku Ljubica Spajić</item>
    </izvorni_sadrzaj>
    <derivirana_varijabla naziv="DomainObject.Predmet.ProtuStrankaListFormated_1">
      <item>ROBERTO PLUS d.o.o. zastupanog po punomoćniku Ljubica Spajić</item>
    </derivirana_varijabla>
  </DomainObject.Predmet.ProtuStrankaListFormated>
  <DomainObject.Predmet.ProtuStrankaListFormatedOIB>
    <izvorni_sadrzaj>
      <item>ROBERTO PLUS d.o.o., OIB 66385801110 zastupanog po punomoćniku Ljubica Spajić</item>
    </izvorni_sadrzaj>
    <derivirana_varijabla naziv="DomainObject.Predmet.ProtuStrankaListFormatedOIB_1">
      <item>ROBERTO PLUS d.o.o., OIB 66385801110 zastupanog po punomoćniku Ljubica Spajić</item>
    </derivirana_varijabla>
  </DomainObject.Predmet.ProtuStrankaListFormatedOIB>
  <DomainObject.Predmet.ProtuStrankaListFormatedWithAdress>
    <izvorni_sadrzaj>
      <item>ROBERTO PLUS d.o.o., Velikopoljska 42, 10000 Zagreb zastupanog po punomoćniku Ljubica Spajić</item>
    </izvorni_sadrzaj>
    <derivirana_varijabla naziv="DomainObject.Predmet.ProtuStrankaListFormatedWithAdress_1">
      <item>ROBERTO PLUS d.o.o., Velikopoljska 42, 10000 Zagreb zastupanog po punomoćniku Ljubica Spajić</item>
    </derivirana_varijabla>
  </DomainObject.Predmet.ProtuStrankaListFormatedWithAdress>
  <DomainObject.Predmet.ProtuStrankaListFormatedWithAdressOIB>
    <izvorni_sadrzaj>
      <item>ROBERTO PLUS d.o.o., OIB 66385801110, Velikopoljska 42, 10000 Zagreb zastupanog po punomoćniku Ljubica Spajić</item>
    </izvorni_sadrzaj>
    <derivirana_varijabla naziv="DomainObject.Predmet.ProtuStrankaListFormatedWithAdressOIB_1">
      <item>ROBERTO PLUS d.o.o., OIB 66385801110, Velikopoljska 42, 10000 Zagreb zastupanog po punomoćniku Ljubica Spajić</item>
    </derivirana_varijabla>
  </DomainObject.Predmet.ProtuStrankaListFormatedWithAdressOIB>
  <DomainObject.Predmet.ProtuStrankaListNazivFormated>
    <izvorni_sadrzaj>
      <item>ROBERTO PLUS d.o.o.</item>
    </izvorni_sadrzaj>
    <derivirana_varijabla naziv="DomainObject.Predmet.ProtuStrankaListNazivFormated_1">
      <item>ROBERTO PLUS d.o.o.</item>
    </derivirana_varijabla>
  </DomainObject.Predmet.ProtuStrankaListNazivFormated>
  <DomainObject.Predmet.ProtuStrankaListNazivFormatedOIB>
    <izvorni_sadrzaj>
      <item>ROBERTO PLUS d.o.o., OIB 66385801110</item>
    </izvorni_sadrzaj>
    <derivirana_varijabla naziv="DomainObject.Predmet.ProtuStrankaListNazivFormatedOIB_1">
      <item>ROBERTO PLUS d.o.o., OIB 66385801110</item>
    </derivirana_varijabla>
  </DomainObject.Predmet.ProtuStrankaListNazivFormatedOIB>
  <DomainObject.Predmet.OstaliListFormated>
    <izvorni_sadrzaj>
      <item>Ljubica Spajić punomoćnik sudionika u postupku ROBERTO PLUS d.o.o.</item>
    </izvorni_sadrzaj>
    <derivirana_varijabla naziv="DomainObject.Predmet.OstaliListFormated_1">
      <item>Ljubica Spajić punomoćnik sudionika u postupku ROBERTO PLUS d.o.o.</item>
    </derivirana_varijabla>
  </DomainObject.Predmet.OstaliListFormated>
  <DomainObject.Predmet.OstaliListFormatedOIB>
    <izvorni_sadrzaj>
      <item>Ljubica Spajić punomoćnik sudionika u postupku ROBERTO PLUS d.o.o.</item>
    </izvorni_sadrzaj>
    <derivirana_varijabla naziv="DomainObject.Predmet.OstaliListFormatedOIB_1">
      <item>Ljubica Spajić punomoćnik sudionika u postupku ROBERTO PLUS d.o.o.</item>
    </derivirana_varijabla>
  </DomainObject.Predmet.OstaliListFormatedOIB>
  <DomainObject.Predmet.OstaliListFormatedWithAdress>
    <izvorni_sadrzaj>
      <item>Ljubica Spajić, Ilica 139/I, 10000 Zagreb punomoćnik sudionika u postupku ROBERTO PLUS d.o.o.</item>
    </izvorni_sadrzaj>
    <derivirana_varijabla naziv="DomainObject.Predmet.OstaliListFormatedWithAdress_1">
      <item>Ljubica Spajić, Ilica 139/I, 10000 Zagreb punomoćnik sudionika u postupku ROBERTO PLUS d.o.o.</item>
    </derivirana_varijabla>
  </DomainObject.Predmet.OstaliListFormatedWithAdress>
  <DomainObject.Predmet.OstaliListFormatedWithAdressOIB>
    <izvorni_sadrzaj>
      <item>Ljubica Spajić, Ilica 139/I, 10000 Zagreb punomoćnik sudionika u postupku ROBERTO PLUS d.o.o.</item>
    </izvorni_sadrzaj>
    <derivirana_varijabla naziv="DomainObject.Predmet.OstaliListFormatedWithAdressOIB_1">
      <item>Ljubica Spajić, Ilica 139/I, 10000 Zagreb punomoćnik sudionika u postupku ROBERTO PLUS d.o.o.</item>
    </derivirana_varijabla>
  </DomainObject.Predmet.OstaliListFormatedWithAdressOIB>
  <DomainObject.Predmet.OstaliListNazivFormated>
    <izvorni_sadrzaj>
      <item>Ljubica Spajić</item>
    </izvorni_sadrzaj>
    <derivirana_varijabla naziv="DomainObject.Predmet.OstaliListNazivFormated_1">
      <item>Ljubica Spajić</item>
    </derivirana_varijabla>
  </DomainObject.Predmet.OstaliListNazivFormated>
  <DomainObject.Predmet.OstaliListNazivFormatedOIB>
    <izvorni_sadrzaj>
      <item>Ljubica Spajić</item>
    </izvorni_sadrzaj>
    <derivirana_varijabla naziv="DomainObject.Predmet.OstaliListNazivFormatedOIB_1">
      <item>Ljubica Spajić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veljače 2016.</izvorni_sadrzaj>
    <derivirana_varijabla naziv="DomainObject.Datum_1">2. veljače 2016.</derivirana_varijabla>
  </DomainObject.Datum>
  <DomainObject.PoslovniBrojDokumenta>
    <izvorni_sadrzaj/>
    <derivirana_varijabla naziv="DomainObject.PoslovniBrojDokumenta_1"/>
  </DomainObject.PoslovniBrojDokumenta>
  <DomainObject.Predmet.StrankaIDrugi>
    <izvorni_sadrzaj>ROBERTO PLUS d.o.o.</izvorni_sadrzaj>
    <derivirana_varijabla naziv="DomainObject.Predmet.StrankaIDrugi_1">ROBERTO PLUS d.o.o.</derivirana_varijabla>
  </DomainObject.Predmet.StrankaIDrugi>
  <DomainObject.Predmet.ProtustrankaIDrugi>
    <izvorni_sadrzaj>ROBERTO PLUS d.o.o.</izvorni_sadrzaj>
    <derivirana_varijabla naziv="DomainObject.Predmet.ProtustrankaIDrugi_1">ROBERTO PLUS d.o.o.</derivirana_varijabla>
  </DomainObject.Predmet.ProtustrankaIDrugi>
  <DomainObject.Predmet.StrankaIDrugiAdressOIB>
    <izvorni_sadrzaj>ROBERTO PLUS d.o.o., OIB 66385801110, Velikopoljska 42, 10000 Zagreb</izvorni_sadrzaj>
    <derivirana_varijabla naziv="DomainObject.Predmet.StrankaIDrugiAdressOIB_1">ROBERTO PLUS d.o.o., OIB 66385801110, Velikopoljska 42, 10000 Zagreb</derivirana_varijabla>
  </DomainObject.Predmet.StrankaIDrugiAdressOIB>
  <DomainObject.Predmet.ProtustrankaIDrugiAdressOIB>
    <izvorni_sadrzaj>ROBERTO PLUS d.o.o., OIB 66385801110, Velikopoljska 42, 10000 Zagreb</izvorni_sadrzaj>
    <derivirana_varijabla naziv="DomainObject.Predmet.ProtustrankaIDrugiAdressOIB_1">ROBERTO PLUS d.o.o., OIB 66385801110, Velikopoljska 42,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ROBERTO PLUS d.o.o.</item>
      <item>ROBERTO PLUS d.o.o.</item>
      <item>Ljubica Spajić</item>
    </izvorni_sadrzaj>
    <derivirana_varijabla naziv="DomainObject.Predmet.SudioniciListNaziv_1">
      <item>ROBERTO PLUS d.o.o.</item>
      <item>ROBERTO PLUS d.o.o.</item>
      <item>Ljubica Spajić</item>
    </derivirana_varijabla>
  </DomainObject.Predmet.SudioniciListNaziv>
  <DomainObject.Predmet.SudioniciListAdressOIB>
    <izvorni_sadrzaj>
      <item>ROBERTO PLUS d.o.o., OIB 66385801110, Velikopoljska 42,10000 Zagreb</item>
      <item>ROBERTO PLUS d.o.o., OIB 66385801110, Velikopoljska 42,10000 Zagreb</item>
      <item>Ljubica Spajić, Ilica 139/I,10000 Zagreb</item>
    </izvorni_sadrzaj>
    <derivirana_varijabla naziv="DomainObject.Predmet.SudioniciListAdressOIB_1">
      <item>ROBERTO PLUS d.o.o., OIB 66385801110, Velikopoljska 42,10000 Zagreb</item>
      <item>ROBERTO PLUS d.o.o., OIB 66385801110, Velikopoljska 42,10000 Zagreb</item>
      <item>Ljubica Spajić, Ilica 139/I,10000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66385801110</item>
      <item>, OIB 66385801110</item>
      <item>, OIB null</item>
    </izvorni_sadrzaj>
    <derivirana_varijabla naziv="DomainObject.Predmet.SudioniciListNazivOIB_1">
      <item>, OIB 66385801110</item>
      <item>, OIB 66385801110</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4</properties:Pages>
  <properties:Words>1532</properties:Words>
  <properties:Characters>8723</properties:Characters>
  <properties:Lines>182</properties:Lines>
  <properties:Paragraphs>59</properties:Paragraphs>
  <properties:TotalTime>7</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10361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2016-02-01T23:15:00Z</dcterms:created>
  <dc:creator>nribaric</dc:creator>
  <cp:lastModifiedBy>Ivana Rogić</cp:lastModifiedBy>
  <cp:lastPrinted>2016-02-02T09:24:00Z</cp:lastPrinted>
  <dcterms:modified xmlns:xsi="http://www.w3.org/2001/XMLSchema-instance" xsi:type="dcterms:W3CDTF">2016-02-02T09:25:00Z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4</vt:i4>
  </prop:property>
</prop:Properties>
</file>