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60BD3" w14:paraId="60FFAD66" w14:textId="7C29313A">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060BD3">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060BD3" w14:paraId="4BAC0F3A" w14:textId="4F1C528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60BD3">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60BD3" w14:paraId="22D0F080" w14:textId="0198DCF1">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060BD3">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60BD3">
            <w:rPr>
              <w:rStyle w:val="eSPISCCParagraphDefaultFont"/>
              <w:rFonts w:eastAsiaTheme="minorHAnsi"/>
            </w:rPr>
            <w:t>Zagreb</w:t>
          </w:r>
        </w:sdtContent>
      </w:sdt>
      <w:r w:rsidR="001349C2">
        <w:t xml:space="preserve"> </w:t>
      </w:r>
    </w:p>
    <w:p w:rsidRPr="00176071" w:rsidR="00176071" w:rsidP="00610735" w:rsidRDefault="000E43A6" w14:paraId="6713C859" w14:textId="2D0B5379">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060BD3" w:rsidR="00060BD3">
            <w:rPr>
              <w:rStyle w:val="eSPISCCParagraphDefaultFont"/>
              <w:rFonts w:eastAsiaTheme="minorHAnsi"/>
            </w:rPr>
            <w:t>Pp-10036/2026</w:t>
          </w:r>
        </w:sdtContent>
      </w:sdt>
      <w:r w:rsidR="00176071">
        <w:t xml:space="preserve">                                                        </w:t>
      </w:r>
    </w:p>
    <w:p w:rsidR="009E7DBB" w:rsidP="000F1677" w:rsidRDefault="00610735" w14:paraId="7CF9FF48" w14:textId="13CAB053">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060BD3" w:rsidR="00060BD3">
            <w:rPr>
              <w:rStyle w:val="eSPISCCParagraphDefaultFont"/>
              <w:rFonts w:eastAsiaTheme="minorHAnsi"/>
            </w:rPr>
            <w:t>Krkalo jednostavno društvo s ograničenom odgovornošću za usluge i dr.</w:t>
          </w:r>
        </w:sdtContent>
      </w:sdt>
      <w:r w:rsidR="00935B82">
        <w:t xml:space="preserve"> </w:t>
      </w:r>
    </w:p>
    <w:p w:rsidRPr="0041581F" w:rsidR="0041581F" w:rsidP="000F1677" w:rsidRDefault="009E7DBB" w14:paraId="1DC35E27" w14:textId="57C7E8ED">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060BD3" w:rsidR="00060BD3">
            <w:rPr>
              <w:rStyle w:val="eSPISCCParagraphDefaultFont"/>
              <w:rFonts w:eastAsiaTheme="minorHAnsi"/>
            </w:rPr>
            <w:t>Stella Krkalo</w:t>
          </w:r>
        </w:sdtContent>
      </w:sdt>
      <w:r w:rsidR="00935B82">
        <w:rPr>
          <w:rFonts w:eastAsia="Calibri" w:cs="Times New Roman"/>
          <w:noProof/>
        </w:rPr>
        <w:t xml:space="preserve"> </w:t>
      </w:r>
    </w:p>
    <w:p w:rsidRPr="00610735" w:rsidR="00176071" w:rsidP="000F1677" w:rsidRDefault="00176071" w14:paraId="6AFFAE58" w14:textId="615CFA3F">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060BD3" w:rsidR="00060BD3">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060BD3" w:rsidR="00060BD3">
            <w:rPr>
              <w:rStyle w:val="eSPISCCParagraphDefaultFont"/>
              <w:rFonts w:eastAsiaTheme="minorHAnsi"/>
            </w:rPr>
            <w:t>Zakon o autorskom pravu i srodnim pravima</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3CA68120">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060BD3" w:rsidR="00060BD3">
            <w:rPr>
              <w:rStyle w:val="eSPISCCParagraphDefaultFont"/>
              <w:rFonts w:eastAsiaTheme="minorHAnsi"/>
            </w:rPr>
            <w:t>Stella Krkalo</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060BD3" w:rsidR="00060BD3">
            <w:rPr>
              <w:rStyle w:val="eSPISCCParagraphDefaultFont"/>
              <w:rFonts w:eastAsiaTheme="minorHAnsi"/>
            </w:rPr>
            <w:t>19.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060BD3" w:rsidR="00060BD3">
            <w:rPr>
              <w:rStyle w:val="eSPISCCParagraphDefaultFont"/>
              <w:rFonts w:eastAsiaTheme="minorHAnsi"/>
            </w:rPr>
            <w:t>11:10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60BD3" w:rsidR="00060BD3">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60BD3" w:rsidR="00060BD3">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060BD3" w:rsidR="00060BD3">
            <w:rPr>
              <w:rStyle w:val="eSPISCCParagraphDefaultFont"/>
              <w:rFonts w:eastAsiaTheme="minorHAnsi"/>
            </w:rPr>
            <w:t>338</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C2892CA" w14:textId="13C26224">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060BD3" w:rsidR="00060BD3">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5B940ACD"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je dužan osobno pristupiti ispitivanju ili dostaviti pisanu obranu. Ukoliko se okrivljenik, odgovorna osoba u pravnoj osobi, ne odazove pozivu i ne opravda izostanak ili ako bude očito izbjegavao primitak poziva, sud će izdati dovedbeni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596F35E2"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1A731005"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153450D6">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060BD3" w:rsidR="00060BD3">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060BD3" w:rsidR="00060BD3">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60BD3" w14:paraId="227DA01B" w14:textId="5DA54EB4">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060BD3">
            <w:rPr>
              <w:rStyle w:val="eSPISCCParagraphDefaultFont"/>
              <w:rFonts w:eastAsiaTheme="minorHAnsi"/>
            </w:rPr>
            <w:t>Ivana Barbir</w:t>
          </w:r>
        </w:sdtContent>
      </w:sdt>
    </w:p>
    <w:p w:rsidRPr="0041581F" w:rsidR="006F62A9" w:rsidP="006F62A9" w:rsidRDefault="006F62A9" w14:paraId="4873E74D"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F764B" w:rsidP="00537B78" w:rsidRDefault="00EF764B" w14:paraId="09A832FD" w14:textId="77777777">
      <w:r>
        <w:separator/>
      </w:r>
    </w:p>
  </w:endnote>
  <w:endnote w:type="continuationSeparator" w:id="0">
    <w:p w:rsidR="00EF764B" w:rsidP="00537B78" w:rsidRDefault="00EF764B" w14:paraId="10360D9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F764B" w:rsidP="00537B78" w:rsidRDefault="00EF764B" w14:paraId="7B900BCA" w14:textId="77777777">
      <w:r>
        <w:separator/>
      </w:r>
    </w:p>
  </w:footnote>
  <w:footnote w:type="continuationSeparator" w:id="0">
    <w:p w:rsidR="00EF764B" w:rsidP="00537B78" w:rsidRDefault="00EF764B" w14:paraId="7420A4F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319B2EAB">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060BD3" w:rsidR="00060BD3">
          <w:rPr>
            <w:rStyle w:val="eSPISCCParagraphDefaultFont"/>
          </w:rPr>
          <w:t>Pp-10036/2026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0BD3"/>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146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450A"/>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CC1327"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60C2D"/>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454D5"/>
    <w:rsid w:val="00B51F9D"/>
    <w:rsid w:val="00B76249"/>
    <w:rsid w:val="00BA4409"/>
    <w:rsid w:val="00C647F0"/>
    <w:rsid w:val="00CC1327"/>
    <w:rsid w:val="00CC30E8"/>
    <w:rsid w:val="00CE74A1"/>
    <w:rsid w:val="00CF08C6"/>
    <w:rsid w:val="00DA6E8A"/>
    <w:rsid w:val="00DC0A90"/>
    <w:rsid w:val="00E9563E"/>
    <w:rsid w:val="00EA7C11"/>
    <w:rsid w:val="00F0450A"/>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Mihaljekov Jarek</izvorni_sadrzaj>
    <derivirana_varijabla naziv="DomainObject.UcesnikSudskeRadnje.Adresa.Naselje_1">Mihaljekov Jarek</derivirana_varijabla>
  </DomainObject.UcesnikSudskeRadnje.Adresa.Naselje>
  <DomainObject.UcesnikSudskeRadnje.Adresa.PostBroj>
    <izvorni_sadrzaj>49000</izvorni_sadrzaj>
    <derivirana_varijabla naziv="DomainObject.UcesnikSudskeRadnje.Adresa.PostBroj_1">49000</derivirana_varijabla>
  </DomainObject.UcesnikSudskeRadnje.Adresa.PostBroj>
  <DomainObject.UcesnikSudskeRadnje.Adresa.UlicaIKBR>
    <izvorni_sadrzaj>Mihaljekov Jarek 7</izvorni_sadrzaj>
    <derivirana_varijabla naziv="DomainObject.UcesnikSudskeRadnje.Adresa.UlicaIKBR_1">Mihaljekov Jarek 7</derivirana_varijabla>
  </DomainObject.UcesnikSudskeRadnje.Adresa.UlicaIKBR>
  <DomainObject.UcesnikSudskeRadnje.Naziv>
    <izvorni_sadrzaj>Stella Krkalo</izvorni_sadrzaj>
    <derivirana_varijabla naziv="DomainObject.UcesnikSudskeRadnje.Naziv_1">Stella Krkalo</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19. studenog 2026.</izvorni_sadrzaj>
    <derivirana_varijabla naziv="DomainObject.UcesnikSudskeRadnje.SudskaRadnja.PlaniraniZavrsetakDatum_1">19. studenog 2026.</derivirana_varijabla>
  </DomainObject.UcesnikSudskeRadnje.SudskaRadnja.PlaniraniZavrsetakDatum>
  <DomainObject.UcesnikSudskeRadnje.SudskaRadnja.PlaniraniPocetakDatum>
    <izvorni_sadrzaj>19. studenog 2026.</izvorni_sadrzaj>
    <derivirana_varijabla naziv="DomainObject.UcesnikSudskeRadnje.SudskaRadnja.PlaniraniPocetakDatum_1">19.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11:10</izvorni_sadrzaj>
    <derivirana_varijabla naziv="DomainObject.UcesnikSudskeRadnje.SudskaRadnja.PlaniraniPocetakVrijeme_1">11:10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10036</izvorni_sadrzaj>
    <derivirana_varijabla naziv="DomainObject.Predmet.Broj_1">10036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srpnja 2026.</izvorni_sadrzaj>
    <derivirana_varijabla naziv="DomainObject.Predmet.DatumOsnivanja_1">22.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 listopada 1997.</izvorni_sadrzaj>
    <derivirana_varijabla naziv="DomainObject.Predmet.OkrivljenikFizickaOsoba.DatumRodjenja_1">3. listopada 1997.</derivirana_varijabla>
  </DomainObject.Predmet.OkrivljenikFizickaOsoba.DatumRodjenja>
  <DomainObject.Predmet.OkrivljenikFizickaOsoba.DatumRodjenjaFormated>
    <izvorni_sadrzaj>3.10.1997.</izvorni_sadrzaj>
    <derivirana_varijabla naziv="DomainObject.Predmet.OkrivljenikFizickaOsoba.DatumRodjenjaFormated_1">3.10.1997.</derivirana_varijabla>
  </DomainObject.Predmet.OkrivljenikFizickaOsoba.DatumRodjenjaFormated>
  <DomainObject.Predmet.OkrivljenikFizickaOsoba.Ime>
    <izvorni_sadrzaj>Stella</izvorni_sadrzaj>
    <derivirana_varijabla naziv="DomainObject.Predmet.OkrivljenikFizickaOsoba.Ime_1">Stella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Stella Krkalo</izvorni_sadrzaj>
    <derivirana_varijabla naziv="DomainObject.Predmet.OkrivljenikFizickaOsoba.Naziv_1">Stella Krkalo</derivirana_varijabla>
  </DomainObject.Predmet.OkrivljenikFizickaOsoba.Naziv>
  <DomainObject.Predmet.OkrivljenikFizickaOsoba.Prezime>
    <izvorni_sadrzaj>Krkalo</izvorni_sadrzaj>
    <derivirana_varijabla naziv="DomainObject.Predmet.OkrivljenikFizickaOsoba.Prezime_1">Krkalo</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05337209980</izvorni_sadrzaj>
    <derivirana_varijabla naziv="DomainObject.Predmet.OkrivljenikFizickaOsoba.Oib_1">05337209980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Pp-10036/2026</izvorni_sadrzaj>
    <derivirana_varijabla naziv="DomainObject.Predmet.OznakaBroj_1">Pp-10036/2026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Krkalo jednostavno društvo s ograničenom odgovornošću za usluge; Stella Krkalo</izvorni_sadrzaj>
    <derivirana_varijabla naziv="DomainObject.Predmet.ProtustrankaFormated_1">  Krkalo jednostavno društvo s ograničenom odgovornošću za usluge; Stella Krkalo</derivirana_varijabla>
  </DomainObject.Predmet.ProtustrankaFormated>
  <DomainObject.Predmet.ProtustrankaFormatedOIB>
    <izvorni_sadrzaj>  Krkalo jednostavno društvo s ograničenom odgovornošću za usluge, OIB 47592131291; Stella Krkalo, OIB 05337209980</izvorni_sadrzaj>
    <derivirana_varijabla naziv="DomainObject.Predmet.ProtustrankaFormatedOIB_1">  Krkalo jednostavno društvo s ograničenom odgovornošću za usluge, OIB 47592131291; Stella Krkalo, OIB 05337209980</derivirana_varijabla>
  </DomainObject.Predmet.ProtustrankaFormatedOIB>
  <DomainObject.Predmet.ProtustrankaFormatedWithAdress>
    <izvorni_sadrzaj> Krkalo jednostavno društvo s ograničenom odgovornošću za usluge, Đurmanec 139, 49225 Đurmanec; Stella Krkalo, Mihaljekov Jarek 7, 49000 Mihaljekov Jarek</izvorni_sadrzaj>
    <derivirana_varijabla naziv="DomainObject.Predmet.ProtustrankaFormatedWithAdress_1"> Krkalo jednostavno društvo s ograničenom odgovornošću za usluge, Đurmanec 139, 49225 Đurmanec; Stella Krkalo, Mihaljekov Jarek 7, 49000 Mihaljekov Jarek</derivirana_varijabla>
  </DomainObject.Predmet.ProtustrankaFormatedWithAdress>
  <DomainObject.Predmet.ProtustrankaFormatedWithAdressOIB>
    <izvorni_sadrzaj> Krkalo jednostavno društvo s ograničenom odgovornošću za usluge, OIB 47592131291, Đurmanec 139, 49225 Đurmanec; Stella Krkalo, OIB 05337209980, Mihaljekov Jarek 7, 49000 Mihaljekov Jarek</izvorni_sadrzaj>
    <derivirana_varijabla naziv="DomainObject.Predmet.ProtustrankaFormatedWithAdressOIB_1"> Krkalo jednostavno društvo s ograničenom odgovornošću za usluge, OIB 47592131291, Đurmanec 139, 49225 Đurmanec; Stella Krkalo, OIB 05337209980, Mihaljekov Jarek 7, 49000 Mihaljekov Jarek</derivirana_varijabla>
  </DomainObject.Predmet.ProtustrankaFormatedWithAdressOIB>
  <DomainObject.Predmet.ProtustrankaWithAdress>
    <izvorni_sadrzaj>Krkalo jednostavno društvo s ograničenom odgovornošću za usluge Đurmanec 139, 49225 Đurmanec, Stella Krkalo Mihaljekov Jarek 7, 49000 Mihaljekov Jarek</izvorni_sadrzaj>
    <derivirana_varijabla naziv="DomainObject.Predmet.ProtustrankaWithAdress_1">Krkalo jednostavno društvo s ograničenom odgovornošću za usluge Đurmanec 139, 49225 Đurmanec, Stella Krkalo Mihaljekov Jarek 7, 49000 Mihaljekov Jarek</derivirana_varijabla>
  </DomainObject.Predmet.ProtustrankaWithAdress>
  <DomainObject.Predmet.ProtustrankaWithAdressOIB>
    <izvorni_sadrzaj>Krkalo jednostavno društvo s ograničenom odgovornošću za usluge, OIB 47592131291, Đurmanec 139, 49225 Đurmanec, Stella Krkalo, OIB 05337209980, Mihaljekov Jarek 7, 49000 Mihaljekov Jarek</izvorni_sadrzaj>
    <derivirana_varijabla naziv="DomainObject.Predmet.ProtustrankaWithAdressOIB_1">Krkalo jednostavno društvo s ograničenom odgovornošću za usluge, OIB 47592131291, Đurmanec 139, 49225 Đurmanec, Stella Krkalo, OIB 05337209980, Mihaljekov Jarek 7, 49000 Mihaljekov Jarek</derivirana_varijabla>
  </DomainObject.Predmet.ProtustrankaWithAdressOIB>
  <DomainObject.Predmet.ProtustrankaNazivFormated>
    <izvorni_sadrzaj>Krkalo jednostavno društvo s ograničenom odgovornošću za usluge,Stella Krkalo</izvorni_sadrzaj>
    <derivirana_varijabla naziv="DomainObject.Predmet.ProtustrankaNazivFormated_1">Stella Krkalo</derivirana_varijabla>
    <derivirana_varijabla naziv="Padez">Krkalo jednostavno društvo s ograničenom odgovornošću za usluge,Stella Krkalo</derivirana_varijabla>
  </DomainObject.Predmet.ProtustrankaNazivFormated>
  <DomainObject.Predmet.ProtustrankaNazivFormatedOIB>
    <izvorni_sadrzaj>Krkalo jednostavno društvo s ograničenom odgovornošću za usluge, OIB 47592131291,Stella Krkalo, OIB 05337209980</izvorni_sadrzaj>
    <derivirana_varijabla naziv="DomainObject.Predmet.ProtustrankaNazivFormatedOIB_1">Krkalo jednostavno društvo s ograničenom odgovornošću za usluge, OIB 47592131291,Stella Krkalo, OIB 05337209980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Krkalo jednostavno društvo s ograničenom odgovornošću za usluge</item>
      <item>Stella Krkalo</item>
    </izvorni_sadrzaj>
    <derivirana_varijabla naziv="DomainObject.Predmet.ProtuStrankaListFormated_1">
      <item>Krkalo jednostavno društvo s ograničenom odgovornošću za usluge</item>
      <item>Stella Krkalo</item>
    </derivirana_varijabla>
  </DomainObject.Predmet.ProtuStrankaListFormated>
  <DomainObject.Predmet.ProtuStrankaListFormatedOIB>
    <izvorni_sadrzaj>
      <item>Krkalo jednostavno društvo s ograničenom odgovornošću za usluge, OIB 47592131291</item>
      <item>Stella Krkalo, OIB 05337209980</item>
    </izvorni_sadrzaj>
    <derivirana_varijabla naziv="DomainObject.Predmet.ProtuStrankaListFormatedOIB_1">
      <item>Krkalo jednostavno društvo s ograničenom odgovornošću za usluge, OIB 47592131291</item>
      <item>Stella Krkalo, OIB 05337209980</item>
    </derivirana_varijabla>
  </DomainObject.Predmet.ProtuStrankaListFormatedOIB>
  <DomainObject.Predmet.ProtuStrankaListFormatedWithAdress>
    <izvorni_sadrzaj>
      <item>Krkalo jednostavno društvo s ograničenom odgovornošću za usluge, Đurmanec 139, 49225 Đurmanec</item>
      <item>Stella Krkalo, Mihaljekov Jarek 7, 49000 Mihaljekov Jarek</item>
    </izvorni_sadrzaj>
    <derivirana_varijabla naziv="DomainObject.Predmet.ProtuStrankaListFormatedWithAdress_1">
      <item>Krkalo jednostavno društvo s ograničenom odgovornošću za usluge, Đurmanec 139, 49225 Đurmanec</item>
      <item>Stella Krkalo, Mihaljekov Jarek 7, 49000 Mihaljekov Jarek</item>
    </derivirana_varijabla>
  </DomainObject.Predmet.ProtuStrankaListFormatedWithAdress>
  <DomainObject.Predmet.ProtuStrankaListFormatedWithAdressOIB>
    <izvorni_sadrzaj>
      <item>Krkalo jednostavno društvo s ograničenom odgovornošću za usluge, OIB 47592131291, Đurmanec 139, 49225 Đurmanec</item>
      <item>Stella Krkalo, OIB 05337209980, Mihaljekov Jarek 7, 49000 Mihaljekov Jarek</item>
    </izvorni_sadrzaj>
    <derivirana_varijabla naziv="DomainObject.Predmet.ProtuStrankaListFormatedWithAdressOIB_1">
      <item>Krkalo jednostavno društvo s ograničenom odgovornošću za usluge, OIB 47592131291, Đurmanec 139, 49225 Đurmanec</item>
      <item>Stella Krkalo, OIB 05337209980, Mihaljekov Jarek 7, 49000 Mihaljekov Jarek</item>
    </derivirana_varijabla>
  </DomainObject.Predmet.ProtuStrankaListFormatedWithAdressOIB>
  <DomainObject.Predmet.ProtuStrankaListNazivFormated>
    <izvorni_sadrzaj>
      <item>Krkalo jednostavno društvo s ograničenom odgovornošću za usluge</item>
      <item>Stella Krkalo</item>
    </izvorni_sadrzaj>
    <derivirana_varijabla naziv="DomainObject.Predmet.ProtuStrankaListNazivFormated_1">
      <item>Krkalo jednostavno društvo s ograničenom odgovornošću za usluge</item>
      <item>Stella Krkalo</item>
    </derivirana_varijabla>
  </DomainObject.Predmet.ProtuStrankaListNazivFormated>
  <DomainObject.Predmet.ProtuStrankaListNazivFormatedOIB>
    <izvorni_sadrzaj>
      <item>Krkalo jednostavno društvo s ograničenom odgovornošću za usluge, OIB 47592131291</item>
      <item>Stella Krkalo, OIB 05337209980</item>
    </izvorni_sadrzaj>
    <derivirana_varijabla naziv="DomainObject.Predmet.ProtuStrankaListNazivFormatedOIB_1">
      <item>Krkalo jednostavno društvo s ograničenom odgovornošću za usluge, OIB 47592131291</item>
      <item>Stella Krkalo, OIB 05337209980</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Krkalo jednostavno društvo s ograničenom odgovornošću za usluge i dr.</izvorni_sadrzaj>
    <derivirana_varijabla naziv="DomainObject.Predmet.ProtustrankaIDrugi_1">Krkalo jednostavno društvo s ograničenom odgovornošću za usluge i dr.</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Krkalo jednostavno društvo s ograničenom odgovornošću za usluge, OIB 47592131291, Đurmanec 139, 49225 Đurmanec i dr.</izvorni_sadrzaj>
    <derivirana_varijabla naziv="DomainObject.Predmet.ProtustrankaIDrugiAdressOIB_1">Krkalo jednostavno društvo s ograničenom odgovornošću za usluge, OIB 47592131291, Đurmanec 139, 49225 Đurmanec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Krkalo jednostavno društvo s ograničenom odgovornošću za usluge</item>
      <item>Stella Krkalo</item>
    </izvorni_sadrzaj>
    <derivirana_varijabla naziv="DomainObject.Predmet.SudioniciListNaziv_1">
      <item>HRVATSKO DRUŠTVO SKLADATELJA</item>
      <item>Krkalo jednostavno društvo s ograničenom odgovornošću za usluge</item>
      <item>Stella Krkalo</item>
    </derivirana_varijabla>
    <derivirana_varijabla naziv="OstaliSudionici">
      <item>HRVATSKO DRUŠTVO SKLADATELJA</item>
      <item>Krkalo jednostavno društvo s ograničenom odgovornošću za usluge</item>
      <item>Stella Krkalo</item>
    </derivirana_varijabla>
  </DomainObject.Predmet.SudioniciListNaziv>
  <DomainObject.Predmet.SudioniciListAdressOIB>
    <izvorni_sadrzaj>
      <item>HRVATSKO DRUŠTVO SKLADATELJA, OIB 56668956985, Heinzelova 62 A,10000 Zagreb</item>
      <item>Krkalo jednostavno društvo s ograničenom odgovornošću za usluge, OIB 47592131291, Đurmanec 139,49225 Đurmanec</item>
      <item>Stella Krkalo, OIB 05337209980, Mihaljekov Jarek 7,49000 Mihaljekov Jarek</item>
    </izvorni_sadrzaj>
    <derivirana_varijabla naziv="DomainObject.Predmet.SudioniciListAdressOIB_1">
      <item>HRVATSKO DRUŠTVO SKLADATELJA, OIB 56668956985, Heinzelova 62 A,10000 Zagreb</item>
      <item>Krkalo jednostavno društvo s ograničenom odgovornošću za usluge, OIB 47592131291, Đurmanec 139,49225 Đurmanec</item>
      <item>Stella Krkalo, OIB 05337209980, Mihaljekov Jarek 7,49000 Mihaljekov Jarek</item>
    </derivirana_varijabla>
  </DomainObject.Predmet.SudioniciListAdressOIB>
  <DomainObject.UcesnikSudskeRadnje.NazivFormated>
    <izvorni_sadrzaj>Stella Krkalo, OIB 05337209980, Mihaljekov Jarek 7,49000 Mihaljekov Jarek</izvorni_sadrzaj>
    <derivirana_varijabla naziv="DomainObject.UcesnikSudskeRadnje.NazivFormated_1">Stella Krkalo, OIB 05337209980, Mihaljekov Jarek 7,49000 Mihaljekov Jarek</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47592131291</item>
      <item>, OIB 05337209980</item>
    </izvorni_sadrzaj>
    <derivirana_varijabla naziv="DomainObject.Predmet.SudioniciListNazivOIB_1">
      <item>, OIB 56668956985</item>
      <item>, OIB 47592131291</item>
      <item>, OIB 05337209980</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Krkalo jednostavno društvo s ograničenom odgovornošću za usluge, OIB 47592131291, Đurmanec 139, 49225 Đurmanec
2. Okrivljenik Stella Krkalo, OIB 05337209980, Mihaljekov Jarek 7, 49000 Mihaljekov Jarek</izvorni_sadrzaj>
    <derivirana_varijabla naziv="DomainObject.UcesnikSudskeRadnje.SudskaRadnja.UcesniciObavijest_1">1. Okrivljenik Krkalo jednostavno društvo s ograničenom odgovornošću za usluge, OIB 47592131291, Đurmanec 139, 49225 Đurmanec
2. Okrivljenik Stella Krkalo, OIB 05337209980, Mihaljekov Jarek 7, 49000 Mihaljekov Jarek</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22. srpnja 2026.</izvorni_sadrzaj>
    <derivirana_varijabla naziv="DomainObject.Predmet.DatumPocetkaProcesa_1">22.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Krkalo jednostavno društvo s ograničenom odgovornošću za usluge, Đurmanec 139, 49225 Đurmanec, OIB: 47592131291</item>
      <item>Stella Krkalo, Mihaljekov Jarek 7, 49000 Mihaljekov Jarek, OIB: 05337209980, rođen-a 03.10.1997., mjesto rođenja Zagreb (Grad Zagreb)</item>
    </izvorni_sadrzaj>
    <derivirana_varijabla naziv="DomainObject.Predmet.OkrivljenikAdresaMjestoRodjenjaList_1">
      <item>Krkalo jednostavno društvo s ograničenom odgovornošću za usluge, Đurmanec 139, 49225 Đurmanec, OIB: 47592131291</item>
      <item>Stella Krkalo, Mihaljekov Jarek 7, 49000 Mihaljekov Jarek, OIB: 05337209980, rođen-a 03.10.1997.,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Krkalo jednostavno društvo s ograničenom odgovornošću za usluge, MBS 081642533, Đurmanec 139, 49225 Đurmanec</izvorni_sadrzaj>
    <derivirana_varijabla naziv="DomainObject.Predmet.OkrivljenikPravnaNazivAdresaMbs_1">Krkalo jednostavno društvo s ograničenom odgovornošću za usluge, MBS 081642533, Đurmanec 139, 49225 Đurmanec</derivirana_varijabla>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361214-0001</izvorni_sadrzaj>
    <derivirana_varijabla naziv="DomainObject.PrviPodnesak.OznakaBrojPodnositelja_1">361214-0001</derivirana_varijabla>
  </DomainObject.PrviPodnesak.OznakaBrojPodnositelja>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326</properties:Words>
  <properties:Characters>1895</properties:Characters>
  <properties:Lines>47</properties:Lines>
  <properties:Paragraphs>19</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2391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dcterms:modified xmlns:xsi="http://www.w3.org/2001/XMLSchema-instance" xsi:type="dcterms:W3CDTF">2026-10-27T08:27:00Z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Stella Krkalo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