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5E9B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0C5E9B">
        <w:rPr>
          <w:rFonts w:cs="Arial"/>
          <w:b w:val="false"/>
        </w:rPr>
        <w:t>REPUBLIKA HRVATSKA</w:t>
      </w:r>
    </w:p>
    <w:p w:rsidRPr="000C5E9B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0C5E9B">
        <w:rPr>
          <w:rFonts w:cs="Arial"/>
          <w:b w:val="false"/>
        </w:rPr>
        <w:t>TRGOVAČKI SUD U RIJECI</w:t>
      </w:r>
      <w:r w:rsidRPr="000C5E9B" w:rsidR="006D1F4A">
        <w:rPr>
          <w:rFonts w:cs="Arial"/>
          <w:b w:val="false"/>
        </w:rPr>
        <w:tab/>
      </w:r>
    </w:p>
    <w:p w:rsidRPr="000C5E9B" w:rsidR="00150F68" w:rsidP="005B7AC9" w:rsidRDefault="00DD259F" w14:paraId="18345056" w14:textId="77777777">
      <w:pPr>
        <w:rPr>
          <w:rFonts w:cs="Arial"/>
          <w:b w:val="false"/>
        </w:rPr>
      </w:pPr>
      <w:r w:rsidRPr="000C5E9B">
        <w:rPr>
          <w:rFonts w:cs="Arial"/>
          <w:b w:val="false"/>
        </w:rPr>
        <w:t>ZADARSKA 1 i 3</w:t>
      </w:r>
    </w:p>
    <w:p w:rsidRPr="000C5E9B" w:rsidR="000B3BD6" w:rsidP="005B7AC9" w:rsidRDefault="000B3BD6" w14:paraId="213B1DE5" w14:textId="77777777">
      <w:pPr>
        <w:rPr>
          <w:rFonts w:cs="Arial"/>
          <w:b w:val="false"/>
        </w:rPr>
      </w:pPr>
    </w:p>
    <w:p w:rsidRPr="000C5E9B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Z A P I S N I K</w:t>
      </w:r>
    </w:p>
    <w:p w:rsidRPr="000C5E9B" w:rsidR="00ED472B" w:rsidP="00D92A4E" w:rsidRDefault="00405860" w14:paraId="0EF0486B" w14:textId="2D6FE7DD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o</w:t>
      </w:r>
      <w:r w:rsidRPr="000C5E9B" w:rsidR="00560DA5">
        <w:rPr>
          <w:rFonts w:cs="Arial"/>
          <w:b w:val="false"/>
        </w:rPr>
        <w:t>d</w:t>
      </w:r>
      <w:r w:rsidRPr="000C5E9B" w:rsidR="001C161A">
        <w:rPr>
          <w:rFonts w:cs="Arial"/>
          <w:b w:val="false"/>
        </w:rPr>
        <w:t xml:space="preserve"> </w:t>
      </w:r>
      <w:r w:rsidR="00097E40">
        <w:rPr>
          <w:rFonts w:cs="Arial"/>
          <w:b w:val="false"/>
        </w:rPr>
        <w:t>24. rujna</w:t>
      </w:r>
      <w:r w:rsidRPr="000C5E9B" w:rsidR="0094130B">
        <w:rPr>
          <w:rFonts w:cs="Arial"/>
          <w:b w:val="false"/>
        </w:rPr>
        <w:t xml:space="preserve"> 2026</w:t>
      </w:r>
      <w:r w:rsidRPr="000C5E9B" w:rsidR="00617E22">
        <w:rPr>
          <w:rFonts w:cs="Arial"/>
          <w:b w:val="false"/>
        </w:rPr>
        <w:t>.</w:t>
      </w:r>
      <w:r w:rsidRPr="000C5E9B" w:rsidR="00B82A55">
        <w:rPr>
          <w:rFonts w:cs="Arial"/>
          <w:b w:val="false"/>
        </w:rPr>
        <w:t xml:space="preserve"> </w:t>
      </w:r>
    </w:p>
    <w:p w:rsidRPr="00B4194A" w:rsidR="00B518F8" w:rsidP="005B7AC9" w:rsidRDefault="00A24FE2" w14:paraId="4FB83A47" w14:textId="391ED25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u prethodnom postupku </w:t>
      </w:r>
      <w:r w:rsidRPr="000C5E9B" w:rsidR="005F1715">
        <w:rPr>
          <w:rFonts w:cs="Arial"/>
          <w:b w:val="false"/>
        </w:rPr>
        <w:t>radi</w:t>
      </w:r>
      <w:r w:rsidRPr="000C5E9B" w:rsidR="000E0A88">
        <w:rPr>
          <w:rFonts w:cs="Arial"/>
          <w:b w:val="false"/>
        </w:rPr>
        <w:t xml:space="preserve"> </w:t>
      </w:r>
      <w:r w:rsidRPr="000C5E9B" w:rsidR="00B468D0">
        <w:rPr>
          <w:rFonts w:cs="Arial"/>
          <w:b w:val="false"/>
        </w:rPr>
        <w:t>rasprave o</w:t>
      </w:r>
      <w:r w:rsidRPr="000C5E9B" w:rsidR="00727FC2">
        <w:rPr>
          <w:rFonts w:cs="Arial"/>
          <w:b w:val="false"/>
        </w:rPr>
        <w:t xml:space="preserve"> </w:t>
      </w:r>
      <w:r w:rsidRPr="000C5E9B" w:rsidR="00E279D6">
        <w:rPr>
          <w:rFonts w:cs="Arial"/>
          <w:b w:val="false"/>
        </w:rPr>
        <w:t>pretpostavk</w:t>
      </w:r>
      <w:r w:rsidRPr="000C5E9B" w:rsidR="00B468D0">
        <w:rPr>
          <w:rFonts w:cs="Arial"/>
          <w:b w:val="false"/>
        </w:rPr>
        <w:t>ama</w:t>
      </w:r>
      <w:r w:rsidRPr="000C5E9B" w:rsidR="00E279D6">
        <w:rPr>
          <w:rFonts w:cs="Arial"/>
          <w:b w:val="false"/>
        </w:rPr>
        <w:t xml:space="preserve"> </w:t>
      </w:r>
      <w:r w:rsidRPr="000C5E9B" w:rsidR="006F49A9">
        <w:rPr>
          <w:rFonts w:cs="Arial"/>
          <w:b w:val="false"/>
        </w:rPr>
        <w:t xml:space="preserve">za otvaranje </w:t>
      </w:r>
      <w:r w:rsidRPr="000C5E9B" w:rsidR="00560DA5">
        <w:rPr>
          <w:rFonts w:cs="Arial"/>
          <w:b w:val="false"/>
        </w:rPr>
        <w:t xml:space="preserve">stečajnog </w:t>
      </w:r>
      <w:r w:rsidRPr="000C5E9B" w:rsidR="00613796">
        <w:rPr>
          <w:rFonts w:cs="Arial"/>
          <w:b w:val="false"/>
        </w:rPr>
        <w:t xml:space="preserve">postupka nad </w:t>
      </w:r>
      <w:r w:rsidRPr="000C5E9B" w:rsidR="00DE1769">
        <w:rPr>
          <w:rFonts w:cs="Arial"/>
          <w:b w:val="false"/>
        </w:rPr>
        <w:t>dužnik</w:t>
      </w:r>
      <w:r w:rsidRPr="000C5E9B" w:rsidR="006C6198">
        <w:rPr>
          <w:rFonts w:cs="Arial"/>
          <w:b w:val="false"/>
        </w:rPr>
        <w:t>om</w:t>
      </w:r>
      <w:r w:rsidRPr="000C5E9B" w:rsidR="00FF0648">
        <w:rPr>
          <w:rFonts w:cs="Arial"/>
          <w:b w:val="false"/>
        </w:rPr>
        <w:t xml:space="preserve"> </w:t>
      </w:r>
      <w:r w:rsidRPr="000C5E9B" w:rsidR="006D283D">
        <w:rPr>
          <w:rFonts w:cs="Arial"/>
          <w:b w:val="false"/>
        </w:rPr>
        <w:t xml:space="preserve">trgovačkim </w:t>
      </w:r>
      <w:r w:rsidRPr="003B4540" w:rsidR="003B4540">
        <w:rPr>
          <w:rFonts w:cs="Arial"/>
          <w:b w:val="false"/>
        </w:rPr>
        <w:t>IDEALNA ŽENA društvo s ograničenom odgovornošću za usluge, Kraljevica, Vršina 27, OIB:26189501794</w:t>
      </w:r>
      <w:r w:rsidRPr="000C5E9B" w:rsidR="005F031D">
        <w:rPr>
          <w:rFonts w:cs="Arial"/>
          <w:b w:val="false"/>
        </w:rPr>
        <w:t>.</w:t>
      </w:r>
    </w:p>
    <w:p w:rsidRPr="000C5E9B" w:rsidR="002005CD" w:rsidP="005B7AC9" w:rsidRDefault="002005CD" w14:paraId="44E5E829" w14:textId="77777777">
      <w:pPr>
        <w:jc w:val="both"/>
        <w:rPr>
          <w:rFonts w:cs="Arial"/>
          <w:b w:val="false"/>
        </w:rPr>
      </w:pPr>
    </w:p>
    <w:p w:rsidRPr="000C5E9B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OD SUDA PRISUTNI:</w:t>
      </w:r>
    </w:p>
    <w:p w:rsidRPr="000C5E9B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Daniela Korlević, sutkinja</w:t>
      </w:r>
    </w:p>
    <w:p w:rsidRPr="000C5E9B" w:rsidR="002005CD" w:rsidP="00DE6009" w:rsidRDefault="00CE4C06" w14:paraId="317CD5BA" w14:textId="5CA072A9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Dajana Jurković</w:t>
      </w:r>
      <w:r w:rsidRPr="000C5E9B" w:rsidR="00613796">
        <w:rPr>
          <w:rFonts w:cs="Arial"/>
          <w:b w:val="false"/>
        </w:rPr>
        <w:t>, zapisničar</w:t>
      </w:r>
    </w:p>
    <w:p w:rsidRPr="000C5E9B" w:rsidR="000B3BD6" w:rsidP="00DE6009" w:rsidRDefault="000B3BD6" w14:paraId="56C4F259" w14:textId="77777777">
      <w:pPr>
        <w:jc w:val="both"/>
        <w:rPr>
          <w:rFonts w:cs="Arial"/>
          <w:b w:val="false"/>
        </w:rPr>
      </w:pPr>
    </w:p>
    <w:p w:rsidRPr="000C5E9B" w:rsidR="00195861" w:rsidP="009B4622" w:rsidRDefault="009168D8" w14:paraId="34519986" w14:textId="081CDFAC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Početak u</w:t>
      </w:r>
      <w:r w:rsidRPr="000C5E9B" w:rsidR="00CF16F2">
        <w:rPr>
          <w:rFonts w:cs="Arial"/>
          <w:b w:val="false"/>
        </w:rPr>
        <w:t xml:space="preserve"> </w:t>
      </w:r>
      <w:r w:rsidRPr="000C5E9B" w:rsidR="00897BDF">
        <w:rPr>
          <w:rFonts w:cs="Arial"/>
          <w:b w:val="false"/>
        </w:rPr>
        <w:t>09</w:t>
      </w:r>
      <w:r w:rsidRPr="000C5E9B" w:rsidR="00613796">
        <w:rPr>
          <w:rFonts w:cs="Arial"/>
          <w:b w:val="false"/>
        </w:rPr>
        <w:t>:</w:t>
      </w:r>
      <w:r w:rsidR="00FB08D8">
        <w:rPr>
          <w:rFonts w:cs="Arial"/>
          <w:b w:val="false"/>
        </w:rPr>
        <w:t>4</w:t>
      </w:r>
      <w:r w:rsidR="003B4540">
        <w:rPr>
          <w:rFonts w:cs="Arial"/>
          <w:b w:val="false"/>
        </w:rPr>
        <w:t>0</w:t>
      </w:r>
      <w:r w:rsidRPr="000C5E9B" w:rsidR="00613796">
        <w:rPr>
          <w:rFonts w:cs="Arial"/>
          <w:b w:val="false"/>
        </w:rPr>
        <w:t xml:space="preserve"> </w:t>
      </w:r>
    </w:p>
    <w:p w:rsidRPr="000C5E9B" w:rsidR="002005CD" w:rsidP="005B7AC9" w:rsidRDefault="002005CD" w14:paraId="70D36025" w14:textId="77777777">
      <w:pPr>
        <w:jc w:val="both"/>
        <w:rPr>
          <w:rFonts w:cs="Arial"/>
          <w:b w:val="false"/>
        </w:rPr>
      </w:pPr>
    </w:p>
    <w:p w:rsidRPr="000C5E9B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Utvrđuje se da su na današnje ročište pristupili:</w:t>
      </w:r>
    </w:p>
    <w:p w:rsidRPr="000C5E9B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predlagatelja: </w:t>
      </w:r>
      <w:bookmarkStart w:name="_Hlk226528963" w:id="0"/>
      <w:r w:rsidRPr="000C5E9B" w:rsidR="008D6F40">
        <w:rPr>
          <w:rFonts w:cs="Arial"/>
          <w:b w:val="false"/>
        </w:rPr>
        <w:t xml:space="preserve">nitko, dostava poziva uredno iskazana  </w:t>
      </w:r>
      <w:r w:rsidRPr="000C5E9B">
        <w:rPr>
          <w:rFonts w:cs="Arial"/>
          <w:b w:val="false"/>
        </w:rPr>
        <w:t xml:space="preserve">  </w:t>
      </w:r>
      <w:bookmarkEnd w:id="0"/>
    </w:p>
    <w:p w:rsidRPr="00907923" w:rsidR="00F242D5" w:rsidP="00BA4D2C" w:rsidRDefault="00BA4D2C" w14:paraId="3A9CEF85" w14:textId="0FC5F6DC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</w:t>
      </w:r>
      <w:r w:rsidRPr="00907923">
        <w:rPr>
          <w:rFonts w:cs="Arial"/>
          <w:b w:val="false"/>
        </w:rPr>
        <w:t>dužnika:</w:t>
      </w:r>
      <w:r w:rsidRPr="00907923" w:rsidR="00CE4C06">
        <w:rPr>
          <w:rFonts w:cs="Arial"/>
          <w:b w:val="false"/>
        </w:rPr>
        <w:t xml:space="preserve"> </w:t>
      </w:r>
      <w:r w:rsidRPr="00907923" w:rsidR="00850DB9">
        <w:rPr>
          <w:rFonts w:cs="Arial"/>
          <w:b w:val="false"/>
        </w:rPr>
        <w:t>Karmen Burić, zastupnica po zakonu</w:t>
      </w:r>
      <w:r w:rsidRPr="00907923" w:rsidR="0037398D">
        <w:rPr>
          <w:rFonts w:cs="Arial"/>
          <w:b w:val="false"/>
        </w:rPr>
        <w:t xml:space="preserve">    </w:t>
      </w:r>
    </w:p>
    <w:p w:rsidRPr="000C5E9B" w:rsidR="005F0751" w:rsidP="005F0751" w:rsidRDefault="00CE4C06" w14:paraId="10BEE08A" w14:textId="4A30FA6D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FINA: </w:t>
      </w:r>
      <w:r w:rsidRPr="000C5E9B" w:rsidR="00BA4D2C">
        <w:rPr>
          <w:rFonts w:cs="Arial"/>
          <w:b w:val="false"/>
        </w:rPr>
        <w:t xml:space="preserve">nitko, dostava poziva uredno iskazana  </w:t>
      </w:r>
    </w:p>
    <w:p w:rsidR="00585BC9" w:rsidP="00EF22DA" w:rsidRDefault="00585BC9" w14:paraId="2957B64D" w14:textId="77777777">
      <w:pPr>
        <w:pStyle w:val="Bezproreda"/>
        <w:jc w:val="both"/>
        <w:rPr>
          <w:rFonts w:cs="Arial"/>
          <w:b w:val="false"/>
        </w:rPr>
      </w:pPr>
    </w:p>
    <w:p w:rsidRPr="004A16F7" w:rsidR="00130C42" w:rsidP="00130C42" w:rsidRDefault="00130C42" w14:paraId="3A9491B3" w14:textId="6B61B224">
      <w:pPr>
        <w:pStyle w:val="Bezproreda"/>
        <w:ind w:firstLine="720"/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Utvrđuje se da spisu prileži podnesak predlagatelja od </w:t>
      </w:r>
      <w:r w:rsidR="00097E40">
        <w:rPr>
          <w:rFonts w:cs="Arial"/>
          <w:b w:val="false"/>
        </w:rPr>
        <w:t>21. rujna</w:t>
      </w:r>
      <w:r w:rsidRPr="000C5E9B">
        <w:rPr>
          <w:rFonts w:cs="Arial"/>
          <w:b w:val="false"/>
        </w:rPr>
        <w:t xml:space="preserve"> 2026. prema kojem dužnik na dan </w:t>
      </w:r>
      <w:r w:rsidR="00097E40">
        <w:rPr>
          <w:rFonts w:cs="Arial"/>
          <w:b w:val="false"/>
        </w:rPr>
        <w:t>21. rujna</w:t>
      </w:r>
      <w:r w:rsidRPr="000C5E9B">
        <w:rPr>
          <w:rFonts w:cs="Arial"/>
          <w:b w:val="false"/>
        </w:rPr>
        <w:t xml:space="preserve"> 2026. u Očevidniku redoslijeda osnova za plaćanje ima evidentirane neizvršene osnove za plaćanje u neprekinutom razdoblju </w:t>
      </w:r>
      <w:r w:rsidRPr="000C5E9B" w:rsidR="0004547F">
        <w:rPr>
          <w:rFonts w:cs="Arial"/>
          <w:b w:val="false"/>
        </w:rPr>
        <w:t xml:space="preserve">od </w:t>
      </w:r>
      <w:r w:rsidR="00097E40">
        <w:rPr>
          <w:rFonts w:cs="Arial"/>
          <w:b w:val="false"/>
        </w:rPr>
        <w:t>273</w:t>
      </w:r>
      <w:r w:rsidRPr="000C5E9B" w:rsidR="0004547F">
        <w:rPr>
          <w:rFonts w:cs="Arial"/>
          <w:b w:val="false"/>
        </w:rPr>
        <w:t xml:space="preserve"> dana </w:t>
      </w:r>
      <w:r w:rsidRPr="000C5E9B">
        <w:rPr>
          <w:rFonts w:cs="Arial"/>
          <w:b w:val="false"/>
        </w:rPr>
        <w:t xml:space="preserve">u ukupnom iznosu od </w:t>
      </w:r>
      <w:r w:rsidRPr="00097E40" w:rsidR="00097E40">
        <w:rPr>
          <w:rFonts w:cs="Arial"/>
          <w:b w:val="false"/>
        </w:rPr>
        <w:t xml:space="preserve">6.902,51 </w:t>
      </w:r>
      <w:r w:rsidRPr="000C5E9B" w:rsidR="00A62A9F">
        <w:rPr>
          <w:rFonts w:cs="Arial"/>
          <w:b w:val="false"/>
        </w:rPr>
        <w:t>EUR</w:t>
      </w:r>
      <w:r w:rsidR="00907923">
        <w:rPr>
          <w:rFonts w:cs="Arial"/>
          <w:b w:val="false"/>
        </w:rPr>
        <w:t xml:space="preserve">, zbog čega kod dužnika nije otklonjen stečajni razlog </w:t>
      </w:r>
      <w:r w:rsidRPr="004A16F7" w:rsidR="00907923">
        <w:rPr>
          <w:rFonts w:cs="Arial"/>
          <w:b w:val="false"/>
        </w:rPr>
        <w:t>nesposobnost za plaćanje</w:t>
      </w:r>
      <w:r w:rsidRPr="004A16F7">
        <w:rPr>
          <w:rFonts w:cs="Arial"/>
          <w:b w:val="false"/>
        </w:rPr>
        <w:t>.</w:t>
      </w:r>
    </w:p>
    <w:p w:rsidRPr="004A16F7" w:rsidR="00B96607" w:rsidP="00AE254F" w:rsidRDefault="00B96607" w14:paraId="59B418FA" w14:textId="77777777">
      <w:pPr>
        <w:pStyle w:val="Bezproreda"/>
        <w:jc w:val="both"/>
        <w:rPr>
          <w:rFonts w:cs="Arial"/>
          <w:b w:val="false"/>
        </w:rPr>
      </w:pPr>
      <w:bookmarkStart w:name="_Hlk231370714" w:id="1"/>
    </w:p>
    <w:p w:rsidRPr="004A16F7" w:rsidR="004A16F7" w:rsidP="00AE254F" w:rsidRDefault="004A16F7" w14:paraId="3818597A" w14:textId="105DF323">
      <w:pPr>
        <w:pStyle w:val="Bezproreda"/>
        <w:jc w:val="both"/>
        <w:rPr>
          <w:rFonts w:cs="Arial"/>
          <w:b w:val="false"/>
        </w:rPr>
      </w:pPr>
      <w:r w:rsidRPr="004A16F7">
        <w:rPr>
          <w:rFonts w:cs="Arial"/>
          <w:b w:val="false"/>
        </w:rPr>
        <w:tab/>
        <w:t xml:space="preserve">Zastupnica dužnika po zakonu navodi da do današnje ročišta nije uspjela deblokirati račun dužnika i otkloniti stečajni razlog. Navodi da je u pregovorima s bratom radi pokušaja otklanjanja stečajnog razloga. Naime, treća osoba bi u skorijem roku uplatom na račun novčanog iznosa deblokirala račun dužnika.  </w:t>
      </w:r>
    </w:p>
    <w:p w:rsidRPr="00463DFD" w:rsidR="004A16F7" w:rsidP="00AE254F" w:rsidRDefault="004A16F7" w14:paraId="017A8379" w14:textId="77777777">
      <w:pPr>
        <w:pStyle w:val="Bezproreda"/>
        <w:jc w:val="both"/>
        <w:rPr>
          <w:rFonts w:cs="Arial"/>
          <w:b w:val="false"/>
          <w:color w:val="FF0000"/>
        </w:rPr>
      </w:pPr>
    </w:p>
    <w:bookmarkEnd w:id="1"/>
    <w:p w:rsidRPr="00A03F8A" w:rsidR="00A03F8A" w:rsidP="00A03F8A" w:rsidRDefault="00A03F8A" w14:paraId="743F9AC7" w14:textId="77777777">
      <w:pPr>
        <w:ind w:firstLine="720"/>
        <w:jc w:val="both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t>Sudac donosi</w:t>
      </w:r>
    </w:p>
    <w:p w:rsidRPr="00A03F8A" w:rsidR="00A03F8A" w:rsidP="00A03F8A" w:rsidRDefault="00A03F8A" w14:paraId="4721C1DF" w14:textId="77CDA968">
      <w:pPr>
        <w:ind w:firstLine="720"/>
        <w:jc w:val="center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t>r j e š e n j e</w:t>
      </w:r>
    </w:p>
    <w:p w:rsidRPr="00A03F8A" w:rsidR="00A03F8A" w:rsidP="00A03F8A" w:rsidRDefault="00A03F8A" w14:paraId="75177255" w14:textId="77777777">
      <w:pPr>
        <w:ind w:firstLine="720"/>
        <w:jc w:val="both"/>
        <w:rPr>
          <w:rFonts w:cs="Arial"/>
          <w:b w:val="false"/>
          <w:bCs/>
        </w:rPr>
      </w:pPr>
    </w:p>
    <w:p w:rsidRPr="00A03F8A" w:rsidR="00A03F8A" w:rsidP="00A03F8A" w:rsidRDefault="00A03F8A" w14:paraId="1F8A1D6B" w14:textId="68FBAD0C">
      <w:pPr>
        <w:ind w:firstLine="720"/>
        <w:jc w:val="both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t>I.</w:t>
      </w:r>
      <w:r w:rsidRPr="00A03F8A">
        <w:rPr>
          <w:rFonts w:cs="Arial"/>
          <w:b w:val="false"/>
          <w:bCs/>
        </w:rPr>
        <w:tab/>
        <w:t>Prihvaća se prijedlog zastupni</w:t>
      </w:r>
      <w:r>
        <w:rPr>
          <w:rFonts w:cs="Arial"/>
          <w:b w:val="false"/>
          <w:bCs/>
        </w:rPr>
        <w:t>ce</w:t>
      </w:r>
      <w:r w:rsidRPr="00A03F8A">
        <w:rPr>
          <w:rFonts w:cs="Arial"/>
          <w:b w:val="false"/>
          <w:bCs/>
        </w:rPr>
        <w:t xml:space="preserve"> dužnika po zakonu te se današnje ročište odgađa, a slijedeće zakazuje za  </w:t>
      </w:r>
    </w:p>
    <w:p w:rsidRPr="00A03F8A" w:rsidR="00A03F8A" w:rsidP="00A03F8A" w:rsidRDefault="00A03F8A" w14:paraId="10975323" w14:textId="77777777">
      <w:pPr>
        <w:ind w:firstLine="720"/>
        <w:jc w:val="both"/>
        <w:rPr>
          <w:rFonts w:cs="Arial"/>
          <w:b w:val="false"/>
          <w:bCs/>
        </w:rPr>
      </w:pPr>
    </w:p>
    <w:p w:rsidRPr="00A03F8A" w:rsidR="00A03F8A" w:rsidP="00A03F8A" w:rsidRDefault="008D1A30" w14:paraId="185D2136" w14:textId="4377A5BD">
      <w:pPr>
        <w:ind w:firstLine="720"/>
        <w:jc w:val="center"/>
        <w:rPr>
          <w:rFonts w:cs="Arial"/>
          <w:b w:val="false"/>
          <w:bCs/>
        </w:rPr>
      </w:pPr>
      <w:r>
        <w:rPr>
          <w:rFonts w:cs="Arial"/>
          <w:b w:val="false"/>
          <w:bCs/>
        </w:rPr>
        <w:t xml:space="preserve">22. listopada </w:t>
      </w:r>
      <w:r w:rsidRPr="00A03F8A" w:rsidR="00A03F8A">
        <w:rPr>
          <w:rFonts w:cs="Arial"/>
          <w:b w:val="false"/>
          <w:bCs/>
        </w:rPr>
        <w:t>2026. u 09:</w:t>
      </w:r>
      <w:r>
        <w:rPr>
          <w:rFonts w:cs="Arial"/>
          <w:b w:val="false"/>
          <w:bCs/>
        </w:rPr>
        <w:t>15</w:t>
      </w:r>
    </w:p>
    <w:p w:rsidRPr="00A03F8A" w:rsidR="00A03F8A" w:rsidP="00A03F8A" w:rsidRDefault="00A03F8A" w14:paraId="47CFD0A2" w14:textId="0BC7A7BB">
      <w:pPr>
        <w:ind w:firstLine="720"/>
        <w:jc w:val="center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t>kod Trgovačkog suda u Rijeci</w:t>
      </w:r>
    </w:p>
    <w:p w:rsidRPr="00A03F8A" w:rsidR="00A03F8A" w:rsidP="00A03F8A" w:rsidRDefault="00A03F8A" w14:paraId="0A83C3A7" w14:textId="77777777">
      <w:pPr>
        <w:ind w:firstLine="720"/>
        <w:jc w:val="center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t>Zadarska ulica 1 i 3</w:t>
      </w:r>
    </w:p>
    <w:p w:rsidRPr="00A03F8A" w:rsidR="00A03F8A" w:rsidP="00A03F8A" w:rsidRDefault="00A03F8A" w14:paraId="7BF58740" w14:textId="77777777">
      <w:pPr>
        <w:ind w:firstLine="720"/>
        <w:jc w:val="center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t>I. kat, sudnica broj 2</w:t>
      </w:r>
    </w:p>
    <w:p w:rsidRPr="00A03F8A" w:rsidR="00A03F8A" w:rsidP="00A03F8A" w:rsidRDefault="00A03F8A" w14:paraId="15529B30" w14:textId="77777777">
      <w:pPr>
        <w:ind w:firstLine="720"/>
        <w:jc w:val="both"/>
        <w:rPr>
          <w:rFonts w:cs="Arial"/>
          <w:b w:val="false"/>
          <w:bCs/>
        </w:rPr>
      </w:pPr>
    </w:p>
    <w:p w:rsidRPr="00A03F8A" w:rsidR="00A03F8A" w:rsidP="00A03F8A" w:rsidRDefault="00A03F8A" w14:paraId="1D183A82" w14:textId="031E418A">
      <w:pPr>
        <w:ind w:firstLine="720"/>
        <w:jc w:val="both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t>što prisutn</w:t>
      </w:r>
      <w:r>
        <w:rPr>
          <w:rFonts w:cs="Arial"/>
          <w:b w:val="false"/>
          <w:bCs/>
        </w:rPr>
        <w:t>a</w:t>
      </w:r>
      <w:r w:rsidRPr="00A03F8A">
        <w:rPr>
          <w:rFonts w:cs="Arial"/>
          <w:b w:val="false"/>
          <w:bCs/>
        </w:rPr>
        <w:t xml:space="preserve"> zastupni</w:t>
      </w:r>
      <w:r>
        <w:rPr>
          <w:rFonts w:cs="Arial"/>
          <w:b w:val="false"/>
          <w:bCs/>
        </w:rPr>
        <w:t>ca</w:t>
      </w:r>
      <w:r w:rsidRPr="00A03F8A">
        <w:rPr>
          <w:rFonts w:cs="Arial"/>
          <w:b w:val="false"/>
          <w:bCs/>
        </w:rPr>
        <w:t xml:space="preserve"> dužnika po zakonu prima na znanje</w:t>
      </w:r>
      <w:r w:rsidR="008D1A30">
        <w:rPr>
          <w:rFonts w:cs="Arial"/>
          <w:b w:val="false"/>
          <w:bCs/>
        </w:rPr>
        <w:t>,</w:t>
      </w:r>
      <w:r w:rsidRPr="00A03F8A">
        <w:rPr>
          <w:rFonts w:cs="Arial"/>
          <w:b w:val="false"/>
          <w:bCs/>
        </w:rPr>
        <w:t xml:space="preserve"> te se smatra uredno pozvan</w:t>
      </w:r>
      <w:r w:rsidR="004918A5">
        <w:rPr>
          <w:rFonts w:cs="Arial"/>
          <w:b w:val="false"/>
          <w:bCs/>
        </w:rPr>
        <w:t>o</w:t>
      </w:r>
      <w:r w:rsidRPr="00A03F8A">
        <w:rPr>
          <w:rFonts w:cs="Arial"/>
          <w:b w:val="false"/>
          <w:bCs/>
        </w:rPr>
        <w:t>m, a predlagatelja će se pozvati objavom ovog poziva na mrežnoj stranici e-Oglasne ploče suda.</w:t>
      </w:r>
    </w:p>
    <w:p w:rsidRPr="00A03F8A" w:rsidR="00A03F8A" w:rsidP="00A03F8A" w:rsidRDefault="00A03F8A" w14:paraId="45895E4D" w14:textId="77777777">
      <w:pPr>
        <w:ind w:firstLine="720"/>
        <w:jc w:val="both"/>
        <w:rPr>
          <w:rFonts w:cs="Arial"/>
          <w:b w:val="false"/>
          <w:bCs/>
        </w:rPr>
      </w:pPr>
    </w:p>
    <w:p w:rsidRPr="00A03F8A" w:rsidR="00A03F8A" w:rsidP="00A03F8A" w:rsidRDefault="00A03F8A" w14:paraId="41F377FB" w14:textId="77777777">
      <w:pPr>
        <w:ind w:firstLine="720"/>
        <w:jc w:val="both"/>
        <w:rPr>
          <w:rFonts w:cs="Arial"/>
          <w:b w:val="false"/>
          <w:bCs/>
        </w:rPr>
      </w:pPr>
      <w:r w:rsidRPr="00A03F8A">
        <w:rPr>
          <w:rFonts w:cs="Arial"/>
          <w:b w:val="false"/>
          <w:bCs/>
        </w:rPr>
        <w:lastRenderedPageBreak/>
        <w:t>II.</w:t>
      </w:r>
      <w:r w:rsidRPr="00A03F8A">
        <w:rPr>
          <w:rFonts w:cs="Arial"/>
          <w:b w:val="false"/>
          <w:bCs/>
        </w:rPr>
        <w:tab/>
        <w:t xml:space="preserve"> Ako se kod dužnika otkloni stečajni razlog nesposobnost za plaćanje prije određenog ročišta, nalaže se dužniku u spis dostaviti potvrdu Financijske agencije da u Očevidniku neizvršenih osnova za plaćanje nema evidentiranih neizvršenih osnova za plaćanje.</w:t>
      </w:r>
    </w:p>
    <w:p w:rsidRPr="000C5E9B" w:rsidR="002005CD" w:rsidP="002005CD" w:rsidRDefault="002005CD" w14:paraId="230385B3" w14:textId="77777777">
      <w:pPr>
        <w:ind w:firstLine="720"/>
        <w:jc w:val="both"/>
        <w:rPr>
          <w:rFonts w:cs="Arial"/>
          <w:b w:val="false"/>
        </w:rPr>
      </w:pPr>
    </w:p>
    <w:p w:rsidR="006E7EE2" w:rsidP="007D2305" w:rsidRDefault="007B31B2" w14:paraId="53522B14" w14:textId="3E643B8F">
      <w:pPr>
        <w:pStyle w:val="Odlomakpopisa"/>
        <w:ind w:left="426" w:hanging="142"/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Dovršeno u</w:t>
      </w:r>
      <w:r w:rsidRPr="000C5E9B" w:rsidR="00034B53">
        <w:rPr>
          <w:rFonts w:cs="Arial"/>
          <w:b w:val="false"/>
        </w:rPr>
        <w:t xml:space="preserve"> </w:t>
      </w:r>
      <w:r w:rsidRPr="000C5E9B" w:rsidR="00897BDF">
        <w:rPr>
          <w:rFonts w:cs="Arial"/>
          <w:b w:val="false"/>
        </w:rPr>
        <w:t>9</w:t>
      </w:r>
      <w:r w:rsidRPr="000C5E9B" w:rsidR="009F77AF">
        <w:rPr>
          <w:rFonts w:cs="Arial"/>
          <w:b w:val="false"/>
        </w:rPr>
        <w:t>:</w:t>
      </w:r>
      <w:r w:rsidR="00FB08D8">
        <w:rPr>
          <w:rFonts w:cs="Arial"/>
          <w:b w:val="false"/>
        </w:rPr>
        <w:t>4</w:t>
      </w:r>
      <w:r w:rsidR="007D2305">
        <w:rPr>
          <w:rFonts w:cs="Arial"/>
          <w:b w:val="false"/>
        </w:rPr>
        <w:t>5</w:t>
      </w:r>
    </w:p>
    <w:p w:rsidRPr="007D2305" w:rsidR="007D2305" w:rsidP="007D2305" w:rsidRDefault="007D2305" w14:paraId="036DE917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0C5E9B" w:rsidR="00353F3C" w:rsidP="005B7AC9" w:rsidRDefault="007B31B2" w14:paraId="3848F8E2" w14:textId="57A5B5B5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 </w:t>
      </w:r>
      <w:r w:rsidRPr="000C5E9B">
        <w:rPr>
          <w:rFonts w:cs="Arial"/>
          <w:b w:val="false"/>
        </w:rPr>
        <w:tab/>
      </w:r>
      <w:r w:rsidRPr="000C5E9B" w:rsidR="00D95C4F">
        <w:rPr>
          <w:rFonts w:cs="Arial"/>
          <w:b w:val="false"/>
        </w:rPr>
        <w:t xml:space="preserve">  </w:t>
      </w:r>
      <w:r w:rsidRPr="000C5E9B">
        <w:rPr>
          <w:rFonts w:cs="Arial"/>
          <w:b w:val="false"/>
        </w:rPr>
        <w:tab/>
        <w:t xml:space="preserve">      </w:t>
      </w:r>
      <w:r w:rsidRPr="000C5E9B" w:rsidR="00FC145F">
        <w:rPr>
          <w:rFonts w:cs="Arial"/>
          <w:b w:val="false"/>
        </w:rPr>
        <w:t xml:space="preserve">                     </w:t>
      </w:r>
      <w:r w:rsidRPr="000C5E9B">
        <w:rPr>
          <w:rFonts w:cs="Arial"/>
          <w:b w:val="false"/>
        </w:rPr>
        <w:t xml:space="preserve"> </w:t>
      </w:r>
      <w:r w:rsidRPr="000C5E9B" w:rsidR="001471E3">
        <w:rPr>
          <w:rFonts w:cs="Arial"/>
          <w:b w:val="false"/>
        </w:rPr>
        <w:t xml:space="preserve">        </w:t>
      </w:r>
      <w:r w:rsidRPr="000C5E9B" w:rsidR="00D7080F">
        <w:rPr>
          <w:rFonts w:cs="Arial"/>
          <w:b w:val="false"/>
        </w:rPr>
        <w:t>Sutkinja</w:t>
      </w:r>
      <w:r w:rsidRPr="000C5E9B" w:rsidR="005B7AC9">
        <w:rPr>
          <w:rFonts w:cs="Arial"/>
          <w:b w:val="false"/>
        </w:rPr>
        <w:t xml:space="preserve">           </w:t>
      </w:r>
      <w:r w:rsidRPr="000C5E9B" w:rsidR="00643DC3">
        <w:rPr>
          <w:rFonts w:cs="Arial"/>
          <w:b w:val="false"/>
        </w:rPr>
        <w:t xml:space="preserve"> </w:t>
      </w:r>
      <w:r w:rsidRPr="000C5E9B" w:rsidR="007B32C7">
        <w:rPr>
          <w:rFonts w:cs="Arial"/>
          <w:b w:val="false"/>
        </w:rPr>
        <w:t xml:space="preserve"> </w:t>
      </w:r>
      <w:r w:rsidRPr="000C5E9B" w:rsidR="002D5A1F">
        <w:rPr>
          <w:rFonts w:cs="Arial"/>
          <w:b w:val="false"/>
        </w:rPr>
        <w:tab/>
      </w:r>
      <w:r w:rsidR="004918A5">
        <w:rPr>
          <w:rFonts w:cs="Arial"/>
          <w:b w:val="false"/>
        </w:rPr>
        <w:t>Zastupnica dužnika po zakonu</w:t>
      </w:r>
      <w:r w:rsidRPr="000C5E9B" w:rsidR="00414895">
        <w:rPr>
          <w:rFonts w:cs="Arial"/>
          <w:b w:val="false"/>
        </w:rPr>
        <w:t xml:space="preserve"> </w:t>
      </w:r>
    </w:p>
    <w:p w:rsidRPr="000C5E9B" w:rsidR="00B518F8" w:rsidP="005B7AC9" w:rsidRDefault="00B518F8" w14:paraId="3E95C28D" w14:textId="77777777">
      <w:pPr>
        <w:jc w:val="both"/>
        <w:rPr>
          <w:rFonts w:cs="Arial"/>
          <w:b w:val="false"/>
        </w:rPr>
      </w:pPr>
    </w:p>
    <w:p w:rsidR="00B96607" w:rsidP="005B7AC9" w:rsidRDefault="00B96607" w14:paraId="3F00487C" w14:textId="77777777">
      <w:pPr>
        <w:jc w:val="both"/>
        <w:rPr>
          <w:rFonts w:cs="Arial"/>
          <w:b w:val="false"/>
        </w:rPr>
      </w:pPr>
    </w:p>
    <w:p w:rsidRPr="000C5E9B" w:rsidR="004918A5" w:rsidP="005B7AC9" w:rsidRDefault="004918A5" w14:paraId="1B9A3C8A" w14:textId="77777777">
      <w:pPr>
        <w:jc w:val="both"/>
        <w:rPr>
          <w:rFonts w:cs="Arial"/>
          <w:b w:val="false"/>
        </w:rPr>
      </w:pPr>
    </w:p>
    <w:p w:rsidRPr="000C5E9B" w:rsidR="00B96607" w:rsidP="005B7AC9" w:rsidRDefault="00B96607" w14:paraId="0162F5C4" w14:textId="77777777">
      <w:pPr>
        <w:jc w:val="both"/>
        <w:rPr>
          <w:rFonts w:cs="Arial"/>
          <w:b w:val="false"/>
        </w:rPr>
      </w:pPr>
    </w:p>
    <w:p w:rsidRPr="000C5E9B" w:rsidR="00E72AD8" w:rsidP="00A351CE" w:rsidRDefault="007B31B2" w14:paraId="5855F673" w14:textId="454228EF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  <w:t xml:space="preserve">            </w:t>
      </w:r>
      <w:r w:rsidRPr="000C5E9B" w:rsidR="001471E3">
        <w:rPr>
          <w:rFonts w:cs="Arial"/>
          <w:b w:val="false"/>
        </w:rPr>
        <w:t xml:space="preserve">  </w:t>
      </w:r>
      <w:r w:rsidRPr="000C5E9B">
        <w:rPr>
          <w:rFonts w:cs="Arial"/>
          <w:b w:val="false"/>
        </w:rPr>
        <w:t xml:space="preserve">Zapisničar </w:t>
      </w:r>
      <w:r w:rsidRPr="000C5E9B">
        <w:rPr>
          <w:rFonts w:cs="Arial"/>
          <w:b w:val="false"/>
        </w:rPr>
        <w:tab/>
        <w:t xml:space="preserve">         </w:t>
      </w:r>
      <w:r w:rsidRPr="000C5E9B" w:rsidR="00CA5F98">
        <w:rPr>
          <w:rFonts w:cs="Arial"/>
          <w:b w:val="false"/>
        </w:rPr>
        <w:t xml:space="preserve"> </w:t>
      </w:r>
      <w:r w:rsidRPr="000C5E9B" w:rsidR="00127B73">
        <w:rPr>
          <w:rFonts w:cs="Arial"/>
          <w:b w:val="false"/>
        </w:rPr>
        <w:tab/>
        <w:t xml:space="preserve">  </w:t>
      </w:r>
    </w:p>
    <w:sectPr w:rsidRPr="000C5E9B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F36CD" w:rsidRDefault="007F36CD" w14:paraId="06398B6D" w14:textId="77777777">
      <w:r>
        <w:separator/>
      </w:r>
    </w:p>
  </w:endnote>
  <w:endnote w:type="continuationSeparator" w:id="0">
    <w:p w:rsidR="007F36CD" w:rsidRDefault="007F36CD" w14:paraId="5629C4C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F36CD" w:rsidRDefault="007F36CD" w14:paraId="19C701E3" w14:textId="77777777">
      <w:r>
        <w:separator/>
      </w:r>
    </w:p>
  </w:footnote>
  <w:footnote w:type="continuationSeparator" w:id="0">
    <w:p w:rsidR="007F36CD" w:rsidRDefault="007F36CD" w14:paraId="52C32E0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52E3AC2F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1975B5">
      <w:rPr>
        <w:rFonts w:cs="Arial"/>
        <w:b w:val="false"/>
      </w:rPr>
      <w:t>2</w:t>
    </w:r>
    <w:r w:rsidR="003B4540">
      <w:rPr>
        <w:rFonts w:cs="Arial"/>
        <w:b w:val="false"/>
      </w:rPr>
      <w:t>40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6-</w:t>
    </w:r>
    <w:r w:rsidR="00097E40">
      <w:rPr>
        <w:rFonts w:cs="Arial"/>
        <w:b w:val="false"/>
      </w:rPr>
      <w:t>12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8D396104"/>
    <w:multiLevelType w:val="hybridMultilevel"/>
    <w:tmpl w:val="E1AE4B3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2E09CA9"/>
    <w:multiLevelType w:val="hybridMultilevel"/>
    <w:tmpl w:val="09C205D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AE43F7C"/>
    <w:multiLevelType w:val="hybridMultilevel"/>
    <w:tmpl w:val="D6C080F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9FC4590"/>
    <w:multiLevelType w:val="hybridMultilevel"/>
    <w:tmpl w:val="D66BFA9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F498CC6"/>
    <w:multiLevelType w:val="hybridMultilevel"/>
    <w:tmpl w:val="6155C9E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0DF2A78"/>
    <w:multiLevelType w:val="hybridMultilevel"/>
    <w:tmpl w:val="36C73F1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C16FD98"/>
    <w:multiLevelType w:val="hybridMultilevel"/>
    <w:tmpl w:val="E68ABAB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E59B915"/>
    <w:multiLevelType w:val="hybridMultilevel"/>
    <w:tmpl w:val="91DCCD5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4F8AF9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5B23C33"/>
    <w:multiLevelType w:val="hybridMultilevel"/>
    <w:tmpl w:val="469E756A"/>
    <w:lvl w:ilvl="0" w:tplc="E0F2351E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0">
    <w:nsid w:val="086E08F2"/>
    <w:multiLevelType w:val="hybridMultilevel"/>
    <w:tmpl w:val="4A966DB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BC10DC0"/>
    <w:multiLevelType w:val="hybridMultilevel"/>
    <w:tmpl w:val="D10C583C"/>
    <w:lvl w:ilvl="0" w:tplc="BC14E1AA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0D5D4C88"/>
    <w:multiLevelType w:val="hybridMultilevel"/>
    <w:tmpl w:val="69A8B39A"/>
    <w:lvl w:ilvl="0" w:tplc="9FE0E5BE">
      <w:start w:val="1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3">
    <w:nsid w:val="13431A4E"/>
    <w:multiLevelType w:val="hybridMultilevel"/>
    <w:tmpl w:val="7E5ADD96"/>
    <w:lvl w:ilvl="0" w:tplc="8BC809F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B1944C3"/>
    <w:multiLevelType w:val="hybridMultilevel"/>
    <w:tmpl w:val="6C72E43E"/>
    <w:lvl w:ilvl="0" w:tplc="9D264F30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nsid w:val="21074F19"/>
    <w:multiLevelType w:val="hybridMultilevel"/>
    <w:tmpl w:val="4630F3EC"/>
    <w:lvl w:ilvl="0" w:tplc="8EB8C8DC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>
    <w:nsid w:val="27354D37"/>
    <w:multiLevelType w:val="hybridMultilevel"/>
    <w:tmpl w:val="D51E6608"/>
    <w:lvl w:ilvl="0" w:tplc="631C9D52">
      <w:start w:val="2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>
    <w:nsid w:val="2D0F4A25"/>
    <w:multiLevelType w:val="hybridMultilevel"/>
    <w:tmpl w:val="FE22253E"/>
    <w:lvl w:ilvl="0" w:tplc="7C4A914E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8">
    <w:nsid w:val="346D7691"/>
    <w:multiLevelType w:val="hybridMultilevel"/>
    <w:tmpl w:val="8AC0795A"/>
    <w:lvl w:ilvl="0" w:tplc="B07E822E">
      <w:start w:val="30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9">
    <w:nsid w:val="349E4F55"/>
    <w:multiLevelType w:val="hybridMultilevel"/>
    <w:tmpl w:val="8A64AC8A"/>
    <w:lvl w:ilvl="0" w:tplc="2982C6C8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0">
    <w:nsid w:val="36BB57EA"/>
    <w:multiLevelType w:val="hybridMultilevel"/>
    <w:tmpl w:val="25A6C44A"/>
    <w:lvl w:ilvl="0" w:tplc="37C86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B8E6C6B"/>
    <w:multiLevelType w:val="hybridMultilevel"/>
    <w:tmpl w:val="82742FFC"/>
    <w:lvl w:ilvl="0" w:tplc="97A89B20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nsid w:val="43804E83"/>
    <w:multiLevelType w:val="hybridMultilevel"/>
    <w:tmpl w:val="CFB292BC"/>
    <w:lvl w:ilvl="0" w:tplc="074A2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3F9684D"/>
    <w:multiLevelType w:val="hybridMultilevel"/>
    <w:tmpl w:val="8242C0B6"/>
    <w:lvl w:ilvl="0" w:tplc="6C9E49B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6027DDC"/>
    <w:multiLevelType w:val="hybridMultilevel"/>
    <w:tmpl w:val="9F3C524C"/>
    <w:lvl w:ilvl="0" w:tplc="FBFA2CCA">
      <w:start w:val="3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5">
    <w:nsid w:val="49EE6CCA"/>
    <w:multiLevelType w:val="hybridMultilevel"/>
    <w:tmpl w:val="20A82D3E"/>
    <w:lvl w:ilvl="0" w:tplc="0ADAB0DA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6">
    <w:nsid w:val="583109E6"/>
    <w:multiLevelType w:val="hybridMultilevel"/>
    <w:tmpl w:val="F5EC13AC"/>
    <w:lvl w:ilvl="0" w:tplc="B1382A02">
      <w:start w:val="13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7">
    <w:nsid w:val="5F626B46"/>
    <w:multiLevelType w:val="hybridMultilevel"/>
    <w:tmpl w:val="F7A65524"/>
    <w:lvl w:ilvl="0" w:tplc="0A3E54A6">
      <w:start w:val="5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nsid w:val="62C59E11"/>
    <w:multiLevelType w:val="hybridMultilevel"/>
    <w:tmpl w:val="9B0A10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71DD0739"/>
    <w:multiLevelType w:val="hybridMultilevel"/>
    <w:tmpl w:val="F1E68650"/>
    <w:lvl w:ilvl="0" w:tplc="73EA7536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0">
    <w:nsid w:val="7495E6BE"/>
    <w:multiLevelType w:val="hybridMultilevel"/>
    <w:tmpl w:val="C241440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77EE2535"/>
    <w:multiLevelType w:val="hybridMultilevel"/>
    <w:tmpl w:val="9E1883F2"/>
    <w:lvl w:ilvl="0" w:tplc="34AAABDC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2">
    <w:nsid w:val="7A9C791E"/>
    <w:multiLevelType w:val="hybridMultilevel"/>
    <w:tmpl w:val="C01A53AC"/>
    <w:lvl w:ilvl="0" w:tplc="148C849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9"/>
  </w:num>
  <w:num w:numId="5">
    <w:abstractNumId w:val="17"/>
  </w:num>
  <w:num w:numId="6">
    <w:abstractNumId w:val="11"/>
  </w:num>
  <w:num w:numId="7">
    <w:abstractNumId w:val="0"/>
  </w:num>
  <w:num w:numId="8">
    <w:abstractNumId w:val="24"/>
  </w:num>
  <w:num w:numId="9">
    <w:abstractNumId w:val="10"/>
  </w:num>
  <w:num w:numId="10">
    <w:abstractNumId w:val="28"/>
  </w:num>
  <w:num w:numId="11">
    <w:abstractNumId w:val="25"/>
  </w:num>
  <w:num w:numId="12">
    <w:abstractNumId w:val="6"/>
  </w:num>
  <w:num w:numId="13">
    <w:abstractNumId w:val="7"/>
  </w:num>
  <w:num w:numId="14">
    <w:abstractNumId w:val="30"/>
  </w:num>
  <w:num w:numId="15">
    <w:abstractNumId w:val="5"/>
  </w:num>
  <w:num w:numId="16">
    <w:abstractNumId w:val="1"/>
  </w:num>
  <w:num w:numId="17">
    <w:abstractNumId w:val="26"/>
  </w:num>
  <w:num w:numId="18">
    <w:abstractNumId w:val="18"/>
  </w:num>
  <w:num w:numId="19">
    <w:abstractNumId w:val="15"/>
  </w:num>
  <w:num w:numId="20">
    <w:abstractNumId w:val="13"/>
  </w:num>
  <w:num w:numId="21">
    <w:abstractNumId w:val="8"/>
  </w:num>
  <w:num w:numId="22">
    <w:abstractNumId w:val="12"/>
  </w:num>
  <w:num w:numId="23">
    <w:abstractNumId w:val="20"/>
  </w:num>
  <w:num w:numId="24">
    <w:abstractNumId w:val="14"/>
  </w:num>
  <w:num w:numId="25">
    <w:abstractNumId w:val="32"/>
  </w:num>
  <w:num w:numId="26">
    <w:abstractNumId w:val="19"/>
  </w:num>
  <w:num w:numId="27">
    <w:abstractNumId w:val="31"/>
  </w:num>
  <w:num w:numId="28">
    <w:abstractNumId w:val="29"/>
  </w:num>
  <w:num w:numId="29">
    <w:abstractNumId w:val="22"/>
  </w:num>
  <w:num w:numId="30">
    <w:abstractNumId w:val="27"/>
  </w:num>
  <w:num w:numId="31">
    <w:abstractNumId w:val="16"/>
  </w:num>
  <w:num w:numId="32">
    <w:abstractNumId w:val="21"/>
  </w:num>
  <w:num w:numId="33">
    <w:abstractNumId w:val="23"/>
  </w:num>
  <w:numIdMacAtCleanup w:val="3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5E2C"/>
    <w:rsid w:val="00006383"/>
    <w:rsid w:val="000066E0"/>
    <w:rsid w:val="00007956"/>
    <w:rsid w:val="00007EE4"/>
    <w:rsid w:val="0001052A"/>
    <w:rsid w:val="00011BC6"/>
    <w:rsid w:val="00011F51"/>
    <w:rsid w:val="0001508F"/>
    <w:rsid w:val="00015971"/>
    <w:rsid w:val="00016355"/>
    <w:rsid w:val="0002156F"/>
    <w:rsid w:val="00024F3F"/>
    <w:rsid w:val="00030279"/>
    <w:rsid w:val="0003155A"/>
    <w:rsid w:val="00032EE5"/>
    <w:rsid w:val="0003456F"/>
    <w:rsid w:val="00034B53"/>
    <w:rsid w:val="00035C96"/>
    <w:rsid w:val="00037022"/>
    <w:rsid w:val="00037D81"/>
    <w:rsid w:val="000401E7"/>
    <w:rsid w:val="000418B7"/>
    <w:rsid w:val="0004204C"/>
    <w:rsid w:val="00042C35"/>
    <w:rsid w:val="00044127"/>
    <w:rsid w:val="00044BF3"/>
    <w:rsid w:val="0004547F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4988"/>
    <w:rsid w:val="000763F1"/>
    <w:rsid w:val="00077BCB"/>
    <w:rsid w:val="00077C23"/>
    <w:rsid w:val="00082338"/>
    <w:rsid w:val="00084EC2"/>
    <w:rsid w:val="00086545"/>
    <w:rsid w:val="00087039"/>
    <w:rsid w:val="00087084"/>
    <w:rsid w:val="0009034F"/>
    <w:rsid w:val="0009155B"/>
    <w:rsid w:val="0009244E"/>
    <w:rsid w:val="000940D3"/>
    <w:rsid w:val="000953A1"/>
    <w:rsid w:val="000955C0"/>
    <w:rsid w:val="00097E40"/>
    <w:rsid w:val="000A1415"/>
    <w:rsid w:val="000A377D"/>
    <w:rsid w:val="000A5980"/>
    <w:rsid w:val="000A7949"/>
    <w:rsid w:val="000A7EE9"/>
    <w:rsid w:val="000B17AD"/>
    <w:rsid w:val="000B3BD6"/>
    <w:rsid w:val="000B4432"/>
    <w:rsid w:val="000B64B5"/>
    <w:rsid w:val="000C1914"/>
    <w:rsid w:val="000C1AD3"/>
    <w:rsid w:val="000C2492"/>
    <w:rsid w:val="000C32CF"/>
    <w:rsid w:val="000C47A3"/>
    <w:rsid w:val="000C4FF3"/>
    <w:rsid w:val="000C5E9B"/>
    <w:rsid w:val="000C6BD4"/>
    <w:rsid w:val="000C71CD"/>
    <w:rsid w:val="000D05DC"/>
    <w:rsid w:val="000D14AB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4322"/>
    <w:rsid w:val="000E5A70"/>
    <w:rsid w:val="000F0EDE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1D5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4C06"/>
    <w:rsid w:val="00140379"/>
    <w:rsid w:val="001413A5"/>
    <w:rsid w:val="00142C67"/>
    <w:rsid w:val="00143488"/>
    <w:rsid w:val="00144160"/>
    <w:rsid w:val="001468DD"/>
    <w:rsid w:val="001471E3"/>
    <w:rsid w:val="00150876"/>
    <w:rsid w:val="00150A31"/>
    <w:rsid w:val="00150F68"/>
    <w:rsid w:val="00151AFD"/>
    <w:rsid w:val="00152A9F"/>
    <w:rsid w:val="00155276"/>
    <w:rsid w:val="00155303"/>
    <w:rsid w:val="001559E3"/>
    <w:rsid w:val="00165566"/>
    <w:rsid w:val="001713D4"/>
    <w:rsid w:val="00171931"/>
    <w:rsid w:val="001720FB"/>
    <w:rsid w:val="00175982"/>
    <w:rsid w:val="00175C52"/>
    <w:rsid w:val="00176AEA"/>
    <w:rsid w:val="00180627"/>
    <w:rsid w:val="0018678B"/>
    <w:rsid w:val="00190300"/>
    <w:rsid w:val="00191509"/>
    <w:rsid w:val="00192D3F"/>
    <w:rsid w:val="0019322D"/>
    <w:rsid w:val="001944BE"/>
    <w:rsid w:val="0019459E"/>
    <w:rsid w:val="001952BB"/>
    <w:rsid w:val="00195861"/>
    <w:rsid w:val="00195C6A"/>
    <w:rsid w:val="001975B5"/>
    <w:rsid w:val="00197A5B"/>
    <w:rsid w:val="001A09F4"/>
    <w:rsid w:val="001A2FBE"/>
    <w:rsid w:val="001A37E9"/>
    <w:rsid w:val="001A3E8B"/>
    <w:rsid w:val="001A47A8"/>
    <w:rsid w:val="001A6028"/>
    <w:rsid w:val="001A61FA"/>
    <w:rsid w:val="001A6D7A"/>
    <w:rsid w:val="001B264A"/>
    <w:rsid w:val="001B269D"/>
    <w:rsid w:val="001B578C"/>
    <w:rsid w:val="001B6D8B"/>
    <w:rsid w:val="001C161A"/>
    <w:rsid w:val="001C27D2"/>
    <w:rsid w:val="001C2C6B"/>
    <w:rsid w:val="001C4CED"/>
    <w:rsid w:val="001C4E82"/>
    <w:rsid w:val="001C52E7"/>
    <w:rsid w:val="001C5A83"/>
    <w:rsid w:val="001C7002"/>
    <w:rsid w:val="001C79C9"/>
    <w:rsid w:val="001C7B86"/>
    <w:rsid w:val="001D5F12"/>
    <w:rsid w:val="001D616C"/>
    <w:rsid w:val="001D62CD"/>
    <w:rsid w:val="001D7E28"/>
    <w:rsid w:val="001E03AF"/>
    <w:rsid w:val="001E2056"/>
    <w:rsid w:val="001F062B"/>
    <w:rsid w:val="001F2944"/>
    <w:rsid w:val="001F57BA"/>
    <w:rsid w:val="001F647D"/>
    <w:rsid w:val="001F65EF"/>
    <w:rsid w:val="001F6662"/>
    <w:rsid w:val="001F6922"/>
    <w:rsid w:val="001F6B26"/>
    <w:rsid w:val="002005CD"/>
    <w:rsid w:val="002041E4"/>
    <w:rsid w:val="002064FB"/>
    <w:rsid w:val="00206DC7"/>
    <w:rsid w:val="0021067F"/>
    <w:rsid w:val="0021100E"/>
    <w:rsid w:val="00212724"/>
    <w:rsid w:val="00213447"/>
    <w:rsid w:val="00213680"/>
    <w:rsid w:val="00214E49"/>
    <w:rsid w:val="00217E93"/>
    <w:rsid w:val="00221E6F"/>
    <w:rsid w:val="00222484"/>
    <w:rsid w:val="00224850"/>
    <w:rsid w:val="00225D68"/>
    <w:rsid w:val="00226E6F"/>
    <w:rsid w:val="00234070"/>
    <w:rsid w:val="00234858"/>
    <w:rsid w:val="00236D23"/>
    <w:rsid w:val="00237980"/>
    <w:rsid w:val="00241E8B"/>
    <w:rsid w:val="00242A82"/>
    <w:rsid w:val="00244919"/>
    <w:rsid w:val="00244F58"/>
    <w:rsid w:val="002516B4"/>
    <w:rsid w:val="0025279E"/>
    <w:rsid w:val="002535CE"/>
    <w:rsid w:val="002547C9"/>
    <w:rsid w:val="00260991"/>
    <w:rsid w:val="00260C1E"/>
    <w:rsid w:val="00261E1F"/>
    <w:rsid w:val="00262277"/>
    <w:rsid w:val="00262DF1"/>
    <w:rsid w:val="002642BB"/>
    <w:rsid w:val="00265832"/>
    <w:rsid w:val="002668C2"/>
    <w:rsid w:val="00267265"/>
    <w:rsid w:val="002672C2"/>
    <w:rsid w:val="00271BBA"/>
    <w:rsid w:val="00272BC7"/>
    <w:rsid w:val="0027640D"/>
    <w:rsid w:val="00280606"/>
    <w:rsid w:val="002819B7"/>
    <w:rsid w:val="002839AD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76F"/>
    <w:rsid w:val="002A1E84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477"/>
    <w:rsid w:val="002D5A1F"/>
    <w:rsid w:val="002D6DE7"/>
    <w:rsid w:val="002E00E4"/>
    <w:rsid w:val="002E0F13"/>
    <w:rsid w:val="002E0F86"/>
    <w:rsid w:val="002E2B8F"/>
    <w:rsid w:val="002E3293"/>
    <w:rsid w:val="002E4082"/>
    <w:rsid w:val="002E441B"/>
    <w:rsid w:val="002E490F"/>
    <w:rsid w:val="002E4E26"/>
    <w:rsid w:val="002E5FC5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1BDC"/>
    <w:rsid w:val="00332376"/>
    <w:rsid w:val="003333B3"/>
    <w:rsid w:val="00333AC8"/>
    <w:rsid w:val="00333E6B"/>
    <w:rsid w:val="00334419"/>
    <w:rsid w:val="00334472"/>
    <w:rsid w:val="00334CEF"/>
    <w:rsid w:val="00334CF7"/>
    <w:rsid w:val="00336103"/>
    <w:rsid w:val="00336431"/>
    <w:rsid w:val="003367B7"/>
    <w:rsid w:val="00337255"/>
    <w:rsid w:val="0033795B"/>
    <w:rsid w:val="00337EB9"/>
    <w:rsid w:val="003401D8"/>
    <w:rsid w:val="003417AC"/>
    <w:rsid w:val="00342CD0"/>
    <w:rsid w:val="00343A41"/>
    <w:rsid w:val="00343F20"/>
    <w:rsid w:val="00344686"/>
    <w:rsid w:val="00344F0C"/>
    <w:rsid w:val="003453F7"/>
    <w:rsid w:val="00346DC6"/>
    <w:rsid w:val="00346F2E"/>
    <w:rsid w:val="00350CB3"/>
    <w:rsid w:val="00351110"/>
    <w:rsid w:val="0035172F"/>
    <w:rsid w:val="00353C0D"/>
    <w:rsid w:val="00353F3C"/>
    <w:rsid w:val="0035421A"/>
    <w:rsid w:val="00355DD5"/>
    <w:rsid w:val="00356690"/>
    <w:rsid w:val="00362560"/>
    <w:rsid w:val="00363C80"/>
    <w:rsid w:val="003645BB"/>
    <w:rsid w:val="00365B38"/>
    <w:rsid w:val="0036613F"/>
    <w:rsid w:val="00366E49"/>
    <w:rsid w:val="0037398D"/>
    <w:rsid w:val="00380338"/>
    <w:rsid w:val="00381032"/>
    <w:rsid w:val="00382025"/>
    <w:rsid w:val="00382866"/>
    <w:rsid w:val="003828F3"/>
    <w:rsid w:val="00387044"/>
    <w:rsid w:val="00387417"/>
    <w:rsid w:val="00387B92"/>
    <w:rsid w:val="0039042B"/>
    <w:rsid w:val="0039109A"/>
    <w:rsid w:val="00391499"/>
    <w:rsid w:val="00391A6B"/>
    <w:rsid w:val="003961FE"/>
    <w:rsid w:val="003A0B93"/>
    <w:rsid w:val="003A2060"/>
    <w:rsid w:val="003A330C"/>
    <w:rsid w:val="003A452A"/>
    <w:rsid w:val="003A5742"/>
    <w:rsid w:val="003A6917"/>
    <w:rsid w:val="003A723A"/>
    <w:rsid w:val="003B2493"/>
    <w:rsid w:val="003B33D4"/>
    <w:rsid w:val="003B35F1"/>
    <w:rsid w:val="003B419C"/>
    <w:rsid w:val="003B4540"/>
    <w:rsid w:val="003B4C23"/>
    <w:rsid w:val="003B531F"/>
    <w:rsid w:val="003B7959"/>
    <w:rsid w:val="003B7E1F"/>
    <w:rsid w:val="003C191E"/>
    <w:rsid w:val="003C3D41"/>
    <w:rsid w:val="003C5540"/>
    <w:rsid w:val="003C64D8"/>
    <w:rsid w:val="003C69DD"/>
    <w:rsid w:val="003D1A06"/>
    <w:rsid w:val="003D203A"/>
    <w:rsid w:val="003D28E1"/>
    <w:rsid w:val="003D32D9"/>
    <w:rsid w:val="003D43E0"/>
    <w:rsid w:val="003D66F5"/>
    <w:rsid w:val="003E0CE2"/>
    <w:rsid w:val="003E49E7"/>
    <w:rsid w:val="003E567B"/>
    <w:rsid w:val="003E6726"/>
    <w:rsid w:val="003F1399"/>
    <w:rsid w:val="003F3449"/>
    <w:rsid w:val="003F5A9F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984"/>
    <w:rsid w:val="00424AD2"/>
    <w:rsid w:val="00425940"/>
    <w:rsid w:val="00427CF1"/>
    <w:rsid w:val="00430F3D"/>
    <w:rsid w:val="004333DE"/>
    <w:rsid w:val="0043403F"/>
    <w:rsid w:val="00434624"/>
    <w:rsid w:val="00434A00"/>
    <w:rsid w:val="00434CE5"/>
    <w:rsid w:val="004353BF"/>
    <w:rsid w:val="0043597D"/>
    <w:rsid w:val="00435A57"/>
    <w:rsid w:val="00436677"/>
    <w:rsid w:val="00436979"/>
    <w:rsid w:val="004402AF"/>
    <w:rsid w:val="00444601"/>
    <w:rsid w:val="00446840"/>
    <w:rsid w:val="004506F7"/>
    <w:rsid w:val="0045279A"/>
    <w:rsid w:val="00454487"/>
    <w:rsid w:val="00456023"/>
    <w:rsid w:val="00456561"/>
    <w:rsid w:val="00456EC8"/>
    <w:rsid w:val="004578AD"/>
    <w:rsid w:val="004608CF"/>
    <w:rsid w:val="00460B29"/>
    <w:rsid w:val="00461D2A"/>
    <w:rsid w:val="00462525"/>
    <w:rsid w:val="00463419"/>
    <w:rsid w:val="00463DFD"/>
    <w:rsid w:val="004645C9"/>
    <w:rsid w:val="00465AC3"/>
    <w:rsid w:val="00465FFA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D01"/>
    <w:rsid w:val="00481E2D"/>
    <w:rsid w:val="004828A8"/>
    <w:rsid w:val="0048434A"/>
    <w:rsid w:val="004844A5"/>
    <w:rsid w:val="004852C1"/>
    <w:rsid w:val="00485C40"/>
    <w:rsid w:val="00486870"/>
    <w:rsid w:val="004908A2"/>
    <w:rsid w:val="00490C37"/>
    <w:rsid w:val="004918A5"/>
    <w:rsid w:val="00492A06"/>
    <w:rsid w:val="004946B1"/>
    <w:rsid w:val="00497F03"/>
    <w:rsid w:val="004A16F7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8D5"/>
    <w:rsid w:val="004D065C"/>
    <w:rsid w:val="004D30F3"/>
    <w:rsid w:val="004D3354"/>
    <w:rsid w:val="004D3886"/>
    <w:rsid w:val="004D38AC"/>
    <w:rsid w:val="004D4037"/>
    <w:rsid w:val="004E259F"/>
    <w:rsid w:val="004E2DFB"/>
    <w:rsid w:val="004E676E"/>
    <w:rsid w:val="004E6B78"/>
    <w:rsid w:val="004F2DFD"/>
    <w:rsid w:val="004F31FA"/>
    <w:rsid w:val="004F4757"/>
    <w:rsid w:val="00501235"/>
    <w:rsid w:val="00505509"/>
    <w:rsid w:val="00506168"/>
    <w:rsid w:val="005065ED"/>
    <w:rsid w:val="00506E96"/>
    <w:rsid w:val="005113C5"/>
    <w:rsid w:val="005123AD"/>
    <w:rsid w:val="0051250F"/>
    <w:rsid w:val="00512944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0FE5"/>
    <w:rsid w:val="00532C26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25DE"/>
    <w:rsid w:val="005437D3"/>
    <w:rsid w:val="00543F76"/>
    <w:rsid w:val="00544865"/>
    <w:rsid w:val="00545819"/>
    <w:rsid w:val="00545835"/>
    <w:rsid w:val="0054767A"/>
    <w:rsid w:val="00547B59"/>
    <w:rsid w:val="00551CA0"/>
    <w:rsid w:val="0055381B"/>
    <w:rsid w:val="00554592"/>
    <w:rsid w:val="00554A56"/>
    <w:rsid w:val="00560DA5"/>
    <w:rsid w:val="005610AF"/>
    <w:rsid w:val="00565416"/>
    <w:rsid w:val="00565755"/>
    <w:rsid w:val="005665B2"/>
    <w:rsid w:val="00570364"/>
    <w:rsid w:val="00571B3B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547"/>
    <w:rsid w:val="00584F85"/>
    <w:rsid w:val="00585BC9"/>
    <w:rsid w:val="00587DE5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519C"/>
    <w:rsid w:val="005A5F8B"/>
    <w:rsid w:val="005A6F49"/>
    <w:rsid w:val="005A7AE1"/>
    <w:rsid w:val="005B037E"/>
    <w:rsid w:val="005B143A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5CC"/>
    <w:rsid w:val="005C38B8"/>
    <w:rsid w:val="005C3AA6"/>
    <w:rsid w:val="005C51CE"/>
    <w:rsid w:val="005C533A"/>
    <w:rsid w:val="005C61C5"/>
    <w:rsid w:val="005C6F76"/>
    <w:rsid w:val="005C76F5"/>
    <w:rsid w:val="005D0CA9"/>
    <w:rsid w:val="005D1153"/>
    <w:rsid w:val="005D374B"/>
    <w:rsid w:val="005D3FEA"/>
    <w:rsid w:val="005D4D09"/>
    <w:rsid w:val="005D7655"/>
    <w:rsid w:val="005E1346"/>
    <w:rsid w:val="005E1443"/>
    <w:rsid w:val="005E1498"/>
    <w:rsid w:val="005E14D5"/>
    <w:rsid w:val="005E1A28"/>
    <w:rsid w:val="005E35B8"/>
    <w:rsid w:val="005E5220"/>
    <w:rsid w:val="005E5FFE"/>
    <w:rsid w:val="005F01C4"/>
    <w:rsid w:val="005F031D"/>
    <w:rsid w:val="005F0751"/>
    <w:rsid w:val="005F1077"/>
    <w:rsid w:val="005F1715"/>
    <w:rsid w:val="005F1BEF"/>
    <w:rsid w:val="005F2F11"/>
    <w:rsid w:val="005F40DA"/>
    <w:rsid w:val="005F511F"/>
    <w:rsid w:val="00600000"/>
    <w:rsid w:val="00601378"/>
    <w:rsid w:val="006044E1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A20"/>
    <w:rsid w:val="00634AB8"/>
    <w:rsid w:val="006350A0"/>
    <w:rsid w:val="006367C7"/>
    <w:rsid w:val="006367FA"/>
    <w:rsid w:val="006372B4"/>
    <w:rsid w:val="00637EF0"/>
    <w:rsid w:val="00642A6A"/>
    <w:rsid w:val="00643AD7"/>
    <w:rsid w:val="00643DC3"/>
    <w:rsid w:val="00645A1B"/>
    <w:rsid w:val="00651935"/>
    <w:rsid w:val="00651A18"/>
    <w:rsid w:val="00654B1D"/>
    <w:rsid w:val="00656051"/>
    <w:rsid w:val="006577AF"/>
    <w:rsid w:val="00660041"/>
    <w:rsid w:val="00661388"/>
    <w:rsid w:val="00663DDF"/>
    <w:rsid w:val="00665063"/>
    <w:rsid w:val="006653DB"/>
    <w:rsid w:val="0066716F"/>
    <w:rsid w:val="00667238"/>
    <w:rsid w:val="00667945"/>
    <w:rsid w:val="00670DBA"/>
    <w:rsid w:val="006721A7"/>
    <w:rsid w:val="00672238"/>
    <w:rsid w:val="00673550"/>
    <w:rsid w:val="00673A2C"/>
    <w:rsid w:val="00674533"/>
    <w:rsid w:val="00674A8C"/>
    <w:rsid w:val="00674E94"/>
    <w:rsid w:val="00676FAF"/>
    <w:rsid w:val="00681125"/>
    <w:rsid w:val="006821B8"/>
    <w:rsid w:val="006826A7"/>
    <w:rsid w:val="00682CF9"/>
    <w:rsid w:val="00683157"/>
    <w:rsid w:val="0068358E"/>
    <w:rsid w:val="00684B8A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7353"/>
    <w:rsid w:val="006A00B5"/>
    <w:rsid w:val="006A0201"/>
    <w:rsid w:val="006A02BA"/>
    <w:rsid w:val="006A06DA"/>
    <w:rsid w:val="006A0D60"/>
    <w:rsid w:val="006A14DE"/>
    <w:rsid w:val="006A20BA"/>
    <w:rsid w:val="006A298D"/>
    <w:rsid w:val="006A5284"/>
    <w:rsid w:val="006A6ADF"/>
    <w:rsid w:val="006A754B"/>
    <w:rsid w:val="006A7672"/>
    <w:rsid w:val="006B2714"/>
    <w:rsid w:val="006B3593"/>
    <w:rsid w:val="006B49E8"/>
    <w:rsid w:val="006B6CAC"/>
    <w:rsid w:val="006B7BF2"/>
    <w:rsid w:val="006C20E3"/>
    <w:rsid w:val="006C2330"/>
    <w:rsid w:val="006C3136"/>
    <w:rsid w:val="006C55FD"/>
    <w:rsid w:val="006C6198"/>
    <w:rsid w:val="006C7AEF"/>
    <w:rsid w:val="006D1061"/>
    <w:rsid w:val="006D1F4A"/>
    <w:rsid w:val="006D20EB"/>
    <w:rsid w:val="006D283D"/>
    <w:rsid w:val="006D2A0D"/>
    <w:rsid w:val="006D4B09"/>
    <w:rsid w:val="006D6EA8"/>
    <w:rsid w:val="006D75BC"/>
    <w:rsid w:val="006E041A"/>
    <w:rsid w:val="006E09F9"/>
    <w:rsid w:val="006E0FA3"/>
    <w:rsid w:val="006E452A"/>
    <w:rsid w:val="006E4D15"/>
    <w:rsid w:val="006E54BF"/>
    <w:rsid w:val="006E7C32"/>
    <w:rsid w:val="006E7EE2"/>
    <w:rsid w:val="006F02D6"/>
    <w:rsid w:val="006F1FAC"/>
    <w:rsid w:val="006F379A"/>
    <w:rsid w:val="006F49A9"/>
    <w:rsid w:val="006F4DAB"/>
    <w:rsid w:val="006F55F1"/>
    <w:rsid w:val="0070247F"/>
    <w:rsid w:val="0070321A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D1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51B9"/>
    <w:rsid w:val="00735709"/>
    <w:rsid w:val="00735945"/>
    <w:rsid w:val="007433AF"/>
    <w:rsid w:val="0074650A"/>
    <w:rsid w:val="00750A06"/>
    <w:rsid w:val="00753CCD"/>
    <w:rsid w:val="007547E0"/>
    <w:rsid w:val="00754EF9"/>
    <w:rsid w:val="0076133C"/>
    <w:rsid w:val="00761550"/>
    <w:rsid w:val="00762DA4"/>
    <w:rsid w:val="00763F5D"/>
    <w:rsid w:val="00766764"/>
    <w:rsid w:val="00767071"/>
    <w:rsid w:val="00767446"/>
    <w:rsid w:val="00767532"/>
    <w:rsid w:val="00767EFD"/>
    <w:rsid w:val="007721D3"/>
    <w:rsid w:val="00773E86"/>
    <w:rsid w:val="007751BA"/>
    <w:rsid w:val="00775B52"/>
    <w:rsid w:val="00777F37"/>
    <w:rsid w:val="00780DC0"/>
    <w:rsid w:val="00782970"/>
    <w:rsid w:val="007852B3"/>
    <w:rsid w:val="007906EF"/>
    <w:rsid w:val="007979E6"/>
    <w:rsid w:val="00797B8C"/>
    <w:rsid w:val="00797BE9"/>
    <w:rsid w:val="007A126F"/>
    <w:rsid w:val="007A1F3D"/>
    <w:rsid w:val="007A20BE"/>
    <w:rsid w:val="007A2AD1"/>
    <w:rsid w:val="007A3D4A"/>
    <w:rsid w:val="007A5D6E"/>
    <w:rsid w:val="007A6D3F"/>
    <w:rsid w:val="007B2B49"/>
    <w:rsid w:val="007B2FBB"/>
    <w:rsid w:val="007B31B2"/>
    <w:rsid w:val="007B32C7"/>
    <w:rsid w:val="007B7790"/>
    <w:rsid w:val="007C0520"/>
    <w:rsid w:val="007C0B3B"/>
    <w:rsid w:val="007C0EA3"/>
    <w:rsid w:val="007C2C5C"/>
    <w:rsid w:val="007C7B2B"/>
    <w:rsid w:val="007D179C"/>
    <w:rsid w:val="007D209E"/>
    <w:rsid w:val="007D2305"/>
    <w:rsid w:val="007D4B9E"/>
    <w:rsid w:val="007D4D46"/>
    <w:rsid w:val="007D5304"/>
    <w:rsid w:val="007D5793"/>
    <w:rsid w:val="007D6806"/>
    <w:rsid w:val="007E0371"/>
    <w:rsid w:val="007E07A2"/>
    <w:rsid w:val="007E12A8"/>
    <w:rsid w:val="007E30F9"/>
    <w:rsid w:val="007E4088"/>
    <w:rsid w:val="007E68AA"/>
    <w:rsid w:val="007F1706"/>
    <w:rsid w:val="007F1FA2"/>
    <w:rsid w:val="007F231A"/>
    <w:rsid w:val="007F36B6"/>
    <w:rsid w:val="007F36CD"/>
    <w:rsid w:val="007F4CC1"/>
    <w:rsid w:val="007F5A7E"/>
    <w:rsid w:val="007F5F8D"/>
    <w:rsid w:val="007F62FC"/>
    <w:rsid w:val="007F6BF4"/>
    <w:rsid w:val="007F6D13"/>
    <w:rsid w:val="00800074"/>
    <w:rsid w:val="00801CE5"/>
    <w:rsid w:val="00801D6F"/>
    <w:rsid w:val="008029DB"/>
    <w:rsid w:val="00803B6C"/>
    <w:rsid w:val="008045CF"/>
    <w:rsid w:val="00806651"/>
    <w:rsid w:val="008076AD"/>
    <w:rsid w:val="0080775E"/>
    <w:rsid w:val="00813969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3FB0"/>
    <w:rsid w:val="0083505A"/>
    <w:rsid w:val="00840DFA"/>
    <w:rsid w:val="0084156C"/>
    <w:rsid w:val="00842B3F"/>
    <w:rsid w:val="0084683E"/>
    <w:rsid w:val="008471DB"/>
    <w:rsid w:val="00847704"/>
    <w:rsid w:val="00850DB9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5A35"/>
    <w:rsid w:val="0086741A"/>
    <w:rsid w:val="00873653"/>
    <w:rsid w:val="0087601F"/>
    <w:rsid w:val="008800F5"/>
    <w:rsid w:val="00880440"/>
    <w:rsid w:val="00880865"/>
    <w:rsid w:val="00882407"/>
    <w:rsid w:val="00886106"/>
    <w:rsid w:val="00887831"/>
    <w:rsid w:val="00887E00"/>
    <w:rsid w:val="00890872"/>
    <w:rsid w:val="00892183"/>
    <w:rsid w:val="00892D09"/>
    <w:rsid w:val="00892E6D"/>
    <w:rsid w:val="008955EB"/>
    <w:rsid w:val="00897BDF"/>
    <w:rsid w:val="008A08FA"/>
    <w:rsid w:val="008A0C32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3090"/>
    <w:rsid w:val="008B67FA"/>
    <w:rsid w:val="008B7468"/>
    <w:rsid w:val="008D0D34"/>
    <w:rsid w:val="008D1A30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34CA"/>
    <w:rsid w:val="008E3D8C"/>
    <w:rsid w:val="008E4852"/>
    <w:rsid w:val="008E5AEC"/>
    <w:rsid w:val="008E6EFB"/>
    <w:rsid w:val="008E7014"/>
    <w:rsid w:val="008E7EF0"/>
    <w:rsid w:val="008F175C"/>
    <w:rsid w:val="008F2726"/>
    <w:rsid w:val="008F31B3"/>
    <w:rsid w:val="008F4B37"/>
    <w:rsid w:val="00901168"/>
    <w:rsid w:val="00901DFA"/>
    <w:rsid w:val="00902094"/>
    <w:rsid w:val="00902176"/>
    <w:rsid w:val="00905FC0"/>
    <w:rsid w:val="00907923"/>
    <w:rsid w:val="00907EB8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69C1"/>
    <w:rsid w:val="00936C0D"/>
    <w:rsid w:val="0094130B"/>
    <w:rsid w:val="0094149F"/>
    <w:rsid w:val="00943AB7"/>
    <w:rsid w:val="009468EC"/>
    <w:rsid w:val="00950A45"/>
    <w:rsid w:val="00951EFE"/>
    <w:rsid w:val="009522F9"/>
    <w:rsid w:val="009534A2"/>
    <w:rsid w:val="00953CF4"/>
    <w:rsid w:val="00953F8B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5549"/>
    <w:rsid w:val="0097562D"/>
    <w:rsid w:val="009764F0"/>
    <w:rsid w:val="00976B87"/>
    <w:rsid w:val="00977E03"/>
    <w:rsid w:val="009803C1"/>
    <w:rsid w:val="00984433"/>
    <w:rsid w:val="00985DEC"/>
    <w:rsid w:val="0098795C"/>
    <w:rsid w:val="00990EE2"/>
    <w:rsid w:val="009942DC"/>
    <w:rsid w:val="00994F2E"/>
    <w:rsid w:val="00994FDB"/>
    <w:rsid w:val="009A0821"/>
    <w:rsid w:val="009A39D2"/>
    <w:rsid w:val="009A3A88"/>
    <w:rsid w:val="009A5FDF"/>
    <w:rsid w:val="009A7231"/>
    <w:rsid w:val="009A7BDC"/>
    <w:rsid w:val="009A7BE2"/>
    <w:rsid w:val="009B1CCD"/>
    <w:rsid w:val="009B211B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A0053E"/>
    <w:rsid w:val="00A00792"/>
    <w:rsid w:val="00A01534"/>
    <w:rsid w:val="00A01C29"/>
    <w:rsid w:val="00A03719"/>
    <w:rsid w:val="00A03F8A"/>
    <w:rsid w:val="00A067C3"/>
    <w:rsid w:val="00A10347"/>
    <w:rsid w:val="00A134C7"/>
    <w:rsid w:val="00A140AB"/>
    <w:rsid w:val="00A151E7"/>
    <w:rsid w:val="00A2013B"/>
    <w:rsid w:val="00A20E83"/>
    <w:rsid w:val="00A21DA4"/>
    <w:rsid w:val="00A21EC8"/>
    <w:rsid w:val="00A247BF"/>
    <w:rsid w:val="00A24FE2"/>
    <w:rsid w:val="00A255B5"/>
    <w:rsid w:val="00A2601E"/>
    <w:rsid w:val="00A2673C"/>
    <w:rsid w:val="00A27CB4"/>
    <w:rsid w:val="00A3357F"/>
    <w:rsid w:val="00A33603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A68"/>
    <w:rsid w:val="00A51BD7"/>
    <w:rsid w:val="00A53401"/>
    <w:rsid w:val="00A53E69"/>
    <w:rsid w:val="00A554A0"/>
    <w:rsid w:val="00A564F1"/>
    <w:rsid w:val="00A56575"/>
    <w:rsid w:val="00A606D9"/>
    <w:rsid w:val="00A61640"/>
    <w:rsid w:val="00A62A9F"/>
    <w:rsid w:val="00A63403"/>
    <w:rsid w:val="00A63B90"/>
    <w:rsid w:val="00A64E73"/>
    <w:rsid w:val="00A66037"/>
    <w:rsid w:val="00A66FA8"/>
    <w:rsid w:val="00A7037C"/>
    <w:rsid w:val="00A71BB2"/>
    <w:rsid w:val="00A731E6"/>
    <w:rsid w:val="00A74ADD"/>
    <w:rsid w:val="00A7542A"/>
    <w:rsid w:val="00A7619D"/>
    <w:rsid w:val="00A76D5A"/>
    <w:rsid w:val="00A81547"/>
    <w:rsid w:val="00A81C86"/>
    <w:rsid w:val="00A8212A"/>
    <w:rsid w:val="00A826FC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91611"/>
    <w:rsid w:val="00A930F0"/>
    <w:rsid w:val="00A940CC"/>
    <w:rsid w:val="00A95250"/>
    <w:rsid w:val="00AA1A41"/>
    <w:rsid w:val="00AA20D6"/>
    <w:rsid w:val="00AA23A1"/>
    <w:rsid w:val="00AA61A1"/>
    <w:rsid w:val="00AA69B6"/>
    <w:rsid w:val="00AB0B98"/>
    <w:rsid w:val="00AB0EA2"/>
    <w:rsid w:val="00AB4747"/>
    <w:rsid w:val="00AB48F6"/>
    <w:rsid w:val="00AB6B3F"/>
    <w:rsid w:val="00AB6E6E"/>
    <w:rsid w:val="00AB76EE"/>
    <w:rsid w:val="00AB7E47"/>
    <w:rsid w:val="00AC15BC"/>
    <w:rsid w:val="00AC2141"/>
    <w:rsid w:val="00AC311C"/>
    <w:rsid w:val="00AC5C62"/>
    <w:rsid w:val="00AC74B3"/>
    <w:rsid w:val="00AD2916"/>
    <w:rsid w:val="00AD4D46"/>
    <w:rsid w:val="00AD7208"/>
    <w:rsid w:val="00AE04A8"/>
    <w:rsid w:val="00AE067B"/>
    <w:rsid w:val="00AE254F"/>
    <w:rsid w:val="00AE2D74"/>
    <w:rsid w:val="00AE423E"/>
    <w:rsid w:val="00AE4E31"/>
    <w:rsid w:val="00AE595E"/>
    <w:rsid w:val="00AE5AC8"/>
    <w:rsid w:val="00AF1D99"/>
    <w:rsid w:val="00AF2BC5"/>
    <w:rsid w:val="00AF417C"/>
    <w:rsid w:val="00B00D0E"/>
    <w:rsid w:val="00B00F2B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16B43"/>
    <w:rsid w:val="00B20548"/>
    <w:rsid w:val="00B208C1"/>
    <w:rsid w:val="00B263B9"/>
    <w:rsid w:val="00B26CF6"/>
    <w:rsid w:val="00B34F1D"/>
    <w:rsid w:val="00B3517F"/>
    <w:rsid w:val="00B35AFE"/>
    <w:rsid w:val="00B35E1E"/>
    <w:rsid w:val="00B36D56"/>
    <w:rsid w:val="00B36F91"/>
    <w:rsid w:val="00B40A87"/>
    <w:rsid w:val="00B4194A"/>
    <w:rsid w:val="00B42D3E"/>
    <w:rsid w:val="00B45F67"/>
    <w:rsid w:val="00B468D0"/>
    <w:rsid w:val="00B46CEE"/>
    <w:rsid w:val="00B5162B"/>
    <w:rsid w:val="00B518F8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3B22"/>
    <w:rsid w:val="00B65A2F"/>
    <w:rsid w:val="00B6760D"/>
    <w:rsid w:val="00B70EBD"/>
    <w:rsid w:val="00B71F8A"/>
    <w:rsid w:val="00B73E39"/>
    <w:rsid w:val="00B7731F"/>
    <w:rsid w:val="00B81F16"/>
    <w:rsid w:val="00B82A55"/>
    <w:rsid w:val="00B85258"/>
    <w:rsid w:val="00B85503"/>
    <w:rsid w:val="00B862E0"/>
    <w:rsid w:val="00B90CFE"/>
    <w:rsid w:val="00B93950"/>
    <w:rsid w:val="00B94DB5"/>
    <w:rsid w:val="00B96607"/>
    <w:rsid w:val="00B96A46"/>
    <w:rsid w:val="00BA050A"/>
    <w:rsid w:val="00BA0AE2"/>
    <w:rsid w:val="00BA15FB"/>
    <w:rsid w:val="00BA1635"/>
    <w:rsid w:val="00BA4D2C"/>
    <w:rsid w:val="00BB09D4"/>
    <w:rsid w:val="00BB31A7"/>
    <w:rsid w:val="00BB4C3F"/>
    <w:rsid w:val="00BB54D5"/>
    <w:rsid w:val="00BB5F3B"/>
    <w:rsid w:val="00BB7537"/>
    <w:rsid w:val="00BB77B6"/>
    <w:rsid w:val="00BB78C5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A43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3952"/>
    <w:rsid w:val="00C15C11"/>
    <w:rsid w:val="00C235AE"/>
    <w:rsid w:val="00C27827"/>
    <w:rsid w:val="00C3020F"/>
    <w:rsid w:val="00C311AE"/>
    <w:rsid w:val="00C36870"/>
    <w:rsid w:val="00C368A1"/>
    <w:rsid w:val="00C37A6B"/>
    <w:rsid w:val="00C37BB4"/>
    <w:rsid w:val="00C43D1B"/>
    <w:rsid w:val="00C504F7"/>
    <w:rsid w:val="00C560D6"/>
    <w:rsid w:val="00C56D5D"/>
    <w:rsid w:val="00C56F16"/>
    <w:rsid w:val="00C619AE"/>
    <w:rsid w:val="00C667EA"/>
    <w:rsid w:val="00C66D78"/>
    <w:rsid w:val="00C74947"/>
    <w:rsid w:val="00C74A90"/>
    <w:rsid w:val="00C74F65"/>
    <w:rsid w:val="00C81CC1"/>
    <w:rsid w:val="00C81E24"/>
    <w:rsid w:val="00C82B36"/>
    <w:rsid w:val="00C8630B"/>
    <w:rsid w:val="00C86EC1"/>
    <w:rsid w:val="00C91193"/>
    <w:rsid w:val="00C927EA"/>
    <w:rsid w:val="00C93C3C"/>
    <w:rsid w:val="00C952F4"/>
    <w:rsid w:val="00CA0BD5"/>
    <w:rsid w:val="00CA2C15"/>
    <w:rsid w:val="00CA47F9"/>
    <w:rsid w:val="00CA49FF"/>
    <w:rsid w:val="00CA4E17"/>
    <w:rsid w:val="00CA5F98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691F"/>
    <w:rsid w:val="00CE096A"/>
    <w:rsid w:val="00CE2B92"/>
    <w:rsid w:val="00CE4C06"/>
    <w:rsid w:val="00CE5410"/>
    <w:rsid w:val="00CE570E"/>
    <w:rsid w:val="00CF16F2"/>
    <w:rsid w:val="00CF21CB"/>
    <w:rsid w:val="00CF34EF"/>
    <w:rsid w:val="00CF3EDA"/>
    <w:rsid w:val="00CF4130"/>
    <w:rsid w:val="00CF513E"/>
    <w:rsid w:val="00CF6028"/>
    <w:rsid w:val="00CF7387"/>
    <w:rsid w:val="00D0267D"/>
    <w:rsid w:val="00D02B97"/>
    <w:rsid w:val="00D04B9D"/>
    <w:rsid w:val="00D04D91"/>
    <w:rsid w:val="00D04F3D"/>
    <w:rsid w:val="00D05691"/>
    <w:rsid w:val="00D061C6"/>
    <w:rsid w:val="00D064E4"/>
    <w:rsid w:val="00D1018A"/>
    <w:rsid w:val="00D103DE"/>
    <w:rsid w:val="00D127DB"/>
    <w:rsid w:val="00D13BF4"/>
    <w:rsid w:val="00D1566B"/>
    <w:rsid w:val="00D1581E"/>
    <w:rsid w:val="00D245DA"/>
    <w:rsid w:val="00D27597"/>
    <w:rsid w:val="00D27E41"/>
    <w:rsid w:val="00D30A76"/>
    <w:rsid w:val="00D30EB8"/>
    <w:rsid w:val="00D30FF3"/>
    <w:rsid w:val="00D3141D"/>
    <w:rsid w:val="00D33C14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50B46"/>
    <w:rsid w:val="00D52607"/>
    <w:rsid w:val="00D52A0E"/>
    <w:rsid w:val="00D52F39"/>
    <w:rsid w:val="00D53B07"/>
    <w:rsid w:val="00D54731"/>
    <w:rsid w:val="00D558E7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095D"/>
    <w:rsid w:val="00D82317"/>
    <w:rsid w:val="00D85086"/>
    <w:rsid w:val="00D856E7"/>
    <w:rsid w:val="00D85FBA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2FB2"/>
    <w:rsid w:val="00DA49AB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C1F31"/>
    <w:rsid w:val="00DC2BB2"/>
    <w:rsid w:val="00DC2E6D"/>
    <w:rsid w:val="00DC42BA"/>
    <w:rsid w:val="00DD113C"/>
    <w:rsid w:val="00DD259F"/>
    <w:rsid w:val="00DD6D44"/>
    <w:rsid w:val="00DE02A0"/>
    <w:rsid w:val="00DE02A7"/>
    <w:rsid w:val="00DE1769"/>
    <w:rsid w:val="00DE2CF9"/>
    <w:rsid w:val="00DE347F"/>
    <w:rsid w:val="00DE400E"/>
    <w:rsid w:val="00DE55B0"/>
    <w:rsid w:val="00DE58FD"/>
    <w:rsid w:val="00DE6009"/>
    <w:rsid w:val="00DF0A0C"/>
    <w:rsid w:val="00DF2B95"/>
    <w:rsid w:val="00DF2F8B"/>
    <w:rsid w:val="00DF6CA6"/>
    <w:rsid w:val="00DF7375"/>
    <w:rsid w:val="00DF7846"/>
    <w:rsid w:val="00E0003C"/>
    <w:rsid w:val="00E01028"/>
    <w:rsid w:val="00E049BE"/>
    <w:rsid w:val="00E049DC"/>
    <w:rsid w:val="00E05D84"/>
    <w:rsid w:val="00E07C80"/>
    <w:rsid w:val="00E10CD8"/>
    <w:rsid w:val="00E11357"/>
    <w:rsid w:val="00E13E4A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01EF"/>
    <w:rsid w:val="00E510B6"/>
    <w:rsid w:val="00E5171C"/>
    <w:rsid w:val="00E51C2F"/>
    <w:rsid w:val="00E60446"/>
    <w:rsid w:val="00E60E52"/>
    <w:rsid w:val="00E62B30"/>
    <w:rsid w:val="00E63FE4"/>
    <w:rsid w:val="00E64EB7"/>
    <w:rsid w:val="00E65628"/>
    <w:rsid w:val="00E65A92"/>
    <w:rsid w:val="00E66C01"/>
    <w:rsid w:val="00E66CCF"/>
    <w:rsid w:val="00E66DB6"/>
    <w:rsid w:val="00E66F56"/>
    <w:rsid w:val="00E675F3"/>
    <w:rsid w:val="00E710F0"/>
    <w:rsid w:val="00E71304"/>
    <w:rsid w:val="00E72AD8"/>
    <w:rsid w:val="00E732FA"/>
    <w:rsid w:val="00E743E4"/>
    <w:rsid w:val="00E75555"/>
    <w:rsid w:val="00E77715"/>
    <w:rsid w:val="00E8018D"/>
    <w:rsid w:val="00E82071"/>
    <w:rsid w:val="00E821C3"/>
    <w:rsid w:val="00E8442A"/>
    <w:rsid w:val="00E85158"/>
    <w:rsid w:val="00E85890"/>
    <w:rsid w:val="00E90E51"/>
    <w:rsid w:val="00E91B98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4B29"/>
    <w:rsid w:val="00EA51D6"/>
    <w:rsid w:val="00EA59FD"/>
    <w:rsid w:val="00EB0397"/>
    <w:rsid w:val="00EB0798"/>
    <w:rsid w:val="00EB3040"/>
    <w:rsid w:val="00EB4FC4"/>
    <w:rsid w:val="00EB5E2E"/>
    <w:rsid w:val="00EB6192"/>
    <w:rsid w:val="00EC1550"/>
    <w:rsid w:val="00EC1EC5"/>
    <w:rsid w:val="00EC628F"/>
    <w:rsid w:val="00EC696B"/>
    <w:rsid w:val="00EC7FF3"/>
    <w:rsid w:val="00ED18F5"/>
    <w:rsid w:val="00ED3C70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2F23"/>
    <w:rsid w:val="00EE30D7"/>
    <w:rsid w:val="00EE6454"/>
    <w:rsid w:val="00EE6A6F"/>
    <w:rsid w:val="00EE764E"/>
    <w:rsid w:val="00EF181C"/>
    <w:rsid w:val="00EF19AA"/>
    <w:rsid w:val="00EF1DA9"/>
    <w:rsid w:val="00EF22DA"/>
    <w:rsid w:val="00EF3534"/>
    <w:rsid w:val="00EF3ACB"/>
    <w:rsid w:val="00EF55C7"/>
    <w:rsid w:val="00EF6542"/>
    <w:rsid w:val="00F01616"/>
    <w:rsid w:val="00F02A0C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22E7"/>
    <w:rsid w:val="00F72E5A"/>
    <w:rsid w:val="00F73BBF"/>
    <w:rsid w:val="00F81D9E"/>
    <w:rsid w:val="00F83DD0"/>
    <w:rsid w:val="00F844C8"/>
    <w:rsid w:val="00F909BE"/>
    <w:rsid w:val="00F9527A"/>
    <w:rsid w:val="00F955FB"/>
    <w:rsid w:val="00F95839"/>
    <w:rsid w:val="00F96415"/>
    <w:rsid w:val="00F97500"/>
    <w:rsid w:val="00FA0B99"/>
    <w:rsid w:val="00FA2109"/>
    <w:rsid w:val="00FA3A26"/>
    <w:rsid w:val="00FA4267"/>
    <w:rsid w:val="00FA5F88"/>
    <w:rsid w:val="00FB08D8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6C2"/>
    <w:rsid w:val="00FF2F41"/>
    <w:rsid w:val="00FF31A7"/>
    <w:rsid w:val="00FF363F"/>
    <w:rsid w:val="00FF4595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09:30</izvorni_sadrzaj>
    <derivirana_varijabla naziv="DomainObject.PlaniraniPocetakVrijeme_1">09:30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St-240/2026-11</izvorni_sadrzaj>
    <derivirana_varijabla naziv="DomainObject.Zapisnik.Oznaka_1">St-240/2026-11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240</izvorni_sadrzaj>
    <derivirana_varijabla naziv="DomainObject.Predmet.Broj_1">240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svibnja 2026.</izvorni_sadrzaj>
    <derivirana_varijabla naziv="DomainObject.Predmet.DatumIzradeOptuznogAkta_1">21. svibnja 2026.</derivirana_varijabla>
  </DomainObject.Predmet.DatumIzradeOptuznogAkta>
  <DomainObject.Predmet.DatumIzradeOptuznogAktaFormated>
    <izvorni_sadrzaj>21.5.2026.</izvorni_sadrzaj>
    <derivirana_varijabla naziv="DomainObject.Predmet.DatumIzradeOptuznogAktaFormated_1">21.5.2026.</derivirana_varijabla>
  </DomainObject.Predmet.DatumIzradeOptuznogAktaFormated>
  <DomainObject.Predmet.DatumOsnivanja>
    <izvorni_sadrzaj>22. svibnja 2026.</izvorni_sadrzaj>
    <derivirana_varijabla naziv="DomainObject.Predmet.DatumOsnivanja_1">22.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svibnja 2026.</izvorni_sadrzaj>
    <derivirana_varijabla naziv="DomainObject.Predmet.DatumPrimitkaOptuznogAkta_1">22.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St-240/2026</izvorni_sadrzaj>
    <derivirana_varijabla naziv="DomainObject.Predmet.OznakaBroj_1">St-240/2026</derivirana_varijabla>
  </DomainObject.Predmet.OznakaBroj>
  <DomainObject.Predmet.OznakaBrojOptuznogAkta>
    <izvorni_sadrzaj>04-06-26-1869</izvorni_sadrzaj>
    <derivirana_varijabla naziv="DomainObject.Predmet.OznakaBrojOptuznogAkta_1">04-06-26-1869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IDEALNA ŽENA d.o.o. zastupanog po punomoćniku Karmen Burić</izvorni_sadrzaj>
    <derivirana_varijabla naziv="DomainObject.Predmet.ProtustrankaFormated_1">  IDEALNA ŽENA d.o.o. zastupanog po punomoćniku Karmen Burić</derivirana_varijabla>
  </DomainObject.Predmet.ProtustrankaFormated>
  <DomainObject.Predmet.ProtustrankaFormatedOIB>
    <izvorni_sadrzaj>  IDEALNA ŽENA d.o.o., OIB 26189501794 zastupanog po punomoćniku Karmen Burić</izvorni_sadrzaj>
    <derivirana_varijabla naziv="DomainObject.Predmet.ProtustrankaFormatedOIB_1">  IDEALNA ŽENA d.o.o., OIB 26189501794 zastupanog po punomoćniku Karmen Burić</derivirana_varijabla>
  </DomainObject.Predmet.ProtustrankaFormatedOIB>
  <DomainObject.Predmet.ProtustrankaFormatedWithAdress>
    <izvorni_sadrzaj> IDEALNA ŽENA d.o.o., Vršina 27, 51262 Kraljevica zastupanog po punomoćniku Karmen Burić</izvorni_sadrzaj>
    <derivirana_varijabla naziv="DomainObject.Predmet.ProtustrankaFormatedWithAdress_1"> IDEALNA ŽENA d.o.o., Vršina 27, 51262 Kraljevica zastupanog po punomoćniku Karmen Burić</derivirana_varijabla>
  </DomainObject.Predmet.ProtustrankaFormatedWithAdress>
  <DomainObject.Predmet.ProtustrankaFormatedWithAdressOIB>
    <izvorni_sadrzaj> IDEALNA ŽENA d.o.o., OIB 26189501794, Vršina 27, 51262 Kraljevica zastupanog po punomoćniku Karmen Burić</izvorni_sadrzaj>
    <derivirana_varijabla naziv="DomainObject.Predmet.ProtustrankaFormatedWithAdressOIB_1"> IDEALNA ŽENA d.o.o., OIB 26189501794, Vršina 27, 51262 Kraljevica zastupanog po punomoćniku Karmen Burić</derivirana_varijabla>
  </DomainObject.Predmet.ProtustrankaFormatedWithAdressOIB>
  <DomainObject.Predmet.ProtustrankaWithAdress>
    <izvorni_sadrzaj>IDEALNA ŽENA d.o.o. Vršina 27, 51262 Kraljevica</izvorni_sadrzaj>
    <derivirana_varijabla naziv="DomainObject.Predmet.ProtustrankaWithAdress_1">IDEALNA ŽENA d.o.o. Vršina 27, 51262 Kraljevica</derivirana_varijabla>
  </DomainObject.Predmet.ProtustrankaWithAdress>
  <DomainObject.Predmet.ProtustrankaWithAdressOIB>
    <izvorni_sadrzaj>IDEALNA ŽENA d.o.o., OIB 26189501794, Vršina 27, 51262 Kraljevica</izvorni_sadrzaj>
    <derivirana_varijabla naziv="DomainObject.Predmet.ProtustrankaWithAdressOIB_1">IDEALNA ŽENA d.o.o., OIB 26189501794, Vršina 27, 51262 Kraljevica</derivirana_varijabla>
  </DomainObject.Predmet.ProtustrankaWithAdressOIB>
  <DomainObject.Predmet.ProtustrankaNazivFormated>
    <izvorni_sadrzaj>IDEALNA ŽENA d.o.o.</izvorni_sadrzaj>
    <derivirana_varijabla naziv="DomainObject.Predmet.ProtustrankaNazivFormated_1">IDEALNA ŽENA d.o.o.</derivirana_varijabla>
  </DomainObject.Predmet.ProtustrankaNazivFormated>
  <DomainObject.Predmet.ProtustrankaNazivFormatedOIB>
    <izvorni_sadrzaj>IDEALNA ŽENA d.o.o., OIB 26189501794</izvorni_sadrzaj>
    <derivirana_varijabla naziv="DomainObject.Predmet.ProtustrankaNazivFormatedOIB_1">IDEALNA ŽENA d.o.o., OIB 26189501794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F.KURELCA 3, 51000 Rijeka</izvorni_sadrzaj>
    <derivirana_varijabla naziv="DomainObject.Predmet.StrankaFormatedWithAdress_1"> Financijska agencija, F.KURELCA 3, 51000 Rijeka</derivirana_varijabla>
  </DomainObject.Predmet.StrankaFormatedWithAdress>
  <DomainObject.Predmet.StrankaFormatedWithAdressOIB>
    <izvorni_sadrzaj> Financijska agencija, OIB 85821130368, F.KURELCA 3, 51000 Rijeka</izvorni_sadrzaj>
    <derivirana_varijabla naziv="DomainObject.Predmet.StrankaFormatedWithAdressOIB_1"> Financijska agencija, OIB 85821130368, F.KURELCA 3, 51000 Rijeka</derivirana_varijabla>
  </DomainObject.Predmet.StrankaFormatedWithAdressOIB>
  <DomainObject.Predmet.StrankaWithAdress>
    <izvorni_sadrzaj>Financijska agencija F.KURELCA 3,51000 Rijeka</izvorni_sadrzaj>
    <derivirana_varijabla naziv="DomainObject.Predmet.StrankaWithAdress_1">Financijska agencija F.KURELCA 3,51000 Rijeka</derivirana_varijabla>
  </DomainObject.Predmet.StrankaWithAdress>
  <DomainObject.Predmet.StrankaWithAdressOIB>
    <izvorni_sadrzaj>Financijska agencija, OIB 85821130368, F.KURELCA 3,51000 Rijeka</izvorni_sadrzaj>
    <derivirana_varijabla naziv="DomainObject.Predmet.StrankaWithAdressOIB_1">Financijska agencija, OIB 85821130368, F.KURELCA 3,51000 Rijeka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F.KURELCA 3, 51000 Rijeka</item>
    </izvorni_sadrzaj>
    <derivirana_varijabla naziv="DomainObject.Predmet.StrankaListFormatedWithAdress_1">
      <item>Financijska agencija, F.KURELCA 3, 51000 Rijeka</item>
    </derivirana_varijabla>
  </DomainObject.Predmet.StrankaListFormatedWithAdress>
  <DomainObject.Predmet.StrankaListFormatedWithAdressOIB>
    <izvorni_sadrzaj>
      <item>Financijska agencija, OIB 85821130368, F.KURELCA 3, 51000 Rijeka</item>
    </izvorni_sadrzaj>
    <derivirana_varijabla naziv="DomainObject.Predmet.StrankaListFormatedWithAdressOIB_1">
      <item>Financijska agencija, OIB 85821130368, F.KURELCA 3, 51000 Rijeka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IDEALNA ŽENA d.o.o. zastupanog po punomoćniku Karmen Burić</item>
    </izvorni_sadrzaj>
    <derivirana_varijabla naziv="DomainObject.Predmet.ProtuStrankaListFormated_1">
      <item>IDEALNA ŽENA d.o.o. zastupanog po punomoćniku Karmen Burić</item>
    </derivirana_varijabla>
  </DomainObject.Predmet.ProtuStrankaListFormated>
  <DomainObject.Predmet.ProtuStrankaListFormatedOIB>
    <izvorni_sadrzaj>
      <item>IDEALNA ŽENA d.o.o., OIB 26189501794 zastupanog po punomoćniku Karmen Burić</item>
    </izvorni_sadrzaj>
    <derivirana_varijabla naziv="DomainObject.Predmet.ProtuStrankaListFormatedOIB_1">
      <item>IDEALNA ŽENA d.o.o., OIB 26189501794 zastupanog po punomoćniku Karmen Burić</item>
    </derivirana_varijabla>
  </DomainObject.Predmet.ProtuStrankaListFormatedOIB>
  <DomainObject.Predmet.ProtuStrankaListFormatedWithAdress>
    <izvorni_sadrzaj>
      <item>IDEALNA ŽENA d.o.o., Vršina 27, 51262 Kraljevica zastupanog po punomoćniku Karmen Burić</item>
    </izvorni_sadrzaj>
    <derivirana_varijabla naziv="DomainObject.Predmet.ProtuStrankaListFormatedWithAdress_1">
      <item>IDEALNA ŽENA d.o.o., Vršina 27, 51262 Kraljevica zastupanog po punomoćniku Karmen Burić</item>
    </derivirana_varijabla>
  </DomainObject.Predmet.ProtuStrankaListFormatedWithAdress>
  <DomainObject.Predmet.ProtuStrankaListFormatedWithAdressOIB>
    <izvorni_sadrzaj>
      <item>IDEALNA ŽENA d.o.o., OIB 26189501794, Vršina 27, 51262 Kraljevica zastupanog po punomoćniku Karmen Burić</item>
    </izvorni_sadrzaj>
    <derivirana_varijabla naziv="DomainObject.Predmet.ProtuStrankaListFormatedWithAdressOIB_1">
      <item>IDEALNA ŽENA d.o.o., OIB 26189501794, Vršina 27, 51262 Kraljevica zastupanog po punomoćniku Karmen Burić</item>
    </derivirana_varijabla>
  </DomainObject.Predmet.ProtuStrankaListFormatedWithAdressOIB>
  <DomainObject.Predmet.ProtuStrankaListNazivFormated>
    <izvorni_sadrzaj>
      <item>IDEALNA ŽENA d.o.o.</item>
    </izvorni_sadrzaj>
    <derivirana_varijabla naziv="DomainObject.Predmet.ProtuStrankaListNazivFormated_1">
      <item>IDEALNA ŽENA d.o.o.</item>
    </derivirana_varijabla>
  </DomainObject.Predmet.ProtuStrankaListNazivFormated>
  <DomainObject.Predmet.ProtuStrankaListNazivFormatedOIB>
    <izvorni_sadrzaj>
      <item>IDEALNA ŽENA d.o.o., OIB 26189501794</item>
    </izvorni_sadrzaj>
    <derivirana_varijabla naziv="DomainObject.Predmet.ProtuStrankaListNazivFormatedOIB_1">
      <item>IDEALNA ŽENA d.o.o., OIB 26189501794</item>
    </derivirana_varijabla>
  </DomainObject.Predmet.ProtuStrankaListNazivFormatedOIB>
  <DomainObject.Predmet.OstaliListFormated>
    <izvorni_sadrzaj>
      <item>Karmen Burić punomoćnica sudionika u postupku IDEALNA ŽENA d.o.o.</item>
    </izvorni_sadrzaj>
    <derivirana_varijabla naziv="DomainObject.Predmet.OstaliListFormated_1">
      <item>Karmen Burić punomoćnica sudionika u postupku IDEALNA ŽENA d.o.o.</item>
    </derivirana_varijabla>
  </DomainObject.Predmet.OstaliListFormated>
  <DomainObject.Predmet.OstaliListFormatedOIB>
    <izvorni_sadrzaj>
      <item>Karmen Burić, OIB 43086300457 punomoćnica sudionika u postupku IDEALNA ŽENA d.o.o.</item>
    </izvorni_sadrzaj>
    <derivirana_varijabla naziv="DomainObject.Predmet.OstaliListFormatedOIB_1">
      <item>Karmen Burić, OIB 43086300457 punomoćnica sudionika u postupku IDEALNA ŽENA d.o.o.</item>
    </derivirana_varijabla>
  </DomainObject.Predmet.OstaliListFormatedOIB>
  <DomainObject.Predmet.OstaliListFormatedWithAdress>
    <izvorni_sadrzaj>
      <item>Karmen Burić, Vršina 27, 51262 Kraljevica punomoćnica sudionika u postupku IDEALNA ŽENA d.o.o.</item>
    </izvorni_sadrzaj>
    <derivirana_varijabla naziv="DomainObject.Predmet.OstaliListFormatedWithAdress_1">
      <item>Karmen Burić, Vršina 27, 51262 Kraljevica punomoćnica sudionika u postupku IDEALNA ŽENA d.o.o.</item>
    </derivirana_varijabla>
  </DomainObject.Predmet.OstaliListFormatedWithAdress>
  <DomainObject.Predmet.OstaliListFormatedWithAdressOIB>
    <izvorni_sadrzaj>
      <item>Karmen Burić, OIB 43086300457, Vršina 27, 51262 Kraljevica punomoćnica sudionika u postupku IDEALNA ŽENA d.o.o.</item>
    </izvorni_sadrzaj>
    <derivirana_varijabla naziv="DomainObject.Predmet.OstaliListFormatedWithAdressOIB_1">
      <item>Karmen Burić, OIB 43086300457, Vršina 27, 51262 Kraljevica punomoćnica sudionika u postupku IDEALNA ŽENA d.o.o.</item>
    </derivirana_varijabla>
  </DomainObject.Predmet.OstaliListFormatedWithAdressOIB>
  <DomainObject.Predmet.OstaliListNazivFormated>
    <izvorni_sadrzaj>
      <item>Karmen Burić</item>
    </izvorni_sadrzaj>
    <derivirana_varijabla naziv="DomainObject.Predmet.OstaliListNazivFormated_1">
      <item>Karmen Burić</item>
    </derivirana_varijabla>
  </DomainObject.Predmet.OstaliListNazivFormated>
  <DomainObject.Predmet.OstaliListNazivFormatedOIB>
    <izvorni_sadrzaj>
      <item>Karmen Burić, OIB 43086300457</item>
    </izvorni_sadrzaj>
    <derivirana_varijabla naziv="DomainObject.Predmet.OstaliListNazivFormatedOIB_1">
      <item>Karmen Burić, OIB 43086300457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rujna 2026.</izvorni_sadrzaj>
    <derivirana_varijabla naziv="DomainObject.Datum_1">24. rujna 2026.</derivirana_varijabla>
  </DomainObject.Datum>
  <DomainObject.PoslovniBrojDokumenta>
    <izvorni_sadrzaj>St-240/2026-11</izvorni_sadrzaj>
    <derivirana_varijabla naziv="DomainObject.PoslovniBrojDokumenta_1">St-240/2026-11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IDEALNA ŽENA d.o.o.</izvorni_sadrzaj>
    <derivirana_varijabla naziv="DomainObject.Predmet.ProtustrankaIDrugi_1">IDEALNA ŽENA d.o.o.</derivirana_varijabla>
  </DomainObject.Predmet.ProtustrankaIDrugi>
  <DomainObject.Predmet.StrankaIDrugiAdressOIB>
    <izvorni_sadrzaj>Financijska agencija, OIB 85821130368, F.KURELCA 3, 51000 Rijeka</izvorni_sadrzaj>
    <derivirana_varijabla naziv="DomainObject.Predmet.StrankaIDrugiAdressOIB_1">Financijska agencija, OIB 85821130368, F.KURELCA 3, 51000 Rijeka</derivirana_varijabla>
  </DomainObject.Predmet.StrankaIDrugiAdressOIB>
  <DomainObject.Predmet.ProtustrankaIDrugiAdressOIB>
    <izvorni_sadrzaj>IDEALNA ŽENA d.o.o., OIB 26189501794, Vršina 27, 51262 Kraljevica</izvorni_sadrzaj>
    <derivirana_varijabla naziv="DomainObject.Predmet.ProtustrankaIDrugiAdressOIB_1">IDEALNA ŽENA d.o.o., OIB 26189501794, Vršina 27, 51262 Kraljevica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IDEALNA ŽENA d.o.o.</item>
      <item>Financijska agencija</item>
      <item>Karmen Burić</item>
    </izvorni_sadrzaj>
    <derivirana_varijabla naziv="DomainObject.Predmet.SudioniciListNaziv_1">
      <item>IDEALNA ŽENA d.o.o.</item>
      <item>Financijska agencija</item>
      <item>Karmen Burić</item>
    </derivirana_varijabla>
  </DomainObject.Predmet.SudioniciListNaziv>
  <DomainObject.Predmet.SudioniciListAdressOIB>
    <izvorni_sadrzaj>
      <item>IDEALNA ŽENA d.o.o., OIB 26189501794, Vršina 27,51262 Kraljevica</item>
      <item>Financijska agencija, OIB 85821130368, F.KURELCA 3,51000 Rijeka</item>
      <item>Karmen Burić, OIB 43086300457, Vršina 27,51262 Kraljevica</item>
    </izvorni_sadrzaj>
    <derivirana_varijabla naziv="DomainObject.Predmet.SudioniciListAdressOIB_1">
      <item>IDEALNA ŽENA d.o.o., OIB 26189501794, Vršina 27,51262 Kraljevica</item>
      <item>Financijska agencija, OIB 85821130368, F.KURELCA 3,51000 Rijeka</item>
      <item>Karmen Burić, OIB 43086300457, Vršina 27,51262 Kraljevica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26189501794</item>
      <item>, OIB 43086300457</item>
    </izvorni_sadrzaj>
    <derivirana_varijabla naziv="DomainObject.Predmet.SudioniciListNazivOIB_1">
      <item>, OIB 85821130368</item>
      <item>, OIB 26189501794</item>
      <item>, OIB 43086300457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308</properties:Words>
  <properties:Characters>1685</properties:Characters>
  <properties:Lines>60</properties:Lines>
  <properties:Paragraphs>28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2072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2026-09-24T06:31:00Z</dcterms:created>
  <dc:creator>rcerneka</dc:creator>
  <cp:lastModifiedBy>Dajana Jurković</cp:lastModifiedBy>
  <cp:lastPrinted>2026-02-04T08:09:00Z</cp:lastPrinted>
  <dcterms:modified xmlns:xsi="http://www.w3.org/2001/XMLSchema-instance" xsi:type="dcterms:W3CDTF">2026-09-24T07:51:00Z</dcterms:modified>
  <cp:revision>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St-240/2026-11 / Zapisnik - Ročište radi rasprave o uvjetima za otvaranje steč. post. (240,2026 zapisnik prethodni sa privremenim 24.9..docx)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