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cd0192" w14:paraId="1cd0192" w:rsidRDefault="00133015" w:rsidP="00E47FD1" w:rsidR="00AC4892" w:rsidRPr="00AC4892">
      <w:pPr>
        <w:ind w:firstLine="708"/>
        <w15:collapsed w:val="false"/>
        <w:rPr>
          <w:sz w:val="8"/>
          <w:szCs w:val="8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</w:p>
    <w:p w:rsidRDefault="00F7047C" w:rsidP="00D4027A" w:rsidR="00F7047C" w:rsidRPr="00F7047C">
      <w:pPr>
        <w:pStyle w:val="Naslov1"/>
        <w:jc w:val="both"/>
        <w:rPr>
          <w:b w:val="false"/>
        </w:rPr>
      </w:pPr>
    </w:p>
    <w:p w:rsidRDefault="00D4027A" w:rsidP="00D4027A" w:rsidR="00D4027A" w:rsidRPr="00F7047C">
      <w:pPr>
        <w:pStyle w:val="Naslov1"/>
        <w:jc w:val="both"/>
        <w:rPr>
          <w:b w:val="false"/>
        </w:rPr>
      </w:pPr>
      <w:r w:rsidRPr="00F7047C">
        <w:rPr>
          <w:b w:val="false"/>
        </w:rPr>
        <w:t>REPUBLIKA HRVATSKA</w:t>
      </w:r>
    </w:p>
    <w:p w:rsidRDefault="00D4027A" w:rsidP="00D4027A" w:rsidR="00D4027A" w:rsidRPr="00F7047C">
      <w:pPr>
        <w:jc w:val="both"/>
        <w:rPr>
          <w:lang w:val="hr-HR"/>
        </w:rPr>
      </w:pPr>
      <w:r w:rsidRPr="00F7047C">
        <w:rPr>
          <w:lang w:val="hr-HR"/>
        </w:rPr>
        <w:t xml:space="preserve">TRGOVAČKI SUD U SPLITU             </w:t>
      </w:r>
      <w:r w:rsidRPr="00F7047C">
        <w:rPr>
          <w:lang w:val="hr-HR"/>
        </w:rPr>
        <w:tab/>
      </w:r>
      <w:r w:rsidRPr="00F7047C">
        <w:rPr>
          <w:lang w:val="hr-HR"/>
        </w:rPr>
        <w:tab/>
      </w:r>
      <w:r w:rsidRPr="00F7047C">
        <w:rPr>
          <w:lang w:val="hr-HR"/>
        </w:rPr>
        <w:tab/>
        <w:t xml:space="preserve">      </w:t>
      </w:r>
    </w:p>
    <w:p w:rsidRDefault="00EB78C8" w:rsidP="00EB78C8" w:rsidR="00EB78C8" w:rsidRPr="00F7047C">
      <w:pPr>
        <w:rPr>
          <w:lang w:val="hr-HR"/>
        </w:rPr>
      </w:pPr>
      <w:r w:rsidRPr="00F7047C">
        <w:rPr>
          <w:lang w:val="hr-HR"/>
        </w:rPr>
        <w:t>Split, Sukoišanska 6</w:t>
      </w:r>
    </w:p>
    <w:p w:rsidRDefault="00D4027A" w:rsidP="00D4027A" w:rsidR="00D4027A" w:rsidRPr="00F7047C">
      <w:pPr>
        <w:rPr>
          <w:lang w:val="hr-HR"/>
        </w:rPr>
      </w:pPr>
    </w:p>
    <w:p w:rsidRDefault="00F35310" w:rsidP="00F35310" w:rsidR="00F35310" w:rsidRPr="00F7047C">
      <w:pPr>
        <w:pStyle w:val="Naslov1"/>
        <w:rPr>
          <w:b w:val="false"/>
        </w:rPr>
      </w:pPr>
      <w:r w:rsidRPr="00F7047C">
        <w:rPr>
          <w:b w:val="false"/>
        </w:rPr>
        <w:t>U   I M E   R E P U B L I K E   H R V A T S K E</w:t>
      </w:r>
    </w:p>
    <w:p w:rsidRDefault="00403F01" w:rsidP="00403F01" w:rsidR="00403F01" w:rsidRPr="00F7047C">
      <w:pPr>
        <w:rPr>
          <w:lang w:eastAsia="hr-HR" w:val="hr-HR"/>
        </w:rPr>
      </w:pPr>
    </w:p>
    <w:p w:rsidRDefault="00E14AE2" w:rsidP="00D4027A" w:rsidR="00D4027A" w:rsidRPr="00F7047C">
      <w:pPr>
        <w:pStyle w:val="Naslov2"/>
        <w:rPr>
          <w:bCs/>
          <w:szCs w:val="24"/>
        </w:rPr>
      </w:pPr>
      <w:r w:rsidRPr="00F7047C">
        <w:rPr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2102BE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 xml:space="preserve">Trgovački sud u Splitu, po </w:t>
      </w:r>
      <w:r w:rsidR="00F7047C">
        <w:rPr>
          <w:lang w:val="hr-HR"/>
        </w:rPr>
        <w:t xml:space="preserve">stečajnoj </w:t>
      </w:r>
      <w:r w:rsidR="00403F01" w:rsidRPr="003F13DF">
        <w:rPr>
          <w:lang w:val="hr-HR"/>
        </w:rPr>
        <w:t>su</w:t>
      </w:r>
      <w:r w:rsidR="00F7047C">
        <w:rPr>
          <w:lang w:val="hr-HR"/>
        </w:rPr>
        <w:t>tkinji Ani Golub Gruić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805DCC">
        <w:rPr>
          <w:color w:val="000000"/>
        </w:rPr>
        <w:t>AUTO-RUBIKON d.o.o. Ulica Slobode 46, Split, OIB: 00382042002</w:t>
      </w:r>
      <w:r w:rsidR="005A4641">
        <w:rPr>
          <w:lang w:val="hr-HR"/>
        </w:rPr>
        <w:t xml:space="preserve">, dana </w:t>
      </w:r>
      <w:r w:rsidR="005365DF">
        <w:rPr>
          <w:lang w:val="hr-HR"/>
        </w:rPr>
        <w:t>4. siječnja</w:t>
      </w:r>
      <w:r w:rsidR="002102BE">
        <w:rPr>
          <w:lang w:val="hr-HR"/>
        </w:rPr>
        <w:t xml:space="preserve"> </w:t>
      </w:r>
      <w:r w:rsidR="00943E13">
        <w:rPr>
          <w:lang w:val="hr-HR"/>
        </w:rPr>
        <w:t>2016</w:t>
      </w:r>
      <w:r w:rsidR="00FA2F1D">
        <w:rPr>
          <w:lang w:val="hr-HR"/>
        </w:rPr>
        <w:t>.</w:t>
      </w:r>
      <w:r w:rsidR="002102BE">
        <w:rPr>
          <w:lang w:val="hr-HR"/>
        </w:rPr>
        <w:t xml:space="preserve">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2102BE" w:rsidR="00E14AE2">
      <w:pPr>
        <w:ind w:firstLine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805DCC">
        <w:rPr>
          <w:color w:val="000000"/>
        </w:rPr>
        <w:t>AUTO-RUBIKON d.o.o. Ulica Slobode 46, Split, OIB: 00382042002</w:t>
      </w:r>
      <w:r w:rsidR="002102BE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BF3F52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 xml:space="preserve">r Split podnijela je ovom sudu </w:t>
      </w:r>
      <w:r w:rsidR="00DD50D1">
        <w:rPr>
          <w:lang w:val="hr-HR"/>
        </w:rPr>
        <w:t>18</w:t>
      </w:r>
      <w:r w:rsidR="00106A8C">
        <w:rPr>
          <w:lang w:val="hr-HR"/>
        </w:rPr>
        <w:t xml:space="preserve">. rujna </w:t>
      </w:r>
      <w:r>
        <w:rPr>
          <w:lang w:val="hr-HR"/>
        </w:rPr>
        <w:t>2015. god. zahtjev za provedbu skraćenog s</w:t>
      </w:r>
      <w:r w:rsidR="009D46D2">
        <w:rPr>
          <w:lang w:val="hr-HR"/>
        </w:rPr>
        <w:t xml:space="preserve">tečajnog postupka nad dužnikom </w:t>
      </w:r>
      <w:r w:rsidR="00805DCC">
        <w:rPr>
          <w:color w:val="000000"/>
        </w:rPr>
        <w:t>AUTO-RUBIKON d.o.o. Ulica Slobode 46, Split, OIB: 00382042002</w:t>
      </w:r>
      <w:r w:rsidR="002102BE">
        <w:rPr>
          <w:lang w:val="hr-HR"/>
        </w:rPr>
        <w:t xml:space="preserve">. </w:t>
      </w:r>
    </w:p>
    <w:p w:rsidRDefault="002102BE" w:rsidP="00E14AE2" w:rsidR="002102BE">
      <w:pPr>
        <w:ind w:firstLine="708"/>
        <w:jc w:val="both"/>
        <w:rPr>
          <w:lang w:val="hr-HR"/>
        </w:rPr>
      </w:pPr>
    </w:p>
    <w:p w:rsidRDefault="00160774" w:rsidP="00764538" w:rsidR="00D4418F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</w:t>
      </w:r>
      <w:r w:rsidR="005A4641">
        <w:rPr>
          <w:lang w:val="hr-HR"/>
        </w:rPr>
        <w:t>„</w:t>
      </w:r>
      <w:r>
        <w:rPr>
          <w:lang w:val="hr-HR"/>
        </w:rPr>
        <w:t>Narodne novine</w:t>
      </w:r>
      <w:r w:rsidR="005A4641">
        <w:rPr>
          <w:lang w:val="hr-HR"/>
        </w:rPr>
        <w:t>“</w:t>
      </w:r>
      <w:r>
        <w:rPr>
          <w:lang w:val="hr-HR"/>
        </w:rPr>
        <w:t xml:space="preserve">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  <w:r w:rsidR="00EF64B4">
        <w:rPr>
          <w:lang w:val="hr-HR"/>
        </w:rPr>
        <w:t xml:space="preserve"> </w:t>
      </w:r>
      <w:r w:rsidR="00D4418F"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 w:rsidR="00D4418F"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5A4641" w:rsidP="00D4418F" w:rsidR="005A4641">
      <w:pPr>
        <w:jc w:val="both"/>
        <w:rPr>
          <w:lang w:val="hr-HR"/>
        </w:rPr>
      </w:pPr>
    </w:p>
    <w:p w:rsidRDefault="005A4641" w:rsidP="00D4418F" w:rsidR="005A4641">
      <w:pPr>
        <w:jc w:val="both"/>
        <w:rPr>
          <w:lang w:val="hr-HR"/>
        </w:rPr>
      </w:pPr>
      <w:r>
        <w:rPr>
          <w:lang w:val="hr-HR"/>
        </w:rPr>
        <w:tab/>
        <w:t>Odredbom čl. 10. SZ-a propisano je da se u predstečajnom i stečajnom postupku na odgovarajući način primjenjuju pravila parničnog postupka u postupku pred trgovačkim sudovima.</w:t>
      </w:r>
    </w:p>
    <w:p w:rsidRDefault="005A4641" w:rsidP="00D4418F" w:rsidR="005A4641">
      <w:pPr>
        <w:jc w:val="both"/>
        <w:rPr>
          <w:lang w:val="hr-HR"/>
        </w:rPr>
      </w:pPr>
    </w:p>
    <w:p w:rsidRDefault="005A4641" w:rsidP="005A4641" w:rsidR="005A4641">
      <w:pPr>
        <w:jc w:val="both"/>
        <w:rPr>
          <w:lang w:val="hr-HR"/>
        </w:rPr>
      </w:pPr>
      <w:r>
        <w:rPr>
          <w:lang w:val="hr-HR"/>
        </w:rPr>
        <w:tab/>
        <w:t xml:space="preserve">Odredbom čl. 106. st. 2. i 3. </w:t>
      </w:r>
      <w:r w:rsidRPr="00D4418F">
        <w:rPr>
          <w:lang w:val="hr-HR"/>
        </w:rPr>
        <w:t>Zakona o parničnom postupku (</w:t>
      </w:r>
      <w:r>
        <w:rPr>
          <w:lang w:val="hr-HR"/>
        </w:rPr>
        <w:t>„</w:t>
      </w:r>
      <w:r w:rsidRPr="00D4418F">
        <w:rPr>
          <w:lang w:val="hr-HR"/>
        </w:rPr>
        <w:t>Narodne novine</w:t>
      </w:r>
      <w:r>
        <w:rPr>
          <w:lang w:val="hr-HR"/>
        </w:rPr>
        <w:t>“</w:t>
      </w:r>
      <w:r w:rsidRPr="00D4418F">
        <w:rPr>
          <w:lang w:val="hr-HR"/>
        </w:rPr>
        <w:t xml:space="preserve">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021C30" w:rsidP="008863A3" w:rsidR="00021C30">
      <w:pPr>
        <w:jc w:val="both"/>
        <w:rPr>
          <w:lang w:val="hr-HR"/>
        </w:rPr>
      </w:pPr>
    </w:p>
    <w:p w:rsidRDefault="008863A3" w:rsidP="00021C30" w:rsidR="008863A3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U konkretnom slučaju podneseni zahtjev nije uredan i potpu</w:t>
      </w:r>
      <w:r w:rsidR="00E47FD1">
        <w:rPr>
          <w:lang w:val="hr-HR"/>
        </w:rPr>
        <w:t>n budući da isti ne sadržava OIB</w:t>
      </w:r>
      <w:r>
        <w:rPr>
          <w:lang w:val="hr-HR"/>
        </w:rPr>
        <w:t xml:space="preserve"> podnositelja zahtjeva, a niti je iz samog zahtjeva razvidno tko je u ime Financijske agencije (ime i prezime osobe) potpisao taj zahtjev</w:t>
      </w:r>
      <w:r w:rsidR="00E47FD1">
        <w:rPr>
          <w:lang w:val="hr-HR"/>
        </w:rPr>
        <w:t>,</w:t>
      </w:r>
      <w:r>
        <w:rPr>
          <w:lang w:val="hr-HR"/>
        </w:rPr>
        <w:t xml:space="preserve"> pa se stoga nije moglo niti utvrditi da li je zahtjev podnesen od osobe ovlaštene za zastupanje podnositelja. </w:t>
      </w:r>
    </w:p>
    <w:p w:rsidRDefault="00AA1815" w:rsidP="008863A3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 xml:space="preserve">Budući da podneseni zahtjev nije bio uredan i potpun, zaključkom ovog suda od </w:t>
      </w:r>
      <w:r w:rsidR="00E47FD1">
        <w:rPr>
          <w:lang w:val="hr-HR"/>
        </w:rPr>
        <w:t>3. studenog 2015. godine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 w:rsidR="00E47FD1">
        <w:rPr>
          <w:lang w:val="hr-HR"/>
        </w:rPr>
        <w:t>u zahtjevu naznači broj OIB</w:t>
      </w:r>
      <w:r>
        <w:rPr>
          <w:lang w:val="hr-HR"/>
        </w:rPr>
        <w:t>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A31ADC">
        <w:rPr>
          <w:lang w:val="hr-HR"/>
        </w:rPr>
        <w:t>da za mirovinsko osiguranje</w:t>
      </w:r>
      <w:r w:rsidR="008863A3">
        <w:rPr>
          <w:lang w:val="hr-HR"/>
        </w:rPr>
        <w:t xml:space="preserve"> koji</w:t>
      </w:r>
      <w:r w:rsidR="00A31ADC">
        <w:rPr>
          <w:lang w:val="hr-HR"/>
        </w:rPr>
        <w:t xml:space="preserve"> 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</w:t>
      </w:r>
      <w:r w:rsidR="00E47FD1">
        <w:rPr>
          <w:lang w:val="hr-HR"/>
        </w:rPr>
        <w:t xml:space="preserve">nancijska agencija je zaprimila 4. studenog 2015. godine, </w:t>
      </w:r>
      <w:r>
        <w:rPr>
          <w:lang w:val="hr-HR"/>
        </w:rPr>
        <w:t xml:space="preserve">pa je stoga rok za postupanje po zaključku suda istekao s danom </w:t>
      </w:r>
      <w:r w:rsidR="00E47FD1">
        <w:rPr>
          <w:lang w:val="hr-HR"/>
        </w:rPr>
        <w:t>12. studenog 2015. godine, a</w:t>
      </w:r>
      <w:r>
        <w:rPr>
          <w:lang w:val="hr-HR"/>
        </w:rPr>
        <w:t xml:space="preserve"> Financijska agencija u ostavljenom roku nije ni u čemu postupila po zaključku ovog suda </w:t>
      </w:r>
      <w:r w:rsidR="00E47FD1">
        <w:rPr>
          <w:lang w:val="hr-HR"/>
        </w:rPr>
        <w:t xml:space="preserve">od </w:t>
      </w:r>
      <w:r w:rsidR="00DD50D1">
        <w:rPr>
          <w:lang w:val="hr-HR"/>
        </w:rPr>
        <w:t>3</w:t>
      </w:r>
      <w:r w:rsidR="00E47FD1">
        <w:rPr>
          <w:lang w:val="hr-HR"/>
        </w:rPr>
        <w:t>. studenog 2015. godine,</w:t>
      </w:r>
      <w:r>
        <w:rPr>
          <w:lang w:val="hr-HR"/>
        </w:rPr>
        <w:t xml:space="preserve">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>Kako</w:t>
      </w:r>
      <w:r w:rsidR="005365DF">
        <w:rPr>
          <w:lang w:val="hr-HR"/>
        </w:rPr>
        <w:t>,</w:t>
      </w:r>
      <w:r>
        <w:rPr>
          <w:lang w:val="hr-HR"/>
        </w:rPr>
        <w:t xml:space="preserve"> dakle</w:t>
      </w:r>
      <w:r w:rsidR="005365DF">
        <w:rPr>
          <w:lang w:val="hr-HR"/>
        </w:rPr>
        <w:t>,</w:t>
      </w:r>
      <w:r>
        <w:rPr>
          <w:lang w:val="hr-HR"/>
        </w:rPr>
        <w:t xml:space="preserve"> Financijska agencija nije uredila i dopunila podneseni zahtjev u skladu s zaključkom ovog suda to nisu ispunjeni uvjeti da bi sud na temelju takvog prijedloga – zahtjeva pokrenuo odnosno proveo skraćeni stečajni postupak u smislu odredbi čl. 428. SZ-a, a radi čega je podneseni zahtjev valjalo odbaciti.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5A4641" w:rsidP="005A4641" w:rsidR="009966BF">
      <w:pPr>
        <w:ind w:firstLine="708"/>
        <w:jc w:val="both"/>
        <w:rPr>
          <w:lang w:val="hr-HR"/>
        </w:rPr>
      </w:pPr>
      <w:r>
        <w:rPr>
          <w:lang w:val="hr-HR"/>
        </w:rPr>
        <w:t>Slijedom navedenog, odlučeno je kao u izreci ovog rješenja.</w:t>
      </w:r>
      <w:r>
        <w:rPr>
          <w:lang w:val="hr-HR"/>
        </w:rPr>
        <w:tab/>
      </w:r>
    </w:p>
    <w:p w:rsidRDefault="005A4641" w:rsidP="00403F01" w:rsidR="005A4641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5365DF">
        <w:rPr>
          <w:lang w:val="hr-HR"/>
        </w:rPr>
        <w:t>4. siječnja</w:t>
      </w:r>
      <w:r w:rsidR="00EF64B4">
        <w:rPr>
          <w:lang w:val="hr-HR"/>
        </w:rPr>
        <w:t xml:space="preserve"> </w:t>
      </w:r>
      <w:r w:rsidR="00943E13">
        <w:rPr>
          <w:lang w:val="hr-HR"/>
        </w:rPr>
        <w:t>2016</w:t>
      </w:r>
      <w:r w:rsidR="00FA2F1D">
        <w:rPr>
          <w:lang w:val="hr-HR"/>
        </w:rPr>
        <w:t>. godine</w:t>
      </w:r>
    </w:p>
    <w:p w:rsidRDefault="00D4027A" w:rsidP="00D4027A" w:rsidR="00D4027A" w:rsidRPr="008863A3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F7047C" w:rsidP="00E47FD1" w:rsidR="00110325">
      <w:pPr>
        <w:ind w:left="6372"/>
        <w:jc w:val="center"/>
      </w:pPr>
      <w:r>
        <w:t>SUTKINJA</w:t>
      </w:r>
    </w:p>
    <w:p w:rsidRDefault="00E47FD1" w:rsidP="00E47FD1" w:rsidR="00382327">
      <w:pPr>
        <w:ind w:left="6372"/>
        <w:jc w:val="center"/>
      </w:pPr>
      <w:r>
        <w:t>ANA GOLUB GRUIĆ</w:t>
      </w:r>
    </w:p>
    <w:p w:rsidRDefault="00E47FD1" w:rsidP="00E47FD1" w:rsidR="00E47FD1">
      <w:pPr>
        <w:ind w:left="708"/>
        <w:jc w:val="center"/>
      </w:pPr>
    </w:p>
    <w:p w:rsidRDefault="00E47FD1" w:rsidP="00E47FD1" w:rsidR="00E47FD1">
      <w:pPr>
        <w:jc w:val="center"/>
      </w:pPr>
    </w:p>
    <w:p w:rsidRDefault="00E47FD1" w:rsidP="00E47FD1" w:rsidR="00E47FD1" w:rsidRPr="008863A3">
      <w:pPr>
        <w:jc w:val="center"/>
        <w:rPr>
          <w:sz w:val="16"/>
          <w:szCs w:val="16"/>
          <w:u w:val="single"/>
          <w:lang w:val="hr-HR"/>
        </w:rPr>
      </w:pPr>
    </w:p>
    <w:p w:rsidRDefault="00473132" w:rsidP="00E47FD1" w:rsidR="00473132" w:rsidRPr="008863A3">
      <w:pPr>
        <w:jc w:val="center"/>
        <w:rPr>
          <w:sz w:val="16"/>
          <w:szCs w:val="16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7B5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1B2A84" w:rsidP="00D4027A" w:rsidR="001B2A84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E47FD1">
        <w:rPr>
          <w:lang w:val="hr-HR"/>
        </w:rPr>
        <w:t>mrežna stranica e-Oglasna ploča sudova</w:t>
      </w:r>
    </w:p>
    <w:p w:rsidRDefault="001B2A84" w:rsidP="00403F01" w:rsidR="00E14AE2" w:rsidRPr="003734BE">
      <w:pPr>
        <w:jc w:val="both"/>
        <w:rPr>
          <w:lang w:val="hr-HR"/>
        </w:rPr>
      </w:pPr>
      <w:r>
        <w:rPr>
          <w:lang w:val="hr-HR"/>
        </w:rPr>
        <w:t>-  spis</w:t>
      </w:r>
    </w:p>
    <w:sectPr w:rsidSect="00110325" w:rsidR="00E14AE2" w:rsidRPr="003734BE">
      <w:headerReference w:type="default" r:id="rId11"/>
      <w:headerReference w:type="first" r:id="rId12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2143C" w:rsidP="003734BE" w:rsidR="0052143C">
      <w:r>
        <w:separator/>
      </w:r>
    </w:p>
  </w:endnote>
  <w:endnote w:id="0" w:type="continuationSeparator">
    <w:p w:rsidRDefault="0052143C" w:rsidP="003734BE" w:rsidR="00521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2143C" w:rsidP="003734BE" w:rsidR="0052143C">
      <w:r>
        <w:separator/>
      </w:r>
    </w:p>
  </w:footnote>
  <w:footnote w:id="0" w:type="continuationSeparator">
    <w:p w:rsidRDefault="0052143C" w:rsidP="003734BE" w:rsidR="0052143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C2013C" w:rsidRPr="00C2013C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805DCC">
      <w:t>188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St-</w:t>
    </w:r>
    <w:r w:rsidR="00805DCC">
      <w:t>188</w:t>
    </w:r>
    <w:r w:rsidRPr="00E47FD1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675F"/>
    <w:rsid w:val="00062AEB"/>
    <w:rsid w:val="000666DB"/>
    <w:rsid w:val="00094B4F"/>
    <w:rsid w:val="001042E3"/>
    <w:rsid w:val="00106A8C"/>
    <w:rsid w:val="00110325"/>
    <w:rsid w:val="00133015"/>
    <w:rsid w:val="00160774"/>
    <w:rsid w:val="001B2A84"/>
    <w:rsid w:val="001C0DAE"/>
    <w:rsid w:val="001E4E14"/>
    <w:rsid w:val="001F5654"/>
    <w:rsid w:val="00200E29"/>
    <w:rsid w:val="002102BE"/>
    <w:rsid w:val="00217DD3"/>
    <w:rsid w:val="002702A4"/>
    <w:rsid w:val="002C26C4"/>
    <w:rsid w:val="002D048F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52143C"/>
    <w:rsid w:val="005365DF"/>
    <w:rsid w:val="005451C2"/>
    <w:rsid w:val="005A4641"/>
    <w:rsid w:val="005C7075"/>
    <w:rsid w:val="00642955"/>
    <w:rsid w:val="0066735D"/>
    <w:rsid w:val="006767AE"/>
    <w:rsid w:val="006E3551"/>
    <w:rsid w:val="00736EF6"/>
    <w:rsid w:val="00743750"/>
    <w:rsid w:val="00763B78"/>
    <w:rsid w:val="00764538"/>
    <w:rsid w:val="007725FF"/>
    <w:rsid w:val="007A74B6"/>
    <w:rsid w:val="00805DCC"/>
    <w:rsid w:val="00832F97"/>
    <w:rsid w:val="00876209"/>
    <w:rsid w:val="008863A3"/>
    <w:rsid w:val="00910C43"/>
    <w:rsid w:val="009374AD"/>
    <w:rsid w:val="00943E13"/>
    <w:rsid w:val="00984E8A"/>
    <w:rsid w:val="009966BF"/>
    <w:rsid w:val="009C3B0A"/>
    <w:rsid w:val="009D46D2"/>
    <w:rsid w:val="00A31ADC"/>
    <w:rsid w:val="00A550C0"/>
    <w:rsid w:val="00A83CF1"/>
    <w:rsid w:val="00A97762"/>
    <w:rsid w:val="00AA1815"/>
    <w:rsid w:val="00AC4892"/>
    <w:rsid w:val="00B347F0"/>
    <w:rsid w:val="00B53B15"/>
    <w:rsid w:val="00B6615F"/>
    <w:rsid w:val="00B74553"/>
    <w:rsid w:val="00BF3F52"/>
    <w:rsid w:val="00BF6161"/>
    <w:rsid w:val="00C2013C"/>
    <w:rsid w:val="00C30FC8"/>
    <w:rsid w:val="00C435B4"/>
    <w:rsid w:val="00C5093E"/>
    <w:rsid w:val="00C7399E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D50D1"/>
    <w:rsid w:val="00E14AE2"/>
    <w:rsid w:val="00E47FD1"/>
    <w:rsid w:val="00E907BF"/>
    <w:rsid w:val="00EB167D"/>
    <w:rsid w:val="00EB78C8"/>
    <w:rsid w:val="00EC0B4A"/>
    <w:rsid w:val="00EF64B4"/>
    <w:rsid w:val="00F10144"/>
    <w:rsid w:val="00F3219B"/>
    <w:rsid w:val="00F35310"/>
    <w:rsid w:val="00F7047C"/>
    <w:rsid w:val="00F85A66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4. siječnja 2016.</izvorni_sadrzaj>
    <derivirana_varijabla naziv="DomainObject.DatumDonosenjaOdluke_1">4.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188</izvorni_sadrzaj>
    <derivirana_varijabla naziv="DomainObject.Predmet.Broj_1">188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2015.</izvorni_sadrzaj>
    <derivirana_varijabla naziv="DomainObject.Predmet.DatumOsnivanja_1">21.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St-188/2015</izvorni_sadrzaj>
    <derivirana_varijabla naziv="DomainObject.Predmet.OznakaBroj_1">St-188/2015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AUTO-RUBIKON društvo s ograničenom odgovornošću za turističke usluge i trgovinu</izvorni_sadrzaj>
    <derivirana_varijabla naziv="DomainObject.Predmet.ProtustrankaFormated_1">  AUTO-RUBIKON društvo s ograničenom odgovornošću za turističke usluge i trgovinu</derivirana_varijabla>
  </DomainObject.Predmet.ProtustrankaFormated>
  <DomainObject.Predmet.ProtustrankaFormatedOIB>
    <izvorni_sadrzaj>  AUTO-RUBIKON društvo s ograničenom odgovornošću za turističke usluge i trgovinu, OIB 00382042002</izvorni_sadrzaj>
    <derivirana_varijabla naziv="DomainObject.Predmet.ProtustrankaFormatedOIB_1">  AUTO-RUBIKON društvo s ograničenom odgovornošću za turističke usluge i trgovinu, OIB 00382042002</derivirana_varijabla>
  </DomainObject.Predmet.ProtustrankaFormatedOIB>
  <DomainObject.Predmet.ProtustrankaFormatedWithAdress>
    <izvorni_sadrzaj> AUTO-RUBIKON društvo s ograničenom odgovornošću za turističke usluge i trgovinu, Ulica Slobode 46, 21000 Split</izvorni_sadrzaj>
    <derivirana_varijabla naziv="DomainObject.Predmet.ProtustrankaFormatedWithAdress_1"> AUTO-RUBIKON društvo s ograničenom odgovornošću za turističke usluge i trgovinu, Ulica Slobode 46, 21000 Split</derivirana_varijabla>
  </DomainObject.Predmet.ProtustrankaFormatedWithAdress>
  <DomainObject.Predmet.ProtustrankaFormatedWithAdressOIB>
    <izvorni_sadrzaj> AUTO-RUBIKON društvo s ograničenom odgovornošću za turističke usluge i trgovinu, OIB 00382042002, Ulica Slobode 46, 21000 Split</izvorni_sadrzaj>
    <derivirana_varijabla naziv="DomainObject.Predmet.ProtustrankaFormatedWithAdressOIB_1"> AUTO-RUBIKON društvo s ograničenom odgovornošću za turističke usluge i trgovinu, OIB 00382042002, Ulica Slobode 46, 21000 Split</derivirana_varijabla>
  </DomainObject.Predmet.ProtustrankaFormatedWithAdressOIB>
  <DomainObject.Predmet.ProtustrankaWithAdress>
    <izvorni_sadrzaj>AUTO-RUBIKON društvo s ograničenom odgovornošću za turističke usluge i trgovinu Ulica Slobode 46, 21000 Split</izvorni_sadrzaj>
    <derivirana_varijabla naziv="DomainObject.Predmet.ProtustrankaWithAdress_1">AUTO-RUBIKON društvo s ograničenom odgovornošću za turističke usluge i trgovinu Ulica Slobode 46, 21000 Split</derivirana_varijabla>
  </DomainObject.Predmet.ProtustrankaWithAdress>
  <DomainObject.Predmet.ProtustrankaWithAdressOIB>
    <izvorni_sadrzaj>AUTO-RUBIKON društvo s ograničenom odgovornošću za turističke usluge i trgovinu, OIB 00382042002, Ulica Slobode 46, 21000 Split</izvorni_sadrzaj>
    <derivirana_varijabla naziv="DomainObject.Predmet.ProtustrankaWithAdressOIB_1">AUTO-RUBIKON društvo s ograničenom odgovornošću za turističke usluge i trgovinu, OIB 00382042002, Ulica Slobode 46, 21000 Split</derivirana_varijabla>
  </DomainObject.Predmet.ProtustrankaWithAdressOIB>
  <DomainObject.Predmet.ProtustrankaNazivFormated>
    <izvorni_sadrzaj>AUTO-RUBIKON društvo s ograničenom odgovornošću za turističke usluge i trgovinu</izvorni_sadrzaj>
    <derivirana_varijabla naziv="DomainObject.Predmet.ProtustrankaNazivFormated_1">AUTO-RUBIKON društvo s ograničenom odgovornošću za turističke usluge i trgovinu</derivirana_varijabla>
  </DomainObject.Predmet.ProtustrankaNazivFormated>
  <DomainObject.Predmet.ProtustrankaNazivFormatedOIB>
    <izvorni_sadrzaj>AUTO-RUBIKON društvo s ograničenom odgovornošću za turističke usluge i trgovinu, OIB 00382042002</izvorni_sadrzaj>
    <derivirana_varijabla naziv="DomainObject.Predmet.ProtustrankaNazivFormatedOIB_1">AUTO-RUBIKON društvo s ograničenom odgovornošću za turističke usluge i trgovinu, OIB 00382042002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SPLIT</izvorni_sadrzaj>
    <derivirana_varijabla naziv="DomainObject.Predmet.StrankaFormated_1">  FINA SPLIT</derivirana_varijabla>
  </DomainObject.Predmet.StrankaFormated>
  <DomainObject.Predmet.StrankaFormatedOIB>
    <izvorni_sadrzaj>  FINA SPLIT</izvorni_sadrzaj>
    <derivirana_varijabla naziv="DomainObject.Predmet.StrankaFormatedOIB_1">  FINA SPLIT</derivirana_varijabla>
  </DomainObject.Predmet.StrankaFormatedOIB>
  <DomainObject.Predmet.StrankaFormatedWithAdress>
    <izvorni_sadrzaj> FINA SPLIT, Mažuranićevo šetalište 24 b, 21000 Split</izvorni_sadrzaj>
    <derivirana_varijabla naziv="DomainObject.Predmet.StrankaFormatedWithAdress_1"> FINA SPLIT, Mažuranićevo šetalište 24 b, 21000 Split</derivirana_varijabla>
  </DomainObject.Predmet.StrankaFormatedWithAdress>
  <DomainObject.Predmet.StrankaFormatedWithAdressOIB>
    <izvorni_sadrzaj> FINA SPLIT, Mažuranićevo šetalište 24 b, 21000 Split</izvorni_sadrzaj>
    <derivirana_varijabla naziv="DomainObject.Predmet.StrankaFormatedWithAdressOIB_1"> FINA SPLIT, Mažuranićevo šetalište 24 b, 21000 Split</derivirana_varijabla>
  </DomainObject.Predmet.StrankaFormatedWithAdressOIB>
  <DomainObject.Predmet.StrankaWithAdress>
    <izvorni_sadrzaj>FINA SPLIT Mažuranićevo šetalište 24 b,21000 Split</izvorni_sadrzaj>
    <derivirana_varijabla naziv="DomainObject.Predmet.StrankaWithAdress_1">FINA SPLIT Mažuranićevo šetalište 24 b,21000 Split</derivirana_varijabla>
  </DomainObject.Predmet.StrankaWithAdress>
  <DomainObject.Predmet.StrankaWithAdressOIB>
    <izvorni_sadrzaj>FINA SPLIT, Mažuranićevo šetalište 24 b,21000 Split</izvorni_sadrzaj>
    <derivirana_varijabla naziv="DomainObject.Predmet.StrankaWithAdressOIB_1">FINA SPLIT, Mažuranićevo šetalište 24 b,21000 Split</derivirana_varijabla>
  </DomainObject.Predmet.StrankaWithAdressOIB>
  <DomainObject.Predmet.StrankaNazivFormated>
    <izvorni_sadrzaj>FINA SPLIT</izvorni_sadrzaj>
    <derivirana_varijabla naziv="DomainObject.Predmet.StrankaNazivFormated_1">FINA SPLIT</derivirana_varijabla>
  </DomainObject.Predmet.StrankaNazivFormated>
  <DomainObject.Predmet.StrankaNazivFormatedOIB>
    <izvorni_sadrzaj>FINA SPLIT</izvorni_sadrzaj>
    <derivirana_varijabla naziv="DomainObject.Predmet.StrankaNazivFormatedOIB_1">FINA SPLIT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9190146.42</izvorni_sadrzaj>
    <derivirana_varijabla naziv="DomainObject.Predmet.TrenutnaVrijednost_1">9190146.42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 SPLIT</item>
    </izvorni_sadrzaj>
    <derivirana_varijabla naziv="DomainObject.Predmet.StrankaListFormated_1">
      <item>FINA SPLIT</item>
    </derivirana_varijabla>
  </DomainObject.Predmet.StrankaListFormated>
  <DomainObject.Predmet.StrankaListFormatedOIB>
    <izvorni_sadrzaj>
      <item>FINA SPLIT</item>
    </izvorni_sadrzaj>
    <derivirana_varijabla naziv="DomainObject.Predmet.StrankaListFormatedOIB_1">
      <item>FINA SPLIT</item>
    </derivirana_varijabla>
  </DomainObject.Predmet.StrankaListFormatedOIB>
  <DomainObject.Predmet.StrankaListFormatedWithAdress>
    <izvorni_sadrzaj>
      <item>FINA SPLIT, Mažuranićevo šetalište 24 b, 21000 Split</item>
    </izvorni_sadrzaj>
    <derivirana_varijabla naziv="DomainObject.Predmet.StrankaListFormatedWithAdress_1">
      <item>FINA SPLIT, Mažuranićevo šetalište 24 b, 21000 Split</item>
    </derivirana_varijabla>
  </DomainObject.Predmet.StrankaListFormatedWithAdress>
  <DomainObject.Predmet.StrankaListFormatedWithAdressOIB>
    <izvorni_sadrzaj>
      <item>FINA SPLIT, Mažuranićevo šetalište 24 b, 21000 Split</item>
    </izvorni_sadrzaj>
    <derivirana_varijabla naziv="DomainObject.Predmet.StrankaListFormatedWithAdressOIB_1">
      <item>FINA SPLIT, Mažuranićevo šetalište 24 b, 21000 Split</item>
    </derivirana_varijabla>
  </DomainObject.Predmet.StrankaListFormatedWithAdressOIB>
  <DomainObject.Predmet.StrankaListNazivFormated>
    <izvorni_sadrzaj>
      <item>FINA SPLIT</item>
    </izvorni_sadrzaj>
    <derivirana_varijabla naziv="DomainObject.Predmet.StrankaListNazivFormated_1">
      <item>FINA SPLIT</item>
    </derivirana_varijabla>
  </DomainObject.Predmet.StrankaListNazivFormated>
  <DomainObject.Predmet.StrankaListNazivFormatedOIB>
    <izvorni_sadrzaj>
      <item>FINA SPLIT</item>
    </izvorni_sadrzaj>
    <derivirana_varijabla naziv="DomainObject.Predmet.StrankaListNazivFormatedOIB_1">
      <item>FINA SPLIT</item>
    </derivirana_varijabla>
  </DomainObject.Predmet.StrankaListNazivFormatedOIB>
  <DomainObject.Predmet.ProtuStrankaListFormated>
    <izvorni_sadrzaj>
      <item>AUTO-RUBIKON društvo s ograničenom odgovornošću za turističke usluge i trgovinu</item>
    </izvorni_sadrzaj>
    <derivirana_varijabla naziv="DomainObject.Predmet.ProtuStrankaListFormated_1">
      <item>AUTO-RUBIKON društvo s ograničenom odgovornošću za turističke usluge i trgovinu</item>
    </derivirana_varijabla>
  </DomainObject.Predmet.ProtuStrankaListFormated>
  <DomainObject.Predmet.ProtuStrankaListFormatedOIB>
    <izvorni_sadrzaj>
      <item>AUTO-RUBIKON društvo s ograničenom odgovornošću za turističke usluge i trgovinu, OIB 00382042002</item>
    </izvorni_sadrzaj>
    <derivirana_varijabla naziv="DomainObject.Predmet.ProtuStrankaListFormatedOIB_1">
      <item>AUTO-RUBIKON društvo s ograničenom odgovornošću za turističke usluge i trgovinu, OIB 00382042002</item>
    </derivirana_varijabla>
  </DomainObject.Predmet.ProtuStrankaListFormatedOIB>
  <DomainObject.Predmet.ProtuStrankaListFormatedWithAdress>
    <izvorni_sadrzaj>
      <item>AUTO-RUBIKON društvo s ograničenom odgovornošću za turističke usluge i trgovinu, Ulica Slobode 46, 21000 Split</item>
    </izvorni_sadrzaj>
    <derivirana_varijabla naziv="DomainObject.Predmet.ProtuStrankaListFormatedWithAdress_1">
      <item>AUTO-RUBIKON društvo s ograničenom odgovornošću za turističke usluge i trgovinu, Ulica Slobode 46, 21000 Split</item>
    </derivirana_varijabla>
  </DomainObject.Predmet.ProtuStrankaListFormatedWithAdress>
  <DomainObject.Predmet.ProtuStrankaListFormatedWithAdressOIB>
    <izvorni_sadrzaj>
      <item>AUTO-RUBIKON društvo s ograničenom odgovornošću za turističke usluge i trgovinu, OIB 00382042002, Ulica Slobode 46, 21000 Split</item>
    </izvorni_sadrzaj>
    <derivirana_varijabla naziv="DomainObject.Predmet.ProtuStrankaListFormatedWithAdressOIB_1">
      <item>AUTO-RUBIKON društvo s ograničenom odgovornošću za turističke usluge i trgovinu, OIB 00382042002, Ulica Slobode 46, 21000 Split</item>
    </derivirana_varijabla>
  </DomainObject.Predmet.ProtuStrankaListFormatedWithAdressOIB>
  <DomainObject.Predmet.ProtuStrankaListNazivFormated>
    <izvorni_sadrzaj>
      <item>AUTO-RUBIKON društvo s ograničenom odgovornošću za turističke usluge i trgovinu</item>
    </izvorni_sadrzaj>
    <derivirana_varijabla naziv="DomainObject.Predmet.ProtuStrankaListNazivFormated_1">
      <item>AUTO-RUBIKON društvo s ograničenom odgovornošću za turističke usluge i trgovinu</item>
    </derivirana_varijabla>
  </DomainObject.Predmet.ProtuStrankaListNazivFormated>
  <DomainObject.Predmet.ProtuStrankaListNazivFormatedOIB>
    <izvorni_sadrzaj>
      <item>AUTO-RUBIKON društvo s ograničenom odgovornošću za turističke usluge i trgovinu, OIB 00382042002</item>
    </izvorni_sadrzaj>
    <derivirana_varijabla naziv="DomainObject.Predmet.ProtuStrankaListNazivFormatedOIB_1">
      <item>AUTO-RUBIKON društvo s ograničenom odgovornošću za turističke usluge i trgovinu, OIB 00382042002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2016.</izvorni_sadrzaj>
    <derivirana_varijabla naziv="DomainObject.Datum_1">4.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SPLIT</izvorni_sadrzaj>
    <derivirana_varijabla naziv="DomainObject.Predmet.StrankaIDrugi_1">FINA SPLIT</derivirana_varijabla>
  </DomainObject.Predmet.StrankaIDrugi>
  <DomainObject.Predmet.ProtustrankaIDrugi>
    <izvorni_sadrzaj>AUTO-RUBIKON društvo s ograničenom odgovornošću za turističke usluge i trgovinu</izvorni_sadrzaj>
    <derivirana_varijabla naziv="DomainObject.Predmet.ProtustrankaIDrugi_1">AUTO-RUBIKON društvo s ograničenom odgovornošću za turističke usluge i trgovinu</derivirana_varijabla>
  </DomainObject.Predmet.ProtustrankaIDrugi>
  <DomainObject.Predmet.StrankaIDrugiAdressOIB>
    <izvorni_sadrzaj>FINA SPLIT, Mažuranićevo šetalište 24 b, 21000 Split</izvorni_sadrzaj>
    <derivirana_varijabla naziv="DomainObject.Predmet.StrankaIDrugiAdressOIB_1">FINA SPLIT, Mažuranićevo šetalište 24 b, 21000 Split</derivirana_varijabla>
  </DomainObject.Predmet.StrankaIDrugiAdressOIB>
  <DomainObject.Predmet.ProtustrankaIDrugiAdressOIB>
    <izvorni_sadrzaj>AUTO-RUBIKON društvo s ograničenom odgovornošću za turističke usluge i trgovinu, OIB 00382042002, Ulica Slobode 46, 21000 Split</izvorni_sadrzaj>
    <derivirana_varijabla naziv="DomainObject.Predmet.ProtustrankaIDrugiAdressOIB_1">AUTO-RUBIKON društvo s ograničenom odgovornošću za turističke usluge i trgovinu, OIB 00382042002, Ulica Slobode 46,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SPLIT</item>
      <item>AUTO-RUBIKON društvo s ograničenom odgovornošću za turističke usluge i trgovinu</item>
    </izvorni_sadrzaj>
    <derivirana_varijabla naziv="DomainObject.Predmet.SudioniciListNaziv_1">
      <item>FINA SPLIT</item>
      <item>AUTO-RUBIKON društvo s ograničenom odgovornošću za turističke usluge i trgovinu</item>
    </derivirana_varijabla>
  </DomainObject.Predmet.SudioniciListNaziv>
  <DomainObject.Predmet.SudioniciListAdressOIB>
    <izvorni_sadrzaj>
      <item>FINA SPLIT, Mažuranićevo šetalište 24 b,21000 Split</item>
      <item>AUTO-RUBIKON društvo s ograničenom odgovornošću za turističke usluge i trgovinu, OIB 00382042002, Ulica Slobode 46,21000 Split</item>
    </izvorni_sadrzaj>
    <derivirana_varijabla naziv="DomainObject.Predmet.SudioniciListAdressOIB_1">
      <item>FINA SPLIT, Mažuranićevo šetalište 24 b,21000 Split</item>
      <item>AUTO-RUBIKON društvo s ograničenom odgovornošću za turističke usluge i trgovinu, OIB 00382042002, Ulica Slobode 46,21000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00382042002</item>
    </izvorni_sadrzaj>
    <derivirana_varijabla naziv="DomainObject.Predmet.SudioniciListNazivOIB_1">
      <item>, OIB null</item>
      <item>, OIB 00382042002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68A7993-52CB-4A17-9AD2-711D5941D61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732</properties:Words>
  <properties:Characters>3918</properties:Characters>
  <properties:Lines>96</properties:Lines>
  <properties:Paragraphs>27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4742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2015-12-21T10:44:00Z</dcterms:created>
  <dc:creator>wsadmin</dc:creator>
  <cp:lastModifiedBy>Katarina Mikulić</cp:lastModifiedBy>
  <cp:lastPrinted>2015-12-22T08:04:00Z</cp:lastPrinted>
  <dcterms:modified xmlns:xsi="http://www.w3.org/2001/XMLSchema-instance" xsi:type="dcterms:W3CDTF">2016-01-04T13:28:00Z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