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084788" w14:paraId="8084788" w:rsidRDefault="007F0B9C" w:rsidP="00746886" w:rsidR="007F0B9C">
      <w:pPr>
        <w:pStyle w:val="SudNaziv"/>
        <w15:collapsed w:val="false"/>
        <w:rPr>
          <w:rFonts w:cs="Times New Roman" w:eastAsia="Times New Roman"/>
          <w:bCs/>
          <w:lang w:eastAsia="hr-HR"/>
        </w:rPr>
      </w:pPr>
      <w:bookmarkStart w:name="_GoBack" w:id="0"/>
      <w:bookmarkEnd w:id="0"/>
      <w:r>
        <w:rPr>
          <w:rFonts w:cs="Times New Roman" w:eastAsia="Times New Roman"/>
          <w:bCs/>
          <w:lang w:eastAsia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7F0B9C" w:rsidP="007F0B9C" w:rsidR="007F0B9C">
      <w:pPr>
        <w:keepNext/>
        <w:spacing w:after="0"/>
        <w:jc w:val="both"/>
        <w:outlineLvl w:val="0"/>
        <w:rPr>
          <w:rFonts w:cs="Times New Roman" w:eastAsia="Arial Unicode MS"/>
          <w:bCs/>
          <w:lang w:eastAsia="hr-HR"/>
        </w:rPr>
      </w:pPr>
      <w:r>
        <w:rPr>
          <w:rFonts w:cs="Times New Roman" w:eastAsia="Arial Unicode MS"/>
          <w:bCs/>
          <w:lang w:eastAsia="hr-HR"/>
        </w:rPr>
        <w:t>REPUBLIKA HRVATSKA</w:t>
      </w:r>
    </w:p>
    <w:p w:rsidRDefault="007F0B9C" w:rsidP="007F0B9C" w:rsidR="007F0B9C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TRGOVAČKI SUD U SPLITU</w:t>
      </w:r>
    </w:p>
    <w:p w:rsidRDefault="007F0B9C" w:rsidP="007F0B9C" w:rsidR="007F0B9C">
      <w:pPr>
        <w:spacing w:after="0"/>
        <w:jc w:val="both"/>
        <w:rPr>
          <w:rFonts w:cs="Times New Roman" w:eastAsia="Times New Roman"/>
          <w:szCs w:val="20"/>
          <w:lang w:eastAsia="hr-HR"/>
        </w:rPr>
      </w:pPr>
      <w:r>
        <w:rPr>
          <w:rFonts w:cs="Times New Roman" w:eastAsia="Times New Roman"/>
          <w:lang w:eastAsia="hr-HR"/>
        </w:rPr>
        <w:t xml:space="preserve">Split, Sukoišanska 6                                             </w:t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</w:p>
    <w:p w:rsidRDefault="007F0B9C" w:rsidP="007F0B9C" w:rsidR="007F0B9C">
      <w:pPr>
        <w:tabs>
          <w:tab w:pos="3450" w:val="left"/>
        </w:tabs>
        <w:spacing w:after="0"/>
        <w:rPr>
          <w:rFonts w:cs="Times New Roman" w:eastAsia="Times New Roman"/>
          <w:szCs w:val="20"/>
          <w:lang w:eastAsia="hr-HR"/>
        </w:rPr>
      </w:pPr>
      <w:r>
        <w:rPr>
          <w:rFonts w:cs="Times New Roman" w:eastAsia="Times New Roman"/>
          <w:szCs w:val="20"/>
          <w:lang w:eastAsia="hr-HR"/>
        </w:rPr>
        <w:tab/>
      </w:r>
    </w:p>
    <w:p w:rsidRDefault="007F0B9C" w:rsidP="007F0B9C" w:rsidR="007F0B9C">
      <w:pPr>
        <w:spacing w:after="0"/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R J E Š E N J E</w:t>
      </w:r>
    </w:p>
    <w:p w:rsidRDefault="007F0B9C" w:rsidP="007F0B9C" w:rsidR="007F0B9C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7F0B9C" w:rsidP="007F0B9C" w:rsidR="007F0B9C">
      <w:pPr>
        <w:spacing w:after="0"/>
        <w:ind w:firstLine="708"/>
        <w:jc w:val="both"/>
        <w:rPr>
          <w:rFonts w:cs="Times New Roman"/>
        </w:rPr>
      </w:pPr>
      <w:r>
        <w:rPr>
          <w:rFonts w:cs="Times New Roman" w:eastAsia="Times New Roman"/>
          <w:lang w:eastAsia="hr-HR"/>
        </w:rPr>
        <w:t xml:space="preserve">Trgovački sud u Splitu, po sucu ovog </w:t>
      </w:r>
      <w:r>
        <w:rPr>
          <w:rFonts w:cs="Times New Roman"/>
        </w:rPr>
        <w:t>suda Katarini Mikulić, kao stečajnom sucu</w:t>
      </w:r>
      <w:r w:rsidRPr="006D209A">
        <w:rPr>
          <w:rFonts w:cs="Times New Roman"/>
          <w:color w:val="FF0000"/>
        </w:rPr>
        <w:t xml:space="preserve">, </w:t>
      </w:r>
      <w:r w:rsidRPr="00BF0C38">
        <w:rPr>
          <w:rFonts w:cs="Times New Roman"/>
        </w:rPr>
        <w:t xml:space="preserve">u skraćenom stečajnom postupku nad stečajnim dužnikom </w:t>
      </w:r>
      <w:r w:rsidR="006D209A">
        <w:rPr>
          <w:rFonts w:cs="Times New Roman"/>
        </w:rPr>
        <w:t>GALOPSKI KLUB "PIKET", Glavice 0, Glavice, OIB: 14459128940</w:t>
      </w:r>
      <w:r>
        <w:rPr>
          <w:rFonts w:cs="Times New Roman"/>
        </w:rPr>
        <w:t xml:space="preserve">, </w:t>
      </w:r>
      <w:r w:rsidR="00BF0C38">
        <w:rPr>
          <w:rFonts w:cs="Times New Roman"/>
        </w:rPr>
        <w:t xml:space="preserve">odlučujući o žalbi protiv rješenja ovog suda poslovni broj 23.St-2034/2015 od 21. travnja 2016. godine, izvanraspravno, </w:t>
      </w:r>
      <w:r>
        <w:rPr>
          <w:rFonts w:cs="Times New Roman"/>
        </w:rPr>
        <w:t xml:space="preserve">dana 02. rujna 2016. godine  </w:t>
      </w: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46886" w:rsidP="00746886" w:rsidR="00746886">
      <w:pPr>
        <w:spacing w:after="0"/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r i j e š i o  j e</w:t>
      </w:r>
    </w:p>
    <w:p w:rsidRDefault="00746886" w:rsidP="00746886" w:rsidR="00746886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746886" w:rsidP="00EA5B8A" w:rsidR="00746886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Odbacuje se kao nepravodobna žalba </w:t>
      </w:r>
      <w:r w:rsidR="00EA5B8A">
        <w:rPr>
          <w:rFonts w:cs="Times New Roman" w:eastAsia="Times New Roman"/>
          <w:lang w:eastAsia="hr-HR"/>
        </w:rPr>
        <w:t xml:space="preserve">stečajnog dužnika zastupanog po </w:t>
      </w:r>
      <w:r w:rsidR="006D209A">
        <w:rPr>
          <w:rFonts w:cs="Times New Roman" w:eastAsia="Times New Roman"/>
          <w:lang w:eastAsia="hr-HR"/>
        </w:rPr>
        <w:t>predsjedniku Tihomiru Marasu</w:t>
      </w:r>
      <w:r w:rsidR="00EA5B8A">
        <w:rPr>
          <w:rFonts w:cs="Times New Roman" w:eastAsia="Times New Roman"/>
          <w:lang w:eastAsia="hr-HR"/>
        </w:rPr>
        <w:t xml:space="preserve">, </w:t>
      </w:r>
      <w:r>
        <w:rPr>
          <w:rFonts w:cs="Times New Roman" w:eastAsia="Times New Roman"/>
          <w:lang w:eastAsia="hr-HR"/>
        </w:rPr>
        <w:t xml:space="preserve">podnesenu protiv rješenja ovog </w:t>
      </w:r>
      <w:r w:rsidR="00EA5B8A">
        <w:rPr>
          <w:rFonts w:cs="Times New Roman" w:eastAsia="Times New Roman"/>
          <w:lang w:eastAsia="hr-HR"/>
        </w:rPr>
        <w:t>s</w:t>
      </w:r>
      <w:r>
        <w:rPr>
          <w:rFonts w:cs="Times New Roman" w:eastAsia="Times New Roman"/>
          <w:lang w:eastAsia="hr-HR"/>
        </w:rPr>
        <w:t xml:space="preserve">uda </w:t>
      </w:r>
      <w:r w:rsidR="00EA5B8A">
        <w:rPr>
          <w:rFonts w:cs="Times New Roman" w:eastAsia="Times New Roman"/>
          <w:lang w:eastAsia="hr-HR"/>
        </w:rPr>
        <w:t>pod poslovnim brojem 23.St-</w:t>
      </w:r>
      <w:r w:rsidR="006D209A">
        <w:rPr>
          <w:rFonts w:cs="Times New Roman" w:eastAsia="Times New Roman"/>
          <w:lang w:eastAsia="hr-HR"/>
        </w:rPr>
        <w:t>2034</w:t>
      </w:r>
      <w:r w:rsidR="00EA5B8A">
        <w:rPr>
          <w:rFonts w:cs="Times New Roman" w:eastAsia="Times New Roman"/>
          <w:lang w:eastAsia="hr-HR"/>
        </w:rPr>
        <w:t xml:space="preserve">/2015 od </w:t>
      </w:r>
      <w:r w:rsidR="006D209A">
        <w:rPr>
          <w:rFonts w:cs="Times New Roman" w:eastAsia="Times New Roman"/>
          <w:lang w:eastAsia="hr-HR"/>
        </w:rPr>
        <w:t>21. travnja 2016</w:t>
      </w:r>
      <w:r w:rsidR="00EA5B8A">
        <w:rPr>
          <w:rFonts w:cs="Times New Roman" w:eastAsia="Times New Roman"/>
          <w:lang w:eastAsia="hr-HR"/>
        </w:rPr>
        <w:t xml:space="preserve">. godine </w:t>
      </w:r>
      <w:r>
        <w:rPr>
          <w:rFonts w:cs="Times New Roman" w:eastAsia="Times New Roman"/>
          <w:lang w:eastAsia="hr-HR"/>
        </w:rPr>
        <w:t>o otvaranju i zaključenju skraćenoga stečajnog postupka.</w:t>
      </w:r>
    </w:p>
    <w:p w:rsidRDefault="00746886" w:rsidP="00746886" w:rsidR="00746886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746886" w:rsidP="00746886" w:rsidR="00746886">
      <w:pPr>
        <w:spacing w:after="0"/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Obrazloženje</w:t>
      </w:r>
    </w:p>
    <w:p w:rsidRDefault="00746886" w:rsidP="00746886" w:rsidR="00746886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  <w:t xml:space="preserve">Rješenjem ovog </w:t>
      </w:r>
      <w:r w:rsidR="00EA5B8A">
        <w:rPr>
          <w:rFonts w:cs="Times New Roman" w:eastAsia="Times New Roman"/>
          <w:lang w:eastAsia="hr-HR"/>
        </w:rPr>
        <w:t>s</w:t>
      </w:r>
      <w:r>
        <w:rPr>
          <w:rFonts w:cs="Times New Roman" w:eastAsia="Times New Roman"/>
          <w:lang w:eastAsia="hr-HR"/>
        </w:rPr>
        <w:t xml:space="preserve">uda </w:t>
      </w:r>
      <w:r w:rsidR="00EA5B8A">
        <w:rPr>
          <w:rFonts w:cs="Times New Roman" w:eastAsia="Times New Roman"/>
          <w:lang w:eastAsia="hr-HR"/>
        </w:rPr>
        <w:t>pod poslovnim brojem 23.St-</w:t>
      </w:r>
      <w:r w:rsidR="006D209A">
        <w:rPr>
          <w:rFonts w:cs="Times New Roman" w:eastAsia="Times New Roman"/>
          <w:lang w:eastAsia="hr-HR"/>
        </w:rPr>
        <w:t>2034</w:t>
      </w:r>
      <w:r w:rsidR="00EA5B8A">
        <w:rPr>
          <w:rFonts w:cs="Times New Roman" w:eastAsia="Times New Roman"/>
          <w:lang w:eastAsia="hr-HR"/>
        </w:rPr>
        <w:t xml:space="preserve">/2015 od </w:t>
      </w:r>
      <w:r w:rsidR="006D209A">
        <w:rPr>
          <w:rFonts w:cs="Times New Roman" w:eastAsia="Times New Roman"/>
          <w:lang w:eastAsia="hr-HR"/>
        </w:rPr>
        <w:t>21. travnja 2016</w:t>
      </w:r>
      <w:r w:rsidR="00EA5B8A">
        <w:rPr>
          <w:rFonts w:cs="Times New Roman" w:eastAsia="Times New Roman"/>
          <w:lang w:eastAsia="hr-HR"/>
        </w:rPr>
        <w:t>. godine</w:t>
      </w:r>
      <w:r>
        <w:rPr>
          <w:rFonts w:cs="Times New Roman" w:eastAsia="Times New Roman"/>
          <w:lang w:eastAsia="hr-HR"/>
        </w:rPr>
        <w:t xml:space="preserve"> otvoren je i zaključen stečajni postupak nad u uvodu i u izrijeci rješenja navedenim </w:t>
      </w:r>
      <w:r w:rsidR="00EA5B8A">
        <w:rPr>
          <w:rFonts w:cs="Times New Roman" w:eastAsia="Times New Roman"/>
          <w:lang w:eastAsia="hr-HR"/>
        </w:rPr>
        <w:t>d</w:t>
      </w:r>
      <w:r>
        <w:rPr>
          <w:rFonts w:cs="Times New Roman" w:eastAsia="Times New Roman"/>
          <w:lang w:eastAsia="hr-HR"/>
        </w:rPr>
        <w:t xml:space="preserve">užnikom. Isto je rješenje oglašeno na e-Oglasnoj ploči </w:t>
      </w:r>
      <w:r w:rsidR="00EA5B8A">
        <w:rPr>
          <w:rFonts w:cs="Times New Roman" w:eastAsia="Times New Roman"/>
          <w:lang w:eastAsia="hr-HR"/>
        </w:rPr>
        <w:t>s</w:t>
      </w:r>
      <w:r>
        <w:rPr>
          <w:rFonts w:cs="Times New Roman" w:eastAsia="Times New Roman"/>
          <w:lang w:eastAsia="hr-HR"/>
        </w:rPr>
        <w:t>uda ist</w:t>
      </w:r>
      <w:r w:rsidR="002D1D27">
        <w:rPr>
          <w:rFonts w:cs="Times New Roman" w:eastAsia="Times New Roman"/>
          <w:lang w:eastAsia="hr-HR"/>
        </w:rPr>
        <w:t>og dana kada je i doneseno, tj.</w:t>
      </w:r>
      <w:r>
        <w:rPr>
          <w:rFonts w:cs="Times New Roman" w:eastAsia="Times New Roman"/>
          <w:lang w:eastAsia="hr-HR"/>
        </w:rPr>
        <w:t xml:space="preserve"> dana </w:t>
      </w:r>
      <w:r w:rsidR="006D209A">
        <w:rPr>
          <w:rFonts w:cs="Times New Roman" w:eastAsia="Times New Roman"/>
          <w:lang w:eastAsia="hr-HR"/>
        </w:rPr>
        <w:t>21. travnja 2016</w:t>
      </w:r>
      <w:r>
        <w:rPr>
          <w:rFonts w:cs="Times New Roman" w:eastAsia="Times New Roman"/>
          <w:lang w:eastAsia="hr-HR"/>
        </w:rPr>
        <w:t>. godine.</w:t>
      </w: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46886" w:rsidP="00746886" w:rsidR="009F4523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  <w:t xml:space="preserve">Protiv navedenog rješenja je izjavio žalbu </w:t>
      </w:r>
      <w:r w:rsidR="009F4523">
        <w:rPr>
          <w:rFonts w:cs="Times New Roman" w:eastAsia="Times New Roman"/>
          <w:lang w:eastAsia="hr-HR"/>
        </w:rPr>
        <w:t xml:space="preserve">dužnik </w:t>
      </w:r>
      <w:r w:rsidR="006D209A">
        <w:rPr>
          <w:rFonts w:cs="Times New Roman" w:eastAsia="Times New Roman"/>
          <w:lang w:eastAsia="hr-HR"/>
        </w:rPr>
        <w:t xml:space="preserve">preporučenom pošiljkom poslanom na sud dana 14. svibnja 2016. godine </w:t>
      </w:r>
      <w:r w:rsidR="009F4523">
        <w:rPr>
          <w:rFonts w:cs="Times New Roman" w:eastAsia="Times New Roman"/>
          <w:lang w:eastAsia="hr-HR"/>
        </w:rPr>
        <w:t xml:space="preserve"> (list spisa </w:t>
      </w:r>
      <w:r w:rsidR="006D209A">
        <w:rPr>
          <w:rFonts w:cs="Times New Roman" w:eastAsia="Times New Roman"/>
          <w:lang w:eastAsia="hr-HR"/>
        </w:rPr>
        <w:t>5</w:t>
      </w:r>
      <w:r w:rsidR="009F4523">
        <w:rPr>
          <w:rFonts w:cs="Times New Roman" w:eastAsia="Times New Roman"/>
          <w:lang w:eastAsia="hr-HR"/>
        </w:rPr>
        <w:t>).</w:t>
      </w: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46886" w:rsidP="009F4523" w:rsidR="009F4523" w:rsidRPr="009F4523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  <w:t>Člankom 131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</w:t>
      </w:r>
      <w:r w:rsidR="009F4523">
        <w:rPr>
          <w:rFonts w:cs="Times New Roman" w:eastAsia="Times New Roman"/>
          <w:lang w:eastAsia="hr-HR"/>
        </w:rPr>
        <w:t>stavkom</w:t>
      </w:r>
      <w:r>
        <w:rPr>
          <w:rFonts w:cs="Times New Roman" w:eastAsia="Times New Roman"/>
          <w:lang w:eastAsia="hr-HR"/>
        </w:rPr>
        <w:t xml:space="preserve"> 1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podstavkom 2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Stečajnog zakona (</w:t>
      </w:r>
      <w:r w:rsidRPr="009F4523">
        <w:rPr>
          <w:rFonts w:cs="Times New Roman" w:eastAsia="Times New Roman"/>
          <w:lang w:eastAsia="hr-HR"/>
        </w:rPr>
        <w:t>Narodne novine</w:t>
      </w:r>
      <w:r>
        <w:rPr>
          <w:rFonts w:cs="Times New Roman" w:eastAsia="Times New Roman"/>
          <w:lang w:eastAsia="hr-HR"/>
        </w:rPr>
        <w:t xml:space="preserve">, broj: 71/15, dalje: SZ) propisano je kako će rješenje o otvaranju stečajnog postupka sud dostaviti </w:t>
      </w:r>
      <w:r w:rsidR="009F4523">
        <w:rPr>
          <w:rFonts w:cs="Times New Roman" w:eastAsia="Times New Roman"/>
          <w:lang w:eastAsia="hr-HR"/>
        </w:rPr>
        <w:t xml:space="preserve">podnositelju, prijedloga, dužniku, pravnim osobama koje za dužnika obavljaju poslovne platnog prometa, ispostavi porezne uprave prema sjedištu dužnika, nadležnom državnom odvjetništvu, </w:t>
      </w:r>
      <w:r w:rsidR="009F4523" w:rsidRPr="009F4523">
        <w:rPr>
          <w:rFonts w:cs="Times New Roman" w:eastAsia="Times New Roman"/>
          <w:lang w:eastAsia="hr-HR"/>
        </w:rPr>
        <w:t>tijelima koja vode registre, javne knjige, upisnike i očevidnike iz čl</w:t>
      </w:r>
      <w:r w:rsidR="009F4523">
        <w:rPr>
          <w:rFonts w:cs="Times New Roman" w:eastAsia="Times New Roman"/>
          <w:lang w:eastAsia="hr-HR"/>
        </w:rPr>
        <w:t xml:space="preserve">anka 34. stavka 3. ovoga Zakona, </w:t>
      </w:r>
      <w:r>
        <w:rPr>
          <w:rFonts w:cs="Times New Roman" w:eastAsia="Times New Roman"/>
          <w:lang w:eastAsia="hr-HR"/>
        </w:rPr>
        <w:t>a člankom 128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stavak 8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SZ propisano je kako protiv rješenja o </w:t>
      </w:r>
      <w:r w:rsidR="009F4523" w:rsidRPr="009F4523">
        <w:rPr>
          <w:rFonts w:cs="Times New Roman" w:eastAsia="Times New Roman"/>
          <w:lang w:eastAsia="hr-HR"/>
        </w:rPr>
        <w:t>otvaranju stečajnoga postupka pravo na žalbu ima osoba ovlaštena za zastupanje dužnika po zakonu do dana nastupanja pravnih posljedica otvaranja stečajnoga postupka i dužnik pojedinac, a protiv rješenja o odbijanju prijedloga za otvaranje stečajnoga postupka pravo na žalbu ima podnositelj prijedloga.</w:t>
      </w:r>
    </w:p>
    <w:p w:rsidRDefault="009F4523" w:rsidP="00746886" w:rsidR="009F4523">
      <w:pPr>
        <w:spacing w:after="0"/>
        <w:jc w:val="both"/>
        <w:rPr>
          <w:rFonts w:cs="Times New Roman" w:eastAsia="Times New Roman"/>
          <w:lang w:eastAsia="hr-HR"/>
        </w:rPr>
      </w:pPr>
    </w:p>
    <w:p w:rsidRDefault="00746886" w:rsidP="009F4523" w:rsidR="009F4523" w:rsidRPr="009F4523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Člankom 19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stavak 1. </w:t>
      </w:r>
      <w:r w:rsidR="009F4523">
        <w:rPr>
          <w:rFonts w:cs="Times New Roman" w:eastAsia="Times New Roman"/>
          <w:lang w:eastAsia="hr-HR"/>
        </w:rPr>
        <w:t>SZ propisano je da se p</w:t>
      </w:r>
      <w:r w:rsidR="009F4523" w:rsidRPr="009F4523">
        <w:rPr>
          <w:rFonts w:cs="Times New Roman" w:eastAsia="Times New Roman"/>
          <w:lang w:eastAsia="hr-HR"/>
        </w:rPr>
        <w:t>rotiv rješenja donesenoga u prvom stupnju može izjaviti žalba, ako ovim Zakonom nije drukčije određeno, dok je stavkom 2. istog članka propisano da se žalba se izjavljuje u roku od osam dana od dostave prvostupanjskoga rješenja, ako ovim Zakonom nije drukčije određeno</w:t>
      </w:r>
      <w:r w:rsidR="009F4523">
        <w:rPr>
          <w:rFonts w:cs="Times New Roman" w:eastAsia="Times New Roman"/>
          <w:lang w:eastAsia="hr-HR"/>
        </w:rPr>
        <w:t>.</w:t>
      </w:r>
    </w:p>
    <w:p w:rsidRDefault="009F4523" w:rsidP="009F4523" w:rsidR="009F4523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9F4523" w:rsidP="009F4523" w:rsidR="00746886">
      <w:pPr>
        <w:spacing w:after="135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lastRenderedPageBreak/>
        <w:t>Odredbom članka 12. stavak 1. SZ propisano je da se s</w:t>
      </w:r>
      <w:r w:rsidRPr="009F4523">
        <w:rPr>
          <w:rFonts w:cs="Times New Roman" w:eastAsia="Times New Roman"/>
          <w:lang w:eastAsia="hr-HR"/>
        </w:rPr>
        <w:t xml:space="preserve">udska pismena dostavljaju objavom pismena na mrežnoj stranici e-Oglasna ploča sudova, ako ovim Zakonom nije drukčije određeno. Dostava se smatra obavljenom istekom osmoga dana od dana objave pismena na mrežnoj stranici e-Oglasna ploča sudova, dok je stavkom 2. istog članka propisano </w:t>
      </w:r>
      <w:r>
        <w:rPr>
          <w:rFonts w:cs="Times New Roman" w:eastAsia="Times New Roman"/>
          <w:lang w:eastAsia="hr-HR"/>
        </w:rPr>
        <w:t>da se o</w:t>
      </w:r>
      <w:r w:rsidRPr="009F4523">
        <w:rPr>
          <w:rFonts w:cs="Times New Roman" w:eastAsia="Times New Roman"/>
          <w:lang w:eastAsia="hr-HR"/>
        </w:rPr>
        <w:t>bjava pismena na mrežnoj stranici e-Oglasna ploča sudova smatra dokazom da je dostava obavljena svim sudionicama i onima za koje ovaj Zakon propisuje posebnu dostavu.</w:t>
      </w: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  <w:t>Sukladno navedenoj odredbi članka 12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stavak 2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SZ objava sudskog pismena, u konkretnom slučaju rješenja o otvaranju i zaključenju stečajnog postupka, na mrežnoj stranici e-Oglasna ploča sudova, smatra se da je dostava obavljena svim sudionicima pa i </w:t>
      </w:r>
      <w:r w:rsidR="009F4523">
        <w:rPr>
          <w:rFonts w:cs="Times New Roman" w:eastAsia="Times New Roman"/>
          <w:lang w:eastAsia="hr-HR"/>
        </w:rPr>
        <w:t>d</w:t>
      </w:r>
      <w:r>
        <w:rPr>
          <w:rFonts w:cs="Times New Roman" w:eastAsia="Times New Roman"/>
          <w:lang w:eastAsia="hr-HR"/>
        </w:rPr>
        <w:t>užniku, za kojeg je istim SZ propisana posebna dostava (članak 131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stavak 1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podstavak 2). U konkretnom je slučaju rješenje o otvaranju i zaključenju stečajnog postupka od </w:t>
      </w:r>
      <w:r w:rsidR="006D209A">
        <w:rPr>
          <w:rFonts w:cs="Times New Roman" w:eastAsia="Times New Roman"/>
          <w:lang w:eastAsia="hr-HR"/>
        </w:rPr>
        <w:t>21. travnja</w:t>
      </w:r>
      <w:r w:rsidR="009F4523">
        <w:rPr>
          <w:rFonts w:cs="Times New Roman" w:eastAsia="Times New Roman"/>
          <w:lang w:eastAsia="hr-HR"/>
        </w:rPr>
        <w:t xml:space="preserve"> </w:t>
      </w:r>
      <w:r w:rsidR="006D209A">
        <w:rPr>
          <w:rFonts w:cs="Times New Roman" w:eastAsia="Times New Roman"/>
          <w:lang w:eastAsia="hr-HR"/>
        </w:rPr>
        <w:t>2016</w:t>
      </w:r>
      <w:r w:rsidR="009F4523">
        <w:rPr>
          <w:rFonts w:cs="Times New Roman" w:eastAsia="Times New Roman"/>
          <w:lang w:eastAsia="hr-HR"/>
        </w:rPr>
        <w:t>. godine</w:t>
      </w:r>
      <w:r>
        <w:rPr>
          <w:rFonts w:cs="Times New Roman" w:eastAsia="Times New Roman"/>
          <w:lang w:eastAsia="hr-HR"/>
        </w:rPr>
        <w:t xml:space="preserve"> objavljeno na mrežnoj stranici e-Oglasna ploča sudova ist</w:t>
      </w:r>
      <w:r w:rsidR="009F4523">
        <w:rPr>
          <w:rFonts w:cs="Times New Roman" w:eastAsia="Times New Roman"/>
          <w:lang w:eastAsia="hr-HR"/>
        </w:rPr>
        <w:t xml:space="preserve">oga tog dana kada je i doneseno. </w:t>
      </w:r>
      <w:r>
        <w:rPr>
          <w:rFonts w:cs="Times New Roman" w:eastAsia="Times New Roman"/>
          <w:lang w:eastAsia="hr-HR"/>
        </w:rPr>
        <w:t>Sukladno navedenoj odredbi članka 12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stavak 2</w:t>
      </w:r>
      <w:r w:rsidR="009F4523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SZ</w:t>
      </w:r>
      <w:r w:rsidR="009F4523">
        <w:rPr>
          <w:rFonts w:cs="Times New Roman" w:eastAsia="Times New Roman"/>
          <w:lang w:eastAsia="hr-HR"/>
        </w:rPr>
        <w:t xml:space="preserve"> </w:t>
      </w:r>
      <w:r>
        <w:rPr>
          <w:rFonts w:cs="Times New Roman" w:eastAsia="Times New Roman"/>
          <w:lang w:eastAsia="hr-HR"/>
        </w:rPr>
        <w:t xml:space="preserve"> navedeno je rješenje </w:t>
      </w:r>
      <w:r w:rsidR="009F4523">
        <w:rPr>
          <w:rFonts w:cs="Times New Roman" w:eastAsia="Times New Roman"/>
          <w:lang w:eastAsia="hr-HR"/>
        </w:rPr>
        <w:t>d</w:t>
      </w:r>
      <w:r>
        <w:rPr>
          <w:rFonts w:cs="Times New Roman" w:eastAsia="Times New Roman"/>
          <w:lang w:eastAsia="hr-HR"/>
        </w:rPr>
        <w:t xml:space="preserve">užnik primio </w:t>
      </w:r>
      <w:r w:rsidRPr="002D1D27">
        <w:rPr>
          <w:rFonts w:cs="Times New Roman" w:eastAsia="Times New Roman"/>
          <w:lang w:eastAsia="hr-HR"/>
        </w:rPr>
        <w:t xml:space="preserve">dana </w:t>
      </w:r>
      <w:r w:rsidR="002D1D27" w:rsidRPr="002D1D27">
        <w:rPr>
          <w:rFonts w:cs="Times New Roman" w:eastAsia="Times New Roman"/>
          <w:lang w:eastAsia="hr-HR"/>
        </w:rPr>
        <w:t>29. travnja</w:t>
      </w:r>
      <w:r w:rsidRPr="002D1D27">
        <w:rPr>
          <w:rFonts w:cs="Times New Roman" w:eastAsia="Times New Roman"/>
          <w:lang w:eastAsia="hr-HR"/>
        </w:rPr>
        <w:t xml:space="preserve"> 2016. godine – istekom osmog dana od dana objave pismena na e-Oglasnoj oploči suda. Prema tome je rok za žalbu počeo teći </w:t>
      </w:r>
      <w:r w:rsidR="002D1D27" w:rsidRPr="002D1D27">
        <w:rPr>
          <w:rFonts w:cs="Times New Roman" w:eastAsia="Times New Roman"/>
          <w:lang w:eastAsia="hr-HR"/>
        </w:rPr>
        <w:t>30. travnja</w:t>
      </w:r>
      <w:r w:rsidRPr="002D1D27">
        <w:rPr>
          <w:rFonts w:cs="Times New Roman" w:eastAsia="Times New Roman"/>
          <w:lang w:eastAsia="hr-HR"/>
        </w:rPr>
        <w:t xml:space="preserve"> 2016. godine i rok od osam dana je istekao dana </w:t>
      </w:r>
      <w:r w:rsidR="002D1D27" w:rsidRPr="002D1D27">
        <w:rPr>
          <w:rFonts w:cs="Times New Roman" w:eastAsia="Times New Roman"/>
          <w:lang w:eastAsia="hr-HR"/>
        </w:rPr>
        <w:t xml:space="preserve">09. </w:t>
      </w:r>
      <w:r w:rsidR="002D1D27" w:rsidRPr="00063AE4">
        <w:rPr>
          <w:rFonts w:cs="Times New Roman" w:eastAsia="Times New Roman"/>
          <w:lang w:eastAsia="hr-HR"/>
        </w:rPr>
        <w:t>svibnja</w:t>
      </w:r>
      <w:r w:rsidRPr="00063AE4">
        <w:rPr>
          <w:rFonts w:cs="Times New Roman" w:eastAsia="Times New Roman"/>
          <w:lang w:eastAsia="hr-HR"/>
        </w:rPr>
        <w:t xml:space="preserve"> 2016. godine i koji je dan bio zadnji dan roka za žalbu pa je navedeno rješenje postalo pravomoćno dana </w:t>
      </w:r>
      <w:r w:rsidR="002D1D27" w:rsidRPr="00063AE4">
        <w:rPr>
          <w:rFonts w:cs="Times New Roman" w:eastAsia="Times New Roman"/>
          <w:lang w:eastAsia="hr-HR"/>
        </w:rPr>
        <w:t>10. svibnja</w:t>
      </w:r>
      <w:r w:rsidRPr="00063AE4">
        <w:rPr>
          <w:rFonts w:cs="Times New Roman" w:eastAsia="Times New Roman"/>
          <w:lang w:eastAsia="hr-HR"/>
        </w:rPr>
        <w:t xml:space="preserve"> 2016. godine</w:t>
      </w:r>
      <w:r w:rsidR="00063AE4">
        <w:rPr>
          <w:rFonts w:cs="Times New Roman" w:eastAsia="Times New Roman"/>
          <w:lang w:eastAsia="hr-HR"/>
        </w:rPr>
        <w:t>. Ž</w:t>
      </w:r>
      <w:r>
        <w:rPr>
          <w:rFonts w:cs="Times New Roman" w:eastAsia="Times New Roman"/>
          <w:lang w:eastAsia="hr-HR"/>
        </w:rPr>
        <w:t xml:space="preserve">alba </w:t>
      </w:r>
      <w:r w:rsidR="00063AE4">
        <w:rPr>
          <w:rFonts w:cs="Times New Roman" w:eastAsia="Times New Roman"/>
          <w:lang w:eastAsia="hr-HR"/>
        </w:rPr>
        <w:t xml:space="preserve">je </w:t>
      </w:r>
      <w:r>
        <w:rPr>
          <w:rFonts w:cs="Times New Roman" w:eastAsia="Times New Roman"/>
          <w:lang w:eastAsia="hr-HR"/>
        </w:rPr>
        <w:t xml:space="preserve">izjavljena dana </w:t>
      </w:r>
      <w:r w:rsidR="001A589E">
        <w:rPr>
          <w:rFonts w:cs="Times New Roman" w:eastAsia="Times New Roman"/>
          <w:lang w:eastAsia="hr-HR"/>
        </w:rPr>
        <w:t>14. svibnja</w:t>
      </w:r>
      <w:r>
        <w:rPr>
          <w:rFonts w:cs="Times New Roman" w:eastAsia="Times New Roman"/>
          <w:lang w:eastAsia="hr-HR"/>
        </w:rPr>
        <w:t xml:space="preserve"> 2016. go</w:t>
      </w:r>
      <w:r w:rsidR="006B4491">
        <w:rPr>
          <w:rFonts w:cs="Times New Roman" w:eastAsia="Times New Roman"/>
          <w:lang w:eastAsia="hr-HR"/>
        </w:rPr>
        <w:t>dine</w:t>
      </w:r>
      <w:r w:rsidR="001A589E">
        <w:rPr>
          <w:rFonts w:cs="Times New Roman" w:eastAsia="Times New Roman"/>
          <w:lang w:eastAsia="hr-HR"/>
        </w:rPr>
        <w:t xml:space="preserve"> kada je poslana preporučenom pošiljkom sudu</w:t>
      </w:r>
      <w:r w:rsidR="006B4491">
        <w:rPr>
          <w:rFonts w:cs="Times New Roman" w:eastAsia="Times New Roman"/>
          <w:lang w:eastAsia="hr-HR"/>
        </w:rPr>
        <w:t xml:space="preserve"> </w:t>
      </w:r>
      <w:r>
        <w:rPr>
          <w:rFonts w:cs="Times New Roman" w:eastAsia="Times New Roman"/>
          <w:lang w:eastAsia="hr-HR"/>
        </w:rPr>
        <w:t>(list</w:t>
      </w:r>
      <w:r w:rsidR="006B4491">
        <w:rPr>
          <w:rFonts w:cs="Times New Roman" w:eastAsia="Times New Roman"/>
          <w:lang w:eastAsia="hr-HR"/>
        </w:rPr>
        <w:t xml:space="preserve"> </w:t>
      </w:r>
      <w:r w:rsidR="001A589E">
        <w:rPr>
          <w:rFonts w:cs="Times New Roman" w:eastAsia="Times New Roman"/>
          <w:lang w:eastAsia="hr-HR"/>
        </w:rPr>
        <w:t>5</w:t>
      </w:r>
      <w:r w:rsidR="00063AE4">
        <w:rPr>
          <w:rFonts w:cs="Times New Roman" w:eastAsia="Times New Roman"/>
          <w:lang w:eastAsia="hr-HR"/>
        </w:rPr>
        <w:t xml:space="preserve"> spisa), s</w:t>
      </w:r>
      <w:r>
        <w:rPr>
          <w:rFonts w:cs="Times New Roman" w:eastAsia="Times New Roman"/>
          <w:lang w:eastAsia="hr-HR"/>
        </w:rPr>
        <w:t xml:space="preserve">toga ovaj </w:t>
      </w:r>
      <w:r w:rsidR="006B4491">
        <w:rPr>
          <w:rFonts w:cs="Times New Roman" w:eastAsia="Times New Roman"/>
          <w:lang w:eastAsia="hr-HR"/>
        </w:rPr>
        <w:t>s</w:t>
      </w:r>
      <w:r>
        <w:rPr>
          <w:rFonts w:cs="Times New Roman" w:eastAsia="Times New Roman"/>
          <w:lang w:eastAsia="hr-HR"/>
        </w:rPr>
        <w:t xml:space="preserve">ud utvrđuje kako je žalba </w:t>
      </w:r>
      <w:r w:rsidR="006B4491">
        <w:rPr>
          <w:rFonts w:cs="Times New Roman" w:eastAsia="Times New Roman"/>
          <w:lang w:eastAsia="hr-HR"/>
        </w:rPr>
        <w:t xml:space="preserve">punomoćnika dužnika </w:t>
      </w:r>
      <w:r>
        <w:rPr>
          <w:rFonts w:cs="Times New Roman" w:eastAsia="Times New Roman"/>
          <w:lang w:eastAsia="hr-HR"/>
        </w:rPr>
        <w:t xml:space="preserve">nepravodobna, radi čega je ista i odbačena. </w:t>
      </w:r>
    </w:p>
    <w:p w:rsidRDefault="006B4491" w:rsidP="00746886" w:rsidR="006B4491">
      <w:pPr>
        <w:spacing w:after="0"/>
        <w:jc w:val="both"/>
        <w:rPr>
          <w:rFonts w:cs="Times New Roman" w:eastAsia="Times New Roman"/>
          <w:lang w:eastAsia="hr-HR"/>
        </w:rPr>
      </w:pPr>
    </w:p>
    <w:p w:rsidRDefault="00746886" w:rsidP="006B4491" w:rsidR="00746886" w:rsidRPr="006B4491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Člankom 358</w:t>
      </w:r>
      <w:r w:rsidR="006B4491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stavak 1</w:t>
      </w:r>
      <w:r w:rsidR="006B4491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Zakona o parničnom postupku (</w:t>
      </w:r>
      <w:r w:rsidRPr="00D74DF1">
        <w:rPr>
          <w:rFonts w:cs="Times New Roman" w:eastAsia="Times New Roman"/>
          <w:lang w:eastAsia="hr-HR"/>
        </w:rPr>
        <w:t>Narodne novine</w:t>
      </w:r>
      <w:r w:rsidR="00063AE4">
        <w:rPr>
          <w:rFonts w:cs="Times New Roman" w:eastAsia="Times New Roman"/>
          <w:lang w:eastAsia="hr-HR"/>
        </w:rPr>
        <w:t xml:space="preserve"> br: 148/11.-pročišćeni tekst i 25/13, </w:t>
      </w:r>
      <w:r>
        <w:rPr>
          <w:rFonts w:cs="Times New Roman" w:eastAsia="Times New Roman"/>
          <w:lang w:eastAsia="hr-HR"/>
        </w:rPr>
        <w:t>dalje:ZPP), koji se u ovome stečajnom postupku podredno primjenjuje temeljem članka 10</w:t>
      </w:r>
      <w:r w:rsidR="006B4491">
        <w:rPr>
          <w:rFonts w:cs="Times New Roman" w:eastAsia="Times New Roman"/>
          <w:lang w:eastAsia="hr-HR"/>
        </w:rPr>
        <w:t>.</w:t>
      </w:r>
      <w:r>
        <w:rPr>
          <w:rFonts w:cs="Times New Roman" w:eastAsia="Times New Roman"/>
          <w:lang w:eastAsia="hr-HR"/>
        </w:rPr>
        <w:t xml:space="preserve"> SZ</w:t>
      </w:r>
      <w:r w:rsidR="006B4491">
        <w:rPr>
          <w:rFonts w:cs="Times New Roman" w:eastAsia="Times New Roman"/>
          <w:lang w:eastAsia="hr-HR"/>
        </w:rPr>
        <w:t xml:space="preserve"> propisano je </w:t>
      </w:r>
      <w:r w:rsidR="00063AE4">
        <w:rPr>
          <w:rFonts w:cs="Times New Roman" w:eastAsia="Times New Roman"/>
          <w:lang w:eastAsia="hr-HR"/>
        </w:rPr>
        <w:t xml:space="preserve">kako će </w:t>
      </w:r>
      <w:r w:rsidR="006B4491">
        <w:rPr>
          <w:rFonts w:cs="Times New Roman" w:eastAsia="Times New Roman"/>
          <w:lang w:eastAsia="hr-HR"/>
        </w:rPr>
        <w:t>nepravodobnu, nepotpunu ili nedopuštenu žalbu odbaciti rješenje</w:t>
      </w:r>
      <w:r w:rsidR="00063AE4">
        <w:rPr>
          <w:rFonts w:cs="Times New Roman" w:eastAsia="Times New Roman"/>
          <w:lang w:eastAsia="hr-HR"/>
        </w:rPr>
        <w:t>m</w:t>
      </w:r>
      <w:r w:rsidR="006B4491">
        <w:rPr>
          <w:rFonts w:cs="Times New Roman" w:eastAsia="Times New Roman"/>
          <w:lang w:eastAsia="hr-HR"/>
        </w:rPr>
        <w:t xml:space="preserve"> sudac pojedinac prvostupanjskog suda, odnosno predsjednik vijeća prvostupanjskog suda bez održavanja ročišta, a stavkom 2. istog članka propisano je da je </w:t>
      </w:r>
      <w:r w:rsidR="006B4491" w:rsidRPr="006B4491">
        <w:rPr>
          <w:rFonts w:cs="Times New Roman" w:eastAsia="Times New Roman"/>
          <w:lang w:eastAsia="hr-HR"/>
        </w:rPr>
        <w:t>ž</w:t>
      </w:r>
      <w:r w:rsidRPr="006B4491">
        <w:rPr>
          <w:rFonts w:cs="Times New Roman" w:eastAsia="Times New Roman"/>
          <w:lang w:eastAsia="hr-HR"/>
        </w:rPr>
        <w:t>alba nepravodobna ako je podnesena nakon proteka zakonskog roka za njezino podnošenje.</w:t>
      </w:r>
    </w:p>
    <w:p w:rsidRDefault="00746886" w:rsidP="00746886" w:rsidR="00746886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46886" w:rsidP="00746886" w:rsidR="00746886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Sukladno svemu navedenom i temeljem </w:t>
      </w:r>
      <w:r w:rsidR="00063AE4">
        <w:rPr>
          <w:rFonts w:cs="Times New Roman" w:eastAsia="Times New Roman"/>
          <w:lang w:eastAsia="hr-HR"/>
        </w:rPr>
        <w:t>čl.358. st. 1. ZPP</w:t>
      </w:r>
      <w:r>
        <w:rPr>
          <w:rFonts w:cs="Times New Roman" w:eastAsia="Times New Roman"/>
          <w:lang w:eastAsia="hr-HR"/>
        </w:rPr>
        <w:t xml:space="preserve">, </w:t>
      </w:r>
      <w:r w:rsidR="006B4491">
        <w:rPr>
          <w:rFonts w:cs="Times New Roman" w:eastAsia="Times New Roman"/>
          <w:lang w:eastAsia="hr-HR"/>
        </w:rPr>
        <w:t>s</w:t>
      </w:r>
      <w:r>
        <w:rPr>
          <w:rFonts w:cs="Times New Roman" w:eastAsia="Times New Roman"/>
          <w:lang w:eastAsia="hr-HR"/>
        </w:rPr>
        <w:t xml:space="preserve">ud je riješio kao u </w:t>
      </w:r>
      <w:r w:rsidR="006B4491">
        <w:rPr>
          <w:rFonts w:cs="Times New Roman" w:eastAsia="Times New Roman"/>
          <w:lang w:eastAsia="hr-HR"/>
        </w:rPr>
        <w:t>izreci</w:t>
      </w:r>
      <w:r>
        <w:rPr>
          <w:rFonts w:cs="Times New Roman" w:eastAsia="Times New Roman"/>
          <w:lang w:eastAsia="hr-HR"/>
        </w:rPr>
        <w:t xml:space="preserve"> rješenja.</w:t>
      </w: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46886" w:rsidP="00746886" w:rsidR="00746886">
      <w:pPr>
        <w:spacing w:after="0"/>
        <w:ind w:firstLine="708"/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U Splitu, </w:t>
      </w:r>
      <w:r w:rsidR="006B4491">
        <w:rPr>
          <w:rFonts w:cs="Times New Roman" w:eastAsia="Times New Roman"/>
          <w:lang w:eastAsia="hr-HR"/>
        </w:rPr>
        <w:t xml:space="preserve">02. rujna 2016. godine </w:t>
      </w:r>
    </w:p>
    <w:p w:rsidRDefault="006B4491" w:rsidP="00746886" w:rsidR="006B4491">
      <w:pPr>
        <w:spacing w:after="0"/>
        <w:ind w:firstLine="708"/>
        <w:jc w:val="center"/>
        <w:rPr>
          <w:rFonts w:cs="Times New Roman" w:eastAsia="Times New Roman"/>
          <w:lang w:eastAsia="hr-HR"/>
        </w:rPr>
      </w:pPr>
    </w:p>
    <w:p w:rsidRDefault="006B4491" w:rsidP="00746886" w:rsidR="006B4491">
      <w:pPr>
        <w:spacing w:after="0"/>
        <w:ind w:firstLine="708"/>
        <w:jc w:val="center"/>
        <w:rPr>
          <w:rFonts w:cs="Times New Roman" w:eastAsia="Times New Roman"/>
          <w:lang w:eastAsia="hr-HR"/>
        </w:rPr>
      </w:pPr>
    </w:p>
    <w:p w:rsidRDefault="006B4491" w:rsidP="006B4491" w:rsidR="006B4491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SUDAC</w:t>
      </w:r>
    </w:p>
    <w:p w:rsidRDefault="006B4491" w:rsidP="006B4491" w:rsidR="006B4491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6B4491" w:rsidP="006B4491" w:rsidR="006B4491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6B4491" w:rsidP="006B4491" w:rsidR="00746886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Katarina Mikulić </w:t>
      </w: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</w:p>
    <w:p w:rsidRDefault="006B4491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  <w:r w:rsidRPr="006B4491">
        <w:rPr>
          <w:rFonts w:cs="Times New Roman" w:eastAsia="Times New Roman"/>
          <w:lang w:eastAsia="hr-HR"/>
        </w:rPr>
        <w:t>PRAVNA POUKA:</w:t>
      </w:r>
      <w:r>
        <w:rPr>
          <w:rFonts w:cs="Times New Roman" w:eastAsia="Times New Roman"/>
          <w:lang w:eastAsia="hr-HR"/>
        </w:rPr>
        <w:t xml:space="preserve"> </w:t>
      </w:r>
      <w:r w:rsidR="00746886">
        <w:rPr>
          <w:rFonts w:cs="Times New Roman" w:eastAsia="Times New Roman"/>
          <w:lang w:eastAsia="hr-HR"/>
        </w:rPr>
        <w:t>Protiv ovog rješenja može se izjaviti žalba Visokom trgovačkom sudu Republike Hrvatske u Zagrebu. Žalba se podnosi putem ovog Suda, pismeno u tri primjerka, u roku od 8. dana od dostave rješenja.</w:t>
      </w: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</w:p>
    <w:p w:rsidRDefault="00746886" w:rsidP="00746886" w:rsidR="00746886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DNA:</w:t>
      </w:r>
    </w:p>
    <w:p w:rsidRDefault="006B4491" w:rsidP="00746886" w:rsidR="006B4491">
      <w:pPr>
        <w:numPr>
          <w:ilvl w:val="0"/>
          <w:numId w:val="1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predlagatelj </w:t>
      </w:r>
    </w:p>
    <w:p w:rsidRDefault="006B4491" w:rsidP="00746886" w:rsidR="006B4491">
      <w:pPr>
        <w:numPr>
          <w:ilvl w:val="0"/>
          <w:numId w:val="1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dužniku </w:t>
      </w:r>
    </w:p>
    <w:p w:rsidRDefault="00746886" w:rsidP="00746886" w:rsidR="00746886">
      <w:pPr>
        <w:numPr>
          <w:ilvl w:val="0"/>
          <w:numId w:val="1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e-Oglasna ploča </w:t>
      </w:r>
      <w:r w:rsidR="006B4491">
        <w:rPr>
          <w:rFonts w:cs="Times New Roman" w:eastAsia="Times New Roman"/>
          <w:lang w:eastAsia="hr-HR"/>
        </w:rPr>
        <w:t>s</w:t>
      </w:r>
      <w:r>
        <w:rPr>
          <w:rFonts w:cs="Times New Roman" w:eastAsia="Times New Roman"/>
          <w:lang w:eastAsia="hr-HR"/>
        </w:rPr>
        <w:t>uda</w:t>
      </w:r>
    </w:p>
    <w:p w:rsidRDefault="006B4491" w:rsidP="00BF0C38" w:rsidR="00853B3E" w:rsidRPr="00BF0C38">
      <w:pPr>
        <w:numPr>
          <w:ilvl w:val="0"/>
          <w:numId w:val="1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spis </w:t>
      </w:r>
    </w:p>
    <w:sectPr w:rsidSect="006B4491" w:rsidR="00853B3E" w:rsidRPr="00BF0C38">
      <w:headerReference w:type="default" r:id="rId10"/>
      <w:foot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F0B9C" w:rsidP="007F0B9C" w:rsidR="007F0B9C">
      <w:pPr>
        <w:spacing w:after="0"/>
      </w:pPr>
      <w:r>
        <w:separator/>
      </w:r>
    </w:p>
  </w:endnote>
  <w:endnote w:id="0" w:type="continuationSeparator">
    <w:p w:rsidRDefault="007F0B9C" w:rsidP="007F0B9C" w:rsidR="007F0B9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177774568"/>
      <w:docPartObj>
        <w:docPartGallery w:val="Page Numbers (Bottom of Page)"/>
        <w:docPartUnique/>
      </w:docPartObj>
    </w:sdtPr>
    <w:sdtEndPr/>
    <w:sdtContent>
      <w:p w:rsidRDefault="006B4491" w:rsidR="006B4491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6A85">
          <w:rPr>
            <w:noProof/>
          </w:rPr>
          <w:t>2</w:t>
        </w:r>
        <w:r>
          <w:fldChar w:fldCharType="end"/>
        </w:r>
      </w:p>
    </w:sdtContent>
  </w:sdt>
  <w:p w:rsidRDefault="006B4491" w:rsidR="006B4491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F0B9C" w:rsidP="007F0B9C" w:rsidR="007F0B9C">
      <w:pPr>
        <w:spacing w:after="0"/>
      </w:pPr>
      <w:r>
        <w:separator/>
      </w:r>
    </w:p>
  </w:footnote>
  <w:footnote w:id="0" w:type="continuationSeparator">
    <w:p w:rsidRDefault="007F0B9C" w:rsidP="007F0B9C" w:rsidR="007F0B9C">
      <w:pPr>
        <w:spacing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F0B9C" w:rsidP="007F0B9C" w:rsidR="007F0B9C">
    <w:pPr>
      <w:pStyle w:val="Zaglavlje"/>
      <w:jc w:val="right"/>
    </w:pPr>
    <w:r>
      <w:t>4.Stž-</w:t>
    </w:r>
    <w:r w:rsidR="00E26997">
      <w:t>13/</w:t>
    </w:r>
    <w:r>
      <w:t>2016</w:t>
    </w:r>
  </w:p>
  <w:p w:rsidRDefault="007F0B9C" w:rsidR="007F0B9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B4491" w:rsidP="006B4491" w:rsidR="006B4491">
    <w:pPr>
      <w:pStyle w:val="Zaglavlje"/>
      <w:jc w:val="right"/>
    </w:pPr>
    <w:r>
      <w:t>4.Stž-</w:t>
    </w:r>
    <w:r w:rsidR="00E26997">
      <w:t>13</w:t>
    </w:r>
    <w:r>
      <w:t>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688A5470"/>
    <w:multiLevelType w:val="hybridMultilevel"/>
    <w:tmpl w:val="AF5E2382"/>
    <w:lvl w:tplc="9D381570" w:ilvl="0">
      <w:start w:val="4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46886"/>
    <w:rsid w:val="00063AE4"/>
    <w:rsid w:val="00066650"/>
    <w:rsid w:val="00085E7C"/>
    <w:rsid w:val="000B4D96"/>
    <w:rsid w:val="001A589E"/>
    <w:rsid w:val="002D1D27"/>
    <w:rsid w:val="003C2F22"/>
    <w:rsid w:val="00417EA6"/>
    <w:rsid w:val="006B4491"/>
    <w:rsid w:val="006D209A"/>
    <w:rsid w:val="0071519E"/>
    <w:rsid w:val="00746886"/>
    <w:rsid w:val="007F0B9C"/>
    <w:rsid w:val="007F7A84"/>
    <w:rsid w:val="00814EDB"/>
    <w:rsid w:val="00815142"/>
    <w:rsid w:val="00853B3E"/>
    <w:rsid w:val="00926A85"/>
    <w:rsid w:val="00981D37"/>
    <w:rsid w:val="009F4523"/>
    <w:rsid w:val="00A51DE9"/>
    <w:rsid w:val="00B7506F"/>
    <w:rsid w:val="00BF0C38"/>
    <w:rsid w:val="00D74DF1"/>
    <w:rsid w:val="00DD0D50"/>
    <w:rsid w:val="00E26997"/>
    <w:rsid w:val="00EA5B8A"/>
    <w:rsid w:val="00EB6A52"/>
    <w:rsid w:val="00F2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46886"/>
    <w:pPr>
      <w:spacing w:after="240"/>
    </w:pPr>
    <w:rPr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SudNaziv" w:type="paragraph">
    <w:name w:val="Sud_Naziv"/>
    <w:basedOn w:val="Normal"/>
    <w:rsid w:val="00746886"/>
    <w:pPr>
      <w:spacing w:after="0"/>
    </w:pPr>
    <w:rPr>
      <w:b/>
      <w:noProof/>
    </w:rPr>
  </w:style>
  <w:style w:customStyle="true" w:styleId="ZapisniarPotpis" w:type="paragraph">
    <w:name w:val="ZapisničarPotpis"/>
    <w:basedOn w:val="Normal"/>
    <w:next w:val="Normal"/>
    <w:qFormat/>
    <w:rsid w:val="00746886"/>
    <w:pPr>
      <w:spacing w:after="120" w:before="360"/>
      <w:ind w:left="5387"/>
    </w:pPr>
    <w:rPr>
      <w:noProof/>
    </w:rPr>
  </w:style>
  <w:style w:customStyle="true" w:styleId="NormaleSPISChar" w:type="character">
    <w:name w:val="Normal_eSPIS Char"/>
    <w:basedOn w:val="Zadanifontodlomka"/>
    <w:link w:val="NormaleSPIS"/>
    <w:locked/>
    <w:rsid w:val="00746886"/>
    <w:rPr>
      <w:rFonts w:cs="Times New Roman" w:eastAsia="Times New Roman"/>
      <w:szCs w:val="24"/>
      <w:lang w:eastAsia="hr-HR"/>
    </w:rPr>
  </w:style>
  <w:style w:customStyle="true" w:styleId="NormaleSPIS" w:type="paragraph">
    <w:name w:val="Normal_eSPIS"/>
    <w:basedOn w:val="Normal"/>
    <w:link w:val="NormaleSPISChar"/>
    <w:qFormat/>
    <w:rsid w:val="00746886"/>
    <w:pPr>
      <w:ind w:firstLine="567"/>
      <w:jc w:val="both"/>
    </w:pPr>
    <w:rPr>
      <w:rFonts w:cs="Times New Roman" w:eastAsia="Times New Roman"/>
      <w:lang w:eastAsia="hr-HR"/>
    </w:rPr>
  </w:style>
  <w:style w:customStyle="true" w:styleId="Poetniodjeljak" w:type="paragraph">
    <w:name w:val="Početni_odjeljak"/>
    <w:basedOn w:val="NormaleSPIS"/>
    <w:next w:val="NormaleSPIS"/>
    <w:qFormat/>
    <w:rsid w:val="00746886"/>
    <w:pPr>
      <w:spacing w:before="480"/>
      <w:ind w:firstLine="0"/>
    </w:pPr>
    <w:rPr>
      <w:noProof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7F0B9C"/>
    <w:pPr>
      <w:spacing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7F0B9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7F0B9C"/>
    <w:pPr>
      <w:tabs>
        <w:tab w:pos="4536" w:val="center"/>
        <w:tab w:pos="9072" w:val="right"/>
      </w:tabs>
      <w:spacing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7F0B9C"/>
    <w:rPr>
      <w:szCs w:val="24"/>
    </w:rPr>
  </w:style>
  <w:style w:styleId="Podnoje" w:type="paragraph">
    <w:name w:val="footer"/>
    <w:basedOn w:val="Normal"/>
    <w:link w:val="PodnojeChar"/>
    <w:uiPriority w:val="99"/>
    <w:unhideWhenUsed/>
    <w:rsid w:val="007F0B9C"/>
    <w:pPr>
      <w:tabs>
        <w:tab w:pos="4536" w:val="center"/>
        <w:tab w:pos="9072" w:val="right"/>
      </w:tabs>
      <w:spacing w:after="0"/>
    </w:pPr>
  </w:style>
  <w:style w:customStyle="true" w:styleId="PodnojeChar" w:type="character">
    <w:name w:val="Podnožje Char"/>
    <w:basedOn w:val="Zadanifontodlomka"/>
    <w:link w:val="Podnoje"/>
    <w:uiPriority w:val="99"/>
    <w:rsid w:val="007F0B9C"/>
    <w:rPr>
      <w:szCs w:val="24"/>
    </w:rPr>
  </w:style>
  <w:style w:styleId="Bezproreda" w:type="paragraph">
    <w:name w:val="No Spacing"/>
    <w:uiPriority w:val="1"/>
    <w:qFormat/>
    <w:rsid w:val="00063AE4"/>
    <w:rPr>
      <w:rFonts w:hAnsiTheme="minorHAnsi" w:asci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926A8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26A85"/>
    <w:rPr>
      <w:rFonts w:cs="Times New Roman" w:eastAsia="Times New Roman" w:hAnsi="Times New Roman" w:ascii="Times New Roman"/>
      <w:bCs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926A85"/>
    <w:rPr>
      <w:rFonts w:cs="Times New Roman" w:eastAsia="Times New Roman"/>
      <w:bCs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926A85"/>
    <w:rPr>
      <w:rFonts w:cs="Times New Roman" w:eastAsia="Times New Roman" w:hAnsi="Times New Roman" w:ascii="Times New Roman"/>
      <w:bCs w:val="false"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926A85"/>
    <w:rPr>
      <w:rFonts w:cs="Times New Roman" w:eastAsia="Times New Roman" w:hAnsi="Times New Roman" w:ascii="Times New Roman"/>
      <w:bCs w:val="false"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46886"/>
    <w:pPr>
      <w:spacing w:after="240"/>
    </w:pPr>
    <w:rPr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SudNaziv" w:type="paragraph">
    <w:name w:val="Sud_Naziv"/>
    <w:basedOn w:val="Normal"/>
    <w:rsid w:val="00746886"/>
    <w:pPr>
      <w:spacing w:after="0"/>
    </w:pPr>
    <w:rPr>
      <w:b/>
      <w:noProof/>
    </w:rPr>
  </w:style>
  <w:style w:customStyle="1" w:styleId="ZapisniarPotpis" w:type="paragraph">
    <w:name w:val="ZapisničarPotpis"/>
    <w:basedOn w:val="Normal"/>
    <w:next w:val="Normal"/>
    <w:qFormat/>
    <w:rsid w:val="00746886"/>
    <w:pPr>
      <w:spacing w:after="120" w:before="360"/>
      <w:ind w:left="5387"/>
    </w:pPr>
    <w:rPr>
      <w:noProof/>
    </w:rPr>
  </w:style>
  <w:style w:customStyle="1" w:styleId="NormaleSPISChar" w:type="character">
    <w:name w:val="Normal_eSPIS Char"/>
    <w:basedOn w:val="Zadanifontodlomka"/>
    <w:link w:val="NormaleSPIS"/>
    <w:locked/>
    <w:rsid w:val="00746886"/>
    <w:rPr>
      <w:rFonts w:cs="Times New Roman" w:eastAsia="Times New Roman"/>
      <w:szCs w:val="24"/>
      <w:lang w:eastAsia="hr-HR"/>
    </w:rPr>
  </w:style>
  <w:style w:customStyle="1" w:styleId="NormaleSPIS" w:type="paragraph">
    <w:name w:val="Normal_eSPIS"/>
    <w:basedOn w:val="Normal"/>
    <w:link w:val="NormaleSPISChar"/>
    <w:qFormat/>
    <w:rsid w:val="00746886"/>
    <w:pPr>
      <w:ind w:firstLine="567"/>
      <w:jc w:val="both"/>
    </w:pPr>
    <w:rPr>
      <w:rFonts w:cs="Times New Roman" w:eastAsia="Times New Roman"/>
      <w:lang w:eastAsia="hr-HR"/>
    </w:rPr>
  </w:style>
  <w:style w:customStyle="1" w:styleId="Poetniodjeljak" w:type="paragraph">
    <w:name w:val="Početni_odjeljak"/>
    <w:basedOn w:val="NormaleSPIS"/>
    <w:next w:val="NormaleSPIS"/>
    <w:qFormat/>
    <w:rsid w:val="00746886"/>
    <w:pPr>
      <w:spacing w:before="480"/>
      <w:ind w:firstLine="0"/>
    </w:pPr>
    <w:rPr>
      <w:noProof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7F0B9C"/>
    <w:pPr>
      <w:spacing w:after="0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7F0B9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7F0B9C"/>
    <w:pPr>
      <w:tabs>
        <w:tab w:pos="4536" w:val="center"/>
        <w:tab w:pos="9072" w:val="right"/>
      </w:tabs>
      <w:spacing w:after="0"/>
    </w:pPr>
  </w:style>
  <w:style w:customStyle="1" w:styleId="ZaglavljeChar" w:type="character">
    <w:name w:val="Zaglavlje Char"/>
    <w:basedOn w:val="Zadanifontodlomka"/>
    <w:link w:val="Zaglavlje"/>
    <w:uiPriority w:val="99"/>
    <w:rsid w:val="007F0B9C"/>
    <w:rPr>
      <w:szCs w:val="24"/>
    </w:rPr>
  </w:style>
  <w:style w:styleId="Podnoje" w:type="paragraph">
    <w:name w:val="footer"/>
    <w:basedOn w:val="Normal"/>
    <w:link w:val="PodnojeChar"/>
    <w:uiPriority w:val="99"/>
    <w:unhideWhenUsed/>
    <w:rsid w:val="007F0B9C"/>
    <w:pPr>
      <w:tabs>
        <w:tab w:pos="4536" w:val="center"/>
        <w:tab w:pos="9072" w:val="right"/>
      </w:tabs>
      <w:spacing w:after="0"/>
    </w:pPr>
  </w:style>
  <w:style w:customStyle="1" w:styleId="PodnojeChar" w:type="character">
    <w:name w:val="Podnožje Char"/>
    <w:basedOn w:val="Zadanifontodlomka"/>
    <w:link w:val="Podnoje"/>
    <w:uiPriority w:val="99"/>
    <w:rsid w:val="007F0B9C"/>
    <w:rPr>
      <w:szCs w:val="24"/>
    </w:rPr>
  </w:style>
  <w:style w:styleId="Bezproreda" w:type="paragraph">
    <w:name w:val="No Spacing"/>
    <w:uiPriority w:val="1"/>
    <w:qFormat/>
    <w:rsid w:val="00063AE4"/>
    <w:rPr>
      <w:rFonts w:asciiTheme="minorHAnsi" w:hAns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926A8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26A85"/>
    <w:rPr>
      <w:rFonts w:ascii="Times New Roman" w:cs="Times New Roman" w:eastAsia="Times New Roman" w:hAnsi="Times New Roman"/>
      <w:bCs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926A85"/>
    <w:rPr>
      <w:rFonts w:cs="Times New Roman" w:eastAsia="Times New Roman"/>
      <w:bCs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926A85"/>
    <w:rPr>
      <w:rFonts w:ascii="Times New Roman" w:cs="Times New Roman" w:eastAsia="Times New Roman" w:hAnsi="Times New Roman"/>
      <w:bCs w:val="0"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926A85"/>
    <w:rPr>
      <w:rFonts w:ascii="Times New Roman" w:cs="Times New Roman" w:eastAsia="Times New Roman" w:hAnsi="Times New Roman"/>
      <w:bCs w:val="0"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26652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59062231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rujna 2016.</izvorni_sadrzaj>
    <derivirana_varijabla naziv="DomainObject.DatumDonosenjaOdluke_1">2.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</izvorni_sadrzaj>
    <derivirana_varijabla naziv="DomainObject.Predmet.Broj_1">13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lipnja 2016.</izvorni_sadrzaj>
    <derivirana_varijabla naziv="DomainObject.Predmet.DatumOsnivanja_1">14.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Stž-13/2016</izvorni_sadrzaj>
    <derivirana_varijabla naziv="DomainObject.Predmet.OznakaBroj_1">Stž-13/2016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GALOPSKI KLUB "PIKET" GLAVICE</izvorni_sadrzaj>
    <derivirana_varijabla naziv="DomainObject.Predmet.ProtustrankaFormated_1">  GALOPSKI KLUB "PIKET" GLAVICE</derivirana_varijabla>
  </DomainObject.Predmet.ProtustrankaFormated>
  <DomainObject.Predmet.ProtustrankaFormatedOIB>
    <izvorni_sadrzaj>  GALOPSKI KLUB "PIKET" GLAVICE, OIB 14459128940</izvorni_sadrzaj>
    <derivirana_varijabla naziv="DomainObject.Predmet.ProtustrankaFormatedOIB_1">  GALOPSKI KLUB "PIKET" GLAVICE, OIB 14459128940</derivirana_varijabla>
  </DomainObject.Predmet.ProtustrankaFormatedOIB>
  <DomainObject.Predmet.ProtustrankaFormatedWithAdress>
    <izvorni_sadrzaj> GALOPSKI KLUB "PIKET" GLAVICE, Glavice 0, 21230 Glavice</izvorni_sadrzaj>
    <derivirana_varijabla naziv="DomainObject.Predmet.ProtustrankaFormatedWithAdress_1"> GALOPSKI KLUB "PIKET" GLAVICE, Glavice 0, 21230 Glavice</derivirana_varijabla>
  </DomainObject.Predmet.ProtustrankaFormatedWithAdress>
  <DomainObject.Predmet.ProtustrankaFormatedWithAdressOIB>
    <izvorni_sadrzaj> GALOPSKI KLUB "PIKET" GLAVICE, OIB 14459128940, Glavice 0, 21230 Glavice</izvorni_sadrzaj>
    <derivirana_varijabla naziv="DomainObject.Predmet.ProtustrankaFormatedWithAdressOIB_1"> GALOPSKI KLUB "PIKET" GLAVICE, OIB 14459128940, Glavice 0, 21230 Glavice</derivirana_varijabla>
  </DomainObject.Predmet.ProtustrankaFormatedWithAdressOIB>
  <DomainObject.Predmet.ProtustrankaWithAdress>
    <izvorni_sadrzaj>GALOPSKI KLUB "PIKET" GLAVICE Glavice 0, 21230 Glavice</izvorni_sadrzaj>
    <derivirana_varijabla naziv="DomainObject.Predmet.ProtustrankaWithAdress_1">GALOPSKI KLUB "PIKET" GLAVICE Glavice 0, 21230 Glavice</derivirana_varijabla>
  </DomainObject.Predmet.ProtustrankaWithAdress>
  <DomainObject.Predmet.ProtustrankaWithAdressOIB>
    <izvorni_sadrzaj>GALOPSKI KLUB "PIKET" GLAVICE, OIB 14459128940, Glavice 0, 21230 Glavice</izvorni_sadrzaj>
    <derivirana_varijabla naziv="DomainObject.Predmet.ProtustrankaWithAdressOIB_1">GALOPSKI KLUB "PIKET" GLAVICE, OIB 14459128940, Glavice 0, 21230 Glavice</derivirana_varijabla>
  </DomainObject.Predmet.ProtustrankaWithAdressOIB>
  <DomainObject.Predmet.ProtustrankaNazivFormated>
    <izvorni_sadrzaj>GALOPSKI KLUB "PIKET" GLAVICE</izvorni_sadrzaj>
    <derivirana_varijabla naziv="DomainObject.Predmet.ProtustrankaNazivFormated_1">GALOPSKI KLUB "PIKET" GLAVICE</derivirana_varijabla>
  </DomainObject.Predmet.ProtustrankaNazivFormated>
  <DomainObject.Predmet.ProtustrankaNazivFormatedOIB>
    <izvorni_sadrzaj>GALOPSKI KLUB "PIKET" GLAVICE, OIB 14459128940</izvorni_sadrzaj>
    <derivirana_varijabla naziv="DomainObject.Predmet.ProtustrankaNazivFormatedOIB_1">GALOPSKI KLUB "PIKET" GLAVICE, OIB 14459128940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predmeti povodom žalbe protiv rješenja i upućivanja stečajnih vjerovnika u parnicu</izvorni_sadrzaj>
    <derivirana_varijabla naziv="DomainObject.Predmet.VrstaSpora.Naziv_1">Stečajni predmeti povodom žalbe protiv rješenja i upućivanja stečajnih vjerovnika u parnicu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GALOPSKI KLUB "PIKET" GLAVICE</item>
    </izvorni_sadrzaj>
    <derivirana_varijabla naziv="DomainObject.Predmet.ProtuStrankaListFormated_1">
      <item>GALOPSKI KLUB "PIKET" GLAVICE</item>
    </derivirana_varijabla>
  </DomainObject.Predmet.ProtuStrankaListFormated>
  <DomainObject.Predmet.ProtuStrankaListFormatedOIB>
    <izvorni_sadrzaj>
      <item>GALOPSKI KLUB "PIKET" GLAVICE, OIB 14459128940</item>
    </izvorni_sadrzaj>
    <derivirana_varijabla naziv="DomainObject.Predmet.ProtuStrankaListFormatedOIB_1">
      <item>GALOPSKI KLUB "PIKET" GLAVICE, OIB 14459128940</item>
    </derivirana_varijabla>
  </DomainObject.Predmet.ProtuStrankaListFormatedOIB>
  <DomainObject.Predmet.ProtuStrankaListFormatedWithAdress>
    <izvorni_sadrzaj>
      <item>GALOPSKI KLUB "PIKET" GLAVICE, Glavice 0, 21230 Glavice</item>
    </izvorni_sadrzaj>
    <derivirana_varijabla naziv="DomainObject.Predmet.ProtuStrankaListFormatedWithAdress_1">
      <item>GALOPSKI KLUB "PIKET" GLAVICE, Glavice 0, 21230 Glavice</item>
    </derivirana_varijabla>
  </DomainObject.Predmet.ProtuStrankaListFormatedWithAdress>
  <DomainObject.Predmet.ProtuStrankaListFormatedWithAdressOIB>
    <izvorni_sadrzaj>
      <item>GALOPSKI KLUB "PIKET" GLAVICE, OIB 14459128940, Glavice 0, 21230 Glavice</item>
    </izvorni_sadrzaj>
    <derivirana_varijabla naziv="DomainObject.Predmet.ProtuStrankaListFormatedWithAdressOIB_1">
      <item>GALOPSKI KLUB "PIKET" GLAVICE, OIB 14459128940, Glavice 0, 21230 Glavice</item>
    </derivirana_varijabla>
  </DomainObject.Predmet.ProtuStrankaListFormatedWithAdressOIB>
  <DomainObject.Predmet.ProtuStrankaListNazivFormated>
    <izvorni_sadrzaj>
      <item>GALOPSKI KLUB "PIKET" GLAVICE</item>
    </izvorni_sadrzaj>
    <derivirana_varijabla naziv="DomainObject.Predmet.ProtuStrankaListNazivFormated_1">
      <item>GALOPSKI KLUB "PIKET" GLAVICE</item>
    </derivirana_varijabla>
  </DomainObject.Predmet.ProtuStrankaListNazivFormated>
  <DomainObject.Predmet.ProtuStrankaListNazivFormatedOIB>
    <izvorni_sadrzaj>
      <item>GALOPSKI KLUB "PIKET" GLAVICE, OIB 14459128940</item>
    </izvorni_sadrzaj>
    <derivirana_varijabla naziv="DomainObject.Predmet.ProtuStrankaListNazivFormatedOIB_1">
      <item>GALOPSKI KLUB "PIKET" GLAVICE, OIB 14459128940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rujna 2016.</izvorni_sadrzaj>
    <derivirana_varijabla naziv="DomainObject.Datum_1">2.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GALOPSKI KLUB "PIKET" GLAVICE</izvorni_sadrzaj>
    <derivirana_varijabla naziv="DomainObject.Predmet.ProtustrankaIDrugi_1">GALOPSKI KLUB "PIKET" GLAVICE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GALOPSKI KLUB "PIKET" GLAVICE, OIB 14459128940, Glavice 0, 21230 Glavice</izvorni_sadrzaj>
    <derivirana_varijabla naziv="DomainObject.Predmet.ProtustrankaIDrugiAdressOIB_1">GALOPSKI KLUB "PIKET" GLAVICE, OIB 14459128940, Glavice 0, 21230 Glavice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GALOPSKI KLUB "PIKET" GLAVICE</item>
      <item>FINANCIJSKA AGENCIJA, RC SPLIT</item>
    </izvorni_sadrzaj>
    <derivirana_varijabla naziv="DomainObject.Predmet.SudioniciListNaziv_1">
      <item>GALOPSKI KLUB "PIKET" GLAVICE</item>
      <item>FINANCIJSKA AGENCIJA, RC SPLIT</item>
    </derivirana_varijabla>
  </DomainObject.Predmet.SudioniciListNaziv>
  <DomainObject.Predmet.SudioniciListAdressOIB>
    <izvorni_sadrzaj>
      <item>GALOPSKI KLUB "PIKET" GLAVICE, OIB 14459128940, Glavice 0,21230 Glavice</item>
      <item>FINANCIJSKA AGENCIJA, RC SPLIT, OIB 85821130368, Mažuranićevo šetalište 24 b,21000 Split</item>
    </izvorni_sadrzaj>
    <derivirana_varijabla naziv="DomainObject.Predmet.SudioniciListAdressOIB_1">
      <item>GALOPSKI KLUB "PIKET" GLAVICE, OIB 14459128940, Glavice 0,21230 Glavice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14459128940</item>
      <item>, OIB 85821130368</item>
    </izvorni_sadrzaj>
    <derivirana_varijabla naziv="DomainObject.Predmet.SudioniciListNazivOIB_1">
      <item>, OIB 14459128940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751</properties:Words>
  <properties:Characters>4163</properties:Characters>
  <properties:Lines>96</properties:Lines>
  <properties:Paragraphs>25</properties:Paragraphs>
  <properties:TotalTime>52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4953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2016-09-01T10:25:00Z</dcterms:created>
  <dc:creator>Katarina Mikulić</dc:creator>
  <cp:lastModifiedBy>Katarina Mikulić</cp:lastModifiedBy>
  <cp:lastPrinted>2016-09-02T13:19:00Z</cp:lastPrinted>
  <dcterms:modified xmlns:xsi="http://www.w3.org/2001/XMLSchema-instance" xsi:type="dcterms:W3CDTF">2016-09-02T13:20:00Z</dcterms:modified>
  <cp:revision>14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