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D232D20"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7393C" w14:paraId="1986D182"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2B53AB" w:rsidR="002B53AB">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7393C" w14:paraId="64203A7F"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B53AB" w:rsidR="002B53AB">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D7393C" w14:paraId="67F33557" w14:textId="14FC5FF1">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2B53AB" w:rsidR="002B53AB">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B53AB" w:rsidR="002B53AB">
            <w:rPr>
              <w:rStyle w:val="eSPISCCParagraphDefaultFont"/>
              <w:rFonts w:eastAsiaTheme="minorHAnsi"/>
            </w:rPr>
            <w:t>Zagreb</w:t>
          </w:r>
        </w:sdtContent>
      </w:sdt>
      <w:r w:rsidR="001349C2">
        <w:t xml:space="preserve"> </w:t>
      </w:r>
    </w:p>
    <w:p w:rsidR="000E43A6" w:rsidP="00610735" w:rsidRDefault="000E43A6" w14:paraId="78523C0B" w14:textId="77777777">
      <w:pPr>
        <w:spacing w:after="0"/>
      </w:pPr>
    </w:p>
    <w:p w:rsidRPr="00176071" w:rsidR="00176071" w:rsidP="00610735" w:rsidRDefault="000E43A6" w14:paraId="05D6725A"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2B53AB" w:rsidR="002B53AB">
            <w:rPr>
              <w:rStyle w:val="eSPISCCParagraphDefaultFont"/>
              <w:rFonts w:eastAsiaTheme="minorHAnsi"/>
            </w:rPr>
            <w:t>Pp-7535/2026</w:t>
          </w:r>
        </w:sdtContent>
      </w:sdt>
      <w:r w:rsidR="00176071">
        <w:t xml:space="preserve">                                                        </w:t>
      </w:r>
    </w:p>
    <w:p w:rsidR="009E7DBB" w:rsidP="000F1677" w:rsidRDefault="00610735" w14:paraId="0EEDA005"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2B53AB" w:rsidR="002B53AB">
            <w:rPr>
              <w:rStyle w:val="eSPISCCParagraphDefaultFont"/>
              <w:rFonts w:eastAsiaTheme="minorHAnsi"/>
            </w:rPr>
            <w:t>Smart House j.d.o.o. za graditeljstvo i turizam i dr.</w:t>
          </w:r>
        </w:sdtContent>
      </w:sdt>
      <w:r w:rsidR="00935B82">
        <w:t xml:space="preserve"> </w:t>
      </w:r>
    </w:p>
    <w:p w:rsidRPr="0041581F" w:rsidR="0041581F" w:rsidP="000F1677" w:rsidRDefault="009E7DBB" w14:paraId="4D209191"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2B53AB" w:rsidR="002B53AB">
            <w:rPr>
              <w:rStyle w:val="eSPISCCParagraphDefaultFont"/>
              <w:rFonts w:eastAsiaTheme="minorHAnsi"/>
            </w:rPr>
            <w:t>Smart House j.d.o.o. za graditeljstvo i turizam,Mladen Sokolić</w:t>
          </w:r>
        </w:sdtContent>
      </w:sdt>
      <w:r w:rsidR="00935B82">
        <w:rPr>
          <w:rFonts w:eastAsia="Calibri" w:cs="Times New Roman"/>
          <w:noProof/>
        </w:rPr>
        <w:t xml:space="preserve"> </w:t>
      </w:r>
    </w:p>
    <w:p w:rsidRPr="00610735" w:rsidR="00176071" w:rsidP="000F1677" w:rsidRDefault="00176071" w14:paraId="757D58E4"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2B53AB" w:rsidR="002B53AB">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2B53AB" w:rsidR="002B53AB">
            <w:rPr>
              <w:rStyle w:val="eSPISCCParagraphDefaultFont"/>
              <w:rFonts w:eastAsiaTheme="minorHAnsi"/>
            </w:rPr>
            <w:t>Zakon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9D87F8D"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4C80E46"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31A2222F" w14:textId="77777777">
      <w:pPr>
        <w:spacing w:after="0"/>
        <w:jc w:val="right"/>
        <w:rPr>
          <w:rFonts w:eastAsia="Calibri" w:cs="Times New Roman"/>
          <w:noProof/>
        </w:rPr>
      </w:pPr>
    </w:p>
    <w:p w:rsidR="00D7095E" w:rsidP="00D7095E" w:rsidRDefault="00D7095E" w14:paraId="3406365F" w14:textId="77777777">
      <w:pPr>
        <w:keepNext/>
        <w:spacing w:after="0"/>
        <w:jc w:val="center"/>
        <w:rPr>
          <w:b/>
          <w:caps/>
          <w:spacing w:val="100"/>
        </w:rPr>
      </w:pPr>
    </w:p>
    <w:p w:rsidR="00D7095E" w:rsidP="00D7095E" w:rsidRDefault="00D7095E" w14:paraId="6D60B76C" w14:textId="77777777">
      <w:pPr>
        <w:keepNext/>
        <w:spacing w:after="0"/>
        <w:jc w:val="center"/>
        <w:rPr>
          <w:b/>
          <w:caps/>
          <w:spacing w:val="100"/>
        </w:rPr>
      </w:pPr>
    </w:p>
    <w:p w:rsidRPr="00B3638E" w:rsidR="00B3638E" w:rsidP="00B3638E" w:rsidRDefault="00B3638E" w14:paraId="32698D11"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16558F22" w14:textId="77777777">
      <w:pPr>
        <w:spacing w:after="0"/>
        <w:jc w:val="center"/>
        <w:rPr>
          <w:rFonts w:eastAsia="Calibri" w:cs="Times New Roman"/>
          <w:b/>
          <w:lang w:eastAsia="hr-HR"/>
        </w:rPr>
      </w:pPr>
    </w:p>
    <w:p w:rsidRPr="00E801F4" w:rsidR="00E801F4" w:rsidP="00E801F4" w:rsidRDefault="009E7DBB" w14:paraId="6B60C98A"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2B53AB" w:rsidR="002B53AB">
            <w:rPr>
              <w:rStyle w:val="eSPISCCParagraphDefaultFont"/>
              <w:rFonts w:eastAsiaTheme="minorHAnsi"/>
            </w:rPr>
            <w:t>Mladen Sokolić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2B53AB" w:rsidR="002B53AB">
            <w:rPr>
              <w:rStyle w:val="eSPISCCParagraphDefaultFont"/>
              <w:rFonts w:eastAsiaTheme="minorHAnsi"/>
            </w:rPr>
            <w:t>26.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2B53AB" w:rsidR="002B53AB">
            <w:rPr>
              <w:rStyle w:val="eSPISCCParagraphDefaultFont"/>
              <w:rFonts w:eastAsiaTheme="minorHAnsi"/>
            </w:rPr>
            <w:t>13:40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B53AB" w:rsidR="002B53AB">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B53AB" w:rsidR="002B53AB">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2B53AB" w:rsidR="002B53AB">
            <w:rPr>
              <w:rStyle w:val="eSPISCCParagraphDefaultFont"/>
              <w:rFonts w:eastAsiaTheme="minorHAnsi"/>
            </w:rPr>
            <w:t>321</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7B20AA31"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2B53AB" w:rsidRDefault="00E801F4" w14:paraId="2F2E0BC5"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2B53AB" w:rsidR="002B53AB">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2B53AB" w:rsidRDefault="00E801F4" w14:paraId="148642AF"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2B53AB" w:rsidRDefault="00E801F4" w14:paraId="7DB8FD4D" w14:textId="77777777">
      <w:pPr>
        <w:spacing w:after="0"/>
        <w:ind w:firstLine="708"/>
        <w:jc w:val="both"/>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2B53AB" w:rsidRDefault="00E801F4" w14:paraId="3CDA68FC" w14:textId="77777777">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2B53AB" w:rsidRDefault="00E801F4" w14:paraId="21FA68AF" w14:textId="77777777">
      <w:pPr>
        <w:spacing w:after="0"/>
        <w:jc w:val="both"/>
      </w:pPr>
    </w:p>
    <w:p w:rsidRPr="0041581F" w:rsidR="0041581F" w:rsidP="00A70E0A" w:rsidRDefault="0041581F" w14:paraId="1E8ED2F3"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2B53AB" w:rsidR="002B53AB">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2B53AB" w:rsidR="002B53AB">
            <w:rPr>
              <w:rStyle w:val="eSPISCCParagraphDefaultFont"/>
              <w:rFonts w:eastAsiaTheme="minorHAnsi"/>
            </w:rPr>
            <w:t>6. listopada 2026.</w:t>
          </w:r>
        </w:sdtContent>
      </w:sdt>
      <w:r w:rsidRPr="0041581F">
        <w:rPr>
          <w:rFonts w:eastAsia="Calibri" w:cs="Times New Roman"/>
        </w:rPr>
        <w:t xml:space="preserve"> </w:t>
      </w:r>
    </w:p>
    <w:p w:rsidRPr="0041581F" w:rsidR="0041581F" w:rsidP="0041581F" w:rsidRDefault="0041581F" w14:paraId="683F71CB"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D7393C" w14:paraId="64FD5774"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2B53AB" w:rsidR="002B53AB">
            <w:rPr>
              <w:rStyle w:val="eSPISCCParagraphDefaultFont"/>
              <w:rFonts w:eastAsiaTheme="minorHAnsi"/>
            </w:rPr>
            <w:t>Damir Pleše</w:t>
          </w:r>
        </w:sdtContent>
      </w:sdt>
    </w:p>
    <w:p w:rsidRPr="0041581F" w:rsidR="006F62A9" w:rsidP="006F62A9" w:rsidRDefault="006F62A9" w14:paraId="6610EDC1" w14:textId="77777777">
      <w:pPr>
        <w:keepNext/>
        <w:spacing w:after="0"/>
        <w:contextualSpacing/>
        <w:rPr>
          <w:rFonts w:cs="Times New Roman"/>
          <w:noProof/>
        </w:rPr>
      </w:pPr>
    </w:p>
    <w:p w:rsidRPr="0041581F" w:rsidR="00176071" w:rsidP="000F1677" w:rsidRDefault="00176071" w14:paraId="327E058B" w14:textId="30F94D5C">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7393C" w:rsidP="00537B78" w:rsidRDefault="00D7393C" w14:paraId="1AC4232D" w14:textId="77777777">
      <w:r>
        <w:separator/>
      </w:r>
    </w:p>
  </w:endnote>
  <w:endnote w:type="continuationSeparator" w:id="0">
    <w:p w:rsidR="00D7393C" w:rsidP="00537B78" w:rsidRDefault="00D7393C" w14:paraId="438E102D"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D528590"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61DAF326"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7393C" w:rsidP="00537B78" w:rsidRDefault="00D7393C" w14:paraId="669C6E9A" w14:textId="77777777">
      <w:r>
        <w:separator/>
      </w:r>
    </w:p>
  </w:footnote>
  <w:footnote w:type="continuationSeparator" w:id="0">
    <w:p w:rsidR="00D7393C" w:rsidP="00537B78" w:rsidRDefault="00D7393C" w14:paraId="6D209FAC"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FD4F04F"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2B53AB" w:rsidR="002B53AB">
          <w:rPr>
            <w:rStyle w:val="eSPISCCParagraphDefaultFont"/>
          </w:rPr>
          <w:t>Pp-7535/2026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53AB"/>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93C"/>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2CCD"/>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9AFFB0C"/>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4C3E28"/>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32CCD"/>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Podbrežje Vi. 17</izvorni_sadrzaj>
    <derivirana_varijabla naziv="DomainObject.UcesnikSudskeRadnje.Adresa.UlicaIKBR_1">Podbrežje Vi. 17</derivirana_varijabla>
  </DomainObject.UcesnikSudskeRadnje.Adresa.UlicaIKBR>
  <DomainObject.UcesnikSudskeRadnje.Naziv>
    <izvorni_sadrzaj>Mladen Sokolić</izvorni_sadrzaj>
    <derivirana_varijabla naziv="DomainObject.UcesnikSudskeRadnje.Naziv_1">Mladen Sokolić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listopada 2026.</izvorni_sadrzaj>
    <derivirana_varijabla naziv="DomainObject.UcesnikSudskeRadnje.SudskaRadnja.PlaniraniZavrsetakDatum_1">26. listopada 2026.</derivirana_varijabla>
  </DomainObject.UcesnikSudskeRadnje.SudskaRadnja.PlaniraniZavrsetakDatum>
  <DomainObject.UcesnikSudskeRadnje.SudskaRadnja.PlaniraniPocetakDatum>
    <izvorni_sadrzaj>26. listopada 2026.</izvorni_sadrzaj>
    <derivirana_varijabla naziv="DomainObject.UcesnikSudskeRadnje.SudskaRadnja.PlaniraniPocetakDatum_1">26.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14:00</izvorni_sadrzaj>
    <derivirana_varijabla naziv="DomainObject.UcesnikSudskeRadnje.SudskaRadnja.PlaniraniZavrsetakVrijeme_1">14:00</derivirana_varijabla>
  </DomainObject.UcesnikSudskeRadnje.SudskaRadnja.PlaniraniZavrsetakVrijeme>
  <DomainObject.UcesnikSudskeRadnje.SudskaRadnja.PlaniraniPocetakVrijeme>
    <izvorni_sadrzaj>13:40</izvorni_sadrzaj>
    <derivirana_varijabla naziv="DomainObject.UcesnikSudskeRadnje.SudskaRadnja.PlaniraniPocetakVrijeme_1">13:40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7535</izvorni_sadrzaj>
    <derivirana_varijabla naziv="DomainObject.Predmet.Broj_1">7535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svibnja 2026.</izvorni_sadrzaj>
    <derivirana_varijabla naziv="DomainObject.Predmet.DatumOsnivanja_1">21.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19. svibnja 1963.</izvorni_sadrzaj>
    <derivirana_varijabla naziv="DomainObject.Predmet.OkrivljenikFizickaOsoba.DatumRodjenja_1">19. svibnja 1963.</derivirana_varijabla>
  </DomainObject.Predmet.OkrivljenikFizickaOsoba.DatumRodjenja>
  <DomainObject.Predmet.OkrivljenikFizickaOsoba.DatumRodjenjaFormated>
    <izvorni_sadrzaj>19.5.1963.</izvorni_sadrzaj>
    <derivirana_varijabla naziv="DomainObject.Predmet.OkrivljenikFizickaOsoba.DatumRodjenjaFormated_1">19.5.1963.</derivirana_varijabla>
  </DomainObject.Predmet.OkrivljenikFizickaOsoba.DatumRodjenjaFormated>
  <DomainObject.Predmet.OkrivljenikFizickaOsoba.Ime>
    <izvorni_sadrzaj>Mladen</izvorni_sadrzaj>
    <derivirana_varijabla naziv="DomainObject.Predmet.OkrivljenikFizickaOsoba.Ime_1">Mladen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Hudovo (Rakovec)</izvorni_sadrzaj>
    <derivirana_varijabla naziv="DomainObject.Predmet.OkrivljenikFizickaOsoba.MjestoRodjenja_1">Hudovo (Rakovec)</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Mladen Sokolić</izvorni_sadrzaj>
    <derivirana_varijabla naziv="DomainObject.Predmet.OkrivljenikFizickaOsoba.Naziv_1">Mladen Sokolić</derivirana_varijabla>
  </DomainObject.Predmet.OkrivljenikFizickaOsoba.Naziv>
  <DomainObject.Predmet.OkrivljenikFizickaOsoba.Prezime>
    <izvorni_sadrzaj>Sokolić</izvorni_sadrzaj>
    <derivirana_varijabla naziv="DomainObject.Predmet.OkrivljenikFizickaOsoba.Prezime_1">Sokolić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88979769825</izvorni_sadrzaj>
    <derivirana_varijabla naziv="DomainObject.Predmet.OkrivljenikFizickaOsoba.Oib_1">88979769825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Pp-7535/2026</izvorni_sadrzaj>
    <derivirana_varijabla naziv="DomainObject.Predmet.OznakaBroj_1">Pp-7535/2026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Smart House j.d.o.o. za graditeljstvo i turizam; Mladen Sokolić</izvorni_sadrzaj>
    <derivirana_varijabla naziv="DomainObject.Predmet.ProtustrankaFormated_1">  Smart House j.d.o.o. za graditeljstvo i turizam; Mladen Sokolić</derivirana_varijabla>
  </DomainObject.Predmet.ProtustrankaFormated>
  <DomainObject.Predmet.ProtustrankaFormatedOIB>
    <izvorni_sadrzaj>  Smart House j.d.o.o. za graditeljstvo i turizam, OIB 55288531362; Mladen Sokolić, OIB 88979769825</izvorni_sadrzaj>
    <derivirana_varijabla naziv="DomainObject.Predmet.ProtustrankaFormatedOIB_1">  Smart House j.d.o.o. za graditeljstvo i turizam, OIB 55288531362; Mladen Sokolić, OIB 88979769825</derivirana_varijabla>
  </DomainObject.Predmet.ProtustrankaFormatedOIB>
  <DomainObject.Predmet.ProtustrankaFormatedWithAdress>
    <izvorni_sadrzaj> Smart House j.d.o.o. za graditeljstvo i turizam, Hudovo 11, 10347 Hudovo; Mladen Sokolić, Podbrežje Vi. 17, 10000 Zagreb</izvorni_sadrzaj>
    <derivirana_varijabla naziv="DomainObject.Predmet.ProtustrankaFormatedWithAdress_1"> Smart House j.d.o.o. za graditeljstvo i turizam, Hudovo 11, 10347 Hudovo; Mladen Sokolić, Podbrežje Vi. 17, 10000 Zagreb</derivirana_varijabla>
  </DomainObject.Predmet.ProtustrankaFormatedWithAdress>
  <DomainObject.Predmet.ProtustrankaFormatedWithAdressOIB>
    <izvorni_sadrzaj> Smart House j.d.o.o. za graditeljstvo i turizam, OIB 55288531362, Hudovo 11, 10347 Hudovo; Mladen Sokolić, OIB 88979769825, Podbrežje Vi. 17, 10000 Zagreb</izvorni_sadrzaj>
    <derivirana_varijabla naziv="DomainObject.Predmet.ProtustrankaFormatedWithAdressOIB_1"> Smart House j.d.o.o. za graditeljstvo i turizam, OIB 55288531362, Hudovo 11, 10347 Hudovo; Mladen Sokolić, OIB 88979769825, Podbrežje Vi. 17, 10000 Zagreb</derivirana_varijabla>
  </DomainObject.Predmet.ProtustrankaFormatedWithAdressOIB>
  <DomainObject.Predmet.ProtustrankaWithAdress>
    <izvorni_sadrzaj>Smart House j.d.o.o. za graditeljstvo i turizam Hudovo 11, 10347 Hudovo, Mladen Sokolić Podbrežje Vi. 17, 10000 Zagreb</izvorni_sadrzaj>
    <derivirana_varijabla naziv="DomainObject.Predmet.ProtustrankaWithAdress_1">Smart House j.d.o.o. za graditeljstvo i turizam Hudovo 11, 10347 Hudovo, Mladen Sokolić Podbrežje Vi. 17, 10000 Zagreb</derivirana_varijabla>
  </DomainObject.Predmet.ProtustrankaWithAdress>
  <DomainObject.Predmet.ProtustrankaWithAdressOIB>
    <izvorni_sadrzaj>Smart House j.d.o.o. za graditeljstvo i turizam, OIB 55288531362, Hudovo 11, 10347 Hudovo, Mladen Sokolić, OIB 88979769825, Podbrežje Vi. 17, 10000 Zagreb</izvorni_sadrzaj>
    <derivirana_varijabla naziv="DomainObject.Predmet.ProtustrankaWithAdressOIB_1">Smart House j.d.o.o. za graditeljstvo i turizam, OIB 55288531362, Hudovo 11, 10347 Hudovo, Mladen Sokolić, OIB 88979769825, Podbrežje Vi. 17, 10000 Zagreb</derivirana_varijabla>
  </DomainObject.Predmet.ProtustrankaWithAdressOIB>
  <DomainObject.Predmet.ProtustrankaNazivFormated>
    <izvorni_sadrzaj>Smart House j.d.o.o. za graditeljstvo i turizam,Mladen Sokolić</izvorni_sadrzaj>
    <derivirana_varijabla naziv="DomainObject.Predmet.ProtustrankaNazivFormated_1">Smart House j.d.o.o. za graditeljstvo i turizam,Mladen Sokolić</derivirana_varijabla>
    <derivirana_varijabla naziv="Padez">Smart House j.d.o.o. za graditeljstvo i turizam,Mladen Sokolić</derivirana_varijabla>
  </DomainObject.Predmet.ProtustrankaNazivFormated>
  <DomainObject.Predmet.ProtustrankaNazivFormatedOIB>
    <izvorni_sadrzaj>Smart House j.d.o.o. za graditeljstvo i turizam, OIB 55288531362,Mladen Sokolić, OIB 88979769825</izvorni_sadrzaj>
    <derivirana_varijabla naziv="DomainObject.Predmet.ProtustrankaNazivFormatedOIB_1">Smart House j.d.o.o. za graditeljstvo i turizam, OIB 55288531362,Mladen Sokolić, OIB 88979769825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Helena Kašaj</izvorni_sadrzaj>
    <derivirana_varijabla naziv="DomainObject.Predmet.Zapisnicar_1">Helena Kašaj</derivirana_varijabla>
    <derivirana_varijabla naziv="Padez">Helena Kašaj</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Smart House j.d.o.o. za graditeljstvo i turizam</item>
      <item>Mladen Sokolić</item>
    </izvorni_sadrzaj>
    <derivirana_varijabla naziv="DomainObject.Predmet.ProtuStrankaListFormated_1">
      <item>Smart House j.d.o.o. za graditeljstvo i turizam</item>
      <item>Mladen Sokolić</item>
    </derivirana_varijabla>
  </DomainObject.Predmet.ProtuStrankaListFormated>
  <DomainObject.Predmet.ProtuStrankaListFormatedOIB>
    <izvorni_sadrzaj>
      <item>Smart House j.d.o.o. za graditeljstvo i turizam, OIB 55288531362</item>
      <item>Mladen Sokolić, OIB 88979769825</item>
    </izvorni_sadrzaj>
    <derivirana_varijabla naziv="DomainObject.Predmet.ProtuStrankaListFormatedOIB_1">
      <item>Smart House j.d.o.o. za graditeljstvo i turizam, OIB 55288531362</item>
      <item>Mladen Sokolić, OIB 88979769825</item>
    </derivirana_varijabla>
  </DomainObject.Predmet.ProtuStrankaListFormatedOIB>
  <DomainObject.Predmet.ProtuStrankaListFormatedWithAdress>
    <izvorni_sadrzaj>
      <item>Smart House j.d.o.o. za graditeljstvo i turizam, Hudovo 11, 10347 Hudovo</item>
      <item>Mladen Sokolić, Podbrežje Vi. 17, 10000 Zagreb</item>
    </izvorni_sadrzaj>
    <derivirana_varijabla naziv="DomainObject.Predmet.ProtuStrankaListFormatedWithAdress_1">
      <item>Smart House j.d.o.o. za graditeljstvo i turizam, Hudovo 11, 10347 Hudovo</item>
      <item>Mladen Sokolić, Podbrežje Vi. 17, 10000 Zagreb</item>
    </derivirana_varijabla>
  </DomainObject.Predmet.ProtuStrankaListFormatedWithAdress>
  <DomainObject.Predmet.ProtuStrankaListFormatedWithAdressOIB>
    <izvorni_sadrzaj>
      <item>Smart House j.d.o.o. za graditeljstvo i turizam, OIB 55288531362, Hudovo 11, 10347 Hudovo</item>
      <item>Mladen Sokolić, OIB 88979769825, Podbrežje Vi. 17, 10000 Zagreb</item>
    </izvorni_sadrzaj>
    <derivirana_varijabla naziv="DomainObject.Predmet.ProtuStrankaListFormatedWithAdressOIB_1">
      <item>Smart House j.d.o.o. za graditeljstvo i turizam, OIB 55288531362, Hudovo 11, 10347 Hudovo</item>
      <item>Mladen Sokolić, OIB 88979769825, Podbrežje Vi. 17, 10000 Zagreb</item>
    </derivirana_varijabla>
  </DomainObject.Predmet.ProtuStrankaListFormatedWithAdressOIB>
  <DomainObject.Predmet.ProtuStrankaListNazivFormated>
    <izvorni_sadrzaj>
      <item>Smart House j.d.o.o. za graditeljstvo i turizam</item>
      <item>Mladen Sokolić</item>
    </izvorni_sadrzaj>
    <derivirana_varijabla naziv="DomainObject.Predmet.ProtuStrankaListNazivFormated_1">
      <item>Smart House j.d.o.o. za graditeljstvo i turizam</item>
      <item>Mladen Sokolić</item>
    </derivirana_varijabla>
  </DomainObject.Predmet.ProtuStrankaListNazivFormated>
  <DomainObject.Predmet.ProtuStrankaListNazivFormatedOIB>
    <izvorni_sadrzaj>
      <item>Smart House j.d.o.o. za graditeljstvo i turizam, OIB 55288531362</item>
      <item>Mladen Sokolić, OIB 88979769825</item>
    </izvorni_sadrzaj>
    <derivirana_varijabla naziv="DomainObject.Predmet.ProtuStrankaListNazivFormatedOIB_1">
      <item>Smart House j.d.o.o. za graditeljstvo i turizam, OIB 55288531362</item>
      <item>Mladen Sokolić, OIB 88979769825</item>
    </derivirana_varijabla>
  </DomainObject.Predmet.ProtuStrankaListNazivFormatedOIB>
  <DomainObject.Predmet.OstaliListFormated>
    <izvorni_sadrzaj>
      <item>Općinski sud u Rijeci</item>
    </izvorni_sadrzaj>
    <derivirana_varijabla naziv="DomainObject.Predmet.OstaliListFormated_1">
      <item>Općinski sud u Rijeci</item>
    </derivirana_varijabla>
    <derivirana_varijabla naziv="DrugaOsoba">
      <item>Općinski sud u Rijeci</item>
    </derivirana_varijabla>
  </DomainObject.Predmet.OstaliListFormated>
  <DomainObject.Predmet.OstaliListFormatedOIB>
    <izvorni_sadrzaj>
      <item>Općinski sud u Rijeci, OIB 54566384631</item>
    </izvorni_sadrzaj>
    <derivirana_varijabla naziv="DomainObject.Predmet.OstaliListFormatedOIB_1">
      <item>Općinski sud u Rijeci, OIB 54566384631</item>
    </derivirana_varijabla>
  </DomainObject.Predmet.OstaliListFormatedOIB>
  <DomainObject.Predmet.OstaliListFormatedWithAdress>
    <izvorni_sadrzaj>
      <item>Općinski sud u Rijeci, Žrtava fašizma 7, 51000 Rijeka</item>
    </izvorni_sadrzaj>
    <derivirana_varijabla naziv="DomainObject.Predmet.OstaliListFormatedWithAdress_1">
      <item>Općinski sud u Rijeci, Žrtava fašizma 7, 51000 Rijeka</item>
    </derivirana_varijabla>
  </DomainObject.Predmet.OstaliListFormatedWithAdress>
  <DomainObject.Predmet.OstaliListFormatedWithAdressOIB>
    <izvorni_sadrzaj>
      <item>Općinski sud u Rijeci, OIB 54566384631, Žrtava fašizma 7, 51000 Rijeka</item>
    </izvorni_sadrzaj>
    <derivirana_varijabla naziv="DomainObject.Predmet.OstaliListFormatedWithAdressOIB_1">
      <item>Općinski sud u Rijeci, OIB 54566384631, Žrtava fašizma 7, 51000 Rijeka</item>
    </derivirana_varijabla>
  </DomainObject.Predmet.OstaliListFormatedWithAdressOIB>
  <DomainObject.Predmet.OstaliListNazivFormated>
    <izvorni_sadrzaj>
      <item>Općinski sud u Rijeci</item>
    </izvorni_sadrzaj>
    <derivirana_varijabla naziv="DomainObject.Predmet.OstaliListNazivFormated_1">
      <item>Općinski sud u Rijeci</item>
    </derivirana_varijabla>
  </DomainObject.Predmet.OstaliListNazivFormated>
  <DomainObject.Predmet.OstaliListNazivFormatedOIB>
    <izvorni_sadrzaj>
      <item>Općinski sud u Rijeci, OIB 54566384631</item>
    </izvorni_sadrzaj>
    <derivirana_varijabla naziv="DomainObject.Predmet.OstaliListNazivFormatedOIB_1">
      <item>Općinski sud u Rijeci, OIB 54566384631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6. listopada 2026.</izvorni_sadrzaj>
    <derivirana_varijabla naziv="DomainObject.Datum_1">6.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Smart House j.d.o.o. za graditeljstvo i turizam i dr.</izvorni_sadrzaj>
    <derivirana_varijabla naziv="DomainObject.Predmet.ProtustrankaIDrugi_1">Smart House j.d.o.o. za graditeljstvo i turizam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Smart House j.d.o.o. za graditeljstvo i turizam, OIB 55288531362, Hudovo 11, 10347 Hudovo i dr.</izvorni_sadrzaj>
    <derivirana_varijabla naziv="DomainObject.Predmet.ProtustrankaIDrugiAdressOIB_1">Smart House j.d.o.o. za graditeljstvo i turizam, OIB 55288531362, Hudovo 11, 10347 Hudovo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Smart House j.d.o.o. za graditeljstvo i turizam</item>
      <item>Mladen Sokolić</item>
      <item>Općinski sud u Rijeci</item>
    </izvorni_sadrzaj>
    <derivirana_varijabla naziv="DomainObject.Predmet.SudioniciListNaziv_1">
      <item>HRVATSKO DRUŠTVO SKLADATELJA</item>
      <item>Smart House j.d.o.o. za graditeljstvo i turizam</item>
      <item>Mladen Sokolić</item>
      <item>Općinski sud u Rijeci</item>
    </derivirana_varijabla>
    <derivirana_varijabla naziv="OstaliSudionici">
      <item>HRVATSKO DRUŠTVO SKLADATELJA</item>
      <item>Smart House j.d.o.o. za graditeljstvo i turizam</item>
      <item>Mladen Sokolić</item>
      <item>Općinski sud u Rijeci</item>
    </derivirana_varijabla>
  </DomainObject.Predmet.SudioniciListNaziv>
  <DomainObject.Predmet.SudioniciListAdressOIB>
    <izvorni_sadrzaj>
      <item>HRVATSKO DRUŠTVO SKLADATELJA, OIB 56668956985, Heinzelova 62a,10000 Zagreb</item>
      <item>Smart House j.d.o.o. za graditeljstvo i turizam, OIB 55288531362, Hudovo 11,10347 Hudovo</item>
      <item>Mladen Sokolić, OIB 88979769825, Podbrežje Vi. 17,10000 Zagreb</item>
      <item>Općinski sud u Rijeci, OIB 54566384631, Žrtava fašizma 7,51000 Rijeka</item>
    </izvorni_sadrzaj>
    <derivirana_varijabla naziv="DomainObject.Predmet.SudioniciListAdressOIB_1">
      <item>HRVATSKO DRUŠTVO SKLADATELJA, OIB 56668956985, Heinzelova 62a,10000 Zagreb</item>
      <item>Smart House j.d.o.o. za graditeljstvo i turizam, OIB 55288531362, Hudovo 11,10347 Hudovo</item>
      <item>Mladen Sokolić, OIB 88979769825, Podbrežje Vi. 17,10000 Zagreb</item>
      <item>Općinski sud u Rijeci, OIB 54566384631, Žrtava fašizma 7,51000 Rijeka</item>
    </derivirana_varijabla>
  </DomainObject.Predmet.SudioniciListAdressOIB>
  <DomainObject.UcesnikSudskeRadnje.NazivFormated>
    <izvorni_sadrzaj>Mladen Sokolić, OIB 88979769825, Podbrežje Vi. 17,10000 Zagreb</izvorni_sadrzaj>
    <derivirana_varijabla naziv="DomainObject.UcesnikSudskeRadnje.NazivFormated_1">Mladen Sokolić, OIB 88979769825, Podbrežje Vi. 17,10000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55288531362</item>
      <item>, OIB 88979769825</item>
      <item>, OIB 54566384631</item>
    </izvorni_sadrzaj>
    <derivirana_varijabla naziv="DomainObject.Predmet.SudioniciListNazivOIB_1">
      <item>, OIB 56668956985</item>
      <item>, OIB 55288531362</item>
      <item>, OIB 88979769825</item>
      <item>, OIB 54566384631</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Smart House j.d.o.o. za graditeljstvo i turizam, OIB 55288531362, Hudovo 11, 10347 Hudovo
2. Okrivljenik Mladen Sokolić, OIB 88979769825, Podbrežje Vi. 17, 10000 Zagreb</izvorni_sadrzaj>
    <derivirana_varijabla naziv="DomainObject.UcesnikSudskeRadnje.SudskaRadnja.UcesniciObavijest_1">1. Okrivljenik Smart House j.d.o.o. za graditeljstvo i turizam, OIB 55288531362, Hudovo 11, 10347 Hudovo
2. Okrivljenik Mladen Sokolić, OIB 88979769825, Podbrežje Vi. 17,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svibnja 2026.</izvorni_sadrzaj>
    <derivirana_varijabla naziv="DomainObject.Predmet.DatumPocetkaProcesa_1">21.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Smart House j.d.o.o. za graditeljstvo i turizam, Hudovo 11, 10347 Hudovo, OIB: 55288531362</item>
      <item>Mladen Sokolić, Podbrežje Vi. 17, 10000 Zagreb, OIB: 88979769825, rođen-a 19.05.1963., mjesto rođenja Hudovo (Rakovec)</item>
    </izvorni_sadrzaj>
    <derivirana_varijabla naziv="DomainObject.Predmet.OkrivljenikAdresaMjestoRodjenjaList_1">
      <item>Smart House j.d.o.o. za graditeljstvo i turizam, Hudovo 11, 10347 Hudovo, OIB: 55288531362</item>
      <item>Mladen Sokolić, Podbrežje Vi. 17, 10000 Zagreb, OIB: 88979769825, rođen-a 19.05.1963., mjesto rođenja Hudovo (Rakovec)</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Smart House j.d.o.o. za graditeljstvo i turizam, MBS 081354384, Hudovo 11, 10347 Hudovo</izvorni_sadrzaj>
    <derivirana_varijabla naziv="DomainObject.Predmet.OkrivljenikPravnaNazivAdresaMbs_1">Smart House j.d.o.o. za graditeljstvo i turizam, MBS 081354384, Hudovo 11, 10347 Hudovo</derivirana_varijabla>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331</properties:Words>
  <properties:Characters>1922</properties:Characters>
  <properties:Lines>50</properties:Lines>
  <properties:Paragraphs>19</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2422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2026-10-06T06:16:00Z</cp:lastPrinted>
  <dcterms:modified xmlns:xsi="http://www.w3.org/2001/XMLSchema-instance" xsi:type="dcterms:W3CDTF">2026-10-06T06:16:00Z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Mladen Sokolić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