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4160B3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37008" w14:paraId="1CB889F5" w14:textId="7859A1DF">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3700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37008" w14:paraId="6E913B17" w14:textId="1B35101E">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3700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437008" w14:paraId="5494DF4F" w14:textId="1D2F11A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3700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37008">
            <w:rPr>
              <w:rStyle w:val="eSPISCCParagraphDefaultFont"/>
              <w:rFonts w:eastAsiaTheme="minorHAnsi"/>
            </w:rPr>
            <w:t>Zagreb</w:t>
          </w:r>
        </w:sdtContent>
      </w:sdt>
      <w:r w:rsidR="001349C2">
        <w:t xml:space="preserve"> </w:t>
      </w:r>
    </w:p>
    <w:p w:rsidR="000E43A6" w:rsidP="00610735" w:rsidRDefault="000E43A6" w14:paraId="29ACCAB8" w14:textId="77777777">
      <w:pPr>
        <w:spacing w:after="0"/>
      </w:pPr>
    </w:p>
    <w:p w:rsidRPr="00176071" w:rsidR="00176071" w:rsidP="00610735" w:rsidRDefault="000E43A6" w14:paraId="64E9BD39" w14:textId="20D9DDA3">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37008" w:rsidR="00437008">
            <w:rPr>
              <w:rStyle w:val="eSPISCCParagraphDefaultFont"/>
              <w:rFonts w:eastAsiaTheme="minorHAnsi"/>
            </w:rPr>
            <w:t>Pp-7453/2026</w:t>
          </w:r>
        </w:sdtContent>
      </w:sdt>
      <w:r w:rsidR="00176071">
        <w:t xml:space="preserve">                                                        </w:t>
      </w:r>
    </w:p>
    <w:p w:rsidR="009E7DBB" w:rsidP="000F1677" w:rsidRDefault="00610735" w14:paraId="760D1F60" w14:textId="7F30628B">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37008" w:rsidR="00437008">
            <w:rPr>
              <w:rStyle w:val="eSPISCCParagraphDefaultFont"/>
              <w:rFonts w:eastAsiaTheme="minorHAnsi"/>
            </w:rPr>
            <w:t xml:space="preserve">Majo usluge d.o.o. </w:t>
          </w:r>
        </w:sdtContent>
      </w:sdt>
      <w:r w:rsidR="00873C3A">
        <w:t xml:space="preserve"> </w:t>
      </w:r>
    </w:p>
    <w:p w:rsidRPr="0041581F" w:rsidR="0041581F" w:rsidP="000F1677" w:rsidRDefault="009E7DBB" w14:paraId="7079A6C0" w14:textId="7E4165DA">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437008" w:rsidR="00437008">
            <w:rPr>
              <w:rStyle w:val="eSPISCCParagraphDefaultFont"/>
              <w:rFonts w:eastAsiaTheme="minorHAnsi"/>
            </w:rPr>
            <w:t>Josip Vodopija</w:t>
          </w:r>
        </w:sdtContent>
      </w:sdt>
      <w:r w:rsidR="00873C3A">
        <w:rPr>
          <w:rFonts w:eastAsia="Calibri" w:cs="Times New Roman"/>
          <w:noProof/>
        </w:rPr>
        <w:t xml:space="preserve"> </w:t>
      </w:r>
    </w:p>
    <w:p w:rsidR="00176071" w:rsidP="000F1677" w:rsidRDefault="00176071" w14:paraId="05FEFDC7" w14:textId="166D4F3D">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437008" w:rsidR="00437008">
            <w:rPr>
              <w:rStyle w:val="eSPISCCParagraphDefaultFont"/>
              <w:rFonts w:eastAsiaTheme="minorHAnsi"/>
            </w:rPr>
            <w:t>članka 229. stavka 1. točke 3. i stavka 2. i dr.</w:t>
          </w:r>
        </w:sdtContent>
      </w:sdt>
    </w:p>
    <w:p w:rsidRPr="00610735" w:rsidR="00BC514D" w:rsidP="000F1677" w:rsidRDefault="00437008" w14:paraId="225A6FAC" w14:textId="3324BACC">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Pravilnik"/>
          <w:tag w:val="DomainObject.ZakonPravilnikFull_1"/>
          <w:id w:val="-983232130"/>
          <w:lock w:val="sdtLocked"/>
          <w:placeholder>
            <w:docPart w:val="910565C3C3FD48C59F3134900500B44F"/>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437008">
            <w:rPr>
              <w:rStyle w:val="eSPISCCParagraphDefaultFont"/>
              <w:rFonts w:eastAsiaTheme="minorHAnsi"/>
            </w:rPr>
            <w:t>Zakona o radu.</w:t>
          </w:r>
        </w:sdtContent>
      </w:sdt>
      <w:r w:rsidR="00EC5AF6">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86E0FE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27ACBB1"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BE4ED3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1642FF7" w14:textId="77777777">
      <w:pPr>
        <w:spacing w:after="0"/>
        <w:jc w:val="right"/>
        <w:rPr>
          <w:rFonts w:eastAsia="Calibri" w:cs="Times New Roman"/>
          <w:noProof/>
        </w:rPr>
      </w:pPr>
    </w:p>
    <w:p w:rsidR="00D7095E" w:rsidP="00D7095E" w:rsidRDefault="00D7095E" w14:paraId="4B90C88F" w14:textId="77777777">
      <w:pPr>
        <w:keepNext/>
        <w:spacing w:after="0"/>
        <w:jc w:val="center"/>
        <w:rPr>
          <w:b/>
          <w:caps/>
          <w:spacing w:val="100"/>
        </w:rPr>
      </w:pPr>
    </w:p>
    <w:p w:rsidR="00D7095E" w:rsidP="00D7095E" w:rsidRDefault="00D7095E" w14:paraId="0C6AE7C6" w14:textId="77777777">
      <w:pPr>
        <w:keepNext/>
        <w:spacing w:after="0"/>
        <w:jc w:val="center"/>
        <w:rPr>
          <w:b/>
          <w:caps/>
          <w:spacing w:val="100"/>
        </w:rPr>
      </w:pPr>
    </w:p>
    <w:p w:rsidRPr="00B3638E" w:rsidR="00B3638E" w:rsidP="00B3638E" w:rsidRDefault="00B3638E" w14:paraId="7C4A57E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4B1AB22D" w14:textId="77777777">
      <w:pPr>
        <w:spacing w:after="0"/>
        <w:jc w:val="center"/>
        <w:rPr>
          <w:rFonts w:eastAsia="Calibri" w:cs="Times New Roman"/>
          <w:b/>
          <w:lang w:eastAsia="hr-HR"/>
        </w:rPr>
      </w:pPr>
    </w:p>
    <w:p w:rsidRPr="000F1677" w:rsidR="000F1677" w:rsidP="000F1677" w:rsidRDefault="009E7DBB" w14:paraId="5A3234FF" w14:textId="53CFC4C5">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437008" w:rsidR="00437008">
            <w:rPr>
              <w:rStyle w:val="eSPISCCParagraphDefaultFont"/>
              <w:rFonts w:eastAsiaTheme="minorHAnsi"/>
            </w:rPr>
            <w:t>Josip Vodopija</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437008" w:rsidR="00437008">
            <w:rPr>
              <w:rStyle w:val="eSPISCCParagraphDefaultFont"/>
              <w:rFonts w:eastAsiaTheme="minorHAnsi"/>
            </w:rPr>
            <w:t>9.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437008" w:rsidR="00437008">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Fonts w:eastAsia="Times New Roman"/>
          </w:rPr>
        </w:sdtEndPr>
        <w:sdtContent>
          <w:r w:rsidRPr="00437008" w:rsidR="00437008">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37008" w:rsidR="00437008">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437008" w:rsidR="00437008">
            <w:rPr>
              <w:rStyle w:val="eSPISCCParagraphDefaultFont"/>
              <w:rFonts w:eastAsiaTheme="minorHAnsi"/>
            </w:rPr>
            <w:t>125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437008" w:rsidR="00437008">
            <w:rPr>
              <w:rStyle w:val="eSPISCCParagraphDefaultFont"/>
              <w:rFonts w:eastAsiaTheme="minorHAnsi"/>
            </w:rPr>
            <w:t>članka 229. stavka 1. točke 3. i stavka 2. i dr.</w:t>
          </w:r>
        </w:sdtContent>
      </w:sdt>
      <w:r w:rsidR="008F4468">
        <w:rPr>
          <w:rStyle w:val="PozadinaSvijetloZelena"/>
        </w:rPr>
        <w:t xml:space="preserve"> </w:t>
      </w:r>
      <w:sdt>
        <w:sdtPr>
          <w:rPr>
            <w:rStyle w:val="eSPISCCParagraphDefaultFont"/>
            <w:rFonts w:eastAsiaTheme="minorHAnsi"/>
          </w:rPr>
          <w:alias w:val="ZakonPravilnikFull"/>
          <w:tag w:val="DomainObject.ZakonPravilnikFull_1"/>
          <w:id w:val="405277598"/>
          <w:lock w:val="sdtLocked"/>
          <w:placeholder>
            <w:docPart w:val="5C9096C6E730484D958BD250761FA870"/>
          </w:placeholder>
          <w:dataBinding w:xpath="/icms/DomainObject.ZakonPravilnikFull/derivirana_varijabla[@naziv='DomainObject.ZakonPravilnikFull_1']" w:storeItemID="{100293BC-3C9C-4740-99C7-73F5E9006100}"/>
          <w:text/>
        </w:sdtPr>
        <w:sdtEndPr>
          <w:rPr>
            <w:rStyle w:val="eSPISCCParagraphDefaultFont"/>
          </w:rPr>
        </w:sdtEndPr>
        <w:sdtContent>
          <w:r w:rsidRPr="00437008" w:rsidR="00437008">
            <w:rPr>
              <w:rStyle w:val="eSPISCCParagraphDefaultFont"/>
              <w:rFonts w:eastAsiaTheme="minorHAnsi"/>
            </w:rPr>
            <w:t>Zakona o radu.</w:t>
          </w:r>
        </w:sdtContent>
      </w:sdt>
      <w:r w:rsidR="00EC5AF6">
        <w:rPr>
          <w:rStyle w:val="PozadinaSvijetloZelena"/>
        </w:rPr>
        <w:t xml:space="preserve"> </w:t>
      </w:r>
      <w:r w:rsidR="008F4468">
        <w:rPr>
          <w:rStyle w:val="PozadinaSvijetloZelena"/>
        </w:rPr>
        <w:t xml:space="preserve"> </w:t>
      </w:r>
    </w:p>
    <w:p w:rsidRPr="00B3638E" w:rsidR="00B3638E" w:rsidP="00B3638E" w:rsidRDefault="00B3638E" w14:paraId="532813D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438F27CE" w14:textId="750CFB73">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437008" w:rsidR="00437008">
            <w:rPr>
              <w:rStyle w:val="eSPISCCParagraphDefaultFont"/>
              <w:rFonts w:eastAsiaTheme="minorHAnsi"/>
            </w:rPr>
            <w:t>107/07, 39/13, 157/13, 110/15, 70/17, 118/18, 114/22 i 86/26</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65F6E2D9"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4B6996F1"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2CD07BE9"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552E63BF"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6FB588E0" w14:textId="77777777">
      <w:pPr>
        <w:spacing w:after="0"/>
      </w:pPr>
    </w:p>
    <w:p w:rsidRPr="0041581F" w:rsidR="0041581F" w:rsidP="00A70E0A" w:rsidRDefault="0041581F" w14:paraId="2250E832" w14:textId="03D6D59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437008" w:rsidR="0043700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437008" w:rsidR="00437008">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14E8928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37008" w14:paraId="3949AF51" w14:textId="47751861">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37008">
            <w:rPr>
              <w:rStyle w:val="eSPISCCParagraphDefaultFont"/>
              <w:rFonts w:eastAsiaTheme="minorHAnsi"/>
            </w:rPr>
            <w:t>Katarina Jurišić</w:t>
          </w:r>
        </w:sdtContent>
      </w:sdt>
    </w:p>
    <w:p w:rsidRPr="0041581F" w:rsidR="006F62A9" w:rsidP="006F62A9" w:rsidRDefault="006F62A9" w14:paraId="5AD77657" w14:textId="77777777">
      <w:pPr>
        <w:keepNext/>
        <w:spacing w:after="0"/>
        <w:contextualSpacing/>
        <w:rPr>
          <w:rFonts w:cs="Times New Roman"/>
          <w:noProof/>
        </w:rPr>
      </w:pPr>
    </w:p>
    <w:p w:rsidRPr="0041581F" w:rsidR="00176071" w:rsidP="000F1677" w:rsidRDefault="006F62A9" w14:paraId="16E3BF20" w14:textId="77777777">
      <w:pPr>
        <w:spacing w:after="0"/>
        <w:rPr>
          <w:rFonts w:eastAsia="Calibri" w:cs="Times New Roman"/>
          <w:noProof/>
        </w:rPr>
      </w:pPr>
      <w:r w:rsidRPr="006F62A9">
        <w:rPr>
          <w:rFonts w:eastAsia="Calibri" w:cs="Times New Roman"/>
        </w:rPr>
        <w:t>Prilog: optužni prijedlog</w:t>
      </w:r>
    </w:p>
    <w:sectPr w:rsidRPr="0041581F" w:rsidR="00176071" w:rsidSect="00437008">
      <w:headerReference w:type="default" r:id="rId9"/>
      <w:footerReference w:type="default" r:id="rId10"/>
      <w:pgSz w:w="11907" w:h="16839" w:code="9"/>
      <w:pgMar w:top="1417" w:right="1417" w:bottom="0"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C3BAA" w:rsidP="00537B78" w:rsidRDefault="001C3BAA" w14:paraId="5F1D1788" w14:textId="77777777">
      <w:r>
        <w:separator/>
      </w:r>
    </w:p>
  </w:endnote>
  <w:endnote w:type="continuationSeparator" w:id="0">
    <w:p w:rsidR="001C3BAA" w:rsidP="00537B78" w:rsidRDefault="001C3BAA" w14:paraId="361B9C4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3D6368"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141B872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C3BAA" w:rsidP="00537B78" w:rsidRDefault="001C3BAA" w14:paraId="20E73F57" w14:textId="77777777">
      <w:r>
        <w:separator/>
      </w:r>
    </w:p>
  </w:footnote>
  <w:footnote w:type="continuationSeparator" w:id="0">
    <w:p w:rsidR="001C3BAA" w:rsidP="00537B78" w:rsidRDefault="001C3BAA" w14:paraId="59484C3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E2F3F51" w14:textId="03223FE1">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37008" w:rsidR="00437008">
          <w:rPr>
            <w:rStyle w:val="eSPISCCParagraphDefaultFont"/>
          </w:rPr>
          <w:t>Pp-7453/2026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3BAA"/>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008"/>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5A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0FF0"/>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FB108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
      <w:docPartPr>
        <w:name w:val="910565C3C3FD48C59F3134900500B44F"/>
        <w:category>
          <w:name w:val="Općenito"/>
          <w:gallery w:val="placeholder"/>
        </w:category>
        <w:types>
          <w:type w:val="bbPlcHdr"/>
        </w:types>
        <w:behaviors>
          <w:behavior w:val="content"/>
        </w:behaviors>
        <w:guid w:val="{ACCB2F56-3221-465C-84BD-9617AAEABAFF}"/>
      </w:docPartPr>
      <w:docPartBody>
        <w:p w:rsidR="00EA4EF8" w:rsidRDefault="00026B0F">
          <w:r w:rsidRPr="006F6DE0">
            <w:rPr>
              <w:rStyle w:val="Tekstrezerviranogmjesta"/>
              <w:lang w:val="en-US"/>
            </w:rPr>
            <w:t>.._.._.._.._.._.._.._..</w:t>
          </w:r>
        </w:p>
      </w:docPartBody>
    </w:docPart>
    <w:docPart>
      <w:docPartPr>
        <w:name w:val="5C9096C6E730484D958BD250761FA870"/>
        <w:category>
          <w:name w:val="Općenito"/>
          <w:gallery w:val="placeholder"/>
        </w:category>
        <w:types>
          <w:type w:val="bbPlcHdr"/>
        </w:types>
        <w:behaviors>
          <w:behavior w:val="content"/>
        </w:behaviors>
        <w:guid w:val="{901582FB-44D9-49FF-9BFD-01C66EB5EF79}"/>
      </w:docPartPr>
      <w:docPartBody>
        <w:p w:rsidR="00EA4EF8" w:rsidRDefault="00026B0F">
          <w:r w:rsidRPr="006F6DE0">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6B0F"/>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855EA"/>
    <w:rsid w:val="00AB0B20"/>
    <w:rsid w:val="00B41594"/>
    <w:rsid w:val="00B51F9D"/>
    <w:rsid w:val="00B9291B"/>
    <w:rsid w:val="00C647F0"/>
    <w:rsid w:val="00CC30E8"/>
    <w:rsid w:val="00CE74A1"/>
    <w:rsid w:val="00CF08C6"/>
    <w:rsid w:val="00D0556F"/>
    <w:rsid w:val="00D61F03"/>
    <w:rsid w:val="00DC0A90"/>
    <w:rsid w:val="00DD5181"/>
    <w:rsid w:val="00E9563E"/>
    <w:rsid w:val="00EA4EF8"/>
    <w:rsid w:val="00EA7C11"/>
    <w:rsid w:val="00F80FF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26B0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Fraterščica 71a</izvorni_sadrzaj>
    <derivirana_varijabla naziv="DomainObject.UcesnikSudskeRadnje.Adresa.UlicaIKBR_1">Fraterščica 71a</derivirana_varijabla>
  </DomainObject.UcesnikSudskeRadnje.Adresa.UlicaIKBR>
  <DomainObject.UcesnikSudskeRadnje.Naziv>
    <izvorni_sadrzaj>Josip Vodopija</izvorni_sadrzaj>
    <derivirana_varijabla naziv="DomainObject.UcesnikSudskeRadnje.Naziv_1">Josip Vodopija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9. studenog 2026.</izvorni_sadrzaj>
    <derivirana_varijabla naziv="DomainObject.UcesnikSudskeRadnje.SudskaRadnja.PlaniraniZavrsetakDatum_1">9. studenog 2026.</derivirana_varijabla>
  </DomainObject.UcesnikSudskeRadnje.SudskaRadnja.PlaniraniZavrsetakDatum>
  <DomainObject.UcesnikSudskeRadnje.SudskaRadnja.PlaniraniPocetakDatum>
    <izvorni_sadrzaj>9. studenog 2026.</izvorni_sadrzaj>
    <derivirana_varijabla naziv="DomainObject.UcesnikSudskeRadnje.SudskaRadnja.PlaniraniPocetakDatum_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10:49</izvorni_sadrzaj>
    <derivirana_varijabla naziv="DomainObject.UcesnikSudskeRadnje.SudskaRadnja.PlaniraniZavrsetakVrijeme_1">10:49</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7453</izvorni_sadrzaj>
    <derivirana_varijabla naziv="DomainObject.Predmet.Broj_1">7453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svibnja 2026.</izvorni_sadrzaj>
    <derivirana_varijabla naziv="DomainObject.Predmet.DatumOsnivanja_1">20.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studenog 1993.</izvorni_sadrzaj>
    <derivirana_varijabla naziv="DomainObject.Predmet.OkrivljenikFizickaOsoba.DatumRodjenja_1">8. studenog 1993.</derivirana_varijabla>
  </DomainObject.Predmet.OkrivljenikFizickaOsoba.DatumRodjenja>
  <DomainObject.Predmet.OkrivljenikFizickaOsoba.DatumRodjenjaFormated>
    <izvorni_sadrzaj>8.11.1993.</izvorni_sadrzaj>
    <derivirana_varijabla naziv="DomainObject.Predmet.OkrivljenikFizickaOsoba.DatumRodjenjaFormated_1">8.11.1993.</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Vodopija</izvorni_sadrzaj>
    <derivirana_varijabla naziv="DomainObject.Predmet.OkrivljenikFizickaOsoba.Naziv_1">Josip Vodopija</derivirana_varijabla>
  </DomainObject.Predmet.OkrivljenikFizickaOsoba.Naziv>
  <DomainObject.Predmet.OkrivljenikFizickaOsoba.Prezime>
    <izvorni_sadrzaj>Vodopija</izvorni_sadrzaj>
    <derivirana_varijabla naziv="DomainObject.Predmet.OkrivljenikFizickaOsoba.Prezime_1">Vodopija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95299723671</izvorni_sadrzaj>
    <derivirana_varijabla naziv="DomainObject.Predmet.OkrivljenikFizickaOsoba.Oib_1">95299723671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Pp-7453/2026</izvorni_sadrzaj>
    <derivirana_varijabla naziv="DomainObject.Predmet.OznakaBroj_1">Pp-7453/2026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Majo usluge d.o.o. za usluge i trgovinu zastupanog po punomoćniku Tus i Gržić odvjetničko društvo društvo s ograničenom odgovornošću; Josip Vodopija zastupanog po punomoćniku Tus i Gržić odvjetničko društvo društvo s ograničenom odgovornošću</izvorni_sadrzaj>
    <derivirana_varijabla naziv="DomainObject.Predmet.ProtustrankaFormated_1">  Majo usluge d.o.o. za usluge i trgovinu zastupanog po punomoćniku Tus i Gržić odvjetničko društvo društvo s ograničenom odgovornošću; Josip Vodopija zastupanog po punomoćniku Tus i Gržić odvjetničko društvo društvo s ograničenom odgovornošću</derivirana_varijabla>
  </DomainObject.Predmet.ProtustrankaFormated>
  <DomainObject.Predmet.ProtustrankaFormatedOIB>
    <izvorni_sadrzaj>  Majo usluge d.o.o. za usluge i trgovinu, OIB 95616316128 zastupanog po punomoćniku Tus i Gržić odvjetničko društvo društvo s ograničenom odgovornošću; Josip Vodopija, OIB 95299723671 zastupanog po punomoćniku Tus i Gržić odvjetničko društvo društvo s ograničenom odgovornošću</izvorni_sadrzaj>
    <derivirana_varijabla naziv="DomainObject.Predmet.ProtustrankaFormatedOIB_1">  Majo usluge d.o.o. za usluge i trgovinu, OIB 95616316128 zastupanog po punomoćniku Tus i Gržić odvjetničko društvo društvo s ograničenom odgovornošću; Josip Vodopija, OIB 95299723671 zastupanog po punomoćniku Tus i Gržić odvjetničko društvo društvo s ograničenom odgovornošću</derivirana_varijabla>
  </DomainObject.Predmet.ProtustrankaFormatedOIB>
  <DomainObject.Predmet.ProtustrankaFormatedWithAdress>
    <izvorni_sadrzaj> Majo usluge d.o.o. za usluge i trgovinu, Slavonska avenija 1C, 10000 Zagreb zastupanog po punomoćniku Tus i Gržić odvjetničko društvo društvo s ograničenom odgovornošću; Josip Vodopija, Fraterščica 71a, 10000 Zagreb zastupanog po punomoćniku Tus i Gržić odvjetničko društvo društvo s ograničenom odgovornošću</izvorni_sadrzaj>
    <derivirana_varijabla naziv="DomainObject.Predmet.ProtustrankaFormatedWithAdress_1"> Majo usluge d.o.o. za usluge i trgovinu, Slavonska avenija 1C, 10000 Zagreb zastupanog po punomoćniku Tus i Gržić odvjetničko društvo društvo s ograničenom odgovornošću; Josip Vodopija, Fraterščica 71a, 10000 Zagreb zastupanog po punomoćniku Tus i Gržić odvjetničko društvo društvo s ograničenom odgovornošću</derivirana_varijabla>
  </DomainObject.Predmet.ProtustrankaFormatedWithAdress>
  <DomainObject.Predmet.ProtustrankaFormatedWithAdressOIB>
    <izvorni_sadrzaj> Majo usluge d.o.o. za usluge i trgovinu, OIB 95616316128, Slavonska avenija 1C, 10000 Zagreb zastupanog po punomoćniku Tus i Gržić odvjetničko društvo društvo s ograničenom odgovornošću; Josip Vodopija, OIB 95299723671, Fraterščica 71a, 10000 Zagreb zastupanog po punomoćniku Tus i Gržić odvjetničko društvo društvo s ograničenom odgovornošću</izvorni_sadrzaj>
    <derivirana_varijabla naziv="DomainObject.Predmet.ProtustrankaFormatedWithAdressOIB_1"> Majo usluge d.o.o. za usluge i trgovinu, OIB 95616316128, Slavonska avenija 1C, 10000 Zagreb zastupanog po punomoćniku Tus i Gržić odvjetničko društvo društvo s ograničenom odgovornošću; Josip Vodopija, OIB 95299723671, Fraterščica 71a, 10000 Zagreb zastupanog po punomoćniku Tus i Gržić odvjetničko društvo društvo s ograničenom odgovornošću</derivirana_varijabla>
  </DomainObject.Predmet.ProtustrankaFormatedWithAdressOIB>
  <DomainObject.Predmet.ProtustrankaWithAdress>
    <izvorni_sadrzaj>Majo usluge d.o.o. za usluge i trgovinu Slavonska avenija 1C, 10000 Zagreb, Josip Vodopija Fraterščica 71a, 10000 Zagreb</izvorni_sadrzaj>
    <derivirana_varijabla naziv="DomainObject.Predmet.ProtustrankaWithAdress_1">Majo usluge d.o.o. za usluge i trgovinu Slavonska avenija 1C, 10000 Zagreb, Josip Vodopija Fraterščica 71a, 10000 Zagreb</derivirana_varijabla>
  </DomainObject.Predmet.ProtustrankaWithAdress>
  <DomainObject.Predmet.ProtustrankaWithAdressOIB>
    <izvorni_sadrzaj>Majo usluge d.o.o. za usluge i trgovinu, OIB 95616316128, Slavonska avenija 1C, 10000 Zagreb, Josip Vodopija, OIB 95299723671, Fraterščica 71a, 10000 Zagreb</izvorni_sadrzaj>
    <derivirana_varijabla naziv="DomainObject.Predmet.ProtustrankaWithAdressOIB_1">Majo usluge d.o.o. za usluge i trgovinu, OIB 95616316128, Slavonska avenija 1C, 10000 Zagreb, Josip Vodopija, OIB 95299723671, Fraterščica 71a, 10000 Zagreb</derivirana_varijabla>
  </DomainObject.Predmet.ProtustrankaWithAdressOIB>
  <DomainObject.Predmet.ProtustrankaNazivFormated>
    <izvorni_sadrzaj>Majo usluge d.o.o. za usluge i trgovinu,Josip Vodopija</izvorni_sadrzaj>
    <derivirana_varijabla naziv="DomainObject.Predmet.ProtustrankaNazivFormated_1">Josip Vodopija</derivirana_varijabla>
    <derivirana_varijabla naziv="Padez">Majo usluge d.o.o. za usluge i trgovinu,Josip Vodopija</derivirana_varijabla>
  </DomainObject.Predmet.ProtustrankaNazivFormated>
  <DomainObject.Predmet.ProtustrankaNazivFormatedOIB>
    <izvorni_sadrzaj>Majo usluge d.o.o. za usluge i trgovinu, OIB 95616316128,Josip Vodopija, OIB 95299723671</izvorni_sadrzaj>
    <derivirana_varijabla naziv="DomainObject.Predmet.ProtustrankaNazivFormatedOIB_1">Majo usluge d.o.o. za usluge i trgovinu, OIB 95616316128,Josip Vodopija, OIB 95299723671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Osijek</izvorni_sadrzaj>
    <derivirana_varijabla naziv="DomainObject.Predmet.StrankaFormated_1">  Državni inspektorat - Područni ured Osijek</derivirana_varijabla>
  </DomainObject.Predmet.StrankaFormated>
  <DomainObject.Predmet.StrankaFormatedOIB>
    <izvorni_sadrzaj>  Državni inspektorat - Područni ured Osijek</izvorni_sadrzaj>
    <derivirana_varijabla naziv="DomainObject.Predmet.StrankaFormatedOIB_1">  Državni inspektorat - Područni ured Osijek</derivirana_varijabla>
  </DomainObject.Predmet.StrankaFormatedOIB>
  <DomainObject.Predmet.StrankaFormatedWithAdress>
    <izvorni_sadrzaj> Državni inspektorat - Područni ured Osijek, Hrvatske Republike 21, 31000 Osijek</izvorni_sadrzaj>
    <derivirana_varijabla naziv="DomainObject.Predmet.StrankaFormatedWithAdress_1"> Državni inspektorat - Područni ured Osijek, Hrvatske Republike 21, 31000 Osijek</derivirana_varijabla>
  </DomainObject.Predmet.StrankaFormatedWithAdress>
  <DomainObject.Predmet.StrankaFormatedWithAdressOIB>
    <izvorni_sadrzaj> Državni inspektorat - Područni ured Osijek, Hrvatske Republike 21, 31000 Osijek</izvorni_sadrzaj>
    <derivirana_varijabla naziv="DomainObject.Predmet.StrankaFormatedWithAdressOIB_1"> Državni inspektorat - Područni ured Osijek, Hrvatske Republike 21, 31000 Osijek</derivirana_varijabla>
  </DomainObject.Predmet.StrankaFormatedWithAdressOIB>
  <DomainObject.Predmet.StrankaWithAdress>
    <izvorni_sadrzaj>Državni inspektorat - Područni ured Osijek Hrvatske Republike 21,31000 Osijek</izvorni_sadrzaj>
    <derivirana_varijabla naziv="DomainObject.Predmet.StrankaWithAdress_1">Državni inspektorat - Područni ured Osijek Hrvatske Republike 21,31000 Osijek</derivirana_varijabla>
  </DomainObject.Predmet.StrankaWithAdress>
  <DomainObject.Predmet.StrankaWithAdressOIB>
    <izvorni_sadrzaj>Državni inspektorat - Područni ured Osijek, Hrvatske Republike 21,31000 Osijek</izvorni_sadrzaj>
    <derivirana_varijabla naziv="DomainObject.Predmet.StrankaWithAdressOIB_1">Državni inspektorat - Područni ured Osijek, Hrvatske Republike 21,31000 Osijek</derivirana_varijabla>
  </DomainObject.Predmet.StrankaWithAdressOIB>
  <DomainObject.Predmet.StrankaNazivFormated>
    <izvorni_sadrzaj>Državni inspektorat - Područni ured Osijek</izvorni_sadrzaj>
    <derivirana_varijabla naziv="DomainObject.Predmet.StrankaNazivFormated_1">Državni inspektorat - Područni ured Osijek</derivirana_varijabla>
    <derivirana_varijabla naziv="Padez">Državni inspektorat - Područni ured Osijek</derivirana_varijabla>
  </DomainObject.Predmet.StrankaNazivFormated>
  <DomainObject.Predmet.StrankaNazivFormatedOIB>
    <izvorni_sadrzaj>Državni inspektorat - Područni ured Osijek</izvorni_sadrzaj>
    <derivirana_varijabla naziv="DomainObject.Predmet.StrankaNazivFormatedOIB_1">Državni inspektorat - Područni ured Osijek</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Državni inspektorat - Područni ured Osijek</item>
    </izvorni_sadrzaj>
    <derivirana_varijabla naziv="DomainObject.Predmet.StrankaListFormated_1">
      <item>Državni inspektorat - Područni ured Osijek</item>
    </derivirana_varijabla>
  </DomainObject.Predmet.StrankaListFormated>
  <DomainObject.Predmet.StrankaListFormatedOIB>
    <izvorni_sadrzaj>
      <item>Državni inspektorat - Područni ured Osijek</item>
    </izvorni_sadrzaj>
    <derivirana_varijabla naziv="DomainObject.Predmet.StrankaListFormatedOIB_1">
      <item>Državni inspektorat - Područni ured Osijek</item>
    </derivirana_varijabla>
  </DomainObject.Predmet.StrankaListFormatedOIB>
  <DomainObject.Predmet.StrankaListFormatedWithAdress>
    <izvorni_sadrzaj>
      <item>Državni inspektorat - Područni ured Osijek, Hrvatske Republike 21, 31000 Osijek</item>
    </izvorni_sadrzaj>
    <derivirana_varijabla naziv="DomainObject.Predmet.StrankaListFormatedWithAdress_1">
      <item>Državni inspektorat - Područni ured Osijek, Hrvatske Republike 21, 31000 Osijek</item>
    </derivirana_varijabla>
  </DomainObject.Predmet.StrankaListFormatedWithAdress>
  <DomainObject.Predmet.StrankaListFormatedWithAdressOIB>
    <izvorni_sadrzaj>
      <item>Državni inspektorat - Područni ured Osijek, Hrvatske Republike 21, 31000 Osijek</item>
    </izvorni_sadrzaj>
    <derivirana_varijabla naziv="DomainObject.Predmet.StrankaListFormatedWithAdressOIB_1">
      <item>Državni inspektorat - Područni ured Osijek, Hrvatske Republike 21, 31000 Osijek</item>
    </derivirana_varijabla>
  </DomainObject.Predmet.StrankaListFormatedWithAdressOIB>
  <DomainObject.Predmet.StrankaListNazivFormated>
    <izvorni_sadrzaj>
      <item>Državni inspektorat - Područni ured Osijek</item>
    </izvorni_sadrzaj>
    <derivirana_varijabla naziv="DomainObject.Predmet.StrankaListNazivFormated_1">
      <item>Državni inspektorat - Područni ured Osijek</item>
    </derivirana_varijabla>
  </DomainObject.Predmet.StrankaListNazivFormated>
  <DomainObject.Predmet.StrankaListNazivFormatedOIB>
    <izvorni_sadrzaj>
      <item>Državni inspektorat - Područni ured Osijek</item>
    </izvorni_sadrzaj>
    <derivirana_varijabla naziv="DomainObject.Predmet.StrankaListNazivFormatedOIB_1">
      <item>Državni inspektorat - Područni ured Osijek</item>
    </derivirana_varijabla>
  </DomainObject.Predmet.StrankaListNazivFormatedOIB>
  <DomainObject.Predmet.ProtuStrankaListFormated>
    <izvorni_sadrzaj>
      <item>Majo usluge d.o.o. za usluge i trgovinu zastupanog po punomoćniku Tus i Gržić odvjetničko društvo društvo s ograničenom odgovornošću</item>
      <item>Josip Vodopija zastupanog po punomoćniku Tus i Gržić odvjetničko društvo društvo s ograničenom odgovornošću</item>
    </izvorni_sadrzaj>
    <derivirana_varijabla naziv="DomainObject.Predmet.ProtuStrankaListFormated_1">
      <item>Majo usluge d.o.o. za usluge i trgovinu zastupanog po punomoćniku Tus i Gržić odvjetničko društvo društvo s ograničenom odgovornošću</item>
      <item>Josip Vodopija zastupanog po punomoćniku Tus i Gržić odvjetničko društvo društvo s ograničenom odgovornošću</item>
    </derivirana_varijabla>
  </DomainObject.Predmet.ProtuStrankaListFormated>
  <DomainObject.Predmet.ProtuStrankaListFormatedOIB>
    <izvorni_sadrzaj>
      <item>Majo usluge d.o.o. za usluge i trgovinu, OIB 95616316128 zastupanog po punomoćniku Tus i Gržić odvjetničko društvo društvo s ograničenom odgovornošću</item>
      <item>Josip Vodopija, OIB 95299723671 zastupanog po punomoćniku Tus i Gržić odvjetničko društvo društvo s ograničenom odgovornošću</item>
    </izvorni_sadrzaj>
    <derivirana_varijabla naziv="DomainObject.Predmet.ProtuStrankaListFormatedOIB_1">
      <item>Majo usluge d.o.o. za usluge i trgovinu, OIB 95616316128 zastupanog po punomoćniku Tus i Gržić odvjetničko društvo društvo s ograničenom odgovornošću</item>
      <item>Josip Vodopija, OIB 95299723671 zastupanog po punomoćniku Tus i Gržić odvjetničko društvo društvo s ograničenom odgovornošću</item>
    </derivirana_varijabla>
  </DomainObject.Predmet.ProtuStrankaListFormatedOIB>
  <DomainObject.Predmet.ProtuStrankaListFormatedWithAdress>
    <izvorni_sadrzaj>
      <item>Majo usluge d.o.o. za usluge i trgovinu, Slavonska avenija 1C, 10000 Zagreb zastupanog po punomoćniku Tus i Gržić odvjetničko društvo društvo s ograničenom odgovornošću</item>
      <item>Josip Vodopija, Fraterščica 71a, 10000 Zagreb zastupanog po punomoćniku Tus i Gržić odvjetničko društvo društvo s ograničenom odgovornošću</item>
    </izvorni_sadrzaj>
    <derivirana_varijabla naziv="DomainObject.Predmet.ProtuStrankaListFormatedWithAdress_1">
      <item>Majo usluge d.o.o. za usluge i trgovinu, Slavonska avenija 1C, 10000 Zagreb zastupanog po punomoćniku Tus i Gržić odvjetničko društvo društvo s ograničenom odgovornošću</item>
      <item>Josip Vodopija, Fraterščica 71a, 10000 Zagreb zastupanog po punomoćniku Tus i Gržić odvjetničko društvo društvo s ograničenom odgovornošću</item>
    </derivirana_varijabla>
  </DomainObject.Predmet.ProtuStrankaListFormatedWithAdress>
  <DomainObject.Predmet.ProtuStrankaListFormatedWithAdressOIB>
    <izvorni_sadrzaj>
      <item>Majo usluge d.o.o. za usluge i trgovinu, OIB 95616316128, Slavonska avenija 1C, 10000 Zagreb zastupanog po punomoćniku Tus i Gržić odvjetničko društvo društvo s ograničenom odgovornošću</item>
      <item>Josip Vodopija, OIB 95299723671, Fraterščica 71a, 10000 Zagreb zastupanog po punomoćniku Tus i Gržić odvjetničko društvo društvo s ograničenom odgovornošću</item>
    </izvorni_sadrzaj>
    <derivirana_varijabla naziv="DomainObject.Predmet.ProtuStrankaListFormatedWithAdressOIB_1">
      <item>Majo usluge d.o.o. za usluge i trgovinu, OIB 95616316128, Slavonska avenija 1C, 10000 Zagreb zastupanog po punomoćniku Tus i Gržić odvjetničko društvo društvo s ograničenom odgovornošću</item>
      <item>Josip Vodopija, OIB 95299723671, Fraterščica 71a, 10000 Zagreb zastupanog po punomoćniku Tus i Gržić odvjetničko društvo društvo s ograničenom odgovornošću</item>
    </derivirana_varijabla>
  </DomainObject.Predmet.ProtuStrankaListFormatedWithAdressOIB>
  <DomainObject.Predmet.ProtuStrankaListNazivFormated>
    <izvorni_sadrzaj>
      <item>Majo usluge d.o.o. za usluge i trgovinu</item>
      <item>Josip Vodopija</item>
    </izvorni_sadrzaj>
    <derivirana_varijabla naziv="DomainObject.Predmet.ProtuStrankaListNazivFormated_1">
      <item>Majo usluge d.o.o. za usluge i trgovinu</item>
      <item>Josip Vodopija</item>
    </derivirana_varijabla>
  </DomainObject.Predmet.ProtuStrankaListNazivFormated>
  <DomainObject.Predmet.ProtuStrankaListNazivFormatedOIB>
    <izvorni_sadrzaj>
      <item>Majo usluge d.o.o. za usluge i trgovinu, OIB 95616316128</item>
      <item>Josip Vodopija, OIB 95299723671</item>
    </izvorni_sadrzaj>
    <derivirana_varijabla naziv="DomainObject.Predmet.ProtuStrankaListNazivFormatedOIB_1">
      <item>Majo usluge d.o.o. za usluge i trgovinu, OIB 95616316128</item>
      <item>Josip Vodopija, OIB 95299723671</item>
    </derivirana_varijabla>
  </DomainObject.Predmet.ProtuStrankaListNazivFormatedOIB>
  <DomainObject.Predmet.OstaliListFormated>
    <izvorni_sadrzaj>
      <item>Općinski prekršajni sud u Zagrebu</item>
      <item>Tus i Gržić odvjetničko društvo društvo s ograničenom odgovornošću punomoćnik sudionika u postupku Josip Vodopija; Majo usluge d.o.o. za usluge i trgovinu</item>
    </izvorni_sadrzaj>
    <derivirana_varijabla naziv="DomainObject.Predmet.OstaliListFormated_1">
      <item>Općinski prekršajni sud u Zagrebu</item>
      <item>Tus i Gržić odvjetničko društvo društvo s ograničenom odgovornošću punomoćnik sudionika u postupku Josip Vodopija; Majo usluge d.o.o. za usluge i trgovinu</item>
    </derivirana_varijabla>
    <derivirana_varijabla naziv="DrugaOsoba">
      <item>Općinski prekršajni sud u Zagrebu</item>
      <item>Tus i Gržić odvjetničko društvo društvo s ograničenom odgovornošću punomoćnik sudionika u postupku Josip Vodopija; Majo usluge d.o.o. za usluge i trgovinu</item>
    </derivirana_varijabla>
  </DomainObject.Predmet.OstaliListFormated>
  <DomainObject.Predmet.OstaliListFormatedOIB>
    <izvorni_sadrzaj>
      <item>Općinski prekršajni sud u Zagrebu, OIB 95308842799</item>
      <item>Tus i Gržić odvjetničko društvo društvo s ograničenom odgovornošću, OIB 58396152656 punomoćnik sudionika u postupku Josip Vodopija; Majo usluge d.o.o. za usluge i trgovinu</item>
    </izvorni_sadrzaj>
    <derivirana_varijabla naziv="DomainObject.Predmet.OstaliListFormatedOIB_1">
      <item>Općinski prekršajni sud u Zagrebu, OIB 95308842799</item>
      <item>Tus i Gržić odvjetničko društvo društvo s ograničenom odgovornošću, OIB 58396152656 punomoćnik sudionika u postupku Josip Vodopija; Majo usluge d.o.o. za usluge i trgovinu</item>
    </derivirana_varijabla>
  </DomainObject.Predmet.OstaliListFormatedOIB>
  <DomainObject.Predmet.OstaliListFormatedWithAdress>
    <izvorni_sadrzaj>
      <item>Općinski prekršajni sud u Zagrebu, Avenija Dubrovnik 8, 10000 Zagreb</item>
      <item>Tus i Gržić odvjetničko društvo društvo s ograničenom odgovornošću, Ulica baruna Trenka 5, 10000 Zagreb punomoćnik sudionika u postupku Josip Vodopija; Majo usluge d.o.o. za usluge i trgovinu</item>
    </izvorni_sadrzaj>
    <derivirana_varijabla naziv="DomainObject.Predmet.OstaliListFormatedWithAdress_1">
      <item>Općinski prekršajni sud u Zagrebu, Avenija Dubrovnik 8, 10000 Zagreb</item>
      <item>Tus i Gržić odvjetničko društvo društvo s ograničenom odgovornošću, Ulica baruna Trenka 5, 10000 Zagreb punomoćnik sudionika u postupku Josip Vodopija; Majo usluge d.o.o. za usluge i trgovinu</item>
    </derivirana_varijabla>
  </DomainObject.Predmet.OstaliListFormatedWithAdress>
  <DomainObject.Predmet.OstaliListFormatedWithAdressOIB>
    <izvorni_sadrzaj>
      <item>Općinski prekršajni sud u Zagrebu, OIB 95308842799, Avenija Dubrovnik 8, 10000 Zagreb</item>
      <item>Tus i Gržić odvjetničko društvo društvo s ograničenom odgovornošću, OIB 58396152656, Ulica baruna Trenka 5, 10000 Zagreb punomoćnik sudionika u postupku Josip Vodopija; Majo usluge d.o.o. za usluge i trgovinu</item>
    </izvorni_sadrzaj>
    <derivirana_varijabla naziv="DomainObject.Predmet.OstaliListFormatedWithAdressOIB_1">
      <item>Općinski prekršajni sud u Zagrebu, OIB 95308842799, Avenija Dubrovnik 8, 10000 Zagreb</item>
      <item>Tus i Gržić odvjetničko društvo društvo s ograničenom odgovornošću, OIB 58396152656, Ulica baruna Trenka 5, 10000 Zagreb punomoćnik sudionika u postupku Josip Vodopija; Majo usluge d.o.o. za usluge i trgovinu</item>
    </derivirana_varijabla>
  </DomainObject.Predmet.OstaliListFormatedWithAdressOIB>
  <DomainObject.Predmet.OstaliListNazivFormated>
    <izvorni_sadrzaj>
      <item>Općinski prekršajni sud u Zagrebu</item>
      <item>Tus i Gržić odvjetničko društvo društvo s ograničenom odgovornošću</item>
    </izvorni_sadrzaj>
    <derivirana_varijabla naziv="DomainObject.Predmet.OstaliListNazivFormated_1">
      <item>Općinski prekršajni sud u Zagrebu</item>
      <item>Tus i Gržić odvjetničko društvo društvo s ograničenom odgovornošću</item>
    </derivirana_varijabla>
  </DomainObject.Predmet.OstaliListNazivFormated>
  <DomainObject.Predmet.OstaliListNazivFormatedOIB>
    <izvorni_sadrzaj>
      <item>Općinski prekršajni sud u Zagrebu, OIB 95308842799</item>
      <item>Tus i Gržić odvjetničko društvo društvo s ograničenom odgovornošću, OIB 58396152656</item>
    </izvorni_sadrzaj>
    <derivirana_varijabla naziv="DomainObject.Predmet.OstaliListNazivFormatedOIB_1">
      <item>Općinski prekršajni sud u Zagrebu, OIB 95308842799</item>
      <item>Tus i Gržić odvjetničko društvo društvo s ograničenom odgovornošću, OIB 58396152656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120, 14, 14, 14, 14, 120</izvorni_sadrzaj>
    <derivirana_varijabla naziv="DomainObject.Predmet.ClanakZakona_1">120, 14, 14, 14, 14, 120</derivirana_varijabla>
  </DomainObject.Predmet.ClanakZakona>
  <DomainObject.Predmet.ClanakZakonaFull>
    <izvorni_sadrzaj>članka 120. stavka 2., članka 14. stavka 3., članka 14. stavka 5., članka 14. stavka 3., članka 14. stavka 5., članka 120. stavka 2.</izvorni_sadrzaj>
    <derivirana_varijabla naziv="DomainObject.Predmet.ClanakZakonaFull_1">članka 229. stavka 1. točke 3. i stavka 2. i dr.</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Državni inspektorat - Područni ured Osijek</izvorni_sadrzaj>
    <derivirana_varijabla naziv="DomainObject.Predmet.StrankaIDrugi_1">Državni inspektorat - Područni ured Osijek</derivirana_varijabla>
  </DomainObject.Predmet.StrankaIDrugi>
  <DomainObject.Predmet.ProtustrankaIDrugi>
    <izvorni_sadrzaj>Majo usluge d.o.o. za usluge i trgovinu i dr.</izvorni_sadrzaj>
    <derivirana_varijabla naziv="DomainObject.Predmet.ProtustrankaIDrugi_1">Majo usluge d.o.o. </derivirana_varijabla>
  </DomainObject.Predmet.ProtustrankaIDrugi>
  <DomainObject.Predmet.StrankaIDrugiAdressOIB>
    <izvorni_sadrzaj>Državni inspektorat - Područni ured Osijek, Hrvatske Republike 21, 31000 Osijek</izvorni_sadrzaj>
    <derivirana_varijabla naziv="DomainObject.Predmet.StrankaIDrugiAdressOIB_1">Državni inspektorat - Područni ured Osijek, Hrvatske Republike 21, 31000 Osijek</derivirana_varijabla>
  </DomainObject.Predmet.StrankaIDrugiAdressOIB>
  <DomainObject.Predmet.ProtustrankaIDrugiAdressOIB>
    <izvorni_sadrzaj>Majo usluge d.o.o. za usluge i trgovinu, OIB 95616316128, Slavonska avenija 1C, 10000 Zagreb i dr.</izvorni_sadrzaj>
    <derivirana_varijabla naziv="DomainObject.Predmet.ProtustrankaIDrugiAdressOIB_1">Majo usluge d.o.o. za usluge i trgovinu, OIB 95616316128, Slavonska avenija 1C,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Majo usluge d.o.o. za usluge i trgovinu</item>
      <item>Državni inspektorat - Područni ured Osijek</item>
      <item>Josip Vodopija</item>
      <item>Općinski prekršajni sud u Zagrebu</item>
      <item>Tus i Gržić odvjetničko društvo društvo s ograničenom odgovornošću</item>
    </izvorni_sadrzaj>
    <derivirana_varijabla naziv="DomainObject.Predmet.SudioniciListNaziv_1">
      <item>Majo usluge d.o.o. za usluge i trgovinu</item>
      <item>Državni inspektorat - Područni ured Osijek</item>
      <item>Josip Vodopija</item>
      <item>Općinski prekršajni sud u Zagrebu</item>
      <item>Tus i Gržić odvjetničko društvo društvo s ograničenom odgovornošću</item>
    </derivirana_varijabla>
    <derivirana_varijabla naziv="OstaliSudionici">
      <item>Majo usluge d.o.o. za usluge i trgovinu</item>
      <item>Državni inspektorat - Područni ured Osijek</item>
      <item>Josip Vodopija</item>
      <item>Općinski prekršajni sud u Zagrebu</item>
      <item>Tus i Gržić odvjetničko društvo društvo s ograničenom odgovornošću</item>
    </derivirana_varijabla>
  </DomainObject.Predmet.SudioniciListNaziv>
  <DomainObject.Predmet.SudioniciListAdressOIB>
    <izvorni_sadrzaj>
      <item>Majo usluge d.o.o. za usluge i trgovinu, OIB 95616316128, Slavonska avenija 1C,10000 Zagreb</item>
      <item>Državni inspektorat - Područni ured Osijek, Hrvatske Republike 21,31000 Osijek</item>
      <item>Josip Vodopija, OIB 95299723671, Fraterščica 71a,10000 Zagreb</item>
      <item>Općinski prekršajni sud u Zagrebu, OIB 95308842799, Avenija Dubrovnik 8,10000 Zagreb</item>
      <item>Tus i Gržić odvjetničko društvo društvo s ograničenom odgovornošću, OIB 58396152656, Ulica baruna Trenka 5,10000 Zagreb</item>
    </izvorni_sadrzaj>
    <derivirana_varijabla naziv="DomainObject.Predmet.SudioniciListAdressOIB_1">
      <item>Majo usluge d.o.o. za usluge i trgovinu, OIB 95616316128, Slavonska avenija 1C,10000 Zagreb</item>
      <item>Državni inspektorat - Područni ured Osijek, Hrvatske Republike 21,31000 Osijek</item>
      <item>Josip Vodopija, OIB 95299723671, Fraterščica 71a,10000 Zagreb</item>
      <item>Općinski prekršajni sud u Zagrebu, OIB 95308842799, Avenija Dubrovnik 8,10000 Zagreb</item>
      <item>Tus i Gržić odvjetničko društvo društvo s ograničenom odgovornošću, OIB 58396152656, Ulica baruna Trenka 5,10000 Zagreb</item>
    </derivirana_varijabla>
  </DomainObject.Predmet.SudioniciListAdressOIB>
  <DomainObject.UcesnikSudskeRadnje.NazivFormated>
    <izvorni_sadrzaj>Josip Vodopija, OIB 95299723671, Fraterščica 71a,10000 Zagreb</izvorni_sadrzaj>
    <derivirana_varijabla naziv="DomainObject.UcesnikSudskeRadnje.NazivFormated_1">Josip Vodopija, OIB 95299723671, Fraterščica 71a,10000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95616316128</item>
      <item>, OIB null</item>
      <item>, OIB 95299723671</item>
      <item>, OIB 95308842799</item>
      <item>, OIB 58396152656</item>
    </izvorni_sadrzaj>
    <derivirana_varijabla naziv="DomainObject.Predmet.SudioniciListNazivOIB_1">
      <item>, OIB 95616316128</item>
      <item>, OIB null</item>
      <item>, OIB 95299723671</item>
      <item>, OIB 95308842799</item>
      <item>, OIB 58396152656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Osijek, Hrvatske Republike 21, 31000 Osijek
2. Okrivljenik Majo usluge d.o.o. za usluge i trgovinu, OIB 95616316128, Slavonska avenija 1C, 10000 Zagreb
3. Branitelj - izabrani Tus i Gržić odvjetničko društvo društvo s ograničenom odgovornošću, OIB 58396152656, Ulica baruna Trenka 5, 10000 Zagreb
4. Okrivljenik Josip Vodopija, OIB 95299723671, Fraterščica 71a, 10000 Zagreb
5. Branitelj - izabrani Tus i Gržić odvjetničko društvo društvo s ograničenom odgovornošću, OIB 58396152656, Ulica baruna Trenka 5, 10000 Zagreb</izvorni_sadrzaj>
    <derivirana_varijabla naziv="DomainObject.UcesnikSudskeRadnje.SudskaRadnja.UcesniciObavijest_1">1. Tužitelj Državni inspektorat - Područni ured Osijek, Hrvatske Republike 21, 31000 Osijek
2. Okrivljenik Majo usluge d.o.o. za usluge i trgovinu, OIB 95616316128, Slavonska avenija 1C, 10000 Zagreb
3. Branitelj - izabrani Tus i Gržić odvjetničko društvo društvo s ograničenom odgovornošću, OIB 58396152656, Ulica baruna Trenka 5, 10000 Zagreb
4. Okrivljenik Josip Vodopija, OIB 95299723671, Fraterščica 71a, 10000 Zagreb
5. Branitelj - izabrani Tus i Gržić odvjetničko društvo društvo s ograničenom odgovornošću, OIB 58396152656, Ulica baruna Trenka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travnja 2026.</izvorni_sadrzaj>
    <derivirana_varijabla naziv="DomainObject.Predmet.DatumPocetkaProcesa_1">24.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zvorni_sadrzaj>
    <derivirana_varijabla naziv="DomainObject.ZakonPravilnikList_1">
      <item>Zakon o radu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Majo usluge d.o.o. za usluge i trgovinu, Slavonska avenija 1C, 10000 Zagreb, OIB: 95616316128</item>
      <item>Josip Vodopija, Fraterščica 71a, 10000 Zagreb, OIB: 95299723671, rođen-a 08.11.1993., mjesto rođenja Zagreb (Grad Zagreb)</item>
    </izvorni_sadrzaj>
    <derivirana_varijabla naziv="DomainObject.Predmet.OkrivljenikAdresaMjestoRodjenjaList_1">
      <item>Majo usluge d.o.o. za usluge i trgovinu, Slavonska avenija 1C, 10000 Zagreb, OIB: 95616316128</item>
      <item>Josip Vodopija, Fraterščica 71a, 10000 Zagreb, OIB: 95299723671, rođen-a 08.11.1993.,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Majo usluge d.o.o. za usluge i trgovinu, MBS 081050208, Slavonska avenija 1C, 10000 Zagreb</izvorni_sadrzaj>
    <derivirana_varijabla naziv="DomainObject.Predmet.OkrivljenikPravnaNazivAdresaMbs_1">Majo usluge d.o.o. za usluge i trgovinu, MBS 081050208, Slavonska avenija 1C,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116-02/26-01/594</izvorni_sadrzaj>
    <derivirana_varijabla naziv="DomainObject.PrviPodnesak.OznakaBrojPodnositelja_1">116-02/26-01/594</derivirana_varijabla>
  </DomainObject.PrviPodnesak.OznakaBrojPodnositelja>
  <DomainObject.ZakonPravilnikFull>
    <izvorni_sadrzaj>Zakon o radu</izvorni_sadrzaj>
    <derivirana_varijabla naziv="DomainObject.ZakonPravilnikFull_1">Zakona o radu.</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379</properties:Words>
  <properties:Characters>2156</properties:Characters>
  <properties:Lines>53</properties:Lines>
  <properties:Paragraphs>23</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Lana Pezelj</cp:lastModifiedBy>
  <cp:lastPrinted>2026-10-15T09:28:00Z</cp:lastPrinted>
  <dcterms:modified xmlns:xsi="http://www.w3.org/2001/XMLSchema-instance" xsi:type="dcterms:W3CDTF">2026-10-15T09:28:00Z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Josip Vodopija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