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ms-word.stylesWithEffects+xml" PartName="/word/stylesWithEffect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<Relationships xmlns="http://schemas.openxmlformats.org/package/2006/relationships"><Relationship Target="docProps/app.xml" Type="http://schemas.openxmlformats.org/officeDocument/2006/relationships/extended-properties" Id="rId3"/><Relationship Target="docProps/core.xml" Type="http://schemas.openxmlformats.org/package/2006/relationships/metadata/core-properties" Id="rId2"/><Relationship Target="word/document.xml" Type="http://schemas.openxmlformats.org/officeDocument/2006/relationships/officeDocument" Id="rId1"/><Relationship Target="docProps/custom.xml" Type="http://schemas.openxmlformats.org/officeDocument/2006/relationships/custom-properties" Id="rId4"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:rsidR="006826ED" w:rsidP="003D06B2" w:rsidRDefault="006826ED" w14:paraId="2e41fbe" w14:textId="2e41fbe">
      <w:pPr>
        <w:jc w:val="both"/>
        <w15:collapsed w:val="false"/>
      </w:pPr>
      <w:bookmarkStart w:name="_GoBack" w:id="0"/>
      <w:bookmarkEnd w:id="0"/>
    </w:p>
    <w:p w:rsidR="006826ED" w:rsidP="006826ED" w:rsidRDefault="006826ED">
      <w:r>
        <w:t xml:space="preserve">                       </w:t>
      </w:r>
      <w:r>
        <w:rPr>
          <w:noProof/>
        </w:rPr>
        <w:drawing>
          <wp:inline distT="0" distB="0" distL="0" distR="0">
            <wp:extent cx="584200" cy="781050"/>
            <wp:effectExtent l="0" t="0" r="6350" b="0"/>
            <wp:docPr id="1" name="Slika 1"/>
            <wp:cNvGraphicFramePr>
              <a:graphicFrameLocks noChangeAspect="true"/>
            </wp:cNvGraphicFramePr>
            <a:graphic>
              <a:graphicData uri="http://schemas.openxmlformats.org/drawingml/2006/picture">
                <pic:pic>
                  <pic:nvPicPr>
                    <pic:cNvPr id="0" name="Slika 1"/>
                    <pic:cNvPicPr>
                      <a:picLocks noChangeAspect="true" noChangeArrowheads="true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0" cy="781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                                                         U Zagrebu, 27. studenog 2020.g.</w:t>
      </w:r>
    </w:p>
    <w:p w:rsidR="006826ED" w:rsidP="006826ED" w:rsidRDefault="006826ED"/>
    <w:p w:rsidR="006826ED" w:rsidP="006826ED" w:rsidRDefault="006826ED">
      <w:pPr>
        <w:pStyle w:val="Bezproreda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      </w:t>
      </w:r>
      <w:r>
        <w:rPr>
          <w:rFonts w:ascii="Times New Roman" w:hAnsi="Times New Roman" w:cs="Times New Roman"/>
          <w:bCs/>
          <w:sz w:val="24"/>
          <w:szCs w:val="24"/>
        </w:rPr>
        <w:t>REPUBLIKA  HRVATSKA</w:t>
      </w:r>
    </w:p>
    <w:p w:rsidR="006826ED" w:rsidP="006826ED" w:rsidRDefault="006826ED">
      <w:pPr>
        <w:pStyle w:val="Bezproreda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TRGOVAČKI   SUD  U  ZAGREBU</w:t>
      </w:r>
    </w:p>
    <w:p w:rsidR="006826ED" w:rsidP="006826ED" w:rsidRDefault="006826ED">
      <w:pPr>
        <w:pStyle w:val="Bezproreda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     </w:t>
      </w:r>
      <w:r w:rsidR="006D3377">
        <w:rPr>
          <w:rFonts w:ascii="Times New Roman" w:hAnsi="Times New Roman" w:cs="Times New Roman"/>
          <w:bCs/>
          <w:sz w:val="24"/>
          <w:szCs w:val="24"/>
        </w:rPr>
        <w:t xml:space="preserve">      </w:t>
      </w:r>
      <w:r w:rsidR="003D6D32">
        <w:rPr>
          <w:rFonts w:ascii="Times New Roman" w:hAnsi="Times New Roman" w:cs="Times New Roman"/>
          <w:bCs/>
          <w:sz w:val="24"/>
          <w:szCs w:val="24"/>
        </w:rPr>
        <w:t xml:space="preserve"> </w:t>
      </w:r>
      <w:r>
        <w:rPr>
          <w:rFonts w:ascii="Times New Roman" w:hAnsi="Times New Roman" w:cs="Times New Roman"/>
          <w:bCs/>
          <w:sz w:val="24"/>
          <w:szCs w:val="24"/>
        </w:rPr>
        <w:t xml:space="preserve">Zagreb, </w:t>
      </w:r>
      <w:proofErr w:type="spellStart"/>
      <w:r>
        <w:rPr>
          <w:rFonts w:ascii="Times New Roman" w:hAnsi="Times New Roman" w:cs="Times New Roman"/>
          <w:bCs/>
          <w:sz w:val="24"/>
          <w:szCs w:val="24"/>
        </w:rPr>
        <w:t>Amruševa</w:t>
      </w:r>
      <w:proofErr w:type="spellEnd"/>
      <w:r>
        <w:rPr>
          <w:rFonts w:ascii="Times New Roman" w:hAnsi="Times New Roman" w:cs="Times New Roman"/>
          <w:bCs/>
          <w:sz w:val="24"/>
          <w:szCs w:val="24"/>
        </w:rPr>
        <w:t xml:space="preserve"> 2/II</w:t>
      </w:r>
    </w:p>
    <w:p w:rsidR="006826ED" w:rsidP="006826ED" w:rsidRDefault="006826ED"/>
    <w:p w:rsidR="006826ED" w:rsidP="006826ED" w:rsidRDefault="006826ED"/>
    <w:p w:rsidRPr="008D0D89" w:rsidR="006826ED" w:rsidP="006826ED" w:rsidRDefault="006826ED">
      <w:r>
        <w:t xml:space="preserve">                                                                                                     </w:t>
      </w:r>
      <w:r w:rsidR="005A4728">
        <w:t>40. St-13</w:t>
      </w:r>
      <w:r w:rsidR="003802B7">
        <w:t>04</w:t>
      </w:r>
      <w:r w:rsidR="00801EBA">
        <w:t>/2020</w:t>
      </w:r>
    </w:p>
    <w:p w:rsidR="006826ED" w:rsidP="006826ED" w:rsidRDefault="006826ED"/>
    <w:p w:rsidR="006826ED" w:rsidP="006826ED" w:rsidRDefault="006826ED">
      <w:pPr>
        <w:jc w:val="right"/>
      </w:pPr>
      <w:r>
        <w:tab/>
      </w:r>
      <w:r>
        <w:tab/>
      </w:r>
      <w:r>
        <w:tab/>
      </w:r>
      <w:r>
        <w:tab/>
      </w:r>
      <w:r>
        <w:tab/>
      </w:r>
    </w:p>
    <w:p w:rsidR="006826ED" w:rsidP="006826ED" w:rsidRDefault="006826ED">
      <w:pPr>
        <w:jc w:val="right"/>
      </w:pPr>
      <w:r>
        <w:t xml:space="preserve">TRGOVAČKI SUD U OSIJEKU </w:t>
      </w:r>
    </w:p>
    <w:p w:rsidR="006826ED" w:rsidP="006826ED" w:rsidRDefault="006826ED">
      <w:pPr>
        <w:jc w:val="right"/>
      </w:pPr>
    </w:p>
    <w:p w:rsidR="006826ED" w:rsidP="006826ED" w:rsidRDefault="006826ED">
      <w:pPr>
        <w:jc w:val="right"/>
      </w:pPr>
      <w:r>
        <w:tab/>
        <w:t>Osijek, Zagrebačka ulica 2</w:t>
      </w:r>
    </w:p>
    <w:p w:rsidR="006826ED" w:rsidP="006826ED" w:rsidRDefault="006826ED">
      <w:pPr>
        <w:jc w:val="right"/>
      </w:pPr>
    </w:p>
    <w:p w:rsidR="006826ED" w:rsidP="006826ED" w:rsidRDefault="006826ED"/>
    <w:p w:rsidR="006826ED" w:rsidP="006826ED" w:rsidRDefault="006826ED">
      <w:r>
        <w:t>PREDMET:    OBAVIJEST O USTUPANJU PREDMETA</w:t>
      </w:r>
    </w:p>
    <w:p w:rsidR="006826ED" w:rsidP="006826ED" w:rsidRDefault="006826ED">
      <w:r>
        <w:t xml:space="preserve">                        TRGOVAČKOM SUDU U </w:t>
      </w:r>
      <w:r w:rsidR="006D3377">
        <w:t>OSIJEKU</w:t>
      </w:r>
      <w:r>
        <w:t xml:space="preserve">                </w:t>
      </w:r>
    </w:p>
    <w:p w:rsidR="006826ED" w:rsidP="006826ED" w:rsidRDefault="006826ED">
      <w:pPr>
        <w:pStyle w:val="Odlomakpopisa"/>
        <w:numPr>
          <w:ilvl w:val="0"/>
          <w:numId w:val="1"/>
        </w:numPr>
      </w:pPr>
      <w:r>
        <w:t>obavijest – daje se</w:t>
      </w:r>
    </w:p>
    <w:p w:rsidR="006826ED" w:rsidP="006826ED" w:rsidRDefault="006826ED">
      <w:pPr>
        <w:pStyle w:val="Odlomakpopisa"/>
        <w:numPr>
          <w:ilvl w:val="0"/>
          <w:numId w:val="1"/>
        </w:numPr>
      </w:pPr>
      <w:r>
        <w:t>predmet – dostavlja se</w:t>
      </w:r>
      <w:r>
        <w:rPr>
          <w:i/>
        </w:rPr>
        <w:t xml:space="preserve"> </w:t>
      </w:r>
    </w:p>
    <w:p w:rsidR="006826ED" w:rsidP="006826ED" w:rsidRDefault="006826ED"/>
    <w:p w:rsidR="006826ED" w:rsidP="006826ED" w:rsidRDefault="006826ED">
      <w:r>
        <w:t xml:space="preserve">           Temeljem rješenja Visokog trgovačkog suda Republike Hrvatske br. 31. Su-821/20-2</w:t>
      </w:r>
    </w:p>
    <w:p w:rsidR="006826ED" w:rsidP="006826ED" w:rsidRDefault="006826ED">
      <w:r>
        <w:t>od 27. studenog 2020.g. u prilogu ovog dopisa dostavlja vam se predmet</w:t>
      </w:r>
    </w:p>
    <w:p w:rsidR="006826ED" w:rsidP="006826ED" w:rsidRDefault="006826ED"/>
    <w:p w:rsidRPr="008D0D89" w:rsidR="00801EBA" w:rsidP="00801EBA" w:rsidRDefault="006826ED">
      <w:r w:rsidRPr="006826ED">
        <w:rPr>
          <w:color w:val="FF0000"/>
        </w:rPr>
        <w:t xml:space="preserve">            </w:t>
      </w:r>
      <w:r w:rsidR="000879C3">
        <w:t>4</w:t>
      </w:r>
      <w:r w:rsidR="005A4728">
        <w:t>0. St-13</w:t>
      </w:r>
      <w:r w:rsidR="003802B7">
        <w:t>04</w:t>
      </w:r>
      <w:r w:rsidR="00801EBA">
        <w:t>/2020</w:t>
      </w:r>
    </w:p>
    <w:p w:rsidRPr="00ED0DA8" w:rsidR="006826ED" w:rsidP="006826ED" w:rsidRDefault="006826ED"/>
    <w:p w:rsidR="006826ED" w:rsidP="006826ED" w:rsidRDefault="006826ED"/>
    <w:p w:rsidR="006826ED" w:rsidP="008D0D89" w:rsidRDefault="008D0D89">
      <w:pPr>
        <w:ind w:firstLine="708"/>
        <w:jc w:val="both"/>
      </w:pPr>
      <w:r>
        <w:t xml:space="preserve">Predlagatelj – regulatorno tijelo: </w:t>
      </w:r>
      <w:r w:rsidR="006826ED">
        <w:t xml:space="preserve"> – Financijska Agencija, </w:t>
      </w:r>
      <w:r>
        <w:t xml:space="preserve">10 000 Zagreb, </w:t>
      </w:r>
      <w:r w:rsidR="006826ED">
        <w:t>Trg svibanjskih žrtava 1995 br. 1, OIB: 85821130368</w:t>
      </w:r>
    </w:p>
    <w:p w:rsidR="006826ED" w:rsidP="006826ED" w:rsidRDefault="006826ED"/>
    <w:p w:rsidR="006826ED" w:rsidP="006826ED" w:rsidRDefault="006826ED">
      <w:r>
        <w:t>protiv</w:t>
      </w:r>
    </w:p>
    <w:p w:rsidR="006826ED" w:rsidP="006826ED" w:rsidRDefault="006826ED">
      <w:r>
        <w:t xml:space="preserve"> </w:t>
      </w:r>
    </w:p>
    <w:p w:rsidR="006826ED" w:rsidP="006826ED" w:rsidRDefault="006826ED">
      <w:r>
        <w:t xml:space="preserve">            Dužnika:</w:t>
      </w:r>
    </w:p>
    <w:p w:rsidR="006826ED" w:rsidP="003802B7" w:rsidRDefault="006826ED">
      <w:pPr>
        <w:jc w:val="both"/>
      </w:pPr>
      <w:r>
        <w:t xml:space="preserve">            </w:t>
      </w:r>
      <w:r w:rsidR="003802B7">
        <w:t xml:space="preserve">BENCEKOVIĆ j.d.o.o. za usluge, 10 431 </w:t>
      </w:r>
      <w:proofErr w:type="spellStart"/>
      <w:r w:rsidR="003802B7">
        <w:t>Orešje</w:t>
      </w:r>
      <w:proofErr w:type="spellEnd"/>
      <w:r w:rsidR="003802B7">
        <w:t>, Savska 14, OIB: 86565211797</w:t>
      </w:r>
    </w:p>
    <w:p w:rsidR="003802B7" w:rsidP="003802B7" w:rsidRDefault="003802B7">
      <w:pPr>
        <w:jc w:val="both"/>
      </w:pPr>
    </w:p>
    <w:p w:rsidR="006826ED" w:rsidP="006826ED" w:rsidRDefault="006826ED">
      <w:r>
        <w:t xml:space="preserve">            kao stvarno nadležnom sudu na daljnje postupanje.</w:t>
      </w:r>
    </w:p>
    <w:p w:rsidR="006826ED" w:rsidP="006826ED" w:rsidRDefault="006826ED"/>
    <w:p w:rsidR="006826ED" w:rsidP="008D0D89" w:rsidRDefault="006826ED">
      <w:pPr>
        <w:jc w:val="both"/>
      </w:pPr>
      <w:r>
        <w:t xml:space="preserve">            Ovaj se dopis objavljuje na e-Oglasnoj ploči Trgovačkog suda u Zagrebu uz upozorenje da će daljnje radnje i dostava biti objavljeni na e-Oglasnoj ploči Trgovačkog</w:t>
      </w:r>
      <w:r w:rsidR="008D0D89">
        <w:t xml:space="preserve"> suda u Osijeku</w:t>
      </w:r>
      <w:r>
        <w:t xml:space="preserve"> kojem je predmet ustupljen.  </w:t>
      </w:r>
    </w:p>
    <w:p w:rsidR="006826ED" w:rsidP="006826ED" w:rsidRDefault="006826ED"/>
    <w:p w:rsidR="006826ED" w:rsidP="006826ED" w:rsidRDefault="006826ED"/>
    <w:p w:rsidR="006826ED" w:rsidP="006826ED" w:rsidRDefault="006826ED">
      <w:pPr>
        <w:jc w:val="right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Predsjednik suda:</w:t>
      </w:r>
    </w:p>
    <w:p w:rsidR="006826ED" w:rsidP="006826ED" w:rsidRDefault="006826ED">
      <w:pPr>
        <w:jc w:val="right"/>
      </w:pPr>
    </w:p>
    <w:p w:rsidR="006826ED" w:rsidP="006826ED" w:rsidRDefault="006826ED">
      <w:pPr>
        <w:jc w:val="right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Nino Radić</w:t>
      </w:r>
    </w:p>
    <w:p w:rsidR="006826ED" w:rsidP="006826ED" w:rsidRDefault="006826ED">
      <w:pPr>
        <w:pStyle w:val="Odlomakpopisa"/>
        <w:ind w:left="1488"/>
      </w:pPr>
    </w:p>
    <w:p w:rsidR="006826ED" w:rsidP="003D06B2" w:rsidRDefault="006826ED">
      <w:pPr>
        <w:jc w:val="both"/>
      </w:pPr>
    </w:p>
    <w:sectPr w:rsidR="006826ED" w:rsidSect="00FC7702">
      <w:pgSz w:w="11906" w:h="16838"/>
      <w:pgMar w:top="964" w:right="1247" w:bottom="1440" w:left="1701" w:header="720" w:footer="720" w:gutter="0"/>
      <w:cols w:space="708"/>
      <w:titlePg/>
      <w:docGrid w:linePitch="360"/>
    </w:sectPr>
  </w:body>
</w:document>
</file>

<file path=word/fontTable.xml><?xml version="1.0" encoding="utf-8"?>
<w:font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abstractNum w:abstractNumId="0">
    <w:nsid w:val="33B13C40"/>
    <w:multiLevelType w:val="hybridMultilevel"/>
    <w:tmpl w:val="6314881A"/>
    <w:lvl w:ilvl="0" w:tplc="74DEEDCC">
      <w:numFmt w:val="bullet"/>
      <w:lvlText w:val="-"/>
      <w:lvlJc w:val="left"/>
      <w:pPr>
        <w:ind w:left="1488" w:hanging="360"/>
      </w:pPr>
      <w:rPr>
        <w:rFonts w:hint="default" w:ascii="Times New Roman" w:hAnsi="Times New Roman" w:cs="Times New Roman" w:eastAsiaTheme="minorHAnsi"/>
      </w:rPr>
    </w:lvl>
    <w:lvl w:ilvl="1" w:tplc="041A0003">
      <w:start w:val="1"/>
      <w:numFmt w:val="bullet"/>
      <w:lvlText w:val="o"/>
      <w:lvlJc w:val="left"/>
      <w:pPr>
        <w:ind w:left="2208" w:hanging="360"/>
      </w:pPr>
      <w:rPr>
        <w:rFonts w:hint="default" w:ascii="Courier New" w:hAnsi="Courier New" w:cs="Courier New"/>
      </w:rPr>
    </w:lvl>
    <w:lvl w:ilvl="2" w:tplc="041A0005">
      <w:start w:val="1"/>
      <w:numFmt w:val="bullet"/>
      <w:lvlText w:val=""/>
      <w:lvlJc w:val="left"/>
      <w:pPr>
        <w:ind w:left="2928" w:hanging="360"/>
      </w:pPr>
      <w:rPr>
        <w:rFonts w:hint="default" w:ascii="Wingdings" w:hAnsi="Wingdings"/>
      </w:rPr>
    </w:lvl>
    <w:lvl w:ilvl="3" w:tplc="041A0001">
      <w:start w:val="1"/>
      <w:numFmt w:val="bullet"/>
      <w:lvlText w:val=""/>
      <w:lvlJc w:val="left"/>
      <w:pPr>
        <w:ind w:left="3648" w:hanging="360"/>
      </w:pPr>
      <w:rPr>
        <w:rFonts w:hint="default" w:ascii="Symbol" w:hAnsi="Symbol"/>
      </w:rPr>
    </w:lvl>
    <w:lvl w:ilvl="4" w:tplc="041A0003">
      <w:start w:val="1"/>
      <w:numFmt w:val="bullet"/>
      <w:lvlText w:val="o"/>
      <w:lvlJc w:val="left"/>
      <w:pPr>
        <w:ind w:left="4368" w:hanging="360"/>
      </w:pPr>
      <w:rPr>
        <w:rFonts w:hint="default" w:ascii="Courier New" w:hAnsi="Courier New" w:cs="Courier New"/>
      </w:rPr>
    </w:lvl>
    <w:lvl w:ilvl="5" w:tplc="041A0005">
      <w:start w:val="1"/>
      <w:numFmt w:val="bullet"/>
      <w:lvlText w:val=""/>
      <w:lvlJc w:val="left"/>
      <w:pPr>
        <w:ind w:left="5088" w:hanging="360"/>
      </w:pPr>
      <w:rPr>
        <w:rFonts w:hint="default" w:ascii="Wingdings" w:hAnsi="Wingdings"/>
      </w:rPr>
    </w:lvl>
    <w:lvl w:ilvl="6" w:tplc="041A0001">
      <w:start w:val="1"/>
      <w:numFmt w:val="bullet"/>
      <w:lvlText w:val=""/>
      <w:lvlJc w:val="left"/>
      <w:pPr>
        <w:ind w:left="5808" w:hanging="360"/>
      </w:pPr>
      <w:rPr>
        <w:rFonts w:hint="default" w:ascii="Symbol" w:hAnsi="Symbol"/>
      </w:rPr>
    </w:lvl>
    <w:lvl w:ilvl="7" w:tplc="041A0003">
      <w:start w:val="1"/>
      <w:numFmt w:val="bullet"/>
      <w:lvlText w:val="o"/>
      <w:lvlJc w:val="left"/>
      <w:pPr>
        <w:ind w:left="6528" w:hanging="360"/>
      </w:pPr>
      <w:rPr>
        <w:rFonts w:hint="default" w:ascii="Courier New" w:hAnsi="Courier New" w:cs="Courier New"/>
      </w:rPr>
    </w:lvl>
    <w:lvl w:ilvl="8" w:tplc="041A0005">
      <w:start w:val="1"/>
      <w:numFmt w:val="bullet"/>
      <w:lvlText w:val=""/>
      <w:lvlJc w:val="left"/>
      <w:pPr>
        <w:ind w:left="7248" w:hanging="360"/>
      </w:pPr>
      <w:rPr>
        <w:rFonts w:hint="default" w:ascii="Wingdings" w:hAnsi="Wingdings"/>
      </w:rPr>
    </w:lvl>
  </w:abstractNum>
  <w:num w:numId="1">
    <w:abstractNumId w:val="0"/>
  </w:num>
</w:numbering>
</file>

<file path=word/settings.xml><?xml version="1.0" encoding="utf-8"?>
<w:setting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">
  <w:zoom w:percent="150"/>
  <w:proofState w:spelling="clean" w:grammar="clean"/>
  <w:attachedTemplate r:id="rId1"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85E0A"/>
    <w:rsid w:val="00001CA6"/>
    <w:rsid w:val="0000243C"/>
    <w:rsid w:val="00004026"/>
    <w:rsid w:val="00015FA4"/>
    <w:rsid w:val="00016B44"/>
    <w:rsid w:val="000171B3"/>
    <w:rsid w:val="000266C8"/>
    <w:rsid w:val="000276A8"/>
    <w:rsid w:val="0003148D"/>
    <w:rsid w:val="000322CB"/>
    <w:rsid w:val="00034891"/>
    <w:rsid w:val="00046BC0"/>
    <w:rsid w:val="00051587"/>
    <w:rsid w:val="00060369"/>
    <w:rsid w:val="000724F0"/>
    <w:rsid w:val="00074EB8"/>
    <w:rsid w:val="00082D9F"/>
    <w:rsid w:val="00085B4A"/>
    <w:rsid w:val="000879C3"/>
    <w:rsid w:val="000911C4"/>
    <w:rsid w:val="00093CF5"/>
    <w:rsid w:val="00097CC5"/>
    <w:rsid w:val="000A3DBF"/>
    <w:rsid w:val="000A5255"/>
    <w:rsid w:val="000A6C33"/>
    <w:rsid w:val="000B027B"/>
    <w:rsid w:val="000B2220"/>
    <w:rsid w:val="000B412F"/>
    <w:rsid w:val="000C21F5"/>
    <w:rsid w:val="000C36F0"/>
    <w:rsid w:val="000C4393"/>
    <w:rsid w:val="000C74F7"/>
    <w:rsid w:val="000D3A13"/>
    <w:rsid w:val="000E09BA"/>
    <w:rsid w:val="000E286B"/>
    <w:rsid w:val="000E3C84"/>
    <w:rsid w:val="000E53A8"/>
    <w:rsid w:val="000F0C22"/>
    <w:rsid w:val="000F1944"/>
    <w:rsid w:val="000F7D02"/>
    <w:rsid w:val="00104331"/>
    <w:rsid w:val="0010716A"/>
    <w:rsid w:val="001073DB"/>
    <w:rsid w:val="001100E5"/>
    <w:rsid w:val="00122044"/>
    <w:rsid w:val="0013433E"/>
    <w:rsid w:val="001403FA"/>
    <w:rsid w:val="0014192B"/>
    <w:rsid w:val="00141A99"/>
    <w:rsid w:val="001631AC"/>
    <w:rsid w:val="00171339"/>
    <w:rsid w:val="00173017"/>
    <w:rsid w:val="001751F4"/>
    <w:rsid w:val="001753DE"/>
    <w:rsid w:val="00176A46"/>
    <w:rsid w:val="001873E0"/>
    <w:rsid w:val="001879E0"/>
    <w:rsid w:val="00191BEC"/>
    <w:rsid w:val="001A01E1"/>
    <w:rsid w:val="001A4454"/>
    <w:rsid w:val="001C1BB1"/>
    <w:rsid w:val="001C371E"/>
    <w:rsid w:val="001D4FDF"/>
    <w:rsid w:val="001D5EF5"/>
    <w:rsid w:val="001F342F"/>
    <w:rsid w:val="00200590"/>
    <w:rsid w:val="0020680D"/>
    <w:rsid w:val="00207AF6"/>
    <w:rsid w:val="00211BEB"/>
    <w:rsid w:val="00213568"/>
    <w:rsid w:val="00213F12"/>
    <w:rsid w:val="002149A4"/>
    <w:rsid w:val="00224152"/>
    <w:rsid w:val="00230EDB"/>
    <w:rsid w:val="00245BA1"/>
    <w:rsid w:val="002465AA"/>
    <w:rsid w:val="002504C1"/>
    <w:rsid w:val="00253845"/>
    <w:rsid w:val="002542F7"/>
    <w:rsid w:val="0025770B"/>
    <w:rsid w:val="00262813"/>
    <w:rsid w:val="0026501D"/>
    <w:rsid w:val="002701C6"/>
    <w:rsid w:val="00271155"/>
    <w:rsid w:val="0027313E"/>
    <w:rsid w:val="00275FD5"/>
    <w:rsid w:val="002765BA"/>
    <w:rsid w:val="00280170"/>
    <w:rsid w:val="00281C8B"/>
    <w:rsid w:val="00286F5C"/>
    <w:rsid w:val="002947E1"/>
    <w:rsid w:val="0029641D"/>
    <w:rsid w:val="002A3D1D"/>
    <w:rsid w:val="002A6363"/>
    <w:rsid w:val="002B1254"/>
    <w:rsid w:val="002B4F25"/>
    <w:rsid w:val="002B4F72"/>
    <w:rsid w:val="002B76CA"/>
    <w:rsid w:val="002D7B97"/>
    <w:rsid w:val="002E0D79"/>
    <w:rsid w:val="002F375A"/>
    <w:rsid w:val="002F6256"/>
    <w:rsid w:val="00306C07"/>
    <w:rsid w:val="003110BC"/>
    <w:rsid w:val="003145F0"/>
    <w:rsid w:val="0032392C"/>
    <w:rsid w:val="00323C78"/>
    <w:rsid w:val="00351B44"/>
    <w:rsid w:val="00353CBD"/>
    <w:rsid w:val="003665F4"/>
    <w:rsid w:val="00372F10"/>
    <w:rsid w:val="00373CBA"/>
    <w:rsid w:val="003802B7"/>
    <w:rsid w:val="003815F7"/>
    <w:rsid w:val="0038498A"/>
    <w:rsid w:val="0038742C"/>
    <w:rsid w:val="00395A47"/>
    <w:rsid w:val="003A1303"/>
    <w:rsid w:val="003A22DA"/>
    <w:rsid w:val="003A3B2F"/>
    <w:rsid w:val="003B1491"/>
    <w:rsid w:val="003B2799"/>
    <w:rsid w:val="003B3F44"/>
    <w:rsid w:val="003B63E3"/>
    <w:rsid w:val="003C7353"/>
    <w:rsid w:val="003D03F5"/>
    <w:rsid w:val="003D06B2"/>
    <w:rsid w:val="003D08AD"/>
    <w:rsid w:val="003D37BC"/>
    <w:rsid w:val="003D6D32"/>
    <w:rsid w:val="003E4B19"/>
    <w:rsid w:val="003E4D9A"/>
    <w:rsid w:val="003F61E0"/>
    <w:rsid w:val="00404AE2"/>
    <w:rsid w:val="00407215"/>
    <w:rsid w:val="00410C2B"/>
    <w:rsid w:val="00410CDE"/>
    <w:rsid w:val="00412638"/>
    <w:rsid w:val="004130D6"/>
    <w:rsid w:val="004178F8"/>
    <w:rsid w:val="004243CB"/>
    <w:rsid w:val="0042569F"/>
    <w:rsid w:val="00430BB7"/>
    <w:rsid w:val="00440A96"/>
    <w:rsid w:val="0044364C"/>
    <w:rsid w:val="00446871"/>
    <w:rsid w:val="00446BB9"/>
    <w:rsid w:val="004474D0"/>
    <w:rsid w:val="004559DB"/>
    <w:rsid w:val="004607D2"/>
    <w:rsid w:val="00461019"/>
    <w:rsid w:val="00461B44"/>
    <w:rsid w:val="00462DBE"/>
    <w:rsid w:val="00464005"/>
    <w:rsid w:val="00464E77"/>
    <w:rsid w:val="00465E83"/>
    <w:rsid w:val="004730AF"/>
    <w:rsid w:val="00473EE1"/>
    <w:rsid w:val="00475FE0"/>
    <w:rsid w:val="0047787C"/>
    <w:rsid w:val="00485E0A"/>
    <w:rsid w:val="00487EA7"/>
    <w:rsid w:val="00490405"/>
    <w:rsid w:val="004938DD"/>
    <w:rsid w:val="00494A45"/>
    <w:rsid w:val="004A6038"/>
    <w:rsid w:val="004A6F79"/>
    <w:rsid w:val="004B7ED1"/>
    <w:rsid w:val="004C0377"/>
    <w:rsid w:val="004C2EFD"/>
    <w:rsid w:val="004C3A85"/>
    <w:rsid w:val="004C5568"/>
    <w:rsid w:val="004D116A"/>
    <w:rsid w:val="004D309A"/>
    <w:rsid w:val="004D71A8"/>
    <w:rsid w:val="004E6ADE"/>
    <w:rsid w:val="004E7582"/>
    <w:rsid w:val="004F1090"/>
    <w:rsid w:val="004F1861"/>
    <w:rsid w:val="004F23A5"/>
    <w:rsid w:val="004F2C98"/>
    <w:rsid w:val="004F33C8"/>
    <w:rsid w:val="004F5FA1"/>
    <w:rsid w:val="00502D0E"/>
    <w:rsid w:val="00506945"/>
    <w:rsid w:val="0051075F"/>
    <w:rsid w:val="005114E8"/>
    <w:rsid w:val="005160FC"/>
    <w:rsid w:val="00516A7F"/>
    <w:rsid w:val="00520618"/>
    <w:rsid w:val="00520801"/>
    <w:rsid w:val="0052569D"/>
    <w:rsid w:val="00527133"/>
    <w:rsid w:val="005325C8"/>
    <w:rsid w:val="005341BF"/>
    <w:rsid w:val="005347DA"/>
    <w:rsid w:val="00543E08"/>
    <w:rsid w:val="00551C95"/>
    <w:rsid w:val="00552BDE"/>
    <w:rsid w:val="00563A91"/>
    <w:rsid w:val="0057254C"/>
    <w:rsid w:val="0057260B"/>
    <w:rsid w:val="00576093"/>
    <w:rsid w:val="00585423"/>
    <w:rsid w:val="00585E6C"/>
    <w:rsid w:val="00586A04"/>
    <w:rsid w:val="00595888"/>
    <w:rsid w:val="00596AB5"/>
    <w:rsid w:val="005A3A84"/>
    <w:rsid w:val="005A4728"/>
    <w:rsid w:val="005A48CB"/>
    <w:rsid w:val="005A555B"/>
    <w:rsid w:val="005B23C1"/>
    <w:rsid w:val="005B2749"/>
    <w:rsid w:val="005B42C7"/>
    <w:rsid w:val="005C4155"/>
    <w:rsid w:val="005C4773"/>
    <w:rsid w:val="005C50FA"/>
    <w:rsid w:val="005D0BE7"/>
    <w:rsid w:val="005D6F0B"/>
    <w:rsid w:val="005D776E"/>
    <w:rsid w:val="005E7832"/>
    <w:rsid w:val="00610CF8"/>
    <w:rsid w:val="00617091"/>
    <w:rsid w:val="0062403A"/>
    <w:rsid w:val="00657DDD"/>
    <w:rsid w:val="00661936"/>
    <w:rsid w:val="0066738F"/>
    <w:rsid w:val="006762D9"/>
    <w:rsid w:val="006826ED"/>
    <w:rsid w:val="00683648"/>
    <w:rsid w:val="006908D6"/>
    <w:rsid w:val="00692759"/>
    <w:rsid w:val="00692FD4"/>
    <w:rsid w:val="00695740"/>
    <w:rsid w:val="006A0D67"/>
    <w:rsid w:val="006B59B1"/>
    <w:rsid w:val="006C4CA9"/>
    <w:rsid w:val="006C7FE3"/>
    <w:rsid w:val="006D101E"/>
    <w:rsid w:val="006D2CC4"/>
    <w:rsid w:val="006D3377"/>
    <w:rsid w:val="006D5837"/>
    <w:rsid w:val="006E5EE6"/>
    <w:rsid w:val="006F0D4C"/>
    <w:rsid w:val="006F4280"/>
    <w:rsid w:val="007033D8"/>
    <w:rsid w:val="0070542E"/>
    <w:rsid w:val="0070706E"/>
    <w:rsid w:val="00712EBB"/>
    <w:rsid w:val="0071332F"/>
    <w:rsid w:val="00716A3E"/>
    <w:rsid w:val="00716A47"/>
    <w:rsid w:val="00716BBE"/>
    <w:rsid w:val="007220B6"/>
    <w:rsid w:val="007305BE"/>
    <w:rsid w:val="00730C98"/>
    <w:rsid w:val="007361BE"/>
    <w:rsid w:val="00736674"/>
    <w:rsid w:val="00747E80"/>
    <w:rsid w:val="00756658"/>
    <w:rsid w:val="00767601"/>
    <w:rsid w:val="00770163"/>
    <w:rsid w:val="00770B90"/>
    <w:rsid w:val="007710AB"/>
    <w:rsid w:val="00772881"/>
    <w:rsid w:val="00782FEC"/>
    <w:rsid w:val="00783FA9"/>
    <w:rsid w:val="0079438C"/>
    <w:rsid w:val="007959F3"/>
    <w:rsid w:val="007B3010"/>
    <w:rsid w:val="007C2110"/>
    <w:rsid w:val="007C62DD"/>
    <w:rsid w:val="007C7205"/>
    <w:rsid w:val="007D1DBA"/>
    <w:rsid w:val="007D33B6"/>
    <w:rsid w:val="007D593F"/>
    <w:rsid w:val="007E3670"/>
    <w:rsid w:val="007E652B"/>
    <w:rsid w:val="007E74B9"/>
    <w:rsid w:val="007F4D5B"/>
    <w:rsid w:val="007F5FBF"/>
    <w:rsid w:val="007F712B"/>
    <w:rsid w:val="00801159"/>
    <w:rsid w:val="00801EBA"/>
    <w:rsid w:val="0081042A"/>
    <w:rsid w:val="008144E2"/>
    <w:rsid w:val="00816E61"/>
    <w:rsid w:val="008264EE"/>
    <w:rsid w:val="0084281A"/>
    <w:rsid w:val="00844A96"/>
    <w:rsid w:val="00850FD4"/>
    <w:rsid w:val="00854FC0"/>
    <w:rsid w:val="0086243D"/>
    <w:rsid w:val="00872070"/>
    <w:rsid w:val="00873047"/>
    <w:rsid w:val="0088106D"/>
    <w:rsid w:val="00881CC1"/>
    <w:rsid w:val="00892AC3"/>
    <w:rsid w:val="00893FD2"/>
    <w:rsid w:val="00894074"/>
    <w:rsid w:val="00894692"/>
    <w:rsid w:val="008A389E"/>
    <w:rsid w:val="008A5F6A"/>
    <w:rsid w:val="008B15F5"/>
    <w:rsid w:val="008B37D3"/>
    <w:rsid w:val="008B5210"/>
    <w:rsid w:val="008C1E6C"/>
    <w:rsid w:val="008C2470"/>
    <w:rsid w:val="008C2AD5"/>
    <w:rsid w:val="008C3C53"/>
    <w:rsid w:val="008C64DC"/>
    <w:rsid w:val="008D0D89"/>
    <w:rsid w:val="008D34EB"/>
    <w:rsid w:val="008E4A20"/>
    <w:rsid w:val="008E5F87"/>
    <w:rsid w:val="008E66C0"/>
    <w:rsid w:val="008F4BE8"/>
    <w:rsid w:val="008F5575"/>
    <w:rsid w:val="00900F9C"/>
    <w:rsid w:val="009017AE"/>
    <w:rsid w:val="00906DDE"/>
    <w:rsid w:val="0091238A"/>
    <w:rsid w:val="00914693"/>
    <w:rsid w:val="00914EF4"/>
    <w:rsid w:val="00922317"/>
    <w:rsid w:val="009255DD"/>
    <w:rsid w:val="00935928"/>
    <w:rsid w:val="00941F58"/>
    <w:rsid w:val="00942A2A"/>
    <w:rsid w:val="00960A57"/>
    <w:rsid w:val="009626F2"/>
    <w:rsid w:val="00963AF4"/>
    <w:rsid w:val="00964461"/>
    <w:rsid w:val="00970083"/>
    <w:rsid w:val="00974B33"/>
    <w:rsid w:val="00977727"/>
    <w:rsid w:val="00982271"/>
    <w:rsid w:val="009839B8"/>
    <w:rsid w:val="00983BB3"/>
    <w:rsid w:val="00985023"/>
    <w:rsid w:val="0099013D"/>
    <w:rsid w:val="009954F7"/>
    <w:rsid w:val="009968C0"/>
    <w:rsid w:val="009A445C"/>
    <w:rsid w:val="009B0CBB"/>
    <w:rsid w:val="009B1EA8"/>
    <w:rsid w:val="009B6BEA"/>
    <w:rsid w:val="009C5A28"/>
    <w:rsid w:val="009E0B44"/>
    <w:rsid w:val="009E6A3C"/>
    <w:rsid w:val="009E778F"/>
    <w:rsid w:val="00A1397B"/>
    <w:rsid w:val="00A215C8"/>
    <w:rsid w:val="00A216AB"/>
    <w:rsid w:val="00A22EBF"/>
    <w:rsid w:val="00A237EE"/>
    <w:rsid w:val="00A27495"/>
    <w:rsid w:val="00A41764"/>
    <w:rsid w:val="00A43359"/>
    <w:rsid w:val="00A5233F"/>
    <w:rsid w:val="00A61AA0"/>
    <w:rsid w:val="00A625C2"/>
    <w:rsid w:val="00A6636F"/>
    <w:rsid w:val="00A70D22"/>
    <w:rsid w:val="00A70EFD"/>
    <w:rsid w:val="00A72D5B"/>
    <w:rsid w:val="00A745FA"/>
    <w:rsid w:val="00A774C0"/>
    <w:rsid w:val="00A9475F"/>
    <w:rsid w:val="00A959A2"/>
    <w:rsid w:val="00A97C71"/>
    <w:rsid w:val="00AA125B"/>
    <w:rsid w:val="00AB01E2"/>
    <w:rsid w:val="00AB2AE4"/>
    <w:rsid w:val="00AB6470"/>
    <w:rsid w:val="00AC3FC5"/>
    <w:rsid w:val="00AC514F"/>
    <w:rsid w:val="00AC563B"/>
    <w:rsid w:val="00AC7D81"/>
    <w:rsid w:val="00AD246E"/>
    <w:rsid w:val="00AE151E"/>
    <w:rsid w:val="00AE275D"/>
    <w:rsid w:val="00AE4BF1"/>
    <w:rsid w:val="00B079EF"/>
    <w:rsid w:val="00B11247"/>
    <w:rsid w:val="00B11F0D"/>
    <w:rsid w:val="00B203D7"/>
    <w:rsid w:val="00B37CE3"/>
    <w:rsid w:val="00B526A0"/>
    <w:rsid w:val="00B52E94"/>
    <w:rsid w:val="00B56F6D"/>
    <w:rsid w:val="00B64A6B"/>
    <w:rsid w:val="00B7105C"/>
    <w:rsid w:val="00B72C5D"/>
    <w:rsid w:val="00B74DAE"/>
    <w:rsid w:val="00B821DD"/>
    <w:rsid w:val="00B826B8"/>
    <w:rsid w:val="00B82C6F"/>
    <w:rsid w:val="00B91F3B"/>
    <w:rsid w:val="00B93113"/>
    <w:rsid w:val="00BA443C"/>
    <w:rsid w:val="00BA4FBE"/>
    <w:rsid w:val="00BA71FA"/>
    <w:rsid w:val="00BB0686"/>
    <w:rsid w:val="00BB1D76"/>
    <w:rsid w:val="00BB7907"/>
    <w:rsid w:val="00BC5A05"/>
    <w:rsid w:val="00BD544D"/>
    <w:rsid w:val="00BE022F"/>
    <w:rsid w:val="00BE0BF7"/>
    <w:rsid w:val="00BE1363"/>
    <w:rsid w:val="00BE3AAA"/>
    <w:rsid w:val="00BE41BC"/>
    <w:rsid w:val="00BE79A5"/>
    <w:rsid w:val="00BF3EC9"/>
    <w:rsid w:val="00BF5CA9"/>
    <w:rsid w:val="00BF66F5"/>
    <w:rsid w:val="00BF67FD"/>
    <w:rsid w:val="00C023EB"/>
    <w:rsid w:val="00C0259B"/>
    <w:rsid w:val="00C03870"/>
    <w:rsid w:val="00C03AEF"/>
    <w:rsid w:val="00C0509A"/>
    <w:rsid w:val="00C11325"/>
    <w:rsid w:val="00C115D4"/>
    <w:rsid w:val="00C17BFA"/>
    <w:rsid w:val="00C20248"/>
    <w:rsid w:val="00C2027E"/>
    <w:rsid w:val="00C35189"/>
    <w:rsid w:val="00C42CD5"/>
    <w:rsid w:val="00C443D2"/>
    <w:rsid w:val="00C53572"/>
    <w:rsid w:val="00C545C8"/>
    <w:rsid w:val="00C576F0"/>
    <w:rsid w:val="00C61F4F"/>
    <w:rsid w:val="00C803BA"/>
    <w:rsid w:val="00C80701"/>
    <w:rsid w:val="00C8148B"/>
    <w:rsid w:val="00C90FBD"/>
    <w:rsid w:val="00C910DE"/>
    <w:rsid w:val="00C9390B"/>
    <w:rsid w:val="00C9619F"/>
    <w:rsid w:val="00CA0C86"/>
    <w:rsid w:val="00CA1655"/>
    <w:rsid w:val="00CA1966"/>
    <w:rsid w:val="00CA75A1"/>
    <w:rsid w:val="00CB0567"/>
    <w:rsid w:val="00CC0E3F"/>
    <w:rsid w:val="00CC5EAF"/>
    <w:rsid w:val="00CD4C3D"/>
    <w:rsid w:val="00CE67C8"/>
    <w:rsid w:val="00CF3287"/>
    <w:rsid w:val="00CF546F"/>
    <w:rsid w:val="00CF63FC"/>
    <w:rsid w:val="00CF768F"/>
    <w:rsid w:val="00D049D4"/>
    <w:rsid w:val="00D04F91"/>
    <w:rsid w:val="00D069ED"/>
    <w:rsid w:val="00D16727"/>
    <w:rsid w:val="00D17A1A"/>
    <w:rsid w:val="00D2076C"/>
    <w:rsid w:val="00D27475"/>
    <w:rsid w:val="00D278AD"/>
    <w:rsid w:val="00D32155"/>
    <w:rsid w:val="00D35433"/>
    <w:rsid w:val="00D41738"/>
    <w:rsid w:val="00D42E90"/>
    <w:rsid w:val="00D44C07"/>
    <w:rsid w:val="00D460DC"/>
    <w:rsid w:val="00D46F35"/>
    <w:rsid w:val="00D53151"/>
    <w:rsid w:val="00D5378E"/>
    <w:rsid w:val="00D63468"/>
    <w:rsid w:val="00D65668"/>
    <w:rsid w:val="00D73BFD"/>
    <w:rsid w:val="00D75C71"/>
    <w:rsid w:val="00D75C99"/>
    <w:rsid w:val="00D82387"/>
    <w:rsid w:val="00D92007"/>
    <w:rsid w:val="00DA02C4"/>
    <w:rsid w:val="00DA0D4C"/>
    <w:rsid w:val="00DB004B"/>
    <w:rsid w:val="00DB3C93"/>
    <w:rsid w:val="00DC089A"/>
    <w:rsid w:val="00DC689E"/>
    <w:rsid w:val="00DC7CC4"/>
    <w:rsid w:val="00DD6497"/>
    <w:rsid w:val="00DD70F8"/>
    <w:rsid w:val="00DE4CE7"/>
    <w:rsid w:val="00DF2B12"/>
    <w:rsid w:val="00DF3B7D"/>
    <w:rsid w:val="00DF3E5D"/>
    <w:rsid w:val="00DF649C"/>
    <w:rsid w:val="00E04F83"/>
    <w:rsid w:val="00E15905"/>
    <w:rsid w:val="00E212AC"/>
    <w:rsid w:val="00E219C5"/>
    <w:rsid w:val="00E342B7"/>
    <w:rsid w:val="00E419F4"/>
    <w:rsid w:val="00E424B7"/>
    <w:rsid w:val="00E45A68"/>
    <w:rsid w:val="00E57822"/>
    <w:rsid w:val="00E70D4F"/>
    <w:rsid w:val="00E832E2"/>
    <w:rsid w:val="00E8340D"/>
    <w:rsid w:val="00E83C88"/>
    <w:rsid w:val="00E84CBA"/>
    <w:rsid w:val="00E877EF"/>
    <w:rsid w:val="00E933B7"/>
    <w:rsid w:val="00EA3B6E"/>
    <w:rsid w:val="00EB2B4C"/>
    <w:rsid w:val="00EC254C"/>
    <w:rsid w:val="00EC3E96"/>
    <w:rsid w:val="00EC7C79"/>
    <w:rsid w:val="00ED0DA8"/>
    <w:rsid w:val="00EE629A"/>
    <w:rsid w:val="00EE725C"/>
    <w:rsid w:val="00EE7CA6"/>
    <w:rsid w:val="00EF4D8B"/>
    <w:rsid w:val="00EF71D3"/>
    <w:rsid w:val="00F05B36"/>
    <w:rsid w:val="00F108FB"/>
    <w:rsid w:val="00F20BB0"/>
    <w:rsid w:val="00F21F27"/>
    <w:rsid w:val="00F27905"/>
    <w:rsid w:val="00F340E0"/>
    <w:rsid w:val="00F42802"/>
    <w:rsid w:val="00F442BA"/>
    <w:rsid w:val="00F54F8B"/>
    <w:rsid w:val="00F5508B"/>
    <w:rsid w:val="00F56829"/>
    <w:rsid w:val="00F60D51"/>
    <w:rsid w:val="00F61628"/>
    <w:rsid w:val="00F62834"/>
    <w:rsid w:val="00F6658A"/>
    <w:rsid w:val="00F67069"/>
    <w:rsid w:val="00F82FC8"/>
    <w:rsid w:val="00F8581C"/>
    <w:rsid w:val="00F86860"/>
    <w:rsid w:val="00F93DF2"/>
    <w:rsid w:val="00F94657"/>
    <w:rsid w:val="00FA0BC8"/>
    <w:rsid w:val="00FB5FA8"/>
    <w:rsid w:val="00FC362E"/>
    <w:rsid w:val="00FC7702"/>
    <w:rsid w:val="00FD4E47"/>
    <w:rsid w:val="00FD6FBA"/>
    <w:rsid w:val="00FE0990"/>
    <w:rsid w:val="00FF1495"/>
    <w:rsid w:val="00FF1CBB"/>
    <w:rsid w:val="00FF1E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spidmax="1026" v:ext="edit"/>
    <o:shapelayout v:ext="edit">
      <o:idmap data="1" v:ext="edit"/>
    </o:shapelayout>
  </w:shapeDefaults>
  <w:decimalSymbol w:val=","/>
  <w:listSeparator w:val=";"/>
</w:settings>
</file>

<file path=word/styles.xml><?xml version="1.0" encoding="utf-8"?>
<w:style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asciiTheme="minorHAnsi" w:hAnsiTheme="minorHAnsi" w:eastAsia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0" w:qFormat="true"/>
    <w:lsdException w:name="heading 3" w:uiPriority="9" w:qFormat="true"/>
    <w:lsdException w:name="heading 4" w:uiPriority="9" w:qFormat="true"/>
    <w:lsdException w:name="heading 5" w:uiPriority="9" w:qFormat="true"/>
    <w:lsdException w:name="heading 6" w:uiPriority="9" w:qFormat="true"/>
    <w:lsdException w:name="heading 7" w:uiPriority="9" w:qFormat="true"/>
    <w:lsdException w:name="heading 8" w:uiPriority="9" w:qFormat="true"/>
    <w:lsdException w:name="heading 9" w:uiPriority="9" w:qFormat="true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true"/>
    <w:lsdException w:name="Title" w:uiPriority="10" w:semiHidden="false" w:unhideWhenUsed="false" w:qFormat="true"/>
    <w:lsdException w:name="Default Paragraph Font" w:uiPriority="1"/>
    <w:lsdException w:name="Body Text" w:uiPriority="0"/>
    <w:lsdException w:name="Subtitle" w:uiPriority="11" w:semiHidden="false" w:unhideWhenUsed="false" w:qFormat="true"/>
    <w:lsdException w:name="Strong" w:uiPriority="22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  <w:lsdException w:name="Placeholder Text" w:unhideWhenUsed="false"/>
    <w:lsdException w:name="No Spacing" w:uiPriority="1" w:semiHidden="false" w:unhideWhenUsed="false" w:qFormat="true"/>
    <w:lsdException w:name="Light Shading" w:uiPriority="60" w:semiHidden="false" w:unhideWhenUsed="false"/>
    <w:lsdException w:name="Light List" w:uiPriority="61" w:semiHidden="false" w:unhideWhenUsed="false"/>
    <w:lsdException w:name="Light Grid" w:uiPriority="62" w:semiHidden="false" w:unhideWhenUsed="false"/>
    <w:lsdException w:name="Medium Shading 1" w:uiPriority="63" w:semiHidden="false" w:unhideWhenUsed="false"/>
    <w:lsdException w:name="Medium Shading 2" w:uiPriority="64" w:semiHidden="false" w:unhideWhenUsed="false"/>
    <w:lsdException w:name="Medium List 1" w:uiPriority="65" w:semiHidden="false" w:unhideWhenUsed="false"/>
    <w:lsdException w:name="Medium List 2" w:uiPriority="66" w:semiHidden="false" w:unhideWhenUsed="false"/>
    <w:lsdException w:name="Medium Grid 1" w:uiPriority="67" w:semiHidden="false" w:unhideWhenUsed="false"/>
    <w:lsdException w:name="Medium Grid 2" w:uiPriority="68" w:semiHidden="false" w:unhideWhenUsed="false"/>
    <w:lsdException w:name="Medium Grid 3" w:uiPriority="69" w:semiHidden="false" w:unhideWhenUsed="false"/>
    <w:lsdException w:name="Dark List" w:uiPriority="70" w:semiHidden="false" w:unhideWhenUsed="false"/>
    <w:lsdException w:name="Colorful Shading" w:uiPriority="71" w:semiHidden="false" w:unhideWhenUsed="false"/>
    <w:lsdException w:name="Colorful List" w:uiPriority="72" w:semiHidden="false" w:unhideWhenUsed="false"/>
    <w:lsdException w:name="Colorful Grid" w:uiPriority="73" w:semiHidden="false" w:unhideWhenUsed="false"/>
    <w:lsdException w:name="Light Shading Accent 1" w:uiPriority="60" w:semiHidden="false" w:unhideWhenUsed="false"/>
    <w:lsdException w:name="Light List Accent 1" w:uiPriority="61" w:semiHidden="false" w:unhideWhenUsed="false"/>
    <w:lsdException w:name="Light Grid Accent 1" w:uiPriority="62" w:semiHidden="false" w:unhideWhenUsed="false"/>
    <w:lsdException w:name="Medium Shading 1 Accent 1" w:uiPriority="63" w:semiHidden="false" w:unhideWhenUsed="false"/>
    <w:lsdException w:name="Medium Shading 2 Accent 1" w:uiPriority="64" w:semiHidden="false" w:unhideWhenUsed="false"/>
    <w:lsdException w:name="Medium List 1 Accent 1" w:uiPriority="65" w:semiHidden="false" w:unhideWhenUsed="false"/>
    <w:lsdException w:name="Revision" w:unhideWhenUsed="false"/>
    <w:lsdException w:name="List Paragraph" w:uiPriority="34" w:semiHidden="false" w:unhideWhenUsed="false" w:qFormat="true"/>
    <w:lsdException w:name="Quote" w:uiPriority="29" w:semiHidden="false" w:unhideWhenUsed="false" w:qFormat="true"/>
    <w:lsdException w:name="Intense Quote" w:uiPriority="30" w:semiHidden="false" w:unhideWhenUsed="false" w:qFormat="true"/>
    <w:lsdException w:name="Medium List 2 Accent 1" w:uiPriority="66" w:semiHidden="false" w:unhideWhenUsed="false"/>
    <w:lsdException w:name="Medium Grid 1 Accent 1" w:uiPriority="67" w:semiHidden="false" w:unhideWhenUsed="false"/>
    <w:lsdException w:name="Medium Grid 2 Accent 1" w:uiPriority="68" w:semiHidden="false" w:unhideWhenUsed="false"/>
    <w:lsdException w:name="Medium Grid 3 Accent 1" w:uiPriority="69" w:semiHidden="false" w:unhideWhenUsed="false"/>
    <w:lsdException w:name="Dark List Accent 1" w:uiPriority="70" w:semiHidden="false" w:unhideWhenUsed="false"/>
    <w:lsdException w:name="Colorful Shading Accent 1" w:uiPriority="71" w:semiHidden="false" w:unhideWhenUsed="false"/>
    <w:lsdException w:name="Colorful List Accent 1" w:uiPriority="72" w:semiHidden="false" w:unhideWhenUsed="false"/>
    <w:lsdException w:name="Colorful Grid Accent 1" w:uiPriority="73" w:semiHidden="false" w:unhideWhenUsed="false"/>
    <w:lsdException w:name="Light Shading Accent 2" w:uiPriority="60" w:semiHidden="false" w:unhideWhenUsed="false"/>
    <w:lsdException w:name="Light List Accent 2" w:uiPriority="61" w:semiHidden="false" w:unhideWhenUsed="false"/>
    <w:lsdException w:name="Light Grid Accent 2" w:uiPriority="62" w:semiHidden="false" w:unhideWhenUsed="false"/>
    <w:lsdException w:name="Medium Shading 1 Accent 2" w:uiPriority="63" w:semiHidden="false" w:unhideWhenUsed="false"/>
    <w:lsdException w:name="Medium Shading 2 Accent 2" w:uiPriority="64" w:semiHidden="false" w:unhideWhenUsed="false"/>
    <w:lsdException w:name="Medium List 1 Accent 2" w:uiPriority="65" w:semiHidden="false" w:unhideWhenUsed="false"/>
    <w:lsdException w:name="Medium List 2 Accent 2" w:uiPriority="66" w:semiHidden="false" w:unhideWhenUsed="false"/>
    <w:lsdException w:name="Medium Grid 1 Accent 2" w:uiPriority="67" w:semiHidden="false" w:unhideWhenUsed="false"/>
    <w:lsdException w:name="Medium Grid 2 Accent 2" w:uiPriority="68" w:semiHidden="false" w:unhideWhenUsed="false"/>
    <w:lsdException w:name="Medium Grid 3 Accent 2" w:uiPriority="69" w:semiHidden="false" w:unhideWhenUsed="false"/>
    <w:lsdException w:name="Dark List Accent 2" w:uiPriority="70" w:semiHidden="false" w:unhideWhenUsed="false"/>
    <w:lsdException w:name="Colorful Shading Accent 2" w:uiPriority="71" w:semiHidden="false" w:unhideWhenUsed="false"/>
    <w:lsdException w:name="Colorful List Accent 2" w:uiPriority="72" w:semiHidden="false" w:unhideWhenUsed="false"/>
    <w:lsdException w:name="Colorful Grid Accent 2" w:uiPriority="73" w:semiHidden="false" w:unhideWhenUsed="false"/>
    <w:lsdException w:name="Light Shading Accent 3" w:uiPriority="60" w:semiHidden="false" w:unhideWhenUsed="false"/>
    <w:lsdException w:name="Light List Accent 3" w:uiPriority="61" w:semiHidden="false" w:unhideWhenUsed="false"/>
    <w:lsdException w:name="Light Grid Accent 3" w:uiPriority="62" w:semiHidden="false" w:unhideWhenUsed="false"/>
    <w:lsdException w:name="Medium Shading 1 Accent 3" w:uiPriority="63" w:semiHidden="false" w:unhideWhenUsed="false"/>
    <w:lsdException w:name="Medium Shading 2 Accent 3" w:uiPriority="64" w:semiHidden="false" w:unhideWhenUsed="false"/>
    <w:lsdException w:name="Medium List 1 Accent 3" w:uiPriority="65" w:semiHidden="false" w:unhideWhenUsed="false"/>
    <w:lsdException w:name="Medium List 2 Accent 3" w:uiPriority="66" w:semiHidden="false" w:unhideWhenUsed="false"/>
    <w:lsdException w:name="Medium Grid 1 Accent 3" w:uiPriority="67" w:semiHidden="false" w:unhideWhenUsed="false"/>
    <w:lsdException w:name="Medium Grid 2 Accent 3" w:uiPriority="68" w:semiHidden="false" w:unhideWhenUsed="false"/>
    <w:lsdException w:name="Medium Grid 3 Accent 3" w:uiPriority="69" w:semiHidden="false" w:unhideWhenUsed="false"/>
    <w:lsdException w:name="Dark List Accent 3" w:uiPriority="70" w:semiHidden="false" w:unhideWhenUsed="false"/>
    <w:lsdException w:name="Colorful Shading Accent 3" w:uiPriority="71" w:semiHidden="false" w:unhideWhenUsed="false"/>
    <w:lsdException w:name="Colorful List Accent 3" w:uiPriority="72" w:semiHidden="false" w:unhideWhenUsed="false"/>
    <w:lsdException w:name="Colorful Grid Accent 3" w:uiPriority="73" w:semiHidden="false" w:unhideWhenUsed="false"/>
    <w:lsdException w:name="Light Shading Accent 4" w:uiPriority="60" w:semiHidden="false" w:unhideWhenUsed="false"/>
    <w:lsdException w:name="Light List Accent 4" w:uiPriority="61" w:semiHidden="false" w:unhideWhenUsed="false"/>
    <w:lsdException w:name="Light Grid Accent 4" w:uiPriority="62" w:semiHidden="false" w:unhideWhenUsed="false"/>
    <w:lsdException w:name="Medium Shading 1 Accent 4" w:uiPriority="63" w:semiHidden="false" w:unhideWhenUsed="false"/>
    <w:lsdException w:name="Medium Shading 2 Accent 4" w:uiPriority="64" w:semiHidden="false" w:unhideWhenUsed="false"/>
    <w:lsdException w:name="Medium List 1 Accent 4" w:uiPriority="65" w:semiHidden="false" w:unhideWhenUsed="false"/>
    <w:lsdException w:name="Medium List 2 Accent 4" w:uiPriority="66" w:semiHidden="false" w:unhideWhenUsed="false"/>
    <w:lsdException w:name="Medium Grid 1 Accent 4" w:uiPriority="67" w:semiHidden="false" w:unhideWhenUsed="false"/>
    <w:lsdException w:name="Medium Grid 2 Accent 4" w:uiPriority="68" w:semiHidden="false" w:unhideWhenUsed="false"/>
    <w:lsdException w:name="Medium Grid 3 Accent 4" w:uiPriority="69" w:semiHidden="false" w:unhideWhenUsed="false"/>
    <w:lsdException w:name="Dark List Accent 4" w:uiPriority="70" w:semiHidden="false" w:unhideWhenUsed="false"/>
    <w:lsdException w:name="Colorful Shading Accent 4" w:uiPriority="71" w:semiHidden="false" w:unhideWhenUsed="false"/>
    <w:lsdException w:name="Colorful List Accent 4" w:uiPriority="72" w:semiHidden="false" w:unhideWhenUsed="false"/>
    <w:lsdException w:name="Colorful Grid Accent 4" w:uiPriority="73" w:semiHidden="false" w:unhideWhenUsed="false"/>
    <w:lsdException w:name="Light Shading Accent 5" w:uiPriority="60" w:semiHidden="false" w:unhideWhenUsed="false"/>
    <w:lsdException w:name="Light List Accent 5" w:uiPriority="61" w:semiHidden="false" w:unhideWhenUsed="false"/>
    <w:lsdException w:name="Light Grid Accent 5" w:uiPriority="62" w:semiHidden="false" w:unhideWhenUsed="false"/>
    <w:lsdException w:name="Medium Shading 1 Accent 5" w:uiPriority="63" w:semiHidden="false" w:unhideWhenUsed="false"/>
    <w:lsdException w:name="Medium Shading 2 Accent 5" w:uiPriority="64" w:semiHidden="false" w:unhideWhenUsed="false"/>
    <w:lsdException w:name="Medium List 1 Accent 5" w:uiPriority="65" w:semiHidden="false" w:unhideWhenUsed="false"/>
    <w:lsdException w:name="Medium List 2 Accent 5" w:uiPriority="66" w:semiHidden="false" w:unhideWhenUsed="false"/>
    <w:lsdException w:name="Medium Grid 1 Accent 5" w:uiPriority="67" w:semiHidden="false" w:unhideWhenUsed="false"/>
    <w:lsdException w:name="Medium Grid 2 Accent 5" w:uiPriority="68" w:semiHidden="false" w:unhideWhenUsed="false"/>
    <w:lsdException w:name="Medium Grid 3 Accent 5" w:uiPriority="69" w:semiHidden="false" w:unhideWhenUsed="false"/>
    <w:lsdException w:name="Dark List Accent 5" w:uiPriority="70" w:semiHidden="false" w:unhideWhenUsed="false"/>
    <w:lsdException w:name="Colorful Shading Accent 5" w:uiPriority="71" w:semiHidden="false" w:unhideWhenUsed="false"/>
    <w:lsdException w:name="Colorful List Accent 5" w:uiPriority="72" w:semiHidden="false" w:unhideWhenUsed="false"/>
    <w:lsdException w:name="Colorful Grid Accent 5" w:uiPriority="73" w:semiHidden="false" w:unhideWhenUsed="false"/>
    <w:lsdException w:name="Light Shading Accent 6" w:uiPriority="60" w:semiHidden="false" w:unhideWhenUsed="false"/>
    <w:lsdException w:name="Light List Accent 6" w:uiPriority="61" w:semiHidden="false" w:unhideWhenUsed="false"/>
    <w:lsdException w:name="Light Grid Accent 6" w:uiPriority="62" w:semiHidden="false" w:unhideWhenUsed="false"/>
    <w:lsdException w:name="Medium Shading 1 Accent 6" w:uiPriority="63" w:semiHidden="false" w:unhideWhenUsed="false"/>
    <w:lsdException w:name="Medium Shading 2 Accent 6" w:uiPriority="64" w:semiHidden="false" w:unhideWhenUsed="false"/>
    <w:lsdException w:name="Medium List 1 Accent 6" w:uiPriority="65" w:semiHidden="false" w:unhideWhenUsed="false"/>
    <w:lsdException w:name="Medium List 2 Accent 6" w:uiPriority="66" w:semiHidden="false" w:unhideWhenUsed="false"/>
    <w:lsdException w:name="Medium Grid 1 Accent 6" w:uiPriority="67" w:semiHidden="false" w:unhideWhenUsed="false"/>
    <w:lsdException w:name="Medium Grid 2 Accent 6" w:uiPriority="68" w:semiHidden="false" w:unhideWhenUsed="false"/>
    <w:lsdException w:name="Medium Grid 3 Accent 6" w:uiPriority="69" w:semiHidden="false" w:unhideWhenUsed="false"/>
    <w:lsdException w:name="Dark List Accent 6" w:uiPriority="70" w:semiHidden="false" w:unhideWhenUsed="false"/>
    <w:lsdException w:name="Colorful Shading Accent 6" w:uiPriority="71" w:semiHidden="false" w:unhideWhenUsed="false"/>
    <w:lsdException w:name="Colorful List Accent 6" w:uiPriority="72" w:semiHidden="false" w:unhideWhenUsed="false"/>
    <w:lsdException w:name="Colorful Grid Accent 6" w:uiPriority="73" w:semiHidden="false" w:unhideWhenUsed="false"/>
    <w:lsdException w:name="Subtle Emphasis" w:uiPriority="19" w:semiHidden="false" w:unhideWhenUsed="false" w:qFormat="true"/>
    <w:lsdException w:name="Intense Emphasis" w:uiPriority="21" w:semiHidden="false" w:unhideWhenUsed="false" w:qFormat="true"/>
    <w:lsdException w:name="Subtle Reference" w:uiPriority="31" w:semiHidden="false" w:unhideWhenUsed="false" w:qFormat="true"/>
    <w:lsdException w:name="Intense Reference" w:uiPriority="32" w:semiHidden="false" w:unhideWhenUsed="false" w:qFormat="true"/>
    <w:lsdException w:name="Book Title" w:uiPriority="33" w:semiHidden="false" w:unhideWhenUsed="false" w:qFormat="true"/>
    <w:lsdException w:name="Bibliography" w:uiPriority="37"/>
    <w:lsdException w:name="TOC Heading" w:uiPriority="39" w:qFormat="true"/>
  </w:latentStyles>
  <w:style w:type="paragraph" w:styleId="Normal" w:default="true">
    <w:name w:val="Normal"/>
    <w:qFormat/>
    <w:rsid w:val="00485E0A"/>
    <w:pPr>
      <w:spacing w:after="0" w:line="240" w:lineRule="auto"/>
    </w:pPr>
    <w:rPr>
      <w:rFonts w:ascii="Times New Roman" w:hAnsi="Times New Roman" w:eastAsia="Times New Roman" w:cs="Times New Roman"/>
      <w:sz w:val="24"/>
      <w:szCs w:val="24"/>
      <w:lang w:eastAsia="hr-HR"/>
    </w:rPr>
  </w:style>
  <w:style w:type="paragraph" w:styleId="Naslov2">
    <w:name w:val="heading 2"/>
    <w:basedOn w:val="Normal"/>
    <w:next w:val="Normal"/>
    <w:link w:val="Naslov2Char"/>
    <w:qFormat/>
    <w:rsid w:val="00FC7702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styleId="Zadanifontodlomka" w:default="true">
    <w:name w:val="Default Paragraph Font"/>
    <w:uiPriority w:val="1"/>
    <w:semiHidden/>
    <w:unhideWhenUsed/>
  </w:style>
  <w:style w:type="table" w:styleId="Obinatablica" w:default="tru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popisa" w:default="true">
    <w:name w:val="No List"/>
    <w:uiPriority w:val="99"/>
    <w:semiHidden/>
    <w:unhideWhenUsed/>
  </w:style>
  <w:style w:type="table" w:styleId="Reetkatablice">
    <w:name w:val="Table Grid"/>
    <w:basedOn w:val="Obinatablica"/>
    <w:uiPriority w:val="59"/>
    <w:rsid w:val="004730AF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Tekstbalonia">
    <w:name w:val="Balloon Text"/>
    <w:basedOn w:val="Normal"/>
    <w:link w:val="TekstbaloniaChar"/>
    <w:uiPriority w:val="99"/>
    <w:semiHidden/>
    <w:unhideWhenUsed/>
    <w:rsid w:val="008E66C0"/>
    <w:rPr>
      <w:rFonts w:ascii="Tahoma" w:hAnsi="Tahoma" w:cs="Tahoma"/>
      <w:sz w:val="16"/>
      <w:szCs w:val="16"/>
    </w:rPr>
  </w:style>
  <w:style w:type="character" w:styleId="TekstbaloniaChar" w:customStyle="true">
    <w:name w:val="Tekst balončića Char"/>
    <w:basedOn w:val="Zadanifontodlomka"/>
    <w:link w:val="Tekstbalonia"/>
    <w:uiPriority w:val="99"/>
    <w:semiHidden/>
    <w:rsid w:val="008E66C0"/>
    <w:rPr>
      <w:rFonts w:ascii="Tahoma" w:hAnsi="Tahoma" w:eastAsia="Times New Roman" w:cs="Tahoma"/>
      <w:sz w:val="16"/>
      <w:szCs w:val="16"/>
      <w:lang w:eastAsia="hr-HR"/>
    </w:rPr>
  </w:style>
  <w:style w:type="paragraph" w:styleId="StandardWeb">
    <w:name w:val="Normal (Web)"/>
    <w:basedOn w:val="Normal"/>
    <w:uiPriority w:val="99"/>
    <w:semiHidden/>
    <w:unhideWhenUsed/>
    <w:rsid w:val="004938DD"/>
    <w:pPr>
      <w:spacing w:before="100" w:beforeAutospacing="true" w:after="100" w:afterAutospacing="true"/>
    </w:pPr>
    <w:rPr>
      <w:rFonts w:eastAsiaTheme="minorHAnsi"/>
    </w:rPr>
  </w:style>
  <w:style w:type="character" w:styleId="Naglaeno">
    <w:name w:val="Strong"/>
    <w:basedOn w:val="Zadanifontodlomka"/>
    <w:uiPriority w:val="22"/>
    <w:qFormat/>
    <w:rsid w:val="004938DD"/>
    <w:rPr>
      <w:b/>
      <w:bCs/>
    </w:rPr>
  </w:style>
  <w:style w:type="character" w:styleId="Naslov2Char" w:customStyle="true">
    <w:name w:val="Naslov 2 Char"/>
    <w:basedOn w:val="Zadanifontodlomka"/>
    <w:link w:val="Naslov2"/>
    <w:rsid w:val="00FC7702"/>
    <w:rPr>
      <w:rFonts w:ascii="Arial" w:hAnsi="Arial" w:eastAsia="Times New Roman" w:cs="Arial"/>
      <w:b/>
      <w:bCs/>
      <w:i/>
      <w:iCs/>
      <w:sz w:val="28"/>
      <w:szCs w:val="28"/>
      <w:lang w:eastAsia="hr-HR"/>
    </w:rPr>
  </w:style>
  <w:style w:type="paragraph" w:styleId="Tijeloteksta">
    <w:name w:val="Body Text"/>
    <w:basedOn w:val="Normal"/>
    <w:link w:val="TijelotekstaChar"/>
    <w:semiHidden/>
    <w:unhideWhenUsed/>
    <w:rsid w:val="00FC7702"/>
    <w:pPr>
      <w:jc w:val="both"/>
    </w:pPr>
    <w:rPr>
      <w:rFonts w:ascii="Arial Narrow" w:hAnsi="Arial Narrow"/>
      <w:szCs w:val="20"/>
    </w:rPr>
  </w:style>
  <w:style w:type="character" w:styleId="TijelotekstaChar" w:customStyle="true">
    <w:name w:val="Tijelo teksta Char"/>
    <w:basedOn w:val="Zadanifontodlomka"/>
    <w:link w:val="Tijeloteksta"/>
    <w:semiHidden/>
    <w:rsid w:val="00FC7702"/>
    <w:rPr>
      <w:rFonts w:ascii="Arial Narrow" w:hAnsi="Arial Narrow" w:eastAsia="Times New Roman" w:cs="Times New Roman"/>
      <w:sz w:val="24"/>
      <w:szCs w:val="20"/>
      <w:lang w:eastAsia="hr-HR"/>
    </w:rPr>
  </w:style>
  <w:style w:type="paragraph" w:styleId="Bezproreda">
    <w:name w:val="No Spacing"/>
    <w:uiPriority w:val="1"/>
    <w:qFormat/>
    <w:rsid w:val="006826ED"/>
    <w:pPr>
      <w:spacing w:after="0" w:line="240" w:lineRule="auto"/>
    </w:pPr>
  </w:style>
  <w:style w:type="paragraph" w:styleId="Odlomakpopisa">
    <w:name w:val="List Paragraph"/>
    <w:basedOn w:val="Normal"/>
    <w:uiPriority w:val="34"/>
    <w:qFormat/>
    <w:rsid w:val="006826ED"/>
    <w:pPr>
      <w:ind w:left="720"/>
      <w:contextualSpacing/>
    </w:pPr>
    <w:rPr>
      <w:rFonts w:eastAsiaTheme="minorHAnsi" w:cstheme="minorBidi"/>
      <w:szCs w:val="22"/>
      <w:lang w:eastAsia="en-US"/>
    </w:rPr>
  </w:style>
  <w:style w:type="character" w:styleId="Tekstrezerviranogmjesta">
    <w:name w:val="Placeholder Text"/>
    <w:basedOn w:val="Zadanifontodlomka"/>
    <w:uiPriority w:val="99"/>
    <w:semiHidden/>
    <w:rsid w:val="003802B7"/>
    <w:rPr>
      <w:color w:val="808080"/>
      <w:bdr w:val="none" w:color="auto" w:sz="0" w:space="0"/>
      <w:shd w:val="clear" w:color="auto" w:fill="auto"/>
    </w:rPr>
  </w:style>
  <w:style w:type="character" w:styleId="eSPISCCParagraphDefaultFont" w:customStyle="true">
    <w:name w:val="eSPIS_CC_Paragraph Default Font"/>
    <w:basedOn w:val="Zadanifontodlomka"/>
    <w:rsid w:val="003802B7"/>
    <w:rPr>
      <w:rFonts w:ascii="Times New Roman" w:hAnsi="Times New Roman" w:cs="Times New Roman"/>
      <w:sz w:val="24"/>
      <w:bdr w:val="none" w:color="auto" w:sz="0" w:space="0"/>
      <w:shd w:val="clear" w:color="auto" w:fill="auto"/>
      <w:lang w:val="hr-HR"/>
    </w:rPr>
  </w:style>
  <w:style w:type="character" w:styleId="PozadinaSvijetloZuta" w:customStyle="true">
    <w:name w:val="Pozadina_SvijetloZuta"/>
    <w:basedOn w:val="Zadanifontodlomka"/>
    <w:rsid w:val="003802B7"/>
    <w:rPr>
      <w:bdr w:val="none" w:color="auto" w:sz="0" w:space="0"/>
      <w:shd w:val="clear" w:color="auto" w:fill="FFFFCC"/>
      <w:lang w:val="hr-HR"/>
    </w:rPr>
  </w:style>
  <w:style w:type="character" w:styleId="PozadinaSvijetloCrvena" w:customStyle="true">
    <w:name w:val="Pozadina_SvijetloCrvena"/>
    <w:basedOn w:val="eSPISCCParagraphDefaultFont"/>
    <w:rsid w:val="003802B7"/>
    <w:rPr>
      <w:rFonts w:ascii="Times New Roman" w:hAnsi="Times New Roman" w:cs="Times New Roman"/>
      <w:sz w:val="24"/>
      <w:bdr w:val="none" w:color="auto" w:sz="0" w:space="0"/>
      <w:shd w:val="clear" w:color="auto" w:fill="FFCCCC"/>
      <w:lang w:val="hr-HR"/>
    </w:rPr>
  </w:style>
  <w:style w:type="character" w:styleId="PozadinaSvijetloZelena" w:customStyle="true">
    <w:name w:val="Pozadina_SvijetloZelena"/>
    <w:basedOn w:val="eSPISCCParagraphDefaultFont"/>
    <w:rsid w:val="003802B7"/>
    <w:rPr>
      <w:rFonts w:ascii="Times New Roman" w:hAnsi="Times New Roman" w:cs="Times New Roman"/>
      <w:sz w:val="24"/>
      <w:bdr w:val="none" w:color="auto" w:sz="0" w:space="0"/>
      <w:shd w:val="clear" w:color="auto" w:fill="CCFFCC"/>
      <w:lang w:val="hr-HR"/>
    </w:rPr>
  </w:style>
</w:styles>
</file>

<file path=word/stylesWithEffects.xml><?xml version="1.0" encoding="utf-8"?>
<w:styles xmlns:w="http://schemas.openxmlformats.org/wordprocessingml/2006/main" xmlns:mc="http://schemas.openxmlformats.org/markup-compatibility/2006" xmlns:m="http://schemas.openxmlformats.org/officeDocument/2006/math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docDefaults>
    <w:rPrDefault>
      <w:rPr>
        <w:rFonts w:asciiTheme="minorHAnsi" w:cstheme="minorBidi" w:eastAsiaTheme="minorHAnsi" w:hAnsiTheme="minorHAnsi"/>
        <w:sz w:val="22"/>
        <w:szCs w:val="22"/>
        <w:lang w:bidi="ar-SA" w:eastAsia="en-US" w:val="hr-HR"/>
      </w:rPr>
    </w:rPrDefault>
    <w:pPrDefault>
      <w:pPr>
        <w:spacing w:after="200" w:line="276" w:lineRule="auto"/>
      </w:pPr>
    </w:pPrDefault>
  </w:docDefaults>
  <w:latentStyles w:count="267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0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Body Text" w:uiPriority="0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  <w:rsid w:val="00485E0A"/>
    <w:pPr>
      <w:spacing w:after="0" w:line="240" w:lineRule="auto"/>
    </w:pPr>
    <w:rPr>
      <w:rFonts w:ascii="Times New Roman" w:cs="Times New Roman" w:eastAsia="Times New Roman" w:hAnsi="Times New Roman"/>
      <w:sz w:val="24"/>
      <w:szCs w:val="24"/>
      <w:lang w:eastAsia="hr-HR"/>
    </w:rPr>
  </w:style>
  <w:style w:styleId="Naslov2" w:type="paragraph">
    <w:name w:val="heading 2"/>
    <w:basedOn w:val="Normal"/>
    <w:next w:val="Normal"/>
    <w:link w:val="Naslov2Char"/>
    <w:qFormat/>
    <w:rsid w:val="00FC7702"/>
    <w:pPr>
      <w:keepNext/>
      <w:spacing w:after="60" w:before="240"/>
      <w:outlineLvl w:val="1"/>
    </w:pPr>
    <w:rPr>
      <w:rFonts w:ascii="Arial" w:cs="Arial" w:hAnsi="Arial"/>
      <w:b/>
      <w:bCs/>
      <w:i/>
      <w:iCs/>
      <w:sz w:val="28"/>
      <w:szCs w:val="28"/>
    </w:rPr>
  </w:style>
  <w:style w:default="1" w:styleId="Zadanifontodlomka" w:type="character">
    <w:name w:val="Default Paragraph Font"/>
    <w:uiPriority w:val="1"/>
    <w:semiHidden/>
    <w:unhideWhenUsed/>
  </w:style>
  <w:style w:default="1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Bezpopisa" w:type="numbering">
    <w:name w:val="No List"/>
    <w:uiPriority w:val="99"/>
    <w:semiHidden/>
    <w:unhideWhenUsed/>
  </w:style>
  <w:style w:styleId="Reetkatablice" w:type="table">
    <w:name w:val="Table Grid"/>
    <w:basedOn w:val="Obinatablica"/>
    <w:uiPriority w:val="59"/>
    <w:rsid w:val="004730AF"/>
    <w:pPr>
      <w:spacing w:after="0" w:line="240" w:lineRule="auto"/>
    </w:pPr>
    <w:tblPr>
      <w:tblBorders>
        <w:top w:color="auto" w:space="0" w:sz="4" w:val="single"/>
        <w:left w:color="auto" w:space="0" w:sz="4" w:val="single"/>
        <w:bottom w:color="auto" w:space="0" w:sz="4" w:val="single"/>
        <w:right w:color="auto" w:space="0" w:sz="4" w:val="single"/>
        <w:insideH w:color="auto" w:space="0" w:sz="4" w:val="single"/>
        <w:insideV w:color="auto" w:space="0" w:sz="4" w:val="single"/>
      </w:tblBorders>
    </w:tblPr>
  </w:style>
  <w:style w:styleId="Tekstbalonia" w:type="paragraph">
    <w:name w:val="Balloon Text"/>
    <w:basedOn w:val="Normal"/>
    <w:link w:val="TekstbaloniaChar"/>
    <w:uiPriority w:val="99"/>
    <w:semiHidden/>
    <w:unhideWhenUsed/>
    <w:rsid w:val="008E66C0"/>
    <w:rPr>
      <w:rFonts w:ascii="Tahoma" w:cs="Tahoma" w:hAnsi="Tahoma"/>
      <w:sz w:val="16"/>
      <w:szCs w:val="16"/>
    </w:rPr>
  </w:style>
  <w:style w:customStyle="1" w:styleId="TekstbaloniaChar" w:type="character">
    <w:name w:val="Tekst balončića Char"/>
    <w:basedOn w:val="Zadanifontodlomka"/>
    <w:link w:val="Tekstbalonia"/>
    <w:uiPriority w:val="99"/>
    <w:semiHidden/>
    <w:rsid w:val="008E66C0"/>
    <w:rPr>
      <w:rFonts w:ascii="Tahoma" w:cs="Tahoma" w:eastAsia="Times New Roman" w:hAnsi="Tahoma"/>
      <w:sz w:val="16"/>
      <w:szCs w:val="16"/>
      <w:lang w:eastAsia="hr-HR"/>
    </w:rPr>
  </w:style>
  <w:style w:styleId="StandardWeb" w:type="paragraph">
    <w:name w:val="Normal (Web)"/>
    <w:basedOn w:val="Normal"/>
    <w:uiPriority w:val="99"/>
    <w:semiHidden/>
    <w:unhideWhenUsed/>
    <w:rsid w:val="004938DD"/>
    <w:pPr>
      <w:spacing w:after="100" w:afterAutospacing="1" w:before="100" w:beforeAutospacing="1"/>
    </w:pPr>
    <w:rPr>
      <w:rFonts w:eastAsiaTheme="minorHAnsi"/>
    </w:rPr>
  </w:style>
  <w:style w:styleId="Naglaeno" w:type="character">
    <w:name w:val="Strong"/>
    <w:basedOn w:val="Zadanifontodlomka"/>
    <w:uiPriority w:val="22"/>
    <w:qFormat/>
    <w:rsid w:val="004938DD"/>
    <w:rPr>
      <w:b/>
      <w:bCs/>
    </w:rPr>
  </w:style>
  <w:style w:customStyle="1" w:styleId="Naslov2Char" w:type="character">
    <w:name w:val="Naslov 2 Char"/>
    <w:basedOn w:val="Zadanifontodlomka"/>
    <w:link w:val="Naslov2"/>
    <w:rsid w:val="00FC7702"/>
    <w:rPr>
      <w:rFonts w:ascii="Arial" w:cs="Arial" w:eastAsia="Times New Roman" w:hAnsi="Arial"/>
      <w:b/>
      <w:bCs/>
      <w:i/>
      <w:iCs/>
      <w:sz w:val="28"/>
      <w:szCs w:val="28"/>
      <w:lang w:eastAsia="hr-HR"/>
    </w:rPr>
  </w:style>
  <w:style w:styleId="Tijeloteksta" w:type="paragraph">
    <w:name w:val="Body Text"/>
    <w:basedOn w:val="Normal"/>
    <w:link w:val="TijelotekstaChar"/>
    <w:semiHidden/>
    <w:unhideWhenUsed/>
    <w:rsid w:val="00FC7702"/>
    <w:pPr>
      <w:jc w:val="both"/>
    </w:pPr>
    <w:rPr>
      <w:rFonts w:ascii="Arial Narrow" w:hAnsi="Arial Narrow"/>
      <w:szCs w:val="20"/>
    </w:rPr>
  </w:style>
  <w:style w:customStyle="1" w:styleId="TijelotekstaChar" w:type="character">
    <w:name w:val="Tijelo teksta Char"/>
    <w:basedOn w:val="Zadanifontodlomka"/>
    <w:link w:val="Tijeloteksta"/>
    <w:semiHidden/>
    <w:rsid w:val="00FC7702"/>
    <w:rPr>
      <w:rFonts w:ascii="Arial Narrow" w:cs="Times New Roman" w:eastAsia="Times New Roman" w:hAnsi="Arial Narrow"/>
      <w:sz w:val="24"/>
      <w:szCs w:val="20"/>
      <w:lang w:eastAsia="hr-HR"/>
    </w:rPr>
  </w:style>
  <w:style w:styleId="Bezproreda" w:type="paragraph">
    <w:name w:val="No Spacing"/>
    <w:uiPriority w:val="1"/>
    <w:qFormat/>
    <w:rsid w:val="006826ED"/>
    <w:pPr>
      <w:spacing w:after="0" w:line="240" w:lineRule="auto"/>
    </w:pPr>
  </w:style>
  <w:style w:styleId="Odlomakpopisa" w:type="paragraph">
    <w:name w:val="List Paragraph"/>
    <w:basedOn w:val="Normal"/>
    <w:uiPriority w:val="34"/>
    <w:qFormat/>
    <w:rsid w:val="006826ED"/>
    <w:pPr>
      <w:ind w:left="720"/>
      <w:contextualSpacing/>
    </w:pPr>
    <w:rPr>
      <w:rFonts w:cstheme="minorBidi" w:eastAsiaTheme="minorHAnsi"/>
      <w:szCs w:val="22"/>
      <w:lang w:eastAsia="en-US"/>
    </w:rPr>
  </w:style>
  <w:style w:styleId="Tekstrezerviranogmjesta" w:type="character">
    <w:name w:val="Placeholder Text"/>
    <w:basedOn w:val="Zadanifontodlomka"/>
    <w:uiPriority w:val="99"/>
    <w:semiHidden/>
    <w:rsid w:val="003802B7"/>
    <w:rPr>
      <w:color w:val="808080"/>
      <w:bdr w:color="auto" w:space="0" w:sz="0" w:val="none"/>
      <w:shd w:color="auto" w:fill="auto" w:val="clear"/>
    </w:rPr>
  </w:style>
  <w:style w:customStyle="1" w:styleId="eSPISCCParagraphDefaultFont" w:type="character">
    <w:name w:val="eSPIS_CC_Paragraph Default Font"/>
    <w:basedOn w:val="Zadanifontodlomka"/>
    <w:rsid w:val="003802B7"/>
    <w:rPr>
      <w:rFonts w:ascii="Times New Roman" w:cs="Times New Roman" w:hAnsi="Times New Roman"/>
      <w:sz w:val="24"/>
      <w:bdr w:color="auto" w:space="0" w:sz="0" w:val="none"/>
      <w:shd w:color="auto" w:fill="auto" w:val="clear"/>
      <w:lang w:val="hr-HR"/>
    </w:rPr>
  </w:style>
  <w:style w:customStyle="1" w:styleId="PozadinaSvijetloZuta" w:type="character">
    <w:name w:val="Pozadina_SvijetloZuta"/>
    <w:basedOn w:val="Zadanifontodlomka"/>
    <w:rsid w:val="003802B7"/>
    <w:rPr>
      <w:bdr w:color="auto" w:space="0" w:sz="0" w:val="none"/>
      <w:shd w:color="auto" w:fill="FFFFCC" w:val="clear"/>
      <w:lang w:val="hr-HR"/>
    </w:rPr>
  </w:style>
  <w:style w:customStyle="1" w:styleId="PozadinaSvijetloCrvena" w:type="character">
    <w:name w:val="Pozadina_SvijetloCrvena"/>
    <w:basedOn w:val="eSPISCCParagraphDefaultFont"/>
    <w:rsid w:val="003802B7"/>
    <w:rPr>
      <w:rFonts w:ascii="Times New Roman" w:cs="Times New Roman" w:hAnsi="Times New Roman"/>
      <w:sz w:val="24"/>
      <w:bdr w:color="auto" w:space="0" w:sz="0" w:val="none"/>
      <w:shd w:color="auto" w:fill="FFCCCC" w:val="clear"/>
      <w:lang w:val="hr-HR"/>
    </w:rPr>
  </w:style>
  <w:style w:customStyle="1" w:styleId="PozadinaSvijetloZelena" w:type="character">
    <w:name w:val="Pozadina_SvijetloZelena"/>
    <w:basedOn w:val="eSPISCCParagraphDefaultFont"/>
    <w:rsid w:val="003802B7"/>
    <w:rPr>
      <w:rFonts w:ascii="Times New Roman" w:cs="Times New Roman" w:hAnsi="Times New Roman"/>
      <w:sz w:val="24"/>
      <w:bdr w:color="auto" w:space="0" w:sz="0" w:val="none"/>
      <w:shd w:color="auto" w:fill="CCFFCC" w:val="clear"/>
      <w:lang w:val="hr-HR"/>
    </w:rPr>
  </w:style>
</w:styles>
</file>

<file path=word/webSettings.xml><?xml version="1.0" encoding="utf-8"?>
<w:webSetting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ivs>
    <w:div w:id="52852807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427897451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940024158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</w:divs>
  <w:optimizeForBrowser/>
  <w:allowPNG/>
</w:webSettings>
</file>

<file path=word/_rels/document.xml.rels><?xml version="1.0" encoding="UTF-8" standalone="yes"?><Relationships xmlns="http://schemas.openxmlformats.org/package/2006/relationships"><Relationship Target="fontTable.xml" Type="http://schemas.openxmlformats.org/officeDocument/2006/relationships/fontTable" Id="rId8"/><Relationship Target="styles.xml" Type="http://schemas.openxmlformats.org/officeDocument/2006/relationships/styles" Id="rId3"/><Relationship Target="media/image1.png" Type="http://schemas.openxmlformats.org/officeDocument/2006/relationships/image" Id="rId7"/><Relationship Target="numbering.xml" Type="http://schemas.openxmlformats.org/officeDocument/2006/relationships/numbering" Id="rId2"/><Relationship Target="../customXml/item1.xml" Type="http://schemas.openxmlformats.org/officeDocument/2006/relationships/customXml" Id="rId1"/><Relationship Target="webSettings.xml" Type="http://schemas.openxmlformats.org/officeDocument/2006/relationships/webSettings" Id="rId6"/><Relationship Target="settings.xml" Type="http://schemas.openxmlformats.org/officeDocument/2006/relationships/settings" Id="rId5"/><Relationship Target="stylesWithEffects.xml" Type="http://schemas.microsoft.com/office/2007/relationships/stylesWithEffects" Id="rId4"/><Relationship Target="theme/theme1.xml" Type="http://schemas.openxmlformats.org/officeDocument/2006/relationships/theme" Id="rId9"/></Relationships>
</file>

<file path=word/_rels/settings.xml.rels><?xml version="1.0" encoding="UTF-8" standalone="yes"?><Relationships xmlns="http://schemas.openxmlformats.org/package/2006/relationships"><Relationship TargetMode="External" Target="file:///C:\eSpis\MasterTemplate.dotm" Type="http://schemas.openxmlformats.org/officeDocument/2006/relationships/attachedTemplate" Id="rId1"/></Relationships>
</file>

<file path=word/theme/theme1.xml><?xml version="1.0" encoding="utf-8"?>
<a:theme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true"/>
        </a:gradFill>
        <a:gradFill rotWithShape="true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false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false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false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false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true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true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Target="itemProps1.xml" Type="http://schemas.openxmlformats.org/officeDocument/2006/relationships/customXmlProps" Id="rId1"/></Relationships>
</file>

<file path=customXml/item1.xml><?xml version="1.0" encoding="utf-8"?>
<icms>
  <DomainObject.DatumDonosenjaOdluke>
    <izvorni_sadrzaj>27. studenog 2020.</izvorni_sadrzaj>
    <derivirana_varijabla naziv="DomainObject.DatumDonosenjaOdluke_1">27. studenog 2020.</derivirana_varijabla>
  </DomainObject.DatumDonosenjaOdluke>
  <DomainObject.DatumOvrsnosti>
    <izvorni_sadrzaj/>
    <derivirana_varijabla naziv="DomainObject.DatumOvrsnosti_1"/>
  </DomainObject.DatumOvrsnosti>
  <DomainObject.DatumPravomocnosti>
    <izvorni_sadrzaj/>
    <derivirana_varijabla naziv="DomainObject.DatumPravomocnosti_1"/>
  </DomainObject.DatumPravomocnosti>
  <DomainObject.DatumIzvrsnosti>
    <izvorni_sadrzaj/>
    <derivirana_varijabla naziv="DomainObject.DatumIzvrsnosti_1"/>
  </DomainObject.DatumIzvrsnosti>
  <DomainObject.Primjedba>
    <izvorni_sadrzaj/>
    <derivirana_varijabla naziv="DomainObject.Primjedba_1"/>
  </DomainObject.Primjedba>
  <DomainObject.Oznaka>
    <izvorni_sadrzaj/>
    <derivirana_varijabla naziv="DomainObject.Oznaka_1"/>
  </DomainObject.Oznaka>
  <DomainObject.DonositeljOdluke.Ime>
    <izvorni_sadrzaj>Ante</izvorni_sadrzaj>
    <derivirana_varijabla naziv="DomainObject.DonositeljOdluke.Ime_1">Ante</derivirana_varijabla>
  </DomainObject.DonositeljOdluke.Ime>
  <DomainObject.DonositeljOdluke.Prezime>
    <izvorni_sadrzaj>Galić</izvorni_sadrzaj>
    <derivirana_varijabla naziv="DomainObject.DonositeljOdluke.Prezime_1">Galić</derivirana_varijabla>
  </DomainObject.DonositeljOdluke.Prezime>
  <DomainObject.DonositeljOdluke.Oib>
    <izvorni_sadrzaj/>
    <derivirana_varijabla naziv="DomainObject.DonositeljOdluke.Oib_1"/>
  </DomainObject.DonositeljOdluke.Oib>
  <DomainObject.BrojStranica>
    <izvorni_sadrzaj>0</izvorni_sadrzaj>
    <derivirana_varijabla naziv="DomainObject.BrojStranica_1">0</derivirana_varijabla>
  </DomainObject.BrojStranica>
  <DomainObject.Prostorija.Naziv>
    <izvorni_sadrzaj/>
    <derivirana_varijabla naziv="DomainObject.Prostorija.Naziv_1"/>
  </DomainObject.Prostorija.Naziv>
  <DomainObject.Prostorija.Oznaka>
    <izvorni_sadrzaj/>
    <derivirana_varijabla naziv="DomainObject.Prostorija.Oznaka_1"/>
  </DomainObject.Prostorija.Oznaka>
  <DomainObject.Obrazlozenje>
    <izvorni_sadrzaj/>
    <derivirana_varijabla naziv="DomainObject.Obrazlozenje_1"/>
  </DomainObject.Obrazlozenje>
  <DomainObject.StvarniPocetakDatum>
    <izvorni_sadrzaj/>
    <derivirana_varijabla naziv="DomainObject.StvarniPocetakDatum_1"/>
  </DomainObject.StvarniPocetakDatum>
  <DomainObject.StvarniZavrsetakDatum>
    <izvorni_sadrzaj/>
    <derivirana_varijabla naziv="DomainObject.StvarniZavrsetakDatum_1"/>
  </DomainObject.StvarniZavrsetakDatum>
  <DomainObject.PlaniraniZavrsetakDatum>
    <izvorni_sadrzaj/>
    <derivirana_varijabla naziv="DomainObject.PlaniraniZavrsetakDatum_1"/>
  </DomainObject.PlaniraniZavrsetakDatum>
  <DomainObject.PlaniraniPocetakDatum>
    <izvorni_sadrzaj/>
    <derivirana_varijabla naziv="DomainObject.PlaniraniPocetakDatum_1"/>
  </DomainObject.PlaniraniPocetakDatum>
  <DomainObject.StvarniPocetakVrijeme>
    <izvorni_sadrzaj/>
    <derivirana_varijabla naziv="DomainObject.StvarniPocetakVrijeme_1"/>
  </DomainObject.StvarniPocetakVrijeme>
  <DomainObject.StvarniZavrsetakVrijeme>
    <izvorni_sadrzaj/>
    <derivirana_varijabla naziv="DomainObject.StvarniZavrsetakVrijeme_1"/>
  </DomainObject.StvarniZavrsetakVrijeme>
  <DomainObject.PlaniraniZavrsetakVrijeme>
    <izvorni_sadrzaj/>
    <derivirana_varijabla naziv="DomainObject.PlaniraniZavrsetakVrijeme_1"/>
  </DomainObject.PlaniraniZavrsetakVrijeme>
  <DomainObject.PlaniraniPocetakVrijeme>
    <izvorni_sadrzaj/>
    <derivirana_varijabla naziv="DomainObject.PlaniraniPocetakVrijeme_1"/>
  </DomainObject.PlaniraniPocetakVrijeme>
  <DomainObject.UcesnikSudskeRadnjeListNaziv>
    <izvorni_sadrzaj/>
    <derivirana_varijabla naziv="DomainObject.UcesnikSudskeRadnjeListNaziv_1">
      <item/>
    </derivirana_varijabla>
  </DomainObject.UcesnikSudskeRadnjeListNaziv>
  <DomainObject.Zapisnik.BrojStranica>
    <izvorni_sadrzaj/>
    <derivirana_varijabla naziv="DomainObject.Zapisnik.BrojStranica_1"/>
  </DomainObject.Zapisnik.BrojStranica>
  <DomainObject.Zapisnik.DatumKreiranja>
    <izvorni_sadrzaj/>
    <derivirana_varijabla naziv="DomainObject.Zapisnik.DatumKreiranja_1"/>
  </DomainObject.Zapisnik.DatumKreiranja>
  <DomainObject.Zapisnik.ImovinskaKorist>
    <izvorni_sadrzaj/>
    <derivirana_varijabla naziv="DomainObject.Zapisnik.ImovinskaKorist_1"/>
  </DomainObject.Zapisnik.ImovinskaKorist>
  <DomainObject.Zapisnik.Oznaka>
    <izvorni_sadrzaj/>
    <derivirana_varijabla naziv="DomainObject.Zapisnik.Oznaka_1"/>
  </DomainObject.Zapisnik.Oznaka>
  <DomainObject.UcesnikSudskeRadnje.Adresa.Naselje>
    <izvorni_sadrzaj/>
    <derivirana_varijabla naziv="DomainObject.UcesnikSudskeRadnje.Adresa.Naselje_1"/>
  </DomainObject.UcesnikSudskeRadnje.Adresa.Naselje>
  <DomainObject.UcesnikSudskeRadnje.Adresa.PostBroj>
    <izvorni_sadrzaj/>
    <derivirana_varijabla naziv="DomainObject.UcesnikSudskeRadnje.Adresa.PostBroj_1"/>
  </DomainObject.UcesnikSudskeRadnje.Adresa.PostBroj>
  <DomainObject.UcesnikSudskeRadnje.Adresa.UlicaIKBR>
    <izvorni_sadrzaj/>
    <derivirana_varijabla naziv="DomainObject.UcesnikSudskeRadnje.Adresa.UlicaIKBR_1"/>
  </DomainObject.UcesnikSudskeRadnje.Adresa.UlicaIKBR>
  <DomainObject.UcesnikSudskeRadnje.Naziv>
    <izvorni_sadrzaj/>
    <derivirana_varijabla naziv="DomainObject.UcesnikSudskeRadnje.Naziv_1"/>
  </DomainObject.UcesnikSudskeRadnje.Naziv>
  <DomainObject.UcesnikSudskeRadnje.SudskaRadnja.Prostorija.Naziv>
    <izvorni_sadrzaj/>
    <derivirana_varijabla naziv="DomainObject.UcesnikSudskeRadnje.SudskaRadnja.Prostorija.Naziv_1"/>
  </DomainObject.UcesnikSudskeRadnje.SudskaRadnja.Prostorija.Naziv>
  <DomainObject.UcesnikSudskeRadnje.SudskaRadnja.Prostorija.Oznaka>
    <izvorni_sadrzaj/>
    <derivirana_varijabla naziv="DomainObject.UcesnikSudskeRadnje.SudskaRadnja.Prostorija.Oznaka_1"/>
  </DomainObject.UcesnikSudskeRadnje.SudskaRadnja.Prostorija.Oznaka>
  <DomainObject.UcesnikSudskeRadnje.SudskaRadnja.Zapisnik.BrojStranica>
    <izvorni_sadrzaj/>
    <derivirana_varijabla naziv="DomainObject.UcesnikSudskeRadnje.SudskaRadnja.Zapisnik.BrojStranica_1"/>
  </DomainObject.UcesnikSudskeRadnje.SudskaRadnja.Zapisnik.BrojStranica>
  <DomainObject.UcesnikSudskeRadnje.SudskaRadnja.Zapisnik.DatumKreiranja>
    <izvorni_sadrzaj/>
    <derivirana_varijabla naziv="DomainObject.UcesnikSudskeRadnje.SudskaRadnja.Zapisnik.DatumKreiranja_1"/>
  </DomainObject.UcesnikSudskeRadnje.SudskaRadnja.Zapisnik.DatumKreiranja>
  <DomainObject.UcesnikSudskeRadnje.SudskaRadnja.Zapisnik.ImovinskaKorist>
    <izvorni_sadrzaj/>
    <derivirana_varijabla naziv="DomainObject.UcesnikSudskeRadnje.SudskaRadnja.Zapisnik.ImovinskaKorist_1"/>
  </DomainObject.UcesnikSudskeRadnje.SudskaRadnja.Zapisnik.ImovinskaKorist>
  <DomainObject.UcesnikSudskeRadnje.SudskaRadnja.Zapisnik.Oznaka>
    <izvorni_sadrzaj/>
    <derivirana_varijabla naziv="DomainObject.UcesnikSudskeRadnje.SudskaRadnja.Zapisnik.Oznaka_1"/>
  </DomainObject.UcesnikSudskeRadnje.SudskaRadnja.Zapisnik.Oznaka>
  <DomainObject.UcesnikSudskeRadnje.SudskaRadnja.Obrazlozenje>
    <izvorni_sadrzaj/>
    <derivirana_varijabla naziv="DomainObject.UcesnikSudskeRadnje.SudskaRadnja.Obrazlozenje_1"/>
  </DomainObject.UcesnikSudskeRadnje.SudskaRadnja.Obrazlozenje>
  <DomainObject.UcesnikSudskeRadnje.SudskaRadnja.StvarniPocetakDatum>
    <izvorni_sadrzaj/>
    <derivirana_varijabla naziv="DomainObject.UcesnikSudskeRadnje.SudskaRadnja.StvarniPocetakDatum_1"/>
  </DomainObject.UcesnikSudskeRadnje.SudskaRadnja.StvarniPocetakDatum>
  <DomainObject.UcesnikSudskeRadnje.SudskaRadnja.StvarniZavrsetakDatum>
    <izvorni_sadrzaj/>
    <derivirana_varijabla naziv="DomainObject.UcesnikSudskeRadnje.SudskaRadnja.StvarniZavrsetakDatum_1"/>
  </DomainObject.UcesnikSudskeRadnje.SudskaRadnja.StvarniZavrsetakDatum>
  <DomainObject.UcesnikSudskeRadnje.SudskaRadnja.PlaniraniZavrsetakDatum>
    <izvorni_sadrzaj/>
    <derivirana_varijabla naziv="DomainObject.UcesnikSudskeRadnje.SudskaRadnja.PlaniraniZavrsetakDatum_1"/>
  </DomainObject.UcesnikSudskeRadnje.SudskaRadnja.PlaniraniZavrsetakDatum>
  <DomainObject.UcesnikSudskeRadnje.SudskaRadnja.PlaniraniPocetakDatum>
    <izvorni_sadrzaj/>
    <derivirana_varijabla naziv="DomainObject.UcesnikSudskeRadnje.SudskaRadnja.PlaniraniPocetakDatum_1"/>
  </DomainObject.UcesnikSudskeRadnje.SudskaRadnja.PlaniraniPocetakDatum>
  <DomainObject.UcesnikSudskeRadnje.SudskaRadnja.StvarniPocetakVrijeme>
    <izvorni_sadrzaj/>
    <derivirana_varijabla naziv="DomainObject.UcesnikSudskeRadnje.SudskaRadnja.StvarniPocetakVrijeme_1"/>
  </DomainObject.UcesnikSudskeRadnje.SudskaRadnja.StvarniPocetakVrijeme>
  <DomainObject.UcesnikSudskeRadnje.SudskaRadnja.StvarniZavrsetakVrijeme>
    <izvorni_sadrzaj/>
    <derivirana_varijabla naziv="DomainObject.UcesnikSudskeRadnje.SudskaRadnja.StvarniZavrsetakVrijeme_1"/>
  </DomainObject.UcesnikSudskeRadnje.SudskaRadnja.StvarniZavrsetakVrijeme>
  <DomainObject.UcesnikSudskeRadnje.SudskaRadnja.PlaniraniZavrsetakVrijeme>
    <izvorni_sadrzaj/>
    <derivirana_varijabla naziv="DomainObject.UcesnikSudskeRadnje.SudskaRadnja.PlaniraniZavrsetakVrijeme_1"/>
  </DomainObject.UcesnikSudskeRadnje.SudskaRadnja.PlaniraniZavrsetakVrijeme>
  <DomainObject.UcesnikSudskeRadnje.SudskaRadnja.PlaniraniPocetakVrijeme>
    <izvorni_sadrzaj/>
    <derivirana_varijabla naziv="DomainObject.UcesnikSudskeRadnje.SudskaRadnja.PlaniraniPocetakVrijeme_1"/>
  </DomainObject.UcesnikSudskeRadnje.SudskaRadnja.PlaniraniPocetakVrijeme>
  <DomainObject.UcesnikSudskeRadnje.SudskaRadnja.UcesniciObavijest>
    <izvorni_sadrzaj/>
    <derivirana_varijabla naziv="DomainObject.UcesnikSudskeRadnje.SudskaRadnja.UcesniciObavijest_1"/>
  </DomainObject.UcesnikSudskeRadnje.SudskaRadnja.UcesniciObavijest>
  <DomainObject.Predmet.DatumEvidencije>
    <izvorni_sadrzaj/>
    <derivirana_varijabla naziv="DomainObject.Predmet.DatumEvidencije_1"/>
  </DomainObject.Predmet.DatumEvidencije>
  <DomainObject.Predmet.DatumPravomocnosti>
    <izvorni_sadrzaj/>
    <derivirana_varijabla naziv="DomainObject.Predmet.DatumPravomocnosti_1"/>
  </DomainObject.Predmet.DatumPravomocnosti>
  <DomainObject.Predmet.Broj>
    <izvorni_sadrzaj>1304</izvorni_sadrzaj>
    <derivirana_varijabla naziv="DomainObject.Predmet.Broj_1">1304</derivirana_varijabla>
  </DomainObject.Predmet.Broj>
  <DomainObject.Predmet.DatumApsolutneZastare>
    <izvorni_sadrzaj/>
    <derivirana_varijabla naziv="DomainObject.Predmet.DatumApsolutneZastare_1"/>
  </DomainObject.Predmet.DatumApsolutneZastare>
  <DomainObject.Predmet.DatumArhiviranja>
    <izvorni_sadrzaj/>
    <derivirana_varijabla naziv="DomainObject.Predmet.DatumArhiviranja_1"/>
  </DomainObject.Predmet.DatumArhiviranja>
  <DomainObject.Predmet.DatumIzradeOptuznogAkta>
    <izvorni_sadrzaj>19. listopada 2020.</izvorni_sadrzaj>
    <derivirana_varijabla naziv="DomainObject.Predmet.DatumIzradeOptuznogAkta_1">19. listopada 2020.</derivirana_varijabla>
  </DomainObject.Predmet.DatumIzradeOptuznogAkta>
  <DomainObject.Predmet.DatumIzradeOptuznogAktaFormated>
    <izvorni_sadrzaj>19.10.2020.</izvorni_sadrzaj>
    <derivirana_varijabla naziv="DomainObject.Predmet.DatumIzradeOptuznogAktaFormated_1">19.10.2020.</derivirana_varijabla>
  </DomainObject.Predmet.DatumIzradeOptuznogAktaFormated>
  <DomainObject.Predmet.DatumOsnivanja>
    <izvorni_sadrzaj>29. listopada 2020.</izvorni_sadrzaj>
    <derivirana_varijabla naziv="DomainObject.Predmet.DatumOsnivanja_1">29. listopada 2020.</derivirana_varijabla>
  </DomainObject.Predmet.DatumOsnivanja>
  <DomainObject.Predmet.DatumPrimitkaNaNizestupanjskom>
    <izvorni_sadrzaj/>
    <derivirana_varijabla naziv="DomainObject.Predmet.DatumPrimitkaNaNizestupanjskom_1"/>
  </DomainObject.Predmet.DatumPrimitkaNaNizestupanjskom>
  <DomainObject.Predmet.DatumPrimitkaOptuznogAkta>
    <izvorni_sadrzaj>27. listopada 2020.</izvorni_sadrzaj>
    <derivirana_varijabla naziv="DomainObject.Predmet.DatumPrimitkaOptuznogAkta_1">27. listopada 2020.</derivirana_varijabla>
  </DomainObject.Predmet.DatumPrimitkaOptuznogAkta>
  <DomainObject.Predmet.DatumRjesavanja>
    <izvorni_sadrzaj/>
    <derivirana_varijabla naziv="DomainObject.Predmet.DatumRjesavanja_1"/>
  </DomainObject.Predmet.DatumRjesavanja>
  <DomainObject.Predmet.DatumRokaCuvanja>
    <izvorni_sadrzaj/>
    <derivirana_varijabla naziv="DomainObject.Predmet.DatumRokaCuvanja_1"/>
  </DomainObject.Predmet.DatumRokaCuvanja>
  <DomainObject.Predmet.DatumRokaZaDonosenje>
    <izvorni_sadrzaj/>
    <derivirana_varijabla naziv="DomainObject.Predmet.DatumRokaZaDonosenje_1"/>
  </DomainObject.Predmet.DatumRokaZaDonosenje>
  <DomainObject.Predmet.DatumZalbe>
    <izvorni_sadrzaj/>
    <derivirana_varijabla naziv="DomainObject.Predmet.DatumZalbe_1"/>
  </DomainObject.Predmet.DatumZalbe>
  <DomainObject.Predmet.DatumZatvaranja>
    <izvorni_sadrzaj/>
    <derivirana_varijabla naziv="DomainObject.Predmet.DatumZatvaranja_1"/>
  </DomainObject.Predmet.DatumZatvaranja>
  <DomainObject.Predmet.DugotrajniZatvor>
    <izvorni_sadrzaj/>
    <derivirana_varijabla naziv="DomainObject.Predmet.DugotrajniZatvor_1"/>
  </DomainObject.Predmet.DugotrajniZatvor>
  <DomainObject.Predmet.InicijalnaVrijednost>
    <izvorni_sadrzaj/>
    <derivirana_varijabla naziv="DomainObject.Predmet.InicijalnaVrijednost_1"/>
  </DomainObject.Predmet.InicijalnaVrijednost>
  <DomainObject.Predmet.DatumIstekKazne>
    <izvorni_sadrzaj/>
    <derivirana_varijabla naziv="DomainObject.Predmet.DatumIstekKazne_1"/>
  </DomainObject.Predmet.DatumIstekKazne>
  <DomainObject.Predmet.IznosNaknade>
    <izvorni_sadrzaj/>
    <derivirana_varijabla naziv="DomainObject.Predmet.IznosNaknade_1"/>
  </DomainObject.Predmet.IznosNaknade>
  <DomainObject.Predmet.Izvjestitelj>
    <izvorni_sadrzaj/>
    <derivirana_varijabla naziv="DomainObject.Predmet.Izvjestitelj_1"/>
  </DomainObject.Predmet.Izvjestitelj>
  <DomainObject.Predmet.DatumIzvrsenjeRoka>
    <izvorni_sadrzaj/>
    <derivirana_varijabla naziv="DomainObject.Predmet.DatumIzvrsenjeRoka_1"/>
  </DomainObject.Predmet.DatumIzvrsenjeRoka>
  <DomainObject.Predmet.IzvrsiteljEvidencije.Ime>
    <izvorni_sadrzaj/>
    <derivirana_varijabla naziv="DomainObject.Predmet.IzvrsiteljEvidencije.Ime_1"/>
  </DomainObject.Predmet.IzvrsiteljEvidencije.Ime>
  <DomainObject.Predmet.IzvrsiteljEvidencije.Oib>
    <izvorni_sadrzaj/>
    <derivirana_varijabla naziv="DomainObject.Predmet.IzvrsiteljEvidencije.Oib_1"/>
  </DomainObject.Predmet.IzvrsiteljEvidencije.Oib>
  <DomainObject.Predmet.IzvrsiteljEvidencije.Prezime>
    <izvorni_sadrzaj/>
    <derivirana_varijabla naziv="DomainObject.Predmet.IzvrsiteljEvidencije.Prezime_1"/>
  </DomainObject.Predmet.IzvrsiteljEvidencije.Prezime>
  <DomainObject.Predmet.MjestoCuvanja>
    <izvorni_sadrzaj/>
    <derivirana_varijabla naziv="DomainObject.Predmet.MjestoCuvanja_1"/>
  </DomainObject.Predmet.MjestoCuvanja>
  <DomainObject.Predmet.DatumNajduljeTrajanjePritvora>
    <izvorni_sadrzaj/>
    <derivirana_varijabla naziv="DomainObject.Predmet.DatumNajduljeTrajanjePritvora_1"/>
  </DomainObject.Predmet.DatumNajduljeTrajanjePritvora>
  <DomainObject.Predmet.Naknada>
    <izvorni_sadrzaj/>
    <derivirana_varijabla naziv="DomainObject.Predmet.Naknada_1"/>
  </DomainObject.Predmet.Naknada>
  <DomainObject.Predmet.OkrivljenikFizickaOsoba.DatumRodjenja>
    <izvorni_sadrzaj/>
    <derivirana_varijabla naziv="DomainObject.Predmet.OkrivljenikFizickaOsoba.DatumRodjenja_1"/>
  </DomainObject.Predmet.OkrivljenikFizickaOsoba.DatumRodjenja>
  <DomainObject.Predmet.OkrivljenikFizickaOsoba.DatumRodjenjaFormated>
    <izvorni_sadrzaj/>
    <derivirana_varijabla naziv="DomainObject.Predmet.OkrivljenikFizickaOsoba.DatumRodjenjaFormated_1"/>
  </DomainObject.Predmet.OkrivljenikFizickaOsoba.DatumRodjenjaFormated>
  <DomainObject.Predmet.OkrivljenikFizickaOsoba.Ime>
    <izvorni_sadrzaj/>
    <derivirana_varijabla naziv="DomainObject.Predmet.OkrivljenikFizickaOsoba.Ime_1"/>
  </DomainObject.Predmet.OkrivljenikFizickaOsoba.Ime>
  <DomainObject.Predmet.OkrivljenikFizickaOsoba.Jmbg>
    <izvorni_sadrzaj/>
    <derivirana_varijabla naziv="DomainObject.Predmet.OkrivljenikFizickaOsoba.Jmbg_1"/>
  </DomainObject.Predmet.OkrivljenikFizickaOsoba.Jmbg>
  <DomainObject.Predmet.OkrivljenikFizickaOsoba.MjestoRodjenja>
    <izvorni_sadrzaj/>
    <derivirana_varijabla naziv="DomainObject.Predmet.OkrivljenikFizickaOsoba.MjestoRodjenja_1"/>
  </DomainObject.Predmet.OkrivljenikFizickaOsoba.MjestoRodjenja>
  <DomainObject.Predmet.OkrivljenikFizickaOsoba.Nacionalnost>
    <izvorni_sadrzaj/>
    <derivirana_varijabla naziv="DomainObject.Predmet.OkrivljenikFizickaOsoba.Nacionalnost_1"/>
  </DomainObject.Predmet.OkrivljenikFizickaOsoba.Nacionalnost>
  <DomainObject.Predmet.OkrivljenikFizickaOsoba.Nadimak>
    <izvorni_sadrzaj/>
    <derivirana_varijabla naziv="DomainObject.Predmet.OkrivljenikFizickaOsoba.Nadimak_1"/>
  </DomainObject.Predmet.OkrivljenikFizickaOsoba.Nadimak>
  <DomainObject.Predmet.OkrivljenikFizickaOsoba.Naziv>
    <izvorni_sadrzaj/>
    <derivirana_varijabla naziv="DomainObject.Predmet.OkrivljenikFizickaOsoba.Naziv_1"/>
  </DomainObject.Predmet.OkrivljenikFizickaOsoba.Naziv>
  <DomainObject.Predmet.OkrivljenikFizickaOsoba.Prezime>
    <izvorni_sadrzaj/>
    <derivirana_varijabla naziv="DomainObject.Predmet.OkrivljenikFizickaOsoba.Prezime_1"/>
  </DomainObject.Predmet.OkrivljenikFizickaOsoba.Prezime>
  <DomainObject.Predmet.OkrivljenikFizickaOsoba.Spol>
    <izvorni_sadrzaj/>
    <derivirana_varijabla naziv="DomainObject.Predmet.OkrivljenikFizickaOsoba.Spol_1"/>
  </DomainObject.Predmet.OkrivljenikFizickaOsoba.Spol>
  <DomainObject.Predmet.OkrivljenikFizickaOsoba.Zanimanje>
    <izvorni_sadrzaj/>
    <derivirana_varijabla naziv="DomainObject.Predmet.OkrivljenikFizickaOsoba.Zanimanje_1"/>
  </DomainObject.Predmet.OkrivljenikFizickaOsoba.Zanimanje>
  <DomainObject.Predmet.OkrivljenikFizickaOsoba.Oib>
    <izvorni_sadrzaj/>
    <derivirana_varijabla naziv="DomainObject.Predmet.OkrivljenikFizickaOsoba.Oib_1"/>
  </DomainObject.Predmet.OkrivljenikFizickaOsoba.Oib>
  <DomainObject.Predmet.Opis>
    <izvorni_sadrzaj/>
    <derivirana_varijabla naziv="DomainObject.Predmet.Opis_1"/>
  </DomainObject.Predmet.Opis>
  <DomainObject.Predmet.Ostecenik>
    <izvorni_sadrzaj/>
    <derivirana_varijabla naziv="DomainObject.Predmet.Ostecenik_1"/>
  </DomainObject.Predmet.Ostecenik>
  <DomainObject.Predmet.DatumOtpremaUSRH>
    <izvorni_sadrzaj/>
    <derivirana_varijabla naziv="DomainObject.Predmet.DatumOtpremaUSRH_1"/>
  </DomainObject.Predmet.DatumOtpremaUSRH>
  <DomainObject.Predmet.OvrsenikovDuznik>
    <izvorni_sadrzaj/>
    <derivirana_varijabla naziv="DomainObject.Predmet.OvrsenikovDuznik_1"/>
  </DomainObject.Predmet.OvrsenikovDuznik>
  <DomainObject.Predmet.OznakaBroj>
    <izvorni_sadrzaj>St-1304/2020</izvorni_sadrzaj>
    <derivirana_varijabla naziv="DomainObject.Predmet.OznakaBroj_1">St-1304/2020</derivirana_varijabla>
  </DomainObject.Predmet.OznakaBroj>
  <DomainObject.Predmet.OznakaBrojOptuznogAkta>
    <izvorni_sadrzaj>04-06-20-2179</izvorni_sadrzaj>
    <derivirana_varijabla naziv="DomainObject.Predmet.OznakaBrojOptuznogAkta_1">04-06-20-2179</derivirana_varijabla>
  </DomainObject.Predmet.OznakaBrojOptuznogAkta>
  <DomainObject.Predmet.PredmetRijesio.Ime>
    <izvorni_sadrzaj/>
    <derivirana_varijabla naziv="DomainObject.Predmet.PredmetRijesio.Ime_1"/>
  </DomainObject.Predmet.PredmetRijesio.Ime>
  <DomainObject.Predmet.PredmetRijesio.Oib>
    <izvorni_sadrzaj/>
    <derivirana_varijabla naziv="DomainObject.Predmet.PredmetRijesio.Oib_1"/>
  </DomainObject.Predmet.PredmetRijesio.Oib>
  <DomainObject.Predmet.PredmetRijesio.Prezime>
    <izvorni_sadrzaj/>
    <derivirana_varijabla naziv="DomainObject.Predmet.PredmetRijesio.Prezime_1"/>
  </DomainObject.Predmet.PredmetRijesio.Prezime>
  <DomainObject.Predmet.PrimjedbaSuca>
    <izvorni_sadrzaj/>
    <derivirana_varijabla naziv="DomainObject.Predmet.PrimjedbaSuca_1"/>
  </DomainObject.Predmet.PrimjedbaSuca>
  <DomainObject.Predmet.ProtustrankaFormated>
    <izvorni_sadrzaj>  BENCEKOVIĆ j.d.o.o. za usluge</izvorni_sadrzaj>
    <derivirana_varijabla naziv="DomainObject.Predmet.ProtustrankaFormated_1">  BENCEKOVIĆ j.d.o.o. za usluge</derivirana_varijabla>
  </DomainObject.Predmet.ProtustrankaFormated>
  <DomainObject.Predmet.ProtustrankaFormatedOIB>
    <izvorni_sadrzaj>  BENCEKOVIĆ j.d.o.o. za usluge, OIB 86565211797</izvorni_sadrzaj>
    <derivirana_varijabla naziv="DomainObject.Predmet.ProtustrankaFormatedOIB_1">  BENCEKOVIĆ j.d.o.o. za usluge, OIB 86565211797</derivirana_varijabla>
  </DomainObject.Predmet.ProtustrankaFormatedOIB>
  <DomainObject.Predmet.ProtustrankaFormatedWithAdress>
    <izvorni_sadrzaj> BENCEKOVIĆ j.d.o.o. za usluge, Savska 14, 10431 Orešje</izvorni_sadrzaj>
    <derivirana_varijabla naziv="DomainObject.Predmet.ProtustrankaFormatedWithAdress_1"> BENCEKOVIĆ j.d.o.o. za usluge, Savska 14, 10431 Orešje</derivirana_varijabla>
  </DomainObject.Predmet.ProtustrankaFormatedWithAdress>
  <DomainObject.Predmet.ProtustrankaFormatedWithAdressOIB>
    <izvorni_sadrzaj> BENCEKOVIĆ j.d.o.o. za usluge, OIB 86565211797, Savska 14, 10431 Orešje</izvorni_sadrzaj>
    <derivirana_varijabla naziv="DomainObject.Predmet.ProtustrankaFormatedWithAdressOIB_1"> BENCEKOVIĆ j.d.o.o. za usluge, OIB 86565211797, Savska 14, 10431 Orešje</derivirana_varijabla>
  </DomainObject.Predmet.ProtustrankaFormatedWithAdressOIB>
  <DomainObject.Predmet.ProtustrankaWithAdress>
    <izvorni_sadrzaj>BENCEKOVIĆ j.d.o.o. za usluge Savska 14, 10431 Orešje</izvorni_sadrzaj>
    <derivirana_varijabla naziv="DomainObject.Predmet.ProtustrankaWithAdress_1">BENCEKOVIĆ j.d.o.o. za usluge Savska 14, 10431 Orešje</derivirana_varijabla>
  </DomainObject.Predmet.ProtustrankaWithAdress>
  <DomainObject.Predmet.ProtustrankaWithAdressOIB>
    <izvorni_sadrzaj>BENCEKOVIĆ j.d.o.o. za usluge, OIB 86565211797, Savska 14, 10431 Orešje</izvorni_sadrzaj>
    <derivirana_varijabla naziv="DomainObject.Predmet.ProtustrankaWithAdressOIB_1">BENCEKOVIĆ j.d.o.o. za usluge, OIB 86565211797, Savska 14, 10431 Orešje</derivirana_varijabla>
  </DomainObject.Predmet.ProtustrankaWithAdressOIB>
  <DomainObject.Predmet.ProtustrankaNazivFormated>
    <izvorni_sadrzaj>BENCEKOVIĆ j.d.o.o. za usluge</izvorni_sadrzaj>
    <derivirana_varijabla naziv="DomainObject.Predmet.ProtustrankaNazivFormated_1">BENCEKOVIĆ j.d.o.o. za usluge</derivirana_varijabla>
  </DomainObject.Predmet.ProtustrankaNazivFormated>
  <DomainObject.Predmet.ProtustrankaNazivFormatedOIB>
    <izvorni_sadrzaj>BENCEKOVIĆ j.d.o.o. za usluge, OIB 86565211797</izvorni_sadrzaj>
    <derivirana_varijabla naziv="DomainObject.Predmet.ProtustrankaNazivFormatedOIB_1">BENCEKOVIĆ j.d.o.o. za usluge, OIB 86565211797</derivirana_varijabla>
  </DomainObject.Predmet.ProtustrankaNazivFormatedOIB>
  <DomainObject.Predmet.PunomocnikOstecenika>
    <izvorni_sadrzaj/>
    <derivirana_varijabla naziv="DomainObject.Predmet.PunomocnikOstecenika_1"/>
  </DomainObject.Predmet.PunomocnikOstecenika>
  <DomainObject.Predmet.Referada.Naziv>
    <izvorni_sadrzaj>40. - A. Galić</izvorni_sadrzaj>
    <derivirana_varijabla naziv="DomainObject.Predmet.Referada.Naziv_1">40. - A. Galić</derivirana_varijabla>
  </DomainObject.Predmet.Referada.Naziv>
  <DomainObject.Predmet.Referada.Oznaka>
    <izvorni_sadrzaj>40. </izvorni_sadrzaj>
    <derivirana_varijabla naziv="DomainObject.Predmet.Referada.Oznaka_1">40. </derivirana_varijabla>
  </DomainObject.Predmet.Referada.Oznaka>
  <DomainObject.Predmet.Referada.Prostorija.Naziv>
    <izvorni_sadrzaj>Soba UZ II 92</izvorni_sadrzaj>
    <derivirana_varijabla naziv="DomainObject.Predmet.Referada.Prostorija.Naziv_1">Soba UZ II 92</derivirana_varijabla>
  </DomainObject.Predmet.Referada.Prostorija.Naziv>
  <DomainObject.Predmet.Referada.Prostorija.Oznaka>
    <izvorni_sadrzaj>UZ II 92</izvorni_sadrzaj>
    <derivirana_varijabla naziv="DomainObject.Predmet.Referada.Prostorija.Oznaka_1">UZ II 92</derivirana_varijabla>
  </DomainObject.Predmet.Referada.Prostorija.Oznaka>
  <DomainObject.Predmet.Referada.Sud.Naziv>
    <izvorni_sadrzaj>Trgovački sud u Zagrebu</izvorni_sadrzaj>
    <derivirana_varijabla naziv="DomainObject.Predmet.Referada.Sud.Naziv_1">Trgovački sud u Zagrebu</derivirana_varijabla>
  </DomainObject.Predmet.Referada.Sud.Naziv>
  <DomainObject.Predmet.Referada.Sudac>
    <izvorni_sadrzaj>Ante Galić</izvorni_sadrzaj>
    <derivirana_varijabla naziv="DomainObject.Predmet.Referada.Sudac_1">Ante Galić</derivirana_varijabla>
  </DomainObject.Predmet.Referada.Sudac>
  <DomainObject.Predmet.Rjesavatelj>
    <izvorni_sadrzaj/>
    <derivirana_varijabla naziv="DomainObject.Predmet.Rjesavatelj_1"/>
  </DomainObject.Predmet.Rjesavatelj>
  <DomainObject.Predmet.RjesenjeCorpusDelicti>
    <izvorni_sadrzaj/>
    <derivirana_varijabla naziv="DomainObject.Predmet.RjesenjeCorpusDelicti_1"/>
  </DomainObject.Predmet.RjesenjeCorpusDelicti>
  <DomainObject.Predmet.RokZaDonosenje>
    <izvorni_sadrzaj/>
    <derivirana_varijabla naziv="DomainObject.Predmet.RokZaDonosenje_1"/>
  </DomainObject.Predmet.RokZaDonosenje>
  <DomainObject.Predmet.DatumRokZaOdlucivanje>
    <izvorni_sadrzaj/>
    <derivirana_varijabla naziv="DomainObject.Predmet.DatumRokZaOdlucivanje_1"/>
  </DomainObject.Predmet.DatumRokZaOdlucivanje>
  <DomainObject.Predmet.SpisIzvanSuda.DatumIzlazaSpisa>
    <izvorni_sadrzaj/>
    <derivirana_varijabla naziv="DomainObject.Predmet.SpisIzvanSuda.DatumIzlazaSpisa_1"/>
  </DomainObject.Predmet.SpisIzvanSuda.DatumIzlazaSpisa>
  <DomainObject.Predmet.SpisIzvanSuda.DatumPovrataSpisa>
    <izvorni_sadrzaj/>
    <derivirana_varijabla naziv="DomainObject.Predmet.SpisIzvanSuda.DatumPovrataSpisa_1"/>
  </DomainObject.Predmet.SpisIzvanSuda.DatumPovrataSpisa>
  <DomainObject.Predmet.SpisIzvanSuda.LokacijaSpisa>
    <izvorni_sadrzaj/>
    <derivirana_varijabla naziv="DomainObject.Predmet.SpisIzvanSuda.LokacijaSpisa_1"/>
  </DomainObject.Predmet.SpisIzvanSuda.LokacijaSpisa>
  <DomainObject.Predmet.SpisIzvanSuda.Napomena>
    <izvorni_sadrzaj/>
    <derivirana_varijabla naziv="DomainObject.Predmet.SpisIzvanSuda.Napomena_1"/>
  </DomainObject.Predmet.SpisIzvanSuda.Napomena>
  <DomainObject.Predmet.SpisIzvanSuda.RazlogIzlaskaSpisa>
    <izvorni_sadrzaj/>
    <derivirana_varijabla naziv="DomainObject.Predmet.SpisIzvanSuda.RazlogIzlaskaSpisa_1"/>
  </DomainObject.Predmet.SpisIzvanSuda.RazlogIzlaskaSpisa>
  <DomainObject.Predmet.SpisIzvanSuda.DatumRokZaPovratSpisa>
    <izvorni_sadrzaj/>
    <derivirana_varijabla naziv="DomainObject.Predmet.SpisIzvanSuda.DatumRokZaPovratSpisa_1"/>
  </DomainObject.Predmet.SpisIzvanSuda.DatumRokZaPovratSpisa>
  <DomainObject.Predmet.StrankaFormated>
    <izvorni_sadrzaj>  Financijska agencija</izvorni_sadrzaj>
    <derivirana_varijabla naziv="DomainObject.Predmet.StrankaFormated_1">  Financijska agencija</derivirana_varijabla>
  </DomainObject.Predmet.StrankaFormated>
  <DomainObject.Predmet.StrankaFormatedOIB>
    <izvorni_sadrzaj>  Financijska agencija, OIB 85821130368</izvorni_sadrzaj>
    <derivirana_varijabla naziv="DomainObject.Predmet.StrankaFormatedOIB_1">  Financijska agencija, OIB 85821130368</derivirana_varijabla>
  </DomainObject.Predmet.StrankaFormatedOIB>
  <DomainObject.Predmet.StrankaFormatedWithAdress>
    <izvorni_sadrzaj> Financijska agencija, TRG SVIBANJSKIH ŽRTAVA 1995. 1, 10000 Zagreb</izvorni_sadrzaj>
    <derivirana_varijabla naziv="DomainObject.Predmet.StrankaFormatedWithAdress_1"> Financijska agencija, TRG SVIBANJSKIH ŽRTAVA 1995. 1, 10000 Zagreb</derivirana_varijabla>
  </DomainObject.Predmet.StrankaFormatedWithAdress>
  <DomainObject.Predmet.StrankaFormatedWithAdressOIB>
    <izvorni_sadrzaj> Financijska agencija, OIB 85821130368, TRG SVIBANJSKIH ŽRTAVA 1995. 1, 10000 Zagreb</izvorni_sadrzaj>
    <derivirana_varijabla naziv="DomainObject.Predmet.StrankaFormatedWithAdressOIB_1"> Financijska agencija, OIB 85821130368, TRG SVIBANJSKIH ŽRTAVA 1995. 1, 10000 Zagreb</derivirana_varijabla>
  </DomainObject.Predmet.StrankaFormatedWithAdressOIB>
  <DomainObject.Predmet.StrankaWithAdress>
    <izvorni_sadrzaj>Financijska agencija TRG SVIBANJSKIH ŽRTAVA 1995. 1,10000 Zagreb</izvorni_sadrzaj>
    <derivirana_varijabla naziv="DomainObject.Predmet.StrankaWithAdress_1">Financijska agencija TRG SVIBANJSKIH ŽRTAVA 1995. 1,10000 Zagreb</derivirana_varijabla>
  </DomainObject.Predmet.StrankaWithAdress>
  <DomainObject.Predmet.StrankaWithAdressOIB>
    <izvorni_sadrzaj>Financijska agencija, OIB 85821130368, TRG SVIBANJSKIH ŽRTAVA 1995. 1,10000 Zagreb</izvorni_sadrzaj>
    <derivirana_varijabla naziv="DomainObject.Predmet.StrankaWithAdressOIB_1">Financijska agencija, OIB 85821130368, TRG SVIBANJSKIH ŽRTAVA 1995. 1,10000 Zagreb</derivirana_varijabla>
  </DomainObject.Predmet.StrankaWithAdressOIB>
  <DomainObject.Predmet.StrankaNazivFormated>
    <izvorni_sadrzaj>Financijska agencija</izvorni_sadrzaj>
    <derivirana_varijabla naziv="DomainObject.Predmet.StrankaNazivFormated_1">Financijska agencija</derivirana_varijabla>
  </DomainObject.Predmet.StrankaNazivFormated>
  <DomainObject.Predmet.StrankaNazivFormatedOIB>
    <izvorni_sadrzaj>Financijska agencija, OIB 85821130368</izvorni_sadrzaj>
    <derivirana_varijabla naziv="DomainObject.Predmet.StrankaNazivFormatedOIB_1">Financijska agencija, OIB 85821130368</derivirana_varijabla>
  </DomainObject.Predmet.StrankaNazivFormatedOIB>
  <DomainObject.Predmet.Sud.Adresa.Naselje>
    <izvorni_sadrzaj>Zagreb</izvorni_sadrzaj>
    <derivirana_varijabla naziv="DomainObject.Predmet.Sud.Adresa.Naselje_1">Zagreb</derivirana_varijabla>
  </DomainObject.Predmet.Sud.Adresa.Naselje>
  <DomainObject.Predmet.Sud.Adresa.NaseljeLokativ>
    <izvorni_sadrzaj>Zagrebu</izvorni_sadrzaj>
    <derivirana_varijabla naziv="DomainObject.Predmet.Sud.Adresa.NaseljeLokativ_1">Zagrebu</derivirana_varijabla>
  </DomainObject.Predmet.Sud.Adresa.NaseljeLokativ>
  <DomainObject.Predmet.Sud.Adresa.PostBroj>
    <izvorni_sadrzaj>10002</izvorni_sadrzaj>
    <derivirana_varijabla naziv="DomainObject.Predmet.Sud.Adresa.PostBroj_1">10002</derivirana_varijabla>
  </DomainObject.Predmet.Sud.Adresa.PostBroj>
  <DomainObject.Predmet.Sud.Adresa.UlicaIKBR>
    <izvorni_sadrzaj>Amruševa 2/II desno (p.p. 432)</izvorni_sadrzaj>
    <derivirana_varijabla naziv="DomainObject.Predmet.Sud.Adresa.UlicaIKBR_1">Amruševa 2/II desno (p.p. 432)</derivirana_varijabla>
  </DomainObject.Predmet.Sud.Adresa.UlicaIKBR>
  <DomainObject.Predmet.Sud.Naziv>
    <izvorni_sadrzaj>Trgovački sud u Zagrebu</izvorni_sadrzaj>
    <derivirana_varijabla naziv="DomainObject.Predmet.Sud.Naziv_1">Trgovački sud u Zagrebu</derivirana_varijabla>
  </DomainObject.Predmet.Sud.Naziv>
  <DomainObject.Predmet.Sud.Telefon.LokalniBroj>
    <izvorni_sadrzaj/>
    <derivirana_varijabla naziv="DomainObject.Predmet.Sud.Telefon.LokalniBroj_1"/>
  </DomainObject.Predmet.Sud.Telefon.LokalniBroj>
  <DomainObject.Predmet.TrenutnaLokacijaSpisa.Naziv>
    <izvorni_sadrzaj>Izvanparnična pisarnica </izvorni_sadrzaj>
    <derivirana_varijabla naziv="DomainObject.Predmet.TrenutnaLokacijaSpisa.Naziv_1">Izvanparnična pisarnica </derivirana_varijabla>
  </DomainObject.Predmet.TrenutnaLokacijaSpisa.Naziv>
  <DomainObject.Predmet.TrenutnaLokacijaSpisa.Oznaka>
    <izvorni_sadrzaj/>
    <derivirana_varijabla naziv="DomainObject.Predmet.TrenutnaLokacijaSpisa.Oznaka_1"/>
  </DomainObject.Predmet.TrenutnaLokacijaSpisa.Oznaka>
  <DomainObject.Predmet.TrenutnaLokacijaSpisa.Prostorija.Naziv>
    <izvorni_sadrzaj/>
    <derivirana_varijabla naziv="DomainObject.Predmet.TrenutnaLokacijaSpisa.Prostorija.Naziv_1"/>
  </DomainObject.Predmet.TrenutnaLokacijaSpisa.Prostorija.Naziv>
  <DomainObject.Predmet.TrenutnaLokacijaSpisa.Prostorija.Oznaka>
    <izvorni_sadrzaj/>
    <derivirana_varijabla naziv="DomainObject.Predmet.TrenutnaLokacijaSpisa.Prostorija.Oznaka_1"/>
  </DomainObject.Predmet.TrenutnaLokacijaSpisa.Prostorija.Oznaka>
  <DomainObject.Predmet.TrenutnaLokacijaSpisa.Sud.Naziv>
    <izvorni_sadrzaj>Trgovački sud u Zagrebu</izvorni_sadrzaj>
    <derivirana_varijabla naziv="DomainObject.Predmet.TrenutnaLokacijaSpisa.Sud.Naziv_1">Trgovački sud u Zagrebu</derivirana_varijabla>
  </DomainObject.Predmet.TrenutnaLokacijaSpisa.Sud.Naziv>
  <DomainObject.Predmet.TrenutnaVrijednost>
    <izvorni_sadrzaj/>
    <derivirana_varijabla naziv="DomainObject.Predmet.TrenutnaVrijednost_1"/>
  </DomainObject.Predmet.TrenutnaVrijednost>
  <DomainObject.Predmet.UstavnaTuzba>
    <izvorni_sadrzaj/>
    <derivirana_varijabla naziv="DomainObject.Predmet.UstavnaTuzba_1"/>
  </DomainObject.Predmet.UstavnaTuzba>
  <DomainObject.Predmet.UstrojstvenaJedinicaVodi.Naziv>
    <izvorni_sadrzaj>Izvanparnična pisarnica </izvorni_sadrzaj>
    <derivirana_varijabla naziv="DomainObject.Predmet.UstrojstvenaJedinicaVodi.Naziv_1">Izvanparnična pisarnica </derivirana_varijabla>
  </DomainObject.Predmet.UstrojstvenaJedinicaVodi.Naziv>
  <DomainObject.Predmet.UstrojstvenaJedinicaVodi.Oznaka>
    <izvorni_sadrzaj>Izv</izvorni_sadrzaj>
    <derivirana_varijabla naziv="DomainObject.Predmet.UstrojstvenaJedinicaVodi.Oznaka_1">Izv</derivirana_varijabla>
  </DomainObject.Predmet.UstrojstvenaJedinicaVodi.Oznaka>
  <DomainObject.Predmet.UstrojstvenaJedinicaVodi.Prostorija.Naziv>
    <izvorni_sadrzaj>UZ Pisarnica</izvorni_sadrzaj>
    <derivirana_varijabla naziv="DomainObject.Predmet.UstrojstvenaJedinicaVodi.Prostorija.Naziv_1">UZ Pisarnica</derivirana_varijabla>
  </DomainObject.Predmet.UstrojstvenaJedinicaVodi.Prostorija.Naziv>
  <DomainObject.Predmet.UstrojstvenaJedinicaVodi.Prostorija.Oznaka>
    <izvorni_sadrzaj>UZ Pisarnica</izvorni_sadrzaj>
    <derivirana_varijabla naziv="DomainObject.Predmet.UstrojstvenaJedinicaVodi.Prostorija.Oznaka_1">UZ Pisarnica</derivirana_varijabla>
  </DomainObject.Predmet.UstrojstvenaJedinicaVodi.Prostorija.Oznaka>
  <DomainObject.Predmet.UstrojstvenaJedinicaVodi.Sud.Naziv>
    <izvorni_sadrzaj>Trgovački sud u Zagrebu</izvorni_sadrzaj>
    <derivirana_varijabla naziv="DomainObject.Predmet.UstrojstvenaJedinicaVodi.Sud.Naziv_1">Trgovački sud u Zagrebu</derivirana_varijabla>
  </DomainObject.Predmet.UstrojstvenaJedinicaVodi.Sud.Naziv>
  <DomainObject.Predmet.VrstaSpora.Naziv>
    <izvorni_sadrzaj>Stečajni postupak do otvaranja stečaja</izvorni_sadrzaj>
    <derivirana_varijabla naziv="DomainObject.Predmet.VrstaSpora.Naziv_1">Stečajni postupak do otvaranja stečaja</derivirana_varijabla>
  </DomainObject.Predmet.VrstaSpora.Naziv>
  <DomainObject.Predmet.Zapisnicar>
    <izvorni_sadrzaj>Kaja Bagarić</izvorni_sadrzaj>
    <derivirana_varijabla naziv="DomainObject.Predmet.Zapisnicar_1">Kaja Bagarić</derivirana_varijabla>
  </DomainObject.Predmet.Zapisnicar>
  <DomainObject.Predmet.StrankaListFormated>
    <izvorni_sadrzaj>
      <item>Financijska agencija</item>
    </izvorni_sadrzaj>
    <derivirana_varijabla naziv="DomainObject.Predmet.StrankaListFormated_1">
      <item>Financijska agencija</item>
    </derivirana_varijabla>
  </DomainObject.Predmet.StrankaListFormated>
  <DomainObject.Predmet.StrankaListFormatedOIB>
    <izvorni_sadrzaj>
      <item>Financijska agencija, OIB 85821130368</item>
    </izvorni_sadrzaj>
    <derivirana_varijabla naziv="DomainObject.Predmet.StrankaListFormatedOIB_1">
      <item>Financijska agencija, OIB 85821130368</item>
    </derivirana_varijabla>
  </DomainObject.Predmet.StrankaListFormatedOIB>
  <DomainObject.Predmet.StrankaListFormatedWithAdress>
    <izvorni_sadrzaj>
      <item>Financijska agencija, TRG SVIBANJSKIH ŽRTAVA 1995. 1, 10000 Zagreb</item>
    </izvorni_sadrzaj>
    <derivirana_varijabla naziv="DomainObject.Predmet.StrankaListFormatedWithAdress_1">
      <item>Financijska agencija, TRG SVIBANJSKIH ŽRTAVA 1995. 1, 10000 Zagreb</item>
    </derivirana_varijabla>
  </DomainObject.Predmet.StrankaListFormatedWithAdress>
  <DomainObject.Predmet.StrankaListFormatedWithAdressOIB>
    <izvorni_sadrzaj>
      <item>Financijska agencija, OIB 85821130368, TRG SVIBANJSKIH ŽRTAVA 1995. 1, 10000 Zagreb</item>
    </izvorni_sadrzaj>
    <derivirana_varijabla naziv="DomainObject.Predmet.StrankaListFormatedWithAdressOIB_1">
      <item>Financijska agencija, OIB 85821130368, TRG SVIBANJSKIH ŽRTAVA 1995. 1, 10000 Zagreb</item>
    </derivirana_varijabla>
  </DomainObject.Predmet.StrankaListFormatedWithAdressOIB>
  <DomainObject.Predmet.StrankaListNazivFormated>
    <izvorni_sadrzaj>
      <item>Financijska agencija</item>
    </izvorni_sadrzaj>
    <derivirana_varijabla naziv="DomainObject.Predmet.StrankaListNazivFormated_1">
      <item>Financijska agencija</item>
    </derivirana_varijabla>
  </DomainObject.Predmet.StrankaListNazivFormated>
  <DomainObject.Predmet.StrankaListNazivFormatedOIB>
    <izvorni_sadrzaj>
      <item>Financijska agencija, OIB 85821130368</item>
    </izvorni_sadrzaj>
    <derivirana_varijabla naziv="DomainObject.Predmet.StrankaListNazivFormatedOIB_1">
      <item>Financijska agencija, OIB 85821130368</item>
    </derivirana_varijabla>
  </DomainObject.Predmet.StrankaListNazivFormatedOIB>
  <DomainObject.Predmet.ProtuStrankaListFormated>
    <izvorni_sadrzaj>
      <item>BENCEKOVIĆ j.d.o.o. za usluge</item>
    </izvorni_sadrzaj>
    <derivirana_varijabla naziv="DomainObject.Predmet.ProtuStrankaListFormated_1">
      <item>BENCEKOVIĆ j.d.o.o. za usluge</item>
    </derivirana_varijabla>
  </DomainObject.Predmet.ProtuStrankaListFormated>
  <DomainObject.Predmet.ProtuStrankaListFormatedOIB>
    <izvorni_sadrzaj>
      <item>BENCEKOVIĆ j.d.o.o. za usluge, OIB 86565211797</item>
    </izvorni_sadrzaj>
    <derivirana_varijabla naziv="DomainObject.Predmet.ProtuStrankaListFormatedOIB_1">
      <item>BENCEKOVIĆ j.d.o.o. za usluge, OIB 86565211797</item>
    </derivirana_varijabla>
  </DomainObject.Predmet.ProtuStrankaListFormatedOIB>
  <DomainObject.Predmet.ProtuStrankaListFormatedWithAdress>
    <izvorni_sadrzaj>
      <item>BENCEKOVIĆ j.d.o.o. za usluge, Savska 14, 10431 Orešje</item>
    </izvorni_sadrzaj>
    <derivirana_varijabla naziv="DomainObject.Predmet.ProtuStrankaListFormatedWithAdress_1">
      <item>BENCEKOVIĆ j.d.o.o. za usluge, Savska 14, 10431 Orešje</item>
    </derivirana_varijabla>
  </DomainObject.Predmet.ProtuStrankaListFormatedWithAdress>
  <DomainObject.Predmet.ProtuStrankaListFormatedWithAdressOIB>
    <izvorni_sadrzaj>
      <item>BENCEKOVIĆ j.d.o.o. za usluge, OIB 86565211797, Savska 14, 10431 Orešje</item>
    </izvorni_sadrzaj>
    <derivirana_varijabla naziv="DomainObject.Predmet.ProtuStrankaListFormatedWithAdressOIB_1">
      <item>BENCEKOVIĆ j.d.o.o. za usluge, OIB 86565211797, Savska 14, 10431 Orešje</item>
    </derivirana_varijabla>
  </DomainObject.Predmet.ProtuStrankaListFormatedWithAdressOIB>
  <DomainObject.Predmet.ProtuStrankaListNazivFormated>
    <izvorni_sadrzaj>
      <item>BENCEKOVIĆ j.d.o.o. za usluge</item>
    </izvorni_sadrzaj>
    <derivirana_varijabla naziv="DomainObject.Predmet.ProtuStrankaListNazivFormated_1">
      <item>BENCEKOVIĆ j.d.o.o. za usluge</item>
    </derivirana_varijabla>
  </DomainObject.Predmet.ProtuStrankaListNazivFormated>
  <DomainObject.Predmet.ProtuStrankaListNazivFormatedOIB>
    <izvorni_sadrzaj>
      <item>BENCEKOVIĆ j.d.o.o. za usluge, OIB 86565211797</item>
    </izvorni_sadrzaj>
    <derivirana_varijabla naziv="DomainObject.Predmet.ProtuStrankaListNazivFormatedOIB_1">
      <item>BENCEKOVIĆ j.d.o.o. za usluge, OIB 86565211797</item>
    </derivirana_varijabla>
  </DomainObject.Predmet.ProtuStrankaListNazivFormatedOIB>
  <DomainObject.Predmet.OstaliListFormated>
    <izvorni_sadrzaj/>
    <derivirana_varijabla naziv="DomainObject.Predmet.OstaliListFormated_1">
      <item/>
    </derivirana_varijabla>
  </DomainObject.Predmet.OstaliListFormated>
  <DomainObject.Predmet.OstaliListFormatedOIB>
    <izvorni_sadrzaj/>
    <derivirana_varijabla naziv="DomainObject.Predmet.OstaliListFormatedOIB_1">
      <item/>
    </derivirana_varijabla>
  </DomainObject.Predmet.OstaliListFormatedOIB>
  <DomainObject.Predmet.OstaliListFormatedWithAdress>
    <izvorni_sadrzaj/>
    <derivirana_varijabla naziv="DomainObject.Predmet.OstaliListFormatedWithAdress_1">
      <item/>
    </derivirana_varijabla>
  </DomainObject.Predmet.OstaliListFormatedWithAdress>
  <DomainObject.Predmet.OstaliListFormatedWithAdressOIB>
    <izvorni_sadrzaj/>
    <derivirana_varijabla naziv="DomainObject.Predmet.OstaliListFormatedWithAdressOIB_1">
      <item/>
    </derivirana_varijabla>
  </DomainObject.Predmet.OstaliListFormatedWithAdressOIB>
  <DomainObject.Predmet.OstaliListNazivFormated>
    <izvorni_sadrzaj/>
    <derivirana_varijabla naziv="DomainObject.Predmet.OstaliListNazivFormated_1">
      <item/>
    </derivirana_varijabla>
  </DomainObject.Predmet.OstaliListNazivFormated>
  <DomainObject.Predmet.OstaliListNazivFormatedOIB>
    <izvorni_sadrzaj/>
    <derivirana_varijabla naziv="DomainObject.Predmet.OstaliListNazivFormatedOIB_1">
      <item/>
    </derivirana_varijabla>
  </DomainObject.Predmet.OstaliListNazivFormatedOIB>
  <DomainObject.Predmet.ClanoviVijeca>
    <izvorni_sadrzaj/>
    <derivirana_varijabla naziv="DomainObject.Predmet.ClanoviVijeca_1"/>
  </DomainObject.Predmet.ClanoviVijeca>
  <DomainObject.Predmet.PredsjednikVijeca>
    <izvorni_sadrzaj/>
    <derivirana_varijabla naziv="DomainObject.Predmet.PredsjednikVijeca_1"/>
  </DomainObject.Predmet.PredsjednikVijeca>
  <DomainObject.Predmet.ClanakZakona>
    <izvorni_sadrzaj/>
    <derivirana_varijabla naziv="DomainObject.Predmet.ClanakZakona_1"/>
  </DomainObject.Predmet.ClanakZakona>
  <DomainObject.Predmet.ClanakZakonaFull>
    <izvorni_sadrzaj/>
    <derivirana_varijabla naziv="DomainObject.Predmet.ClanakZakonaFull_1"/>
  </DomainObject.Predmet.ClanakZakonaFull>
  <DomainObject.Predmet.Sud.Parent.Naziv>
    <izvorni_sadrzaj>Visoki trgovački sud Republike Hrvatske</izvorni_sadrzaj>
    <derivirana_varijabla naziv="DomainObject.Predmet.Sud.Parent.Naziv_1">Visoki trgovački sud Republike Hrvatske</derivirana_varijabla>
  </DomainObject.Predmet.Sud.Parent.Naziv>
  <DomainObject.Predmet.FunkcijaOsobe>
    <izvorni_sadrzaj/>
    <derivirana_varijabla naziv="DomainObject.Predmet.FunkcijaOsobe_1"/>
  </DomainObject.Predmet.FunkcijaOsobe>
  <DomainObject.Datum>
    <izvorni_sadrzaj>28. studenog 2020.</izvorni_sadrzaj>
    <derivirana_varijabla naziv="DomainObject.Datum_1">28. studenog 2020.</derivirana_varijabla>
  </DomainObject.Datum>
  <DomainObject.PoslovniBrojDokumenta>
    <izvorni_sadrzaj/>
    <derivirana_varijabla naziv="DomainObject.PoslovniBrojDokumenta_1"/>
  </DomainObject.PoslovniBrojDokumenta>
  <DomainObject.Predmet.StrankaIDrugi>
    <izvorni_sadrzaj>Financijska agencija</izvorni_sadrzaj>
    <derivirana_varijabla naziv="DomainObject.Predmet.StrankaIDrugi_1">Financijska agencija</derivirana_varijabla>
  </DomainObject.Predmet.StrankaIDrugi>
  <DomainObject.Predmet.ProtustrankaIDrugi>
    <izvorni_sadrzaj>BENCEKOVIĆ j.d.o.o. za usluge</izvorni_sadrzaj>
    <derivirana_varijabla naziv="DomainObject.Predmet.ProtustrankaIDrugi_1">BENCEKOVIĆ j.d.o.o. za usluge</derivirana_varijabla>
  </DomainObject.Predmet.ProtustrankaIDrugi>
  <DomainObject.Predmet.StrankaIDrugiAdressOIB>
    <izvorni_sadrzaj>Financijska agencija, OIB 85821130368, TRG SVIBANJSKIH ŽRTAVA 1995. 1, 10000 Zagreb</izvorni_sadrzaj>
    <derivirana_varijabla naziv="DomainObject.Predmet.StrankaIDrugiAdressOIB_1">Financijska agencija, OIB 85821130368, TRG SVIBANJSKIH ŽRTAVA 1995. 1, 10000 Zagreb</derivirana_varijabla>
  </DomainObject.Predmet.StrankaIDrugiAdressOIB>
  <DomainObject.Predmet.ProtustrankaIDrugiAdressOIB>
    <izvorni_sadrzaj>BENCEKOVIĆ j.d.o.o. za usluge, OIB 86565211797, Savska 14, 10431 Orešje</izvorni_sadrzaj>
    <derivirana_varijabla naziv="DomainObject.Predmet.ProtustrankaIDrugiAdressOIB_1">BENCEKOVIĆ j.d.o.o. za usluge, OIB 86565211797, Savska 14, 10431 Orešje</derivirana_varijabla>
  </DomainObject.Predmet.ProtustrankaIDrugiAdressOIB>
  <DomainObject.UcesnikSudskeRadnje.ZastupnikFormated>
    <izvorni_sadrzaj/>
    <derivirana_varijabla naziv="DomainObject.UcesnikSudskeRadnje.ZastupnikFormated_1"/>
  </DomainObject.UcesnikSudskeRadnje.ZastupnikFormated>
  <DomainObject.UcesnikSudskeRadnje.ZastupnikNaziv>
    <izvorni_sadrzaj/>
    <derivirana_varijabla naziv="DomainObject.UcesnikSudskeRadnje.ZastupnikNaziv_1"/>
  </DomainObject.UcesnikSudskeRadnje.ZastupnikNaziv>
  <DomainObject.UcesnikSudskeRadnje.ZastupnikAdresa.Naselje>
    <izvorni_sadrzaj/>
    <derivirana_varijabla naziv="DomainObject.UcesnikSudskeRadnje.ZastupnikAdresa.Naselje_1"/>
  </DomainObject.UcesnikSudskeRadnje.ZastupnikAdresa.Naselje>
  <DomainObject.UcesnikSudskeRadnje.ZastupnikAdresa.NaseljeLokativ>
    <izvorni_sadrzaj/>
    <derivirana_varijabla naziv="DomainObject.UcesnikSudskeRadnje.ZastupnikAdresa.NaseljeLokativ_1"/>
  </DomainObject.UcesnikSudskeRadnje.ZastupnikAdresa.NaseljeLokativ>
  <DomainObject.UcesnikSudskeRadnje.ZastupnikAdresa.PostBroj>
    <izvorni_sadrzaj/>
    <derivirana_varijabla naziv="DomainObject.UcesnikSudskeRadnje.ZastupnikAdresa.PostBroj_1"/>
  </DomainObject.UcesnikSudskeRadnje.ZastupnikAdresa.PostBroj>
  <DomainObject.UcesnikSudskeRadnje.ZastupnikAdresa.UlicaIKBR>
    <izvorni_sadrzaj/>
    <derivirana_varijabla naziv="DomainObject.UcesnikSudskeRadnje.ZastupnikAdresa.UlicaIKBR_1"/>
  </DomainObject.UcesnikSudskeRadnje.ZastupnikAdresa.UlicaIKBR>
  <DomainObject.Predmet.OdlukaRjesenje.DatumDonosenjaOdluke>
    <izvorni_sadrzaj/>
    <derivirana_varijabla naziv="DomainObject.Predmet.OdlukaRjesenje.DatumDonosenjaOdluke_1"/>
  </DomainObject.Predmet.OdlukaRjesenje.DatumDonosenjaOdluke>
  <DomainObject.Predmet.OdlukaRjesenje.DatumPravomocnosti>
    <izvorni_sadrzaj/>
    <derivirana_varijabla naziv="DomainObject.Predmet.OdlukaRjesenje.DatumPravomocnosti_1"/>
  </DomainObject.Predmet.OdlukaRjesenje.DatumPravomocnosti>
  <DomainObject.Predmet.OdlukaRjesenje.Oznaka>
    <izvorni_sadrzaj/>
    <derivirana_varijabla naziv="DomainObject.Predmet.OdlukaRjesenje.Oznaka_1"/>
  </DomainObject.Predmet.OdlukaRjesenje.Oznaka>
  <DomainObject.Predmet.SudioniciListNaziv>
    <izvorni_sadrzaj>
      <item>BENCEKOVIĆ j.d.o.o. za usluge</item>
      <item>Financijska agencija</item>
    </izvorni_sadrzaj>
    <derivirana_varijabla naziv="DomainObject.Predmet.SudioniciListNaziv_1">
      <item>BENCEKOVIĆ j.d.o.o. za usluge</item>
      <item>Financijska agencija</item>
    </derivirana_varijabla>
  </DomainObject.Predmet.SudioniciListNaziv>
  <DomainObject.Predmet.SudioniciListAdressOIB>
    <izvorni_sadrzaj>
      <item>BENCEKOVIĆ j.d.o.o. za usluge, OIB 86565211797, Savska 14,10431 Orešje</item>
      <item>Financijska agencija, OIB 85821130368, TRG SVIBANJSKIH ŽRTAVA 1995. 1,10000 Zagreb</item>
    </izvorni_sadrzaj>
    <derivirana_varijabla naziv="DomainObject.Predmet.SudioniciListAdressOIB_1">
      <item>BENCEKOVIĆ j.d.o.o. za usluge, OIB 86565211797, Savska 14,10431 Orešje</item>
      <item>Financijska agencija, OIB 85821130368, TRG SVIBANJSKIH ŽRTAVA 1995. 1,10000 Zagreb</item>
    </derivirana_varijabla>
  </DomainObject.Predmet.SudioniciListAdressOIB>
  <DomainObject.UcesnikSudskeRadnje.NazivFormated>
    <izvorni_sadrzaj/>
    <derivirana_varijabla naziv="DomainObject.UcesnikSudskeRadnje.NazivFormated_1"/>
  </DomainObject.UcesnikSudskeRadnje.NazivFormated>
  <DomainObject.Predmet.Pristojbe>
    <izvorni_sadrzaj/>
    <derivirana_varijabla naziv="DomainObject.Predmet.Pristojbe_1"/>
  </DomainObject.Predmet.Pristojbe>
  <DomainObject.Predmet.PristojbeSudionikNazivOIB>
    <izvorni_sadrzaj/>
    <derivirana_varijabla naziv="DomainObject.Predmet.PristojbeSudionikNazivOIB_1"/>
  </DomainObject.Predmet.PristojbeSudionikNazivOIB>
  <DomainObject.Predmet.PristojbePNB>
    <izvorni_sadrzaj/>
    <derivirana_varijabla naziv="DomainObject.Predmet.PristojbePNB_1"/>
  </DomainObject.Predmet.PristojbePNB>
  <DomainObject.Predmet.PristojbeIznos>
    <izvorni_sadrzaj/>
    <derivirana_varijabla naziv="DomainObject.Predmet.PristojbeIznos_1"/>
  </DomainObject.Predmet.PristojbeIznos>
  <DomainObject.Predmet.PristojbeOpisPlacanja>
    <izvorni_sadrzaj/>
    <derivirana_varijabla naziv="DomainObject.Predmet.PristojbeOpisPlacanja_1"/>
  </DomainObject.Predmet.PristojbeOpisPlacanja>
  <DomainObject.Predmet.PristojbeBrojRacuna>
    <izvorni_sadrzaj/>
    <derivirana_varijabla naziv="DomainObject.Predmet.PristojbeBrojRacuna_1"/>
  </DomainObject.Predmet.PristojbeBrojRacuna>
  <DomainObject.Predmet.SudioniciListNazivOIB>
    <izvorni_sadrzaj>
      <item>, OIB 86565211797</item>
      <item>, OIB 85821130368</item>
    </izvorni_sadrzaj>
    <derivirana_varijabla naziv="DomainObject.Predmet.SudioniciListNazivOIB_1">
      <item>, OIB 86565211797</item>
      <item>, OIB 85821130368</item>
    </derivirana_varijabla>
  </DomainObject.Predmet.SudioniciListNazivOIB>
  <DomainObject.Barcode>
    <izvorni_sadrzaj/>
    <derivirana_varijabla naziv="DomainObject.Barcode_1"/>
  </DomainObject.Barcode>
  <DomainObject.Predmet.PristojbeRokPlacanja>
    <izvorni_sadrzaj/>
    <derivirana_varijabla naziv="DomainObject.Predmet.PristojbeRokPlacanja_1"/>
  </DomainObject.Predmet.PristojbeRokPlacanja>
  <DomainObject.Predmet.PristojbeNazivVrste>
    <izvorni_sadrzaj/>
    <derivirana_varijabla naziv="DomainObject.Predmet.PristojbeNazivVrste_1"/>
  </DomainObject.Predmet.PristojbeNazivVrste>
  <DomainObject.Predmet.StecajniUpraviteljiListAddressOIB>
    <izvorni_sadrzaj/>
    <derivirana_varijabla naziv="DomainObject.Predmet.StecajniUpraviteljiListAddressOIB_1">
      <item/>
    </derivirana_varijabla>
  </DomainObject.Predmet.StecajniUpraviteljiListAddressOIB>
  <DomainObject.Predmet.BrojSaPocetkaNazivaVrsteSporaSuSpisa>
    <izvorni_sadrzaj/>
    <derivirana_varijabla naziv="DomainObject.Predmet.BrojSaPocetkaNazivaVrsteSporaSuSpisa_1"/>
  </DomainObject.Predmet.BrojSaPocetkaNazivaVrsteSporaSuSpisa>
  <DomainObject.Predmet.OznakaNizestupanjskogPredmeta>
    <izvorni_sadrzaj/>
    <derivirana_varijabla naziv="DomainObject.Predmet.OznakaNizestupanjskogPredmeta_1"/>
  </DomainObject.Predmet.OznakaNizestupanjskogPredmeta>
  <DomainObject.Predmet.NazivNizestupanjskogSuda>
    <izvorni_sadrzaj/>
    <derivirana_varijabla naziv="DomainObject.Predmet.NazivNizestupanjskogSuda_1"/>
  </DomainObject.Predmet.NazivNizestupanjskogSuda>
  <DomainObject.Predmet.OznakaDrugostupanjskogPredmetaKodRevizija>
    <izvorni_sadrzaj/>
    <derivirana_varijabla naziv="DomainObject.Predmet.OznakaDrugostupanjskogPredmetaKodRevizija_1"/>
  </DomainObject.Predmet.OznakaDrugostupanjskogPredmetaKodRevizija>
  <DomainObject.Predmet.NazivDrugostupanjskogSudaKodRevizija>
    <izvorni_sadrzaj/>
    <derivirana_varijabla naziv="DomainObject.Predmet.NazivDrugostupanjskogSudaKodRevizija_1"/>
  </DomainObject.Predmet.NazivDrugostupanjskogSudaKodRevizija>
  <DomainObject.Predmet.DatumZadnjeOdrzaneSudskeRadnje>
    <izvorni_sadrzaj/>
    <derivirana_varijabla naziv="DomainObject.Predmet.DatumZadnjeOdrzaneSudskeRadnje_1"/>
  </DomainObject.Predmet.DatumZadnjeOdrzaneSudskeRadnje>
  <DomainObject.PredzadnjaOdlukaIzPredmeta.DatumDonosenjaOdluke>
    <izvorni_sadrzaj/>
    <derivirana_varijabla naziv="DomainObject.PredzadnjaOdlukaIzPredmeta.DatumDonosenjaOdluke_1"/>
  </DomainObject.PredzadnjaOdlukaIzPredmeta.DatumDonosenjaOdluke>
  <DomainObject.PredzadnjaOdlukaIzPredmeta.Oznaka>
    <izvorni_sadrzaj/>
    <derivirana_varijabla naziv="DomainObject.PredzadnjaOdlukaIzPredmeta.Oznaka_1"/>
  </DomainObject.PredzadnjaOdlukaIzPredmeta.Oznaka>
  <DomainObject.PodaciZaPnopPredlozakOdluke.PodaciOrp.BrDanaBlok>
    <izvorni_sadrzaj/>
    <derivirana_varijabla naziv="DomainObject.PodaciZaPnopPredlozakOdluke.PodaciOrp.BrDanaBlok_1"/>
  </DomainObject.PodaciZaPnopPredlozakOdluke.PodaciOrp.BrDanaBlok>
  <DomainObject.PodaciZaPnopPredlozakOdluke.PodaciOrp.NeizvrseneOsnove.PodaciUkupno.NenaplGlavnica>
    <izvorni_sadrzaj/>
    <derivirana_varijabla naziv="DomainObject.PodaciZaPnopPredlozakOdluke.PodaciOrp.NeizvrseneOsnove.PodaciUkupno.NenaplGlavnica_1"/>
  </DomainObject.PodaciZaPnopPredlozakOdluke.PodaciOrp.NeizvrseneOsnove.PodaciUkupno.NenaplGlavnica>
  <DomainObject.Predmet.DatumPocetkaProcesa>
    <izvorni_sadrzaj>29. listopada 2020.</izvorni_sadrzaj>
    <derivirana_varijabla naziv="DomainObject.Predmet.DatumPocetkaProcesa_1">29. listopada 2020.</derivirana_varijabla>
  </DomainObject.Predmet.DatumPocetkaProcesa>
  <DomainObject.PodaciZaPnopPredlozakOdluke.NeizvrseneOsnoveZaPlacanjeOpis>
    <izvorni_sadrzaj/>
    <derivirana_varijabla naziv="DomainObject.PodaciZaPnopPredlozakOdluke.NeizvrseneOsnoveZaPlacanjeOpis_1"/>
  </DomainObject.PodaciZaPnopPredlozakOdluke.NeizvrseneOsnoveZaPlacanjeOpis>
  <DomainObject.PodaciZaPnopPredlozakOdluke.IsknjizeneOsnoveZaPlacanjeOpis>
    <izvorni_sadrzaj/>
    <derivirana_varijabla naziv="DomainObject.PodaciZaPnopPredlozakOdluke.IsknjizeneOsnoveZaPlacanjeOpis_1"/>
  </DomainObject.PodaciZaPnopPredlozakOdluke.IsknjizeneOsnoveZaPlacanjeOpis>
  <DomainObject.ZakonPravilnikList>
    <izvorni_sadrzaj/>
    <derivirana_varijabla naziv="DomainObject.ZakonPravilnikList_1">
      <item/>
    </derivirana_varijabla>
  </DomainObject.ZakonPravilnikList>
  <DomainObject.NarodneNovineList>
    <izvorni_sadrzaj>
      <item>107/07</item>
      <item>39/13</item>
      <item>157/13</item>
      <item>110/15</item>
      <item>70/17</item>
      <item>118/18</item>
    </izvorni_sadrzaj>
    <derivirana_varijabla naziv="DomainObject.NarodneNovineList_1">
      <item>107/07</item>
      <item>39/13</item>
      <item>157/13</item>
      <item>110/15</item>
      <item>70/17</item>
      <item>118/18</item>
    </derivirana_varijabla>
  </DomainObject.NarodneNovineList>
  <DomainObject.Predmet.OkrivljenikAdresaMjestoRodjenjaList>
    <izvorni_sadrzaj/>
    <derivirana_varijabla naziv="DomainObject.Predmet.OkrivljenikAdresaMjestoRodjenjaList_1">
      <item/>
    </derivirana_varijabla>
  </DomainObject.Predmet.OkrivljenikAdresaMjestoRodjenjaList>
  <DomainObject.OpcinskiSudoviList>
    <izvorni_sadrzaj>
      <item>Ministarstvo pravosuđa</item>
      <item>Općinski građanski sud u Zagrebu</item>
      <item>Općinski kazneni sud u Zagrebu</item>
      <item>Općinski prekršajni sud u Splitu</item>
      <item>Općinski prekršajni sud u Zagrebu</item>
      <item>Općinski radni sud u Zagrebu</item>
      <item>Općinski sud u Belom Manastiru</item>
      <item>Općinski sud u Benkovcu</item>
      <item>Općinski sud u Biogradu na Moru</item>
      <item>Općinski sud u Bjelovaru</item>
      <item>Općinski sud u Bujama - Buie</item>
      <item>Općinski sud u Buzetu</item>
      <item>Općinski sud u Crikvenici</item>
      <item>Općinski sud u Čabru</item>
      <item>Općinski sud u Čakovcu</item>
      <item>Općinski sud u Čazmi</item>
      <item>Općinski sud u Daruvaru</item>
      <item>Općinski sud u Delnicama</item>
      <item>Općinski sud u Donjem Lapcu</item>
      <item>Općinski sud u Donjem Miholjcu</item>
      <item>Općinski sud u Donjoj Stubici</item>
      <item>Općinski sud u Drnišu</item>
      <item>Općinski sud u Dubrovniku</item>
      <item>Općinski sud u Dugom Selu </item>
      <item>Općinski sud u Dvoru</item>
      <item>Općinski sud u Đakovu</item>
      <item>Općinski sud u Đurđevcu</item>
      <item>Općinski sud u Garešnici</item>
      <item>Općinski sud u Glini</item>
      <item>Općinski sud u Gospiću</item>
      <item>Općinski sud u Gračacu</item>
      <item>Općinski sud u Grubišnom Polju</item>
      <item>Općinski sud u Gvozdu</item>
      <item>Općinski sud u Hrvatskoj Kostajnici</item>
      <item>Općinski sud u Iloku</item>
      <item>Općinski sud u Imotskom</item>
      <item>Općinski sud u Ivancu</item>
      <item>Općinski sud u Ivanić Gradu</item>
      <item>Općinski sud u Jastrebarskom</item>
      <item>Općinski sud u Karlovcu</item>
      <item>Općinski sud u Kaštel Lukšiću</item>
      <item>Općinski sud u Klanjcu</item>
      <item>Općinski sud u Kninu</item>
      <item>Općinski sud u Koprivnici</item>
      <item>Općinski sud u Korčuli</item>
      <item>Općinski sud u Korenici</item>
      <item>Općinski sud u Krapini</item>
      <item>Općinski sud u Križevcima</item>
      <item>Općinski sud u Krku</item>
      <item>Općinski sud u Kutini</item>
      <item>Općinski sud u Labinu</item>
      <item>Općinski sud u Ludbregu</item>
      <item>Općinski sud u Makarskoj</item>
      <item>Općinski sud u Malom Lošinju</item>
      <item>Općinski sud u Metkoviću</item>
      <item>Općinski sud u Našicama</item>
      <item>Općinski sud u Novoj Gradišci</item>
      <item>Općinski sud u Novom Marofu</item>
      <item>Općinski sud u Novom Zagrebu</item>
      <item>Općinski sud u Novskoj</item>
      <item>Općinski sud u Obrovcu</item>
      <item>Općinski sud u Ogulinu</item>
      <item>Općinski sud u Omišu</item>
      <item>Općinski sud u Opatiji</item>
      <item>Općinski sud u Orahovici</item>
      <item>Općinski sud u Osijeku</item>
      <item>Općinski sud u Otočcu</item>
      <item>Općinski sud u Ozlju</item>
      <item>Općinski sud u Pagu</item>
      <item>Općinski sud u Pakracu</item>
      <item>Općinski sud u Pazinu</item>
      <item>Općinski sud u Petrinji</item>
      <item>Općinski sud u Pitomači</item>
      <item>Općinski sud u Pločama</item>
      <item>Općinski sud u Poreču - Parenzo</item>
      <item>Općinski sud u Požegi</item>
      <item>Općinski sud u Predgradi</item>
      <item>Općinski sud u Prelogu</item>
      <item>Općinski sud u Puli - Pola</item>
      <item>Općinski sud u Rabu</item>
      <item>Općinski sud u Rijeci</item>
      <item>Općinski sud u Rovinju - Rovigno</item>
      <item>Općinski sud u Samoboru</item>
      <item>Općinski sud u Senju</item>
      <item>Općinski sud u Sesvetama</item>
      <item>Općinski sud u Sinju</item>
      <item>Općinski sud u Sisku</item>
      <item>Općinski sud u Slatini</item>
      <item>Općinski sud u Slavonskom Brodu</item>
      <item>Općinski sud u Slunju</item>
      <item>Općinski sud u Solinu</item>
      <item>Općinski sud u Splitu</item>
      <item>Općinski sud u Starom Gradu</item>
      <item>Općinski sud u Supetru</item>
      <item>Općinski sud u Svetom Ivanu Zelini</item>
      <item>Općinski sud u Šibeniku</item>
      <item>Općinski sud u Tisnom</item>
      <item>Općinski sud u Trogiru</item>
      <item>Općinski sud u Valpovu</item>
      <item>Općinski sud u Varaždinu</item>
      <item>Općinski sud u Velikoj Gorici</item>
      <item>Općinski sud u Vinkovcima</item>
      <item>Općinski sud u Virovitici</item>
      <item>Općinski sud u Vojniću</item>
      <item>Općinski sud u Vrbovcu</item>
      <item>Općinski sud u Vrbovskom</item>
      <item>Općinski sud u Vrgorcu</item>
      <item>Općinski sud u Vukovaru</item>
      <item>Općinski sud u Zaboku</item>
      <item>Općinski sud u Zadru</item>
      <item>Općinski sud u Zaprešiću</item>
      <item>Općinski sud u Zlataru</item>
      <item>Općinski sud u Županji</item>
    </izvorni_sadrzaj>
    <derivirana_varijabla naziv="DomainObject.OpcinskiSudoviList_1">
      <item>Ministarstvo pravosuđa</item>
      <item>Općinski građanski sud u Zagrebu</item>
      <item>Općinski kazneni sud u Zagrebu</item>
      <item>Općinski prekršajni sud u Splitu</item>
      <item>Općinski prekršajni sud u Zagrebu</item>
      <item>Općinski radni sud u Zagrebu</item>
      <item>Općinski sud u Belom Manastiru</item>
      <item>Općinski sud u Benkovcu</item>
      <item>Općinski sud u Biogradu na Moru</item>
      <item>Općinski sud u Bjelovaru</item>
      <item>Općinski sud u Bujama - Buie</item>
      <item>Općinski sud u Buzetu</item>
      <item>Općinski sud u Crikvenici</item>
      <item>Općinski sud u Čabru</item>
      <item>Općinski sud u Čakovcu</item>
      <item>Općinski sud u Čazmi</item>
      <item>Općinski sud u Daruvaru</item>
      <item>Općinski sud u Delnicama</item>
      <item>Općinski sud u Donjem Lapcu</item>
      <item>Općinski sud u Donjem Miholjcu</item>
      <item>Općinski sud u Donjoj Stubici</item>
      <item>Općinski sud u Drnišu</item>
      <item>Općinski sud u Dubrovniku</item>
      <item>Općinski sud u Dugom Selu </item>
      <item>Općinski sud u Dvoru</item>
      <item>Općinski sud u Đakovu</item>
      <item>Općinski sud u Đurđevcu</item>
      <item>Općinski sud u Garešnici</item>
      <item>Općinski sud u Glini</item>
      <item>Općinski sud u Gospiću</item>
      <item>Općinski sud u Gračacu</item>
      <item>Općinski sud u Grubišnom Polju</item>
      <item>Općinski sud u Gvozdu</item>
      <item>Općinski sud u Hrvatskoj Kostajnici</item>
      <item>Općinski sud u Iloku</item>
      <item>Općinski sud u Imotskom</item>
      <item>Općinski sud u Ivancu</item>
      <item>Općinski sud u Ivanić Gradu</item>
      <item>Općinski sud u Jastrebarskom</item>
      <item>Općinski sud u Karlovcu</item>
      <item>Općinski sud u Kaštel Lukšiću</item>
      <item>Općinski sud u Klanjcu</item>
      <item>Općinski sud u Kninu</item>
      <item>Općinski sud u Koprivnici</item>
      <item>Općinski sud u Korčuli</item>
      <item>Općinski sud u Korenici</item>
      <item>Općinski sud u Krapini</item>
      <item>Općinski sud u Križevcima</item>
      <item>Općinski sud u Krku</item>
      <item>Općinski sud u Kutini</item>
      <item>Općinski sud u Labinu</item>
      <item>Općinski sud u Ludbregu</item>
      <item>Općinski sud u Makarskoj</item>
      <item>Općinski sud u Malom Lošinju</item>
      <item>Općinski sud u Metkoviću</item>
      <item>Općinski sud u Našicama</item>
      <item>Općinski sud u Novoj Gradišci</item>
      <item>Općinski sud u Novom Marofu</item>
      <item>Općinski sud u Novom Zagrebu</item>
      <item>Općinski sud u Novskoj</item>
      <item>Općinski sud u Obrovcu</item>
      <item>Općinski sud u Ogulinu</item>
      <item>Općinski sud u Omišu</item>
      <item>Općinski sud u Opatiji</item>
      <item>Općinski sud u Orahovici</item>
      <item>Općinski sud u Osijeku</item>
      <item>Općinski sud u Otočcu</item>
      <item>Općinski sud u Ozlju</item>
      <item>Općinski sud u Pagu</item>
      <item>Općinski sud u Pakracu</item>
      <item>Općinski sud u Pazinu</item>
      <item>Općinski sud u Petrinji</item>
      <item>Općinski sud u Pitomači</item>
      <item>Općinski sud u Pločama</item>
      <item>Općinski sud u Poreču - Parenzo</item>
      <item>Općinski sud u Požegi</item>
      <item>Općinski sud u Predgradi</item>
      <item>Općinski sud u Prelogu</item>
      <item>Općinski sud u Puli - Pola</item>
      <item>Općinski sud u Rabu</item>
      <item>Općinski sud u Rijeci</item>
      <item>Općinski sud u Rovinju - Rovigno</item>
      <item>Općinski sud u Samoboru</item>
      <item>Općinski sud u Senju</item>
      <item>Općinski sud u Sesvetama</item>
      <item>Općinski sud u Sinju</item>
      <item>Općinski sud u Sisku</item>
      <item>Općinski sud u Slatini</item>
      <item>Općinski sud u Slavonskom Brodu</item>
      <item>Općinski sud u Slunju</item>
      <item>Općinski sud u Solinu</item>
      <item>Općinski sud u Splitu</item>
      <item>Općinski sud u Starom Gradu</item>
      <item>Općinski sud u Supetru</item>
      <item>Općinski sud u Svetom Ivanu Zelini</item>
      <item>Općinski sud u Šibeniku</item>
      <item>Općinski sud u Tisnom</item>
      <item>Općinski sud u Trogiru</item>
      <item>Općinski sud u Valpovu</item>
      <item>Općinski sud u Varaždinu</item>
      <item>Općinski sud u Velikoj Gorici</item>
      <item>Općinski sud u Vinkovcima</item>
      <item>Općinski sud u Virovitici</item>
      <item>Općinski sud u Vojniću</item>
      <item>Općinski sud u Vrbovcu</item>
      <item>Općinski sud u Vrbovskom</item>
      <item>Općinski sud u Vrgorcu</item>
      <item>Općinski sud u Vukovaru</item>
      <item>Općinski sud u Zaboku</item>
      <item>Općinski sud u Zadru</item>
      <item>Općinski sud u Zaprešiću</item>
      <item>Općinski sud u Zlataru</item>
      <item>Općinski sud u Županji</item>
    </derivirana_varijabla>
  </DomainObject.OpcinskiSudoviList>
  <DomainObject.PolicijskeUpraveList>
    <izvorni_sadrzaj>
      <item>Policijska uprava Dubrovačko-neretvanska</item>
      <item>Policijska uprava Istarska</item>
      <item>Policijska uprava Karlovačka</item>
      <item>Policijska uprava Osječko-baranjska</item>
      <item>Policijska uprava Primorsko-goranska</item>
      <item>Policijska uprava Sisačko-moslavačka</item>
      <item>Policijska uprava Splitsko-dalmatinska</item>
      <item>Policijska uprava Vukovarsko-srijemska</item>
      <item>Policijska uprava Zagrebačka</item>
      <item>Policijska uprava Šibensko-kninska</item>
      <item>Policijska uprava Bjelovarsko-bilogorska</item>
      <item>Policijska uprava Brodsko-posavska</item>
      <item>Policijska uprava Koprivničko-križevačka</item>
      <item>Policijska uprava Krapinsko-zagorska</item>
      <item>Policijska uprava Ličko-senjska</item>
      <item>Policijska uprava Međimurska</item>
      <item>Policijska uprava Požeško-slavonska</item>
      <item>Policijska uprava Varaždinska</item>
      <item>Policijska uprava Virovitičko-podravska</item>
      <item>Policijska uprava Zadarska</item>
      <item>Inspekcija za protuminsko djelovanje</item>
      <item>Inspekcija za privatnu zaštitu i detektive</item>
      <item>Inspekcija zaštite od požara,vatrogastva i Civilne zaštite</item>
      <item>Inspekcija proizvodnje i prometa eksplozivnih tvari i oružja</item>
      <item>Služba ratnih zločina</item>
      <item>Služba terorizma</item>
      <item>Služba općeg kriminaliteta MUP</item>
      <item>Služba organiziranog kriminaliteta MUP</item>
      <item>Služba kriminaliteta droga MUP</item>
      <item>Služba gospodarskog kriminaliteta i korupcije</item>
      <item>Služba za suzbijanje korupcije i organiziranog kriminaliteta-Zagreb</item>
      <item>Služba za suzbijanje korupcije i organiziranog kriminaliteta-Rijeka</item>
      <item>Služba za suzbijanje korupcije i organiziranog kriminaliteta-Split</item>
      <item>Služba za suzbijanje korupcije i organiziranog kriminaliteta-Osijek</item>
      <item>Odjel inspekcije Pazin</item>
      <item>Služba općeg kriminaliteta Pula</item>
      <item>Služba organiziranog kriminaliteta Pula</item>
      <item>Služba gospodarskog kriminaliteta i korupcije Pula</item>
      <item>Odjel inspekcije Dubrovnik</item>
      <item>Služba kriminalističke policije Dubrovnik</item>
      <item>Odjel inspekcije Čakovec</item>
      <item>Služba kriminalističke policije Čakovec</item>
      <item>Služba za inspekcijske poslove Zagreb</item>
      <item>Služba organiziranog kriminaliteta</item>
      <item>Služba općeg kriminaliteta</item>
      <item>Služba kriminaliteta droga Zagreb</item>
      <item>Služba gospodarskog kriminaliteta i korupcije Zagreb</item>
      <item>Odjel inspekcije Krapina</item>
      <item>Služba kriminalističke policije Krapina</item>
      <item>Odjel inspekcije Sisak</item>
      <item>Služba kriminalističke policije Sisak</item>
      <item>Odjel inspekcije Karlovac</item>
      <item>Služba kriminalističke policije Karlovac</item>
      <item>Služba inspekciojskih poslova Varaždin</item>
      <item>Služba kriminalističke policije Varaždin</item>
      <item>Odjel inspekcije Koprivnica</item>
      <item>Služba kriminalističke policije Bjelovar</item>
      <item>Odjel inspekcije Bjelovar</item>
      <item>Služba kriminalističke policije</item>
      <item>Služba inspekcijskih poslova Rijeka</item>
      <item>Služba općeg kriminaliteta Rijeka</item>
      <item>Služba organiziranog kriminaliteta Rijeka</item>
      <item>Služba kriminaliteta droga Rijeka</item>
      <item>Odjel inspekcije Gospić</item>
      <item>Služba kriminalističke policije  Gospić</item>
      <item>Odjel inspekcije Virovitica</item>
      <item>Služba kriminalističke policije Virovitica</item>
      <item>Odjel inspekcije Požega</item>
      <item>Služba kriminalističke policije Požega</item>
      <item>Odjel inspekcije Slavonski brod</item>
      <item>Služba kriminalističke policije Slavonski Brod</item>
      <item>Odjel inspekcije Zadar</item>
      <item>Služba kriminalističke policije Zadar</item>
      <item>Služba inspekcijskih poslova Osijek</item>
      <item>Služba općeg kriminaliteta Osijek</item>
      <item>Služba organiziranog kriminaliteta Osijek</item>
      <item>Služba gospodarskog kriminaliteta i korupcije Osijek</item>
      <item>Odjel inpekcije Šibenik</item>
      <item>Služba kriminalističke policije Šibenik</item>
      <item>Odjel inspekcije Vukovar</item>
      <item>Služba kriminalističke policije Vukovar</item>
      <item>Služba inspekcijskih poslova Split</item>
      <item>Služba općeg kriminaliteta Split</item>
      <item>Služba organiziranog kriminaliteta Split</item>
      <item>Služba kriminaliteta droga Split</item>
      <item>Služba gospodarskog kriminaliteta i korupcije Split</item>
      <item>Služba civilne zaštite Krapina</item>
      <item>Služba civilne zaštite Slavonski Brod</item>
      <item>Služba civilne zaštite Koprivnica</item>
      <item>Služba civilne zaštite Zadar</item>
      <item>Služba civilne zaštite Gospić</item>
      <item>Služba civilne zaštite Sisak</item>
      <item>Služba civilne zaštite Vukovar</item>
      <item>Služba civilne zaštite Šibenik</item>
      <item>Služba civilne zaštite Virovitica</item>
      <item>Služba civilne zaštite Čakovec</item>
      <item>Služba civilne zaštite Karlovac</item>
      <item>Služba civilne zaštite Požega</item>
      <item>Služba civilne zaštite Bjelovar</item>
      <item>Služba civilne zaštite Pazin</item>
      <item>Služba civilne zaštite Dubrovnik</item>
      <item>Sektor za inspekcijske poslove</item>
    </izvorni_sadrzaj>
    <derivirana_varijabla naziv="DomainObject.PolicijskeUpraveList_1">
      <item>Policijska uprava Dubrovačko-neretvanska</item>
      <item>Policijska uprava Istarska</item>
      <item>Policijska uprava Karlovačka</item>
      <item>Policijska uprava Osječko-baranjska</item>
      <item>Policijska uprava Primorsko-goranska</item>
      <item>Policijska uprava Sisačko-moslavačka</item>
      <item>Policijska uprava Splitsko-dalmatinska</item>
      <item>Policijska uprava Vukovarsko-srijemska</item>
      <item>Policijska uprava Zagrebačka</item>
      <item>Policijska uprava Šibensko-kninska</item>
      <item>Policijska uprava Bjelovarsko-bilogorska</item>
      <item>Policijska uprava Brodsko-posavska</item>
      <item>Policijska uprava Koprivničko-križevačka</item>
      <item>Policijska uprava Krapinsko-zagorska</item>
      <item>Policijska uprava Ličko-senjska</item>
      <item>Policijska uprava Međimurska</item>
      <item>Policijska uprava Požeško-slavonska</item>
      <item>Policijska uprava Varaždinska</item>
      <item>Policijska uprava Virovitičko-podravska</item>
      <item>Policijska uprava Zadarska</item>
      <item>Inspekcija za protuminsko djelovanje</item>
      <item>Inspekcija za privatnu zaštitu i detektive</item>
      <item>Inspekcija zaštite od požara,vatrogastva i Civilne zaštite</item>
      <item>Inspekcija proizvodnje i prometa eksplozivnih tvari i oružja</item>
      <item>Služba ratnih zločina</item>
      <item>Služba terorizma</item>
      <item>Služba općeg kriminaliteta MUP</item>
      <item>Služba organiziranog kriminaliteta MUP</item>
      <item>Služba kriminaliteta droga MUP</item>
      <item>Služba gospodarskog kriminaliteta i korupcije</item>
      <item>Služba za suzbijanje korupcije i organiziranog kriminaliteta-Zagreb</item>
      <item>Služba za suzbijanje korupcije i organiziranog kriminaliteta-Rijeka</item>
      <item>Služba za suzbijanje korupcije i organiziranog kriminaliteta-Split</item>
      <item>Služba za suzbijanje korupcije i organiziranog kriminaliteta-Osijek</item>
      <item>Odjel inspekcije Pazin</item>
      <item>Služba općeg kriminaliteta Pula</item>
      <item>Služba organiziranog kriminaliteta Pula</item>
      <item>Služba gospodarskog kriminaliteta i korupcije Pula</item>
      <item>Odjel inspekcije Dubrovnik</item>
      <item>Služba kriminalističke policije Dubrovnik</item>
      <item>Odjel inspekcije Čakovec</item>
      <item>Služba kriminalističke policije Čakovec</item>
      <item>Služba za inspekcijske poslove Zagreb</item>
      <item>Služba organiziranog kriminaliteta</item>
      <item>Služba općeg kriminaliteta</item>
      <item>Služba kriminaliteta droga Zagreb</item>
      <item>Služba gospodarskog kriminaliteta i korupcije Zagreb</item>
      <item>Odjel inspekcije Krapina</item>
      <item>Služba kriminalističke policije Krapina</item>
      <item>Odjel inspekcije Sisak</item>
      <item>Služba kriminalističke policije Sisak</item>
      <item>Odjel inspekcije Karlovac</item>
      <item>Služba kriminalističke policije Karlovac</item>
      <item>Služba inspekciojskih poslova Varaždin</item>
      <item>Služba kriminalističke policije Varaždin</item>
      <item>Odjel inspekcije Koprivnica</item>
      <item>Služba kriminalističke policije Bjelovar</item>
      <item>Odjel inspekcije Bjelovar</item>
      <item>Služba kriminalističke policije</item>
      <item>Služba inspekcijskih poslova Rijeka</item>
      <item>Služba općeg kriminaliteta Rijeka</item>
      <item>Služba organiziranog kriminaliteta Rijeka</item>
      <item>Služba kriminaliteta droga Rijeka</item>
      <item>Odjel inspekcije Gospić</item>
      <item>Služba kriminalističke policije  Gospić</item>
      <item>Odjel inspekcije Virovitica</item>
      <item>Služba kriminalističke policije Virovitica</item>
      <item>Odjel inspekcije Požega</item>
      <item>Služba kriminalističke policije Požega</item>
      <item>Odjel inspekcije Slavonski brod</item>
      <item>Služba kriminalističke policije Slavonski Brod</item>
      <item>Odjel inspekcije Zadar</item>
      <item>Služba kriminalističke policije Zadar</item>
      <item>Služba inspekcijskih poslova Osijek</item>
      <item>Služba općeg kriminaliteta Osijek</item>
      <item>Služba organiziranog kriminaliteta Osijek</item>
      <item>Služba gospodarskog kriminaliteta i korupcije Osijek</item>
      <item>Odjel inpekcije Šibenik</item>
      <item>Služba kriminalističke policije Šibenik</item>
      <item>Odjel inspekcije Vukovar</item>
      <item>Služba kriminalističke policije Vukovar</item>
      <item>Služba inspekcijskih poslova Split</item>
      <item>Služba općeg kriminaliteta Split</item>
      <item>Služba organiziranog kriminaliteta Split</item>
      <item>Služba kriminaliteta droga Split</item>
      <item>Služba gospodarskog kriminaliteta i korupcije Split</item>
      <item>Služba civilne zaštite Krapina</item>
      <item>Služba civilne zaštite Slavonski Brod</item>
      <item>Služba civilne zaštite Koprivnica</item>
      <item>Služba civilne zaštite Zadar</item>
      <item>Služba civilne zaštite Gospić</item>
      <item>Služba civilne zaštite Sisak</item>
      <item>Služba civilne zaštite Vukovar</item>
      <item>Služba civilne zaštite Šibenik</item>
      <item>Služba civilne zaštite Virovitica</item>
      <item>Služba civilne zaštite Čakovec</item>
      <item>Služba civilne zaštite Karlovac</item>
      <item>Služba civilne zaštite Požega</item>
      <item>Služba civilne zaštite Bjelovar</item>
      <item>Služba civilne zaštite Pazin</item>
      <item>Služba civilne zaštite Dubrovnik</item>
      <item>Sektor za inspekcijske poslove</item>
    </derivirana_varijabla>
  </DomainObject.PolicijskeUpraveList>
  <DomainObject.PolicijskePostajeList>
    <izvorni_sadrzaj>
      <item>Policijska postaja Đakovo</item>
      <item>Policijska postaja Belišće</item>
      <item>Policijska postaja Našice</item>
      <item>Postaja granične policije Dalj</item>
      <item>Postaja prometne policije Osijek</item>
      <item>Postaja granične policije Beli Manastir</item>
      <item>Policijska postaja Pula</item>
      <item>Policijska postaja Buje</item>
      <item>Policijska postaja Umag</item>
      <item>Policijska postaja Buzet</item>
      <item>Policijska postaja Labin</item>
      <item>Policijska postaja Pazin</item>
      <item>Policijska postaja Poreč</item>
      <item>Policijska postaja Rovinj</item>
      <item>Postaja prometne policije Pula</item>
      <item>Postaja pomorske policije Pula</item>
      <item>Postaja aerodromske policije Pula</item>
      <item>Policijska postaja Dubrovnik</item>
      <item>Policijska postaja Ston</item>
      <item>Policijska postaja Korčula</item>
      <item>Policijska postaja Lastovo</item>
      <item>Policijska postaja Metković</item>
      <item>Policijska postaja Ploče</item>
      <item>Postaja pomorske policije Dubrovnik</item>
      <item>Postaja prometne policije Dubrovnik</item>
      <item>Postaja aerodromske policije Čilipi</item>
      <item>Postaja granične policije Metković</item>
      <item>Policijska postaja Karlovac</item>
      <item>Policijska postaja Duga Resa</item>
      <item>Policijska postaja Ogulin</item>
      <item>Policijska postaja Ozalj</item>
      <item>Policijska postaja Slunj</item>
      <item>Policijska postaja Vojnić</item>
      <item>Postaja prometne policije Karlovac</item>
      <item>Policijska postaja Sisak</item>
      <item>Policijska postaja Sunja</item>
      <item>Policijska postaja Kutina</item>
      <item>Policijska postaja Novska</item>
      <item>Policijska postaja Petrinja</item>
      <item>Policijska postaja Glina</item>
      <item>Policijska postaja Dvor</item>
      <item>Policijska postaja Gvozd</item>
      <item>Postaja prometne policije Sisak</item>
      <item>Postaja prometne policije Kutina</item>
      <item>Policijska postaja Vodice</item>
      <item>Policijska postaja Drniš</item>
      <item>Policijska postaja Knin</item>
      <item>Postaja prometne policije Šibenik</item>
      <item>Postaja pomorske policije Šibenik</item>
      <item>Policijska postaja Vukovar</item>
      <item>Policijska postaja Otok</item>
      <item>Postaja prometne policije Vinkovci</item>
      <item>I. Policijska postaja Zadar</item>
      <item>II. Policijska postaja Zadar</item>
      <item>Postaja prometne policije Zadar</item>
      <item>Postaja pomorske policije Zadar</item>
      <item>Postaja aerodromske policije Zemunik</item>
      <item>Policijska postaja Biograd</item>
      <item>Policijska postaja Benkovac</item>
      <item>Policijska postaja Sesvete</item>
      <item>Policijska postaja Velika Gorica</item>
      <item>Policijska postaja Zaprešić</item>
      <item>Policijska postaja Dugo Selo</item>
      <item>Policijska postaja Jastrebarsko</item>
      <item>Policijska postaja Samobor</item>
      <item>Policijska postaja Sv. Ivan Zelina</item>
      <item>Policijska postaja Vrbovec</item>
      <item>Postaja granične policije Bregana</item>
      <item>Postaja granične policije Zagreb</item>
      <item>I. Policijska postaja Split</item>
      <item>II. Policijska postaja Split</item>
      <item>Policijska postaja Brač</item>
      <item>Policijska postaja Hvar</item>
      <item>Policijska postaja Kaštela</item>
      <item>Policijska postaja Makarska</item>
      <item>Policijska postaja Omiš</item>
      <item>Policijska postaja Sinj</item>
      <item>Policijska postaja Solin</item>
      <item>Policijska postaja Trogir</item>
      <item>Policijska postaja Vis</item>
      <item>Postaja prometne policije Split</item>
      <item>Postaja granične policije Trilj</item>
      <item>Postaja pomorske policije Split</item>
      <item>Postaja aerodromske policije Resnik</item>
      <item>I. Policijska postaja Rijeka</item>
      <item>II. Policijska postaja Rijeka</item>
      <item>III. Policijska postaja Rijeka</item>
      <item>Postaja prometne policije Rijeka</item>
      <item>Postaja pomorske policije Rijeka</item>
      <item>Policijska postaja Crikvenica</item>
      <item>Policijska postaja Čabar</item>
      <item>Policijska postaja Delnice</item>
      <item>Policijska postaja Krk</item>
      <item>Postaja aerodromske policije Rijeka</item>
      <item>Policijska postaja Cres (ispostava PP Mali Lošinj)</item>
      <item>Policijska postaja Rab</item>
      <item>Postaja granične policije Rupa</item>
      <item>Policijska postaja Opatija</item>
      <item>Policijska postaja Vrbovsko</item>
      <item>I. Policijska postaja Osijek</item>
      <item>II. Policijska postaja Osijek</item>
      <item>Policijska postaja Čepin</item>
      <item>Policijska postaja Beli Manastir</item>
      <item>Policijska postaja Donji Miholjac</item>
      <item>Policijska postaja Prelog</item>
      <item>IV. policijska postaja Rijeka</item>
      <item>Policijska postaja Senj</item>
      <item>Ispostava prometne policije Severin na Kupi</item>
      <item>Postaja granične policije Slano</item>
      <item>Policijska postaja Slatina</item>
      <item>Policijska postaja Slavonski Brod</item>
      <item>Postaja granične policije Slavonski Brod</item>
      <item>Postaja prometne policije Slavonski Brod</item>
      <item>Ispostava granične policije Slavonski Šamac</item>
      <item>Postaja granične policije Sošice</item>
      <item>III. policijska postaja Split</item>
      <item>VII. policijska postaja Stankovci</item>
      <item>Policijska postaja Šibenik s ispostavom Primošten</item>
      <item>Policijska postaja Štrigova</item>
      <item>Postaja granične policije Korenica</item>
      <item>Postaja granične policije Tovarnik</item>
      <item>VIII. policijska postaja Trnje</item>
      <item>Policijska postaja Varaždin</item>
      <item>Postaja granične policije Varaždin</item>
      <item>Postaja prometne policije Varaždin</item>
      <item>Policijska postaja Vinkovci s ispostavom Markušica</item>
      <item>Policijska postaja Virovitica</item>
      <item>Postaja prometne policije Virovitica</item>
      <item>IV. policijska postaja Voćin</item>
      <item>Postaja granične policije Vrgorac</item>
      <item>Postaja granične policije Vrpolje</item>
      <item>Ispostava prometne policije Vukovar</item>
      <item>Policijska postaja Zabok</item>
      <item>I. postaja prometne policije Zagreb</item>
      <item>II. postaja prometne policije Zagreb</item>
      <item>VI. policijska postaja Novi Zagreb</item>
      <item>Policijska postaja Zlatar-Bistrica</item>
      <item>Postaja granične policije Županja</item>
      <item>I. policijska postaja Centar</item>
      <item>II. policijska postaja Črnomerec-Susedgrad</item>
      <item>IV. policijska postaja Maksimir-Peščenica</item>
      <item>Postaja aerodromske policije Pleso</item>
      <item>V. policijska postaja Medveščak</item>
      <item>VII. policijska postaja Trešnjevka</item>
      <item>Policijska postaja Bjelovar</item>
      <item>Postaja prometne policije Bjelovar</item>
      <item>Postaja granične policije Brod na Kupi</item>
      <item>III. policijska postaja Cavtat</item>
      <item>Policijska postaja Čakovec</item>
      <item>Postaja prometne policije Čakovec</item>
      <item>Policijska postaja Čazma</item>
      <item>Policijska postaja Daruvar</item>
      <item>Policijska postaja Donja Stubica</item>
      <item>Postaja granične policije Donji Lapac</item>
      <item>Postaja granične policije Donji Srb</item>
      <item>Postaja granične policije Vrbanja</item>
      <item>III. policijska postaja Dubrava</item>
      <item>Policijska postaja Đurđevac</item>
      <item>Policijska postaja Garešnica</item>
      <item>Policijska postaja Gospić</item>
      <item>Postaja prometne policije Gospić</item>
      <item>Postaja granične policije Gračac</item>
      <item>Policijska postaja Grubišno Polje</item>
      <item>Postaja granične policije Gruda</item>
      <item>Postaja granične policije Hrvatska Kostajnica</item>
      <item>Postaja granične policije Ilok</item>
      <item>Postaja granične policije Imotski</item>
      <item>Policijska postaja Ivanec</item>
      <item>Policijska postaja Ivanić-Grad</item>
      <item>Policijska postaja Karlobag</item>
      <item>Policijska postaja Klanjec</item>
      <item>Policijska postaja Koprivnica</item>
      <item>Postaja granične policije Koprivnica</item>
      <item>Postaja prometne policije Koprivnica</item>
      <item>Policijska postaja Krapina</item>
      <item>Postaja prometne policije Krapina</item>
      <item>Policijska ispostava Krapinske toplice</item>
      <item>Policijska postaja Križevci</item>
      <item>Policijska postaja Ludbreg</item>
      <item>Policijska postaja Mali Lošinj s ispostavom Cres</item>
      <item>Policijska ispostava Marija Bistrica</item>
      <item>Policijska postaja Mursko Središće</item>
      <item>Policijska postaja Nova Gradiška</item>
      <item>Policijska postaja Novalja</item>
      <item>Policijska postaja Novi Marof</item>
      <item>Policijska postaja Obrovac</item>
      <item>Policijska postaja Okučani</item>
      <item>Ispostava prometne policije Opuzen</item>
      <item>Policijska postaja Orahovica</item>
      <item>Policijska postaja Otočac</item>
      <item>Policijska postaja Pag</item>
      <item>Policijska postaja Pakrac</item>
      <item>Policijska postaja Pitomača</item>
      <item>Policijska postaja Pleternica</item>
      <item>Policijska postaja Požega</item>
      <item>Postaja prometne policije Požega</item>
      <item>Policijska postaja Pregrada</item>
      <item>Postaja granične policije Macelj</item>
      <item>Postaja granične policije Cetingrad</item>
      <item>Postaja granične policije Terezino Polje</item>
      <item>Postaja granične policije Stara Gradiška</item>
      <item>Postaja granične policije Erdut</item>
      <item>Postaja granične policije Goričan</item>
      <item>Mobilna jedinica prometne policije</item>
      <item>Postaja pomorske i aerodromske policije Zadar</item>
      <item>Postaja pomorske i aerodromske policije Rijeka</item>
      <item>Postaja pomorske i aerodromske policije Pula</item>
    </izvorni_sadrzaj>
    <derivirana_varijabla naziv="DomainObject.PolicijskePostajeList_1">
      <item>Policijska postaja Đakovo</item>
      <item>Policijska postaja Belišće</item>
      <item>Policijska postaja Našice</item>
      <item>Postaja granične policije Dalj</item>
      <item>Postaja prometne policije Osijek</item>
      <item>Postaja granične policije Beli Manastir</item>
      <item>Policijska postaja Pula</item>
      <item>Policijska postaja Buje</item>
      <item>Policijska postaja Umag</item>
      <item>Policijska postaja Buzet</item>
      <item>Policijska postaja Labin</item>
      <item>Policijska postaja Pazin</item>
      <item>Policijska postaja Poreč</item>
      <item>Policijska postaja Rovinj</item>
      <item>Postaja prometne policije Pula</item>
      <item>Postaja pomorske policije Pula</item>
      <item>Postaja aerodromske policije Pula</item>
      <item>Policijska postaja Dubrovnik</item>
      <item>Policijska postaja Ston</item>
      <item>Policijska postaja Korčula</item>
      <item>Policijska postaja Lastovo</item>
      <item>Policijska postaja Metković</item>
      <item>Policijska postaja Ploče</item>
      <item>Postaja pomorske policije Dubrovnik</item>
      <item>Postaja prometne policije Dubrovnik</item>
      <item>Postaja aerodromske policije Čilipi</item>
      <item>Postaja granične policije Metković</item>
      <item>Policijska postaja Karlovac</item>
      <item>Policijska postaja Duga Resa</item>
      <item>Policijska postaja Ogulin</item>
      <item>Policijska postaja Ozalj</item>
      <item>Policijska postaja Slunj</item>
      <item>Policijska postaja Vojnić</item>
      <item>Postaja prometne policije Karlovac</item>
      <item>Policijska postaja Sisak</item>
      <item>Policijska postaja Sunja</item>
      <item>Policijska postaja Kutina</item>
      <item>Policijska postaja Novska</item>
      <item>Policijska postaja Petrinja</item>
      <item>Policijska postaja Glina</item>
      <item>Policijska postaja Dvor</item>
      <item>Policijska postaja Gvozd</item>
      <item>Postaja prometne policije Sisak</item>
      <item>Postaja prometne policije Kutina</item>
      <item>Policijska postaja Vodice</item>
      <item>Policijska postaja Drniš</item>
      <item>Policijska postaja Knin</item>
      <item>Postaja prometne policije Šibenik</item>
      <item>Postaja pomorske policije Šibenik</item>
      <item>Policijska postaja Vukovar</item>
      <item>Policijska postaja Otok</item>
      <item>Postaja prometne policije Vinkovci</item>
      <item>I. Policijska postaja Zadar</item>
      <item>II. Policijska postaja Zadar</item>
      <item>Postaja prometne policije Zadar</item>
      <item>Postaja pomorske policije Zadar</item>
      <item>Postaja aerodromske policije Zemunik</item>
      <item>Policijska postaja Biograd</item>
      <item>Policijska postaja Benkovac</item>
      <item>Policijska postaja Sesvete</item>
      <item>Policijska postaja Velika Gorica</item>
      <item>Policijska postaja Zaprešić</item>
      <item>Policijska postaja Dugo Selo</item>
      <item>Policijska postaja Jastrebarsko</item>
      <item>Policijska postaja Samobor</item>
      <item>Policijska postaja Sv. Ivan Zelina</item>
      <item>Policijska postaja Vrbovec</item>
      <item>Postaja granične policije Bregana</item>
      <item>Postaja granične policije Zagreb</item>
      <item>I. Policijska postaja Split</item>
      <item>II. Policijska postaja Split</item>
      <item>Policijska postaja Brač</item>
      <item>Policijska postaja Hvar</item>
      <item>Policijska postaja Kaštela</item>
      <item>Policijska postaja Makarska</item>
      <item>Policijska postaja Omiš</item>
      <item>Policijska postaja Sinj</item>
      <item>Policijska postaja Solin</item>
      <item>Policijska postaja Trogir</item>
      <item>Policijska postaja Vis</item>
      <item>Postaja prometne policije Split</item>
      <item>Postaja granične policije Trilj</item>
      <item>Postaja pomorske policije Split</item>
      <item>Postaja aerodromske policije Resnik</item>
      <item>I. Policijska postaja Rijeka</item>
      <item>II. Policijska postaja Rijeka</item>
      <item>III. Policijska postaja Rijeka</item>
      <item>Postaja prometne policije Rijeka</item>
      <item>Postaja pomorske policije Rijeka</item>
      <item>Policijska postaja Crikvenica</item>
      <item>Policijska postaja Čabar</item>
      <item>Policijska postaja Delnice</item>
      <item>Policijska postaja Krk</item>
      <item>Postaja aerodromske policije Rijeka</item>
      <item>Policijska postaja Cres (ispostava PP Mali Lošinj)</item>
      <item>Policijska postaja Rab</item>
      <item>Postaja granične policije Rupa</item>
      <item>Policijska postaja Opatija</item>
      <item>Policijska postaja Vrbovsko</item>
      <item>I. Policijska postaja Osijek</item>
      <item>II. Policijska postaja Osijek</item>
      <item>Policijska postaja Čepin</item>
      <item>Policijska postaja Beli Manastir</item>
      <item>Policijska postaja Donji Miholjac</item>
      <item>Policijska postaja Prelog</item>
      <item>IV. policijska postaja Rijeka</item>
      <item>Policijska postaja Senj</item>
      <item>Ispostava prometne policije Severin na Kupi</item>
      <item>Postaja granične policije Slano</item>
      <item>Policijska postaja Slatina</item>
      <item>Policijska postaja Slavonski Brod</item>
      <item>Postaja granične policije Slavonski Brod</item>
      <item>Postaja prometne policije Slavonski Brod</item>
      <item>Ispostava granične policije Slavonski Šamac</item>
      <item>Postaja granične policije Sošice</item>
      <item>III. policijska postaja Split</item>
      <item>VII. policijska postaja Stankovci</item>
      <item>Policijska postaja Šibenik s ispostavom Primošten</item>
      <item>Policijska postaja Štrigova</item>
      <item>Postaja granične policije Korenica</item>
      <item>Postaja granične policije Tovarnik</item>
      <item>VIII. policijska postaja Trnje</item>
      <item>Policijska postaja Varaždin</item>
      <item>Postaja granične policije Varaždin</item>
      <item>Postaja prometne policije Varaždin</item>
      <item>Policijska postaja Vinkovci s ispostavom Markušica</item>
      <item>Policijska postaja Virovitica</item>
      <item>Postaja prometne policije Virovitica</item>
      <item>IV. policijska postaja Voćin</item>
      <item>Postaja granične policije Vrgorac</item>
      <item>Postaja granične policije Vrpolje</item>
      <item>Ispostava prometne policije Vukovar</item>
      <item>Policijska postaja Zabok</item>
      <item>I. postaja prometne policije Zagreb</item>
      <item>II. postaja prometne policije Zagreb</item>
      <item>VI. policijska postaja Novi Zagreb</item>
      <item>Policijska postaja Zlatar-Bistrica</item>
      <item>Postaja granične policije Županja</item>
      <item>I. policijska postaja Centar</item>
      <item>II. policijska postaja Črnomerec-Susedgrad</item>
      <item>IV. policijska postaja Maksimir-Peščenica</item>
      <item>Postaja aerodromske policije Pleso</item>
      <item>V. policijska postaja Medveščak</item>
      <item>VII. policijska postaja Trešnjevka</item>
      <item>Policijska postaja Bjelovar</item>
      <item>Postaja prometne policije Bjelovar</item>
      <item>Postaja granične policije Brod na Kupi</item>
      <item>III. policijska postaja Cavtat</item>
      <item>Policijska postaja Čakovec</item>
      <item>Postaja prometne policije Čakovec</item>
      <item>Policijska postaja Čazma</item>
      <item>Policijska postaja Daruvar</item>
      <item>Policijska postaja Donja Stubica</item>
      <item>Postaja granične policije Donji Lapac</item>
      <item>Postaja granične policije Donji Srb</item>
      <item>Postaja granične policije Vrbanja</item>
      <item>III. policijska postaja Dubrava</item>
      <item>Policijska postaja Đurđevac</item>
      <item>Policijska postaja Garešnica</item>
      <item>Policijska postaja Gospić</item>
      <item>Postaja prometne policije Gospić</item>
      <item>Postaja granične policije Gračac</item>
      <item>Policijska postaja Grubišno Polje</item>
      <item>Postaja granične policije Gruda</item>
      <item>Postaja granične policije Hrvatska Kostajnica</item>
      <item>Postaja granične policije Ilok</item>
      <item>Postaja granične policije Imotski</item>
      <item>Policijska postaja Ivanec</item>
      <item>Policijska postaja Ivanić-Grad</item>
      <item>Policijska postaja Karlobag</item>
      <item>Policijska postaja Klanjec</item>
      <item>Policijska postaja Koprivnica</item>
      <item>Postaja granične policije Koprivnica</item>
      <item>Postaja prometne policije Koprivnica</item>
      <item>Policijska postaja Krapina</item>
      <item>Postaja prometne policije Krapina</item>
      <item>Policijska ispostava Krapinske toplice</item>
      <item>Policijska postaja Križevci</item>
      <item>Policijska postaja Ludbreg</item>
      <item>Policijska postaja Mali Lošinj s ispostavom Cres</item>
      <item>Policijska ispostava Marija Bistrica</item>
      <item>Policijska postaja Mursko Središće</item>
      <item>Policijska postaja Nova Gradiška</item>
      <item>Policijska postaja Novalja</item>
      <item>Policijska postaja Novi Marof</item>
      <item>Policijska postaja Obrovac</item>
      <item>Policijska postaja Okučani</item>
      <item>Ispostava prometne policije Opuzen</item>
      <item>Policijska postaja Orahovica</item>
      <item>Policijska postaja Otočac</item>
      <item>Policijska postaja Pag</item>
      <item>Policijska postaja Pakrac</item>
      <item>Policijska postaja Pitomača</item>
      <item>Policijska postaja Pleternica</item>
      <item>Policijska postaja Požega</item>
      <item>Postaja prometne policije Požega</item>
      <item>Policijska postaja Pregrada</item>
      <item>Postaja granične policije Macelj</item>
      <item>Postaja granične policije Cetingrad</item>
      <item>Postaja granične policije Terezino Polje</item>
      <item>Postaja granične policije Stara Gradiška</item>
      <item>Postaja granične policije Erdut</item>
      <item>Postaja granične policije Goričan</item>
      <item>Mobilna jedinica prometne policije</item>
      <item>Postaja pomorske i aerodromske policije Zadar</item>
      <item>Postaja pomorske i aerodromske policije Rijeka</item>
      <item>Postaja pomorske i aerodromske policije Pula</item>
    </derivirana_varijabla>
  </DomainObject.PolicijskePostajeList>
</icms>
</file>

<file path=customXml/itemProps1.xml><?xml version="1.0" encoding="utf-8"?>
<ds:datastoreItem xmlns:ds="http://schemas.openxmlformats.org/officeDocument/2006/customXml" ds:itemID="{100293BC-3C9C-4740-99C7-73F5E9006100}">
  <ds:schemaRefs/>
</ds:datastoreItem>
</file>

<file path=docProps/app.xml><?xml version="1.0" encoding="utf-8"?>
<properties:Properties xmlns:properties="http://schemas.openxmlformats.org/officeDocument/2006/extended-properties" xmlns:vt="http://schemas.openxmlformats.org/officeDocument/2006/docPropsVTypes">
  <properties:Template>MasterTemplate.dotm</properties:Template>
  <properties:Company/>
  <properties:Pages>1</properties:Pages>
  <properties:Words>137</properties:Words>
  <properties:Characters>807</properties:Characters>
  <properties:Lines>46</properties:Lines>
  <properties:Paragraphs>22</properties:Paragraphs>
  <properties:TotalTime>9</properties:TotalTime>
  <properties:ScaleCrop>false</properties:ScaleCrop>
  <properties:HeadingPairs>
    <vt:vector baseType="variant" size="2">
      <vt:variant>
        <vt:lpstr>Naslov</vt:lpstr>
      </vt:variant>
      <vt:variant>
        <vt:i4>1</vt:i4>
      </vt:variant>
    </vt:vector>
  </properties:HeadingPairs>
  <properties:TitlesOfParts>
    <vt:vector baseType="lpstr" size="1">
      <vt:lpstr/>
    </vt:vector>
  </properties:TitlesOfParts>
  <properties:LinksUpToDate>false</properties:LinksUpToDate>
  <properties:CharactersWithSpaces>1271</properties:CharactersWithSpaces>
  <properties:SharedDoc>false</properties:SharedDoc>
  <properties:HyperlinksChanged>false</properties:HyperlinksChanged>
  <properties:Application>Microsoft Office Word</properties:Application>
  <properties:AppVersion>14.0000</properties:AppVersion>
  <properties:DocSecurity>0</properties:DocSecurity>
</properties:Properties>
</file>

<file path=docProps/core.xml><?xml version="1.0" encoding="utf-8"?>
<cp:coreProperties xmlns:cp="http://schemas.openxmlformats.org/package/2006/metadata/core-properties" xmlns:dcterms="http://purl.org/dc/terms/" xmlns:dc="http://purl.org/dc/elements/1.1/">
  <dcterms:created xmlns:xsi="http://www.w3.org/2001/XMLSchema-instance" xsi:type="dcterms:W3CDTF">2020-11-28T06:01:00Z</dcterms:created>
  <dc:creator>Koviljka Brkić</dc:creator>
  <cp:lastModifiedBy>Koviljka Brkić</cp:lastModifiedBy>
  <cp:lastPrinted>2020-11-28T09:09:00Z</cp:lastPrinted>
  <dcterms:modified xmlns:xsi="http://www.w3.org/2001/XMLSchema-instance" xsi:type="dcterms:W3CDTF">2020-11-28T09:09:00Z</dcterms:modified>
  <cp:revision>10</cp:revision>
</cp:coreProperties>
</file>

<file path=docProps/custom.xml><?xml version="1.0" encoding="utf-8"?>
<prop:Properties xmlns:vt="http://schemas.openxmlformats.org/officeDocument/2006/docPropsVTypes" xmlns:prop="http://schemas.openxmlformats.org/officeDocument/2006/custom-properties">
  <prop:property fmtid="{D5CDD505-2E9C-101B-9397-08002B2CF9AE}" pid="2" name="Saved">
    <vt:bool>true</vt:bool>
  </prop:property>
  <prop:property fmtid="{D5CDD505-2E9C-101B-9397-08002B2CF9AE}" pid="3" name="Naslov">
    <vt:lpwstr>Odluka - Ustupljeno drugom sudu - čl. 11 Zakona o sudovima (dopis delegacija osijek.docx)</vt:lpwstr>
  </prop:property>
  <prop:property fmtid="{D5CDD505-2E9C-101B-9397-08002B2CF9AE}" pid="4" name="CC_coloring">
    <vt:bool>false</vt:bool>
  </prop:property>
  <prop:property fmtid="{D5CDD505-2E9C-101B-9397-08002B2CF9AE}" pid="5" name="BrojStranica">
    <vt:i4>1</vt:i4>
  </prop:property>
</prop:Properties>
</file>