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743dde" w14:paraId="5743dde" w:rsidRDefault="005A3376" w:rsidP="008A4A9B" w:rsidR="005A3376" w:rsidRPr="00491880">
      <w:pPr>
        <w:pStyle w:val="Bezproreda"/>
        <w:jc w:val="both"/>
        <w15:collapsed w:val="false"/>
      </w:pPr>
      <w:bookmarkStart w:name="_GoBack" w:id="0"/>
      <w:bookmarkEnd w:id="0"/>
    </w:p>
    <w:p w:rsidRDefault="00301645" w:rsidP="008A4A9B" w:rsidR="00301645" w:rsidRPr="00491880">
      <w:pPr>
        <w:pStyle w:val="Bezproreda"/>
        <w:jc w:val="both"/>
      </w:pPr>
      <w:r w:rsidRPr="00491880">
        <w:t>REPUBLIKA HRVATSKA</w:t>
      </w:r>
    </w:p>
    <w:p w:rsidRDefault="00301645" w:rsidP="008A4A9B" w:rsidR="00D61111">
      <w:pPr>
        <w:pStyle w:val="Bezproreda"/>
        <w:jc w:val="both"/>
      </w:pPr>
      <w:r w:rsidRPr="00491880">
        <w:t xml:space="preserve">TRGOVAČKI SUD U ZAGREBU                                </w:t>
      </w:r>
      <w:r w:rsidR="006A1CB0">
        <w:t xml:space="preserve">                          </w:t>
      </w:r>
      <w:r w:rsidR="00E1075C">
        <w:t xml:space="preserve">      </w:t>
      </w:r>
    </w:p>
    <w:p w:rsidRDefault="008A4A9B" w:rsidP="008A4A9B" w:rsidR="00301645" w:rsidRPr="00491880">
      <w:pPr>
        <w:pStyle w:val="Bezproreda"/>
        <w:jc w:val="both"/>
      </w:pPr>
      <w:r>
        <w:t xml:space="preserve">Zagreb, </w:t>
      </w:r>
      <w:r w:rsidR="00301645" w:rsidRPr="00491880">
        <w:t>Amruševa 2/II</w:t>
      </w:r>
    </w:p>
    <w:p w:rsidRDefault="00301645" w:rsidP="008A4A9B" w:rsidR="00301645">
      <w:pPr>
        <w:pStyle w:val="Bezproreda"/>
        <w:jc w:val="both"/>
      </w:pPr>
    </w:p>
    <w:p w:rsidRDefault="00D61111" w:rsidP="00D61111" w:rsidR="00D61111">
      <w:pPr>
        <w:ind w:firstLine="720" w:left="5040"/>
        <w:jc w:val="center"/>
      </w:pPr>
      <w:r w:rsidRPr="00EB1C75">
        <w:t xml:space="preserve">            40. St-</w:t>
      </w:r>
      <w:r w:rsidR="00035249">
        <w:t>1298</w:t>
      </w:r>
      <w:r>
        <w:t>/</w:t>
      </w:r>
      <w:r w:rsidR="00C44CAE">
        <w:t>2019</w:t>
      </w:r>
    </w:p>
    <w:p w:rsidRDefault="00D61111" w:rsidP="00D61111" w:rsidR="00D61111">
      <w:pPr>
        <w:ind w:firstLine="720" w:left="5040"/>
        <w:jc w:val="center"/>
      </w:pPr>
    </w:p>
    <w:p w:rsidRDefault="00025C53" w:rsidP="00D61111" w:rsidR="00025C53" w:rsidRPr="00EB1C75">
      <w:pPr>
        <w:ind w:firstLine="720" w:left="5040"/>
        <w:jc w:val="center"/>
      </w:pPr>
    </w:p>
    <w:p w:rsidRDefault="00025C53" w:rsidP="00D61111" w:rsidR="00D61111" w:rsidRPr="00566A25">
      <w:pPr>
        <w:jc w:val="center"/>
      </w:pPr>
      <w:r>
        <w:t xml:space="preserve">U   I M E   </w:t>
      </w:r>
      <w:r w:rsidR="00D61111" w:rsidRPr="00566A25">
        <w:t xml:space="preserve">R E P U B L I K </w:t>
      </w:r>
      <w:r>
        <w:t>E</w:t>
      </w:r>
      <w:r w:rsidR="00D61111" w:rsidRPr="00566A25">
        <w:t xml:space="preserve"> </w:t>
      </w:r>
      <w:r>
        <w:t xml:space="preserve"> </w:t>
      </w:r>
      <w:r w:rsidR="00D61111" w:rsidRPr="00566A25">
        <w:t xml:space="preserve"> H R V A T S K </w:t>
      </w:r>
      <w:r>
        <w:t>E</w:t>
      </w:r>
      <w:r w:rsidR="00D61111" w:rsidRPr="00566A25">
        <w:t xml:space="preserve"> </w:t>
      </w:r>
    </w:p>
    <w:p w:rsidRDefault="00D61111" w:rsidP="00D61111" w:rsidR="00D61111" w:rsidRPr="00566A25">
      <w:pPr>
        <w:jc w:val="center"/>
      </w:pPr>
      <w:r w:rsidRPr="00566A25">
        <w:t>R J E Š E NJ E</w:t>
      </w:r>
    </w:p>
    <w:p w:rsidRDefault="00D61111" w:rsidP="00D61111" w:rsidR="00D61111">
      <w:pPr>
        <w:jc w:val="center"/>
        <w:rPr>
          <w:b/>
        </w:rPr>
      </w:pPr>
    </w:p>
    <w:p w:rsidRDefault="00D61111" w:rsidP="00D61111" w:rsidR="005E2A66">
      <w:pPr>
        <w:ind w:firstLine="720"/>
        <w:jc w:val="both"/>
      </w:pPr>
      <w:r>
        <w:t xml:space="preserve">TRGOVAČKI SUD U ZAGREBU, po sucu  </w:t>
      </w:r>
      <w:r w:rsidR="00025C53">
        <w:t xml:space="preserve">tog suda </w:t>
      </w:r>
      <w:r>
        <w:t>Anti Galiću,</w:t>
      </w:r>
      <w:r w:rsidRPr="00D61111">
        <w:t xml:space="preserve"> </w:t>
      </w:r>
      <w:r>
        <w:t xml:space="preserve">kao sucu pojedincu, </w:t>
      </w:r>
      <w:r w:rsidR="00C44CAE">
        <w:t>postupajući po prijedlogu dužnika</w:t>
      </w:r>
      <w:r w:rsidR="00025C53">
        <w:t xml:space="preserve"> </w:t>
      </w:r>
      <w:r w:rsidR="00C44CAE">
        <w:t xml:space="preserve">kao predlagatelja, u </w:t>
      </w:r>
      <w:r w:rsidRPr="004C3D03">
        <w:t xml:space="preserve">predstečajnom postupku </w:t>
      </w:r>
      <w:r>
        <w:t xml:space="preserve">nad </w:t>
      </w:r>
      <w:r w:rsidR="00035249">
        <w:t>KAIROS AGRO</w:t>
      </w:r>
      <w:r w:rsidR="00C44CAE">
        <w:t xml:space="preserve"> d.o.o., </w:t>
      </w:r>
      <w:r w:rsidR="00C50217">
        <w:t>Lijevi Dubrovčak (Grad Ivanić-Grad), Braće Radića 26. OIB 45653270770,</w:t>
      </w:r>
      <w:r>
        <w:t xml:space="preserve"> dana </w:t>
      </w:r>
      <w:r w:rsidR="009A19AB">
        <w:t>1</w:t>
      </w:r>
      <w:r w:rsidR="00C50217">
        <w:t>1.lipnja</w:t>
      </w:r>
      <w:r>
        <w:t xml:space="preserve"> 201</w:t>
      </w:r>
      <w:r w:rsidR="00992C6D">
        <w:t>9</w:t>
      </w:r>
      <w:r>
        <w:t xml:space="preserve">. </w:t>
      </w:r>
    </w:p>
    <w:p w:rsidRDefault="009D12D8" w:rsidP="008A4A9B" w:rsidR="009D12D8">
      <w:pPr>
        <w:pStyle w:val="Bezproreda"/>
        <w:jc w:val="center"/>
        <w:rPr>
          <w:b/>
        </w:rPr>
      </w:pPr>
    </w:p>
    <w:p w:rsidRDefault="00DA2130" w:rsidP="008A4A9B" w:rsidR="00900561">
      <w:pPr>
        <w:pStyle w:val="Bezproreda"/>
        <w:jc w:val="center"/>
        <w:rPr>
          <w:b/>
        </w:rPr>
      </w:pPr>
      <w:r w:rsidRPr="00992C6D">
        <w:rPr>
          <w:b/>
        </w:rPr>
        <w:t>r i j</w:t>
      </w:r>
      <w:r w:rsidR="006B760B" w:rsidRPr="00992C6D">
        <w:rPr>
          <w:b/>
        </w:rPr>
        <w:t xml:space="preserve"> </w:t>
      </w:r>
      <w:r w:rsidRPr="00992C6D">
        <w:rPr>
          <w:b/>
        </w:rPr>
        <w:t>e š</w:t>
      </w:r>
      <w:r w:rsidR="00900561" w:rsidRPr="00992C6D">
        <w:rPr>
          <w:b/>
        </w:rPr>
        <w:t xml:space="preserve"> i o   j e</w:t>
      </w:r>
    </w:p>
    <w:p w:rsidRDefault="009D12D8" w:rsidP="008A4A9B" w:rsidR="009D12D8" w:rsidRPr="00992C6D">
      <w:pPr>
        <w:pStyle w:val="Bezproreda"/>
        <w:jc w:val="center"/>
        <w:rPr>
          <w:b/>
        </w:rPr>
      </w:pPr>
    </w:p>
    <w:p w:rsidRDefault="00827DD0" w:rsidP="008A4A9B" w:rsidR="00827DD0" w:rsidRPr="00491880">
      <w:pPr>
        <w:pStyle w:val="Bezproreda"/>
        <w:jc w:val="both"/>
      </w:pPr>
    </w:p>
    <w:p w:rsidRDefault="00992C6D" w:rsidP="008A4A9B" w:rsidR="00883D87">
      <w:pPr>
        <w:pStyle w:val="Bezproreda"/>
        <w:ind w:firstLine="720"/>
        <w:jc w:val="both"/>
      </w:pPr>
      <w:r>
        <w:t>Odb</w:t>
      </w:r>
      <w:r w:rsidR="00770820">
        <w:t>ija se kao neosnovan</w:t>
      </w:r>
      <w:r>
        <w:t xml:space="preserve"> prijedlog dužnika kao predlagatelja </w:t>
      </w:r>
      <w:r w:rsidR="00C50217">
        <w:t>KAIROS AGRO d.o.o., Lijevi Dubrovčak (Grad Ivanić-Grad), Braće Radića 26. OIB 45653270770</w:t>
      </w:r>
      <w:r>
        <w:t xml:space="preserve"> od </w:t>
      </w:r>
      <w:r w:rsidR="00DC1A81">
        <w:t>4.lipnja</w:t>
      </w:r>
      <w:r>
        <w:t xml:space="preserve"> 2019. za otvaranje predstečajnog postupka </w:t>
      </w:r>
    </w:p>
    <w:p w:rsidRDefault="00992C6D" w:rsidP="008A4A9B" w:rsidR="00992C6D">
      <w:pPr>
        <w:pStyle w:val="Bezproreda"/>
        <w:ind w:firstLine="720"/>
        <w:jc w:val="both"/>
      </w:pPr>
    </w:p>
    <w:p w:rsidRDefault="00AB2A57" w:rsidP="008A4A9B" w:rsidR="00AB2A57" w:rsidRPr="00491880">
      <w:pPr>
        <w:pStyle w:val="Bezproreda"/>
        <w:jc w:val="both"/>
      </w:pPr>
    </w:p>
    <w:p w:rsidRDefault="00900561" w:rsidP="008A4A9B" w:rsidR="00900561">
      <w:pPr>
        <w:pStyle w:val="Bezproreda"/>
        <w:jc w:val="center"/>
      </w:pPr>
      <w:r w:rsidRPr="00491880">
        <w:t>Obrazloženje</w:t>
      </w:r>
    </w:p>
    <w:p w:rsidRDefault="009D12D8" w:rsidP="008A4A9B" w:rsidR="009D12D8" w:rsidRPr="00491880">
      <w:pPr>
        <w:pStyle w:val="Bezproreda"/>
        <w:jc w:val="center"/>
      </w:pPr>
    </w:p>
    <w:p w:rsidRDefault="00900561" w:rsidP="008A4A9B" w:rsidR="00900561" w:rsidRPr="00491880">
      <w:pPr>
        <w:pStyle w:val="Bezproreda"/>
        <w:jc w:val="both"/>
      </w:pPr>
    </w:p>
    <w:p w:rsidRDefault="007C56AE" w:rsidP="00883D87" w:rsidR="00EB589D">
      <w:pPr>
        <w:ind w:firstLine="708"/>
        <w:jc w:val="both"/>
      </w:pPr>
      <w:r>
        <w:tab/>
      </w:r>
      <w:r w:rsidR="00A92CEA">
        <w:t xml:space="preserve">Uvodno naznačeni dužnik </w:t>
      </w:r>
      <w:r w:rsidR="00883D87" w:rsidRPr="004C3D03">
        <w:t xml:space="preserve">podnio </w:t>
      </w:r>
      <w:r w:rsidR="00A92CEA">
        <w:t xml:space="preserve">je </w:t>
      </w:r>
      <w:r w:rsidR="00883D87" w:rsidRPr="004C3D03">
        <w:t>ovom sudu</w:t>
      </w:r>
      <w:r w:rsidR="00883D87">
        <w:t xml:space="preserve"> </w:t>
      </w:r>
      <w:r w:rsidR="00A92CEA">
        <w:t xml:space="preserve">dana </w:t>
      </w:r>
      <w:r w:rsidR="00DC1A81">
        <w:t>4.lipnja</w:t>
      </w:r>
      <w:r w:rsidR="00DA1F58">
        <w:t xml:space="preserve"> 2019.</w:t>
      </w:r>
      <w:r w:rsidR="00883D87" w:rsidRPr="004C3D03">
        <w:t>,  temelj</w:t>
      </w:r>
      <w:r w:rsidR="00A92CEA">
        <w:t xml:space="preserve">em </w:t>
      </w:r>
      <w:r w:rsidR="00883D87" w:rsidRPr="004C3D03">
        <w:t xml:space="preserve"> odredbe čl</w:t>
      </w:r>
      <w:r w:rsidR="00A92CEA">
        <w:t xml:space="preserve">anka </w:t>
      </w:r>
      <w:r w:rsidR="00883D87" w:rsidRPr="004C3D03">
        <w:t>25. st</w:t>
      </w:r>
      <w:r w:rsidR="00AA085F">
        <w:t>avak</w:t>
      </w:r>
      <w:r w:rsidR="00883D87" w:rsidRPr="004C3D03">
        <w:t xml:space="preserve"> 1. Stečajnog zakona („Narodne novine“ broj 71/2015</w:t>
      </w:r>
      <w:r w:rsidR="00DC1A81">
        <w:t xml:space="preserve"> i 104/17</w:t>
      </w:r>
      <w:r w:rsidR="00883D87">
        <w:t>,</w:t>
      </w:r>
      <w:r w:rsidR="00883D87" w:rsidRPr="004C3D03">
        <w:t xml:space="preserve"> dalje: SZ), prijedlog za otvaranje predstečajnog postupka. U prijedlogu </w:t>
      </w:r>
      <w:r w:rsidR="00AA085F">
        <w:t xml:space="preserve">u bitnome navodi kako </w:t>
      </w:r>
      <w:r w:rsidR="00883D87" w:rsidRPr="004C3D03">
        <w:t xml:space="preserve">kod </w:t>
      </w:r>
      <w:r w:rsidR="00770820">
        <w:t xml:space="preserve">dužnika </w:t>
      </w:r>
      <w:r w:rsidR="00883D87" w:rsidRPr="004C3D03">
        <w:t>postoji predstečajni razlog prijeteće nesposobnosti za plaćanje</w:t>
      </w:r>
      <w:r w:rsidR="00883D87">
        <w:t xml:space="preserve"> </w:t>
      </w:r>
      <w:r w:rsidR="00770820">
        <w:t xml:space="preserve">jer je </w:t>
      </w:r>
      <w:r w:rsidR="00EB589D">
        <w:t xml:space="preserve"> račun dužnika blokiran od </w:t>
      </w:r>
      <w:r w:rsidR="00CF3F83">
        <w:t>5.travnja</w:t>
      </w:r>
      <w:r w:rsidR="00EB589D">
        <w:t xml:space="preserve"> 2019. </w:t>
      </w:r>
    </w:p>
    <w:p w:rsidRDefault="00CF3F83" w:rsidP="00883D87" w:rsidR="005D5248">
      <w:pPr>
        <w:ind w:firstLine="708"/>
        <w:jc w:val="both"/>
      </w:pPr>
      <w:r>
        <w:t>Prijedlogu ne prileži Potvrda Financijske agencije o blokadi računa</w:t>
      </w:r>
      <w:r w:rsidR="00E454F1">
        <w:t>.</w:t>
      </w:r>
    </w:p>
    <w:p w:rsidRDefault="00E454F1" w:rsidP="00883D87" w:rsidR="00E454F1">
      <w:pPr>
        <w:ind w:firstLine="708"/>
        <w:jc w:val="both"/>
      </w:pPr>
    </w:p>
    <w:p w:rsidRDefault="00EB589D" w:rsidP="00883D87" w:rsidR="00EB589D">
      <w:pPr>
        <w:ind w:firstLine="708"/>
        <w:jc w:val="both"/>
      </w:pPr>
      <w:r>
        <w:t>Sud je putem e-blokade</w:t>
      </w:r>
      <w:r w:rsidR="00A02F92">
        <w:t xml:space="preserve"> od Financijske agencije </w:t>
      </w:r>
      <w:r>
        <w:t xml:space="preserve"> pribavio očevidnik neizvršenih osnova za plaćanje na računu dužnika </w:t>
      </w:r>
      <w:r w:rsidR="00FD5BF1">
        <w:t xml:space="preserve">na dan </w:t>
      </w:r>
      <w:r w:rsidR="00E454F1">
        <w:t>11.lipnja</w:t>
      </w:r>
      <w:r w:rsidR="00FD5BF1">
        <w:t xml:space="preserve"> 2019</w:t>
      </w:r>
      <w:r>
        <w:t>.</w:t>
      </w:r>
    </w:p>
    <w:p w:rsidRDefault="00EB589D" w:rsidP="00911ABE" w:rsidR="00EC1F33">
      <w:pPr>
        <w:ind w:firstLine="708"/>
        <w:jc w:val="both"/>
      </w:pPr>
      <w:r>
        <w:t xml:space="preserve">Prema </w:t>
      </w:r>
      <w:r w:rsidR="00FD5BF1">
        <w:t xml:space="preserve">pribavljenom </w:t>
      </w:r>
      <w:r>
        <w:t>očevidniku</w:t>
      </w:r>
      <w:r w:rsidR="0069248D">
        <w:t xml:space="preserve"> </w:t>
      </w:r>
      <w:r w:rsidR="00FD5BF1">
        <w:t xml:space="preserve">račun dužnika je u neprekidnoj blokadi od </w:t>
      </w:r>
      <w:r w:rsidR="00E454F1">
        <w:t>30.svibnja 2018.</w:t>
      </w:r>
      <w:r w:rsidR="00911ABE">
        <w:t xml:space="preserve">, a iznos blokade </w:t>
      </w:r>
      <w:r w:rsidR="00A02F92">
        <w:t xml:space="preserve">računa </w:t>
      </w:r>
      <w:r w:rsidR="00911ABE">
        <w:t xml:space="preserve">je </w:t>
      </w:r>
      <w:r w:rsidR="00E454F1">
        <w:t>204.642,67</w:t>
      </w:r>
      <w:r w:rsidR="00911ABE">
        <w:t xml:space="preserve"> kn.</w:t>
      </w:r>
    </w:p>
    <w:p w:rsidRDefault="00EC1F33" w:rsidP="00883D87" w:rsidR="00B645BE">
      <w:pPr>
        <w:ind w:firstLine="708"/>
        <w:jc w:val="both"/>
      </w:pPr>
      <w:r>
        <w:t xml:space="preserve"> </w:t>
      </w:r>
    </w:p>
    <w:p w:rsidRDefault="00B645BE" w:rsidP="00883D87" w:rsidR="00505C5D">
      <w:pPr>
        <w:ind w:firstLine="708"/>
        <w:jc w:val="both"/>
      </w:pPr>
      <w:r>
        <w:t xml:space="preserve">Predstečajni postupak može </w:t>
      </w:r>
      <w:r w:rsidR="00251CEE">
        <w:t xml:space="preserve">se </w:t>
      </w:r>
      <w:r>
        <w:t>otv</w:t>
      </w:r>
      <w:r w:rsidR="00C72065">
        <w:t>o</w:t>
      </w:r>
      <w:r>
        <w:t>ri</w:t>
      </w:r>
      <w:r w:rsidR="00C72065">
        <w:t>t</w:t>
      </w:r>
      <w:r>
        <w:t>i ako sud utvrdi postojanje prijeteće nesposobnosti za plaćanje (članak 4. stavak 1. SZ-a</w:t>
      </w:r>
      <w:r w:rsidR="00C72065">
        <w:t>)</w:t>
      </w:r>
      <w:r>
        <w:t xml:space="preserve">. </w:t>
      </w:r>
      <w:r w:rsidR="003D7C42">
        <w:t>Odredbom članka 4. stavak 2. podstavak 1. SZ-a propisan</w:t>
      </w:r>
      <w:r w:rsidR="003D511F">
        <w:t>a je presumpcija predstečajnog razloga prijeteće nespos</w:t>
      </w:r>
      <w:r w:rsidR="00944B74">
        <w:t>o</w:t>
      </w:r>
      <w:r w:rsidR="003D511F">
        <w:t xml:space="preserve">bnosti za plaćanje. </w:t>
      </w:r>
      <w:r w:rsidR="00811220">
        <w:t xml:space="preserve">Prema toj odredbi predstečajni razlog prijeteće nesposbnost za plaćanje postoji ako </w:t>
      </w:r>
      <w:r w:rsidR="00811220" w:rsidRPr="00944B74">
        <w:rPr>
          <w:u w:val="single"/>
        </w:rPr>
        <w:t>u trenutku podno</w:t>
      </w:r>
      <w:r w:rsidR="00C72065" w:rsidRPr="00944B74">
        <w:rPr>
          <w:u w:val="single"/>
        </w:rPr>
        <w:t>š</w:t>
      </w:r>
      <w:r w:rsidR="00811220" w:rsidRPr="00944B74">
        <w:rPr>
          <w:u w:val="single"/>
        </w:rPr>
        <w:t xml:space="preserve">enja </w:t>
      </w:r>
      <w:r w:rsidR="00811220" w:rsidRPr="00944B74">
        <w:rPr>
          <w:u w:val="single"/>
        </w:rPr>
        <w:lastRenderedPageBreak/>
        <w:t>prijedloga</w:t>
      </w:r>
      <w:r w:rsidR="00505C5D">
        <w:t xml:space="preserve"> (za</w:t>
      </w:r>
      <w:r w:rsidR="00944B74">
        <w:t xml:space="preserve"> </w:t>
      </w:r>
      <w:r w:rsidR="00505C5D">
        <w:t xml:space="preserve">otvaranje predstečajnog postupka) </w:t>
      </w:r>
      <w:r w:rsidR="00A01114">
        <w:t>nisu nastale okolnosti zbog kojih se smatra da je dužnik postao trajnije nespos</w:t>
      </w:r>
      <w:r w:rsidR="00505C5D">
        <w:t>o</w:t>
      </w:r>
      <w:r w:rsidR="00A01114">
        <w:t>ban za plaćanje.</w:t>
      </w:r>
    </w:p>
    <w:p w:rsidRDefault="00A01114" w:rsidP="00883D87" w:rsidR="00811220">
      <w:pPr>
        <w:ind w:firstLine="708"/>
        <w:jc w:val="both"/>
      </w:pPr>
      <w:r>
        <w:t>Dakle, postojanje stečajnog razloga nesposobnos</w:t>
      </w:r>
      <w:r w:rsidR="00505C5D">
        <w:t>ti</w:t>
      </w:r>
      <w:r>
        <w:t xml:space="preserve"> za plaćanje isključuje </w:t>
      </w:r>
      <w:r w:rsidR="000F6992">
        <w:t xml:space="preserve">postojanje </w:t>
      </w:r>
      <w:r w:rsidR="00C72065">
        <w:t>predstečajn</w:t>
      </w:r>
      <w:r w:rsidR="000F6992">
        <w:t>og</w:t>
      </w:r>
      <w:r w:rsidR="00C72065">
        <w:t xml:space="preserve"> razlog prijeteće nespos</w:t>
      </w:r>
      <w:r w:rsidR="000F6992">
        <w:t>o</w:t>
      </w:r>
      <w:r w:rsidR="00C72065">
        <w:t>bnosti za plaćanje.</w:t>
      </w:r>
      <w:r w:rsidR="00811220">
        <w:t xml:space="preserve"> </w:t>
      </w:r>
    </w:p>
    <w:p w:rsidRDefault="003D7C42" w:rsidP="00883D87" w:rsidR="00911ABE">
      <w:pPr>
        <w:ind w:firstLine="708"/>
        <w:jc w:val="both"/>
      </w:pPr>
      <w:r>
        <w:t xml:space="preserve"> </w:t>
      </w:r>
    </w:p>
    <w:p w:rsidRDefault="00505C5D" w:rsidP="00883D87" w:rsidR="00556153">
      <w:pPr>
        <w:ind w:firstLine="708"/>
        <w:jc w:val="both"/>
      </w:pPr>
      <w:r>
        <w:t xml:space="preserve">Prema odredbi </w:t>
      </w:r>
      <w:r w:rsidR="004D2FA5">
        <w:t xml:space="preserve">članka </w:t>
      </w:r>
      <w:r w:rsidR="00556153">
        <w:t xml:space="preserve"> 6. st</w:t>
      </w:r>
      <w:r w:rsidR="004D2FA5">
        <w:t xml:space="preserve">avak </w:t>
      </w:r>
      <w:r w:rsidR="00556153">
        <w:t xml:space="preserve"> 2. </w:t>
      </w:r>
      <w:r w:rsidR="000F6992">
        <w:t xml:space="preserve">SZ-a </w:t>
      </w:r>
      <w:r w:rsidR="00944B74">
        <w:t xml:space="preserve">smatra se da je </w:t>
      </w:r>
      <w:r w:rsidR="00556153">
        <w:t xml:space="preserve">dužnik </w:t>
      </w:r>
      <w:r w:rsidR="007558D1">
        <w:t xml:space="preserve"> </w:t>
      </w:r>
      <w:r w:rsidR="00556153">
        <w:t xml:space="preserve">nesposoban za plaćanje ako u Očevidniku redoslijeda osnova za plaćanje koji vodi Financijska agencija ima jednu ili više evidentiranih neizvršenih osnova za plaćanje u </w:t>
      </w:r>
      <w:r w:rsidR="00556153" w:rsidRPr="00D119A6">
        <w:rPr>
          <w:u w:val="single"/>
        </w:rPr>
        <w:t>razdoblju dužem od 60</w:t>
      </w:r>
      <w:r w:rsidR="00556153">
        <w:t xml:space="preserve"> dana koje je trebalo, na temelju valjanih osnova za plaćanje, bez daljnjeg pristanka dužnika naplatiti s bilo kojeg od njegovih računa. </w:t>
      </w:r>
    </w:p>
    <w:p w:rsidRDefault="00556153" w:rsidP="00883D87" w:rsidR="00556153">
      <w:pPr>
        <w:ind w:firstLine="708"/>
        <w:jc w:val="both"/>
      </w:pPr>
    </w:p>
    <w:p w:rsidRDefault="00F8658A" w:rsidP="005D5248" w:rsidR="00DD6B1F">
      <w:pPr>
        <w:ind w:firstLine="708"/>
        <w:jc w:val="both"/>
      </w:pPr>
      <w:r>
        <w:t xml:space="preserve">Iz očevidnika </w:t>
      </w:r>
      <w:r w:rsidR="004838DC">
        <w:t xml:space="preserve">neizvršenih osnova za plaćanje </w:t>
      </w:r>
      <w:r>
        <w:t xml:space="preserve">proizlazi da je račun dužnika blokiran </w:t>
      </w:r>
      <w:r w:rsidR="003D43BB">
        <w:t xml:space="preserve">počam </w:t>
      </w:r>
      <w:r>
        <w:t xml:space="preserve">od </w:t>
      </w:r>
      <w:r w:rsidR="004531D4">
        <w:t>30.svibnja 2018.</w:t>
      </w:r>
      <w:r>
        <w:t>,</w:t>
      </w:r>
      <w:r w:rsidR="004838DC">
        <w:t xml:space="preserve"> neprekidno, dakle, računajući do dana podnošenja prijedloga za otvaranje predstečajnog postupka (</w:t>
      </w:r>
      <w:r w:rsidR="004531D4">
        <w:t>4.lipnja</w:t>
      </w:r>
      <w:r w:rsidR="004838DC">
        <w:t xml:space="preserve"> 2019.) </w:t>
      </w:r>
      <w:r w:rsidR="002A2C26">
        <w:t xml:space="preserve">u razdoblju </w:t>
      </w:r>
      <w:r w:rsidR="004838DC">
        <w:t>duže</w:t>
      </w:r>
      <w:r w:rsidR="002A2C26">
        <w:t>m</w:t>
      </w:r>
      <w:r w:rsidR="004838DC">
        <w:t xml:space="preserve"> od 60 dana</w:t>
      </w:r>
      <w:r w:rsidR="00556845">
        <w:t xml:space="preserve">, odnosno, nedvojbeno je da na dan podnošenja prijedloga </w:t>
      </w:r>
      <w:r w:rsidR="002A2C26">
        <w:t xml:space="preserve">za otvaranje predstečanog postupka, </w:t>
      </w:r>
      <w:r w:rsidR="00556845">
        <w:t xml:space="preserve">kod dužnika egzistira stečajni razlog nesposbnosti za plaćanje iz članka </w:t>
      </w:r>
      <w:r w:rsidR="004E5E10">
        <w:t>čl</w:t>
      </w:r>
      <w:r w:rsidR="004D2FA5">
        <w:t>anka</w:t>
      </w:r>
      <w:r w:rsidR="004E5E10">
        <w:t xml:space="preserve"> 6.</w:t>
      </w:r>
      <w:r w:rsidR="00BF66BC">
        <w:t xml:space="preserve"> </w:t>
      </w:r>
      <w:r w:rsidR="004E5E10">
        <w:t>st</w:t>
      </w:r>
      <w:r w:rsidR="004D2FA5">
        <w:t xml:space="preserve">avak </w:t>
      </w:r>
      <w:r w:rsidR="004E5E10">
        <w:t>2. SZ-a</w:t>
      </w:r>
      <w:r w:rsidR="00DD6B1F">
        <w:t>.</w:t>
      </w:r>
      <w:r w:rsidR="00217850" w:rsidRPr="00217850">
        <w:t xml:space="preserve"> </w:t>
      </w:r>
    </w:p>
    <w:p w:rsidRDefault="00DD6B1F" w:rsidP="005D5248" w:rsidR="00DD6B1F">
      <w:pPr>
        <w:ind w:firstLine="708"/>
        <w:jc w:val="both"/>
      </w:pPr>
    </w:p>
    <w:p w:rsidRDefault="007E5EBD" w:rsidP="00217850" w:rsidR="00217850">
      <w:pPr>
        <w:ind w:firstLine="708"/>
        <w:jc w:val="both"/>
      </w:pPr>
      <w:r>
        <w:t>Kako je dakle sud kod dužnika nedvojbenim utvrdio postojanje stečajnog razloga nespos</w:t>
      </w:r>
      <w:r w:rsidR="006E24A8">
        <w:t>o</w:t>
      </w:r>
      <w:r>
        <w:t>bnosti za plaćanje</w:t>
      </w:r>
      <w:r w:rsidR="00057E27">
        <w:t>, koji stečajni razlog isključuje postoja</w:t>
      </w:r>
      <w:r w:rsidR="003D43BB">
        <w:t>nje</w:t>
      </w:r>
      <w:r w:rsidR="00057E27">
        <w:t xml:space="preserve"> predstečanog razloga nespos</w:t>
      </w:r>
      <w:r w:rsidR="000D0FE5">
        <w:t>o</w:t>
      </w:r>
      <w:r w:rsidR="00057E27">
        <w:t xml:space="preserve">bnosti za plaćanje, valjalo je kao neosnovan odbiti prijedlog dužnika </w:t>
      </w:r>
      <w:r w:rsidR="000D0FE5">
        <w:t xml:space="preserve">od </w:t>
      </w:r>
      <w:r w:rsidR="002B3D16">
        <w:t>4.lipnja</w:t>
      </w:r>
      <w:r w:rsidR="000D0FE5">
        <w:t xml:space="preserve"> 2019. </w:t>
      </w:r>
      <w:r w:rsidR="00057E27">
        <w:t>za otvaranje predstečajnog postupka.</w:t>
      </w:r>
      <w:r w:rsidR="00217850">
        <w:t xml:space="preserve"> </w:t>
      </w:r>
    </w:p>
    <w:p w:rsidRDefault="00025C53" w:rsidP="005D5248" w:rsidR="00025C53">
      <w:pPr>
        <w:ind w:firstLine="708"/>
        <w:jc w:val="both"/>
      </w:pPr>
    </w:p>
    <w:p w:rsidRDefault="00B4536B" w:rsidP="008A4A9B" w:rsidR="00873134" w:rsidRPr="00491880">
      <w:pPr>
        <w:pStyle w:val="Bezproreda"/>
        <w:jc w:val="center"/>
      </w:pPr>
      <w:r w:rsidRPr="00491880">
        <w:t xml:space="preserve">U Zagrebu </w:t>
      </w:r>
      <w:r w:rsidR="00CE13AA">
        <w:t>1</w:t>
      </w:r>
      <w:r w:rsidR="002B3D16">
        <w:t>1.lipnja</w:t>
      </w:r>
      <w:r w:rsidR="00A11B02">
        <w:t xml:space="preserve"> </w:t>
      </w:r>
      <w:r w:rsidR="00900561" w:rsidRPr="00491880">
        <w:t>2</w:t>
      </w:r>
      <w:r w:rsidR="00ED5AA4">
        <w:t>016</w:t>
      </w:r>
      <w:r w:rsidR="00900561" w:rsidRPr="00491880">
        <w:t>.</w:t>
      </w:r>
    </w:p>
    <w:p w:rsidRDefault="00900561" w:rsidP="008A4A9B" w:rsidR="00900561" w:rsidRPr="00491880">
      <w:pPr>
        <w:pStyle w:val="Bezproreda"/>
        <w:jc w:val="right"/>
      </w:pPr>
      <w:r w:rsidRPr="00491880">
        <w:t>SUDAC:</w:t>
      </w:r>
    </w:p>
    <w:p w:rsidRDefault="005F4E2E" w:rsidP="008A4A9B" w:rsidR="0009690D" w:rsidRPr="00491880">
      <w:pPr>
        <w:pStyle w:val="Bezproreda"/>
        <w:jc w:val="right"/>
      </w:pPr>
      <w:r>
        <w:t xml:space="preserve">       </w:t>
      </w:r>
      <w:r w:rsidR="00886002">
        <w:t>Ante Galić</w:t>
      </w:r>
    </w:p>
    <w:p w:rsidRDefault="00CD0640" w:rsidP="008A4A9B" w:rsidR="00CD0640" w:rsidRPr="00491880">
      <w:pPr>
        <w:pStyle w:val="Bezproreda"/>
        <w:jc w:val="both"/>
      </w:pPr>
      <w:r w:rsidRPr="00491880">
        <w:t>POUKA O PRAVNOM LIJEKU:</w:t>
      </w:r>
    </w:p>
    <w:p w:rsidRDefault="00CD0640" w:rsidP="008A4A9B" w:rsidR="00CD0640">
      <w:pPr>
        <w:pStyle w:val="Bezproreda"/>
        <w:jc w:val="both"/>
      </w:pPr>
      <w:r w:rsidRPr="00491880">
        <w:t>Protiv ovog rješenja, nezadovoljna stranka može uložiti žalbu Visokom trgovačkom sudu Republike Hrvatske u roku od 8 dana po primitku rješenja, a ulaže se putem ovog Suda u 2 primjerka</w:t>
      </w:r>
      <w:r w:rsidR="00AA085F">
        <w:t>.</w:t>
      </w:r>
    </w:p>
    <w:p w:rsidRDefault="005A3376" w:rsidP="008A4A9B" w:rsidR="005A3376">
      <w:pPr>
        <w:pStyle w:val="Bezproreda"/>
        <w:jc w:val="both"/>
      </w:pPr>
    </w:p>
    <w:p w:rsidRDefault="00A57382" w:rsidP="00A57382" w:rsidR="00A57382">
      <w:pPr>
        <w:ind w:firstLine="720" w:left="4320"/>
        <w:rPr>
          <w:sz w:val="22"/>
          <w:szCs w:val="22"/>
        </w:rPr>
      </w:pPr>
      <w:r>
        <w:rPr>
          <w:sz w:val="22"/>
          <w:szCs w:val="22"/>
        </w:rPr>
        <w:t>Za točnost otpravka- ovlašteni službenik:</w:t>
      </w:r>
    </w:p>
    <w:p w:rsidRDefault="00A57382" w:rsidP="0062083B" w:rsidR="00A5738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Valentina Považanj</w:t>
      </w:r>
    </w:p>
    <w:p w:rsidRDefault="00A57382" w:rsidP="0062083B" w:rsidR="00A57382" w:rsidRPr="0062083B">
      <w:pPr>
        <w:rPr>
          <w:sz w:val="22"/>
          <w:szCs w:val="22"/>
        </w:rPr>
      </w:pPr>
    </w:p>
    <w:p w:rsidRDefault="00A57382" w:rsidP="0062083B" w:rsidR="00A57382" w:rsidRPr="0062083B">
      <w:pPr>
        <w:rPr>
          <w:sz w:val="22"/>
          <w:szCs w:val="22"/>
        </w:rPr>
      </w:pPr>
    </w:p>
    <w:p w:rsidRDefault="00A57382" w:rsidP="0062083B" w:rsidR="00A57382">
      <w:pPr>
        <w:rPr>
          <w:sz w:val="22"/>
          <w:szCs w:val="22"/>
        </w:rPr>
      </w:pPr>
    </w:p>
    <w:p w:rsidRDefault="00A57382" w:rsidP="0062083B" w:rsidR="00A57382">
      <w:pPr>
        <w:rPr>
          <w:sz w:val="22"/>
          <w:szCs w:val="22"/>
        </w:rPr>
      </w:pPr>
    </w:p>
    <w:p w:rsidRDefault="00A57382" w:rsidP="004B6D6B" w:rsidR="00A57382">
      <w:pPr>
        <w:rPr>
          <w:lang w:val="pl-PL"/>
        </w:rPr>
      </w:pPr>
      <w:r>
        <w:rPr>
          <w:sz w:val="22"/>
          <w:szCs w:val="22"/>
        </w:rPr>
        <w:t xml:space="preserve"> </w:t>
      </w:r>
    </w:p>
    <w:p w:rsidRDefault="00420089" w:rsidP="008A4A9B" w:rsidR="00B639DE" w:rsidRPr="00491880">
      <w:pPr>
        <w:pStyle w:val="Bezproreda"/>
        <w:jc w:val="both"/>
      </w:pPr>
      <w:r>
        <w:t xml:space="preserve"> </w:t>
      </w:r>
    </w:p>
    <w:sectPr w:rsidSect="00CC03FD" w:rsidR="00B639DE" w:rsidRPr="00491880">
      <w:headerReference w:type="default" r:id="rId9"/>
      <w:headerReference w:type="first" r:id="rId10"/>
      <w:pgSz w:h="15840" w:w="12240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A1CB0" w:rsidP="006A1CB0" w:rsidR="006A1CB0">
      <w:r>
        <w:separator/>
      </w:r>
    </w:p>
  </w:endnote>
  <w:endnote w:id="0" w:type="continuationSeparator">
    <w:p w:rsidRDefault="006A1CB0" w:rsidP="006A1CB0" w:rsidR="006A1C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A1CB0" w:rsidP="006A1CB0" w:rsidR="006A1CB0">
      <w:r>
        <w:separator/>
      </w:r>
    </w:p>
  </w:footnote>
  <w:footnote w:id="0" w:type="continuationSeparator">
    <w:p w:rsidRDefault="006A1CB0" w:rsidP="006A1CB0" w:rsidR="006A1CB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A1CB0" w:rsidP="006A1CB0" w:rsidR="006A1CB0">
    <w:pPr>
      <w:pStyle w:val="Zaglavlje"/>
      <w:tabs>
        <w:tab w:pos="4320" w:val="center"/>
        <w:tab w:pos="6762" w:val="left"/>
      </w:tabs>
    </w:pPr>
    <w:r>
      <w:tab/>
    </w:r>
    <w:sdt>
      <w:sdtPr>
        <w:id w:val="1498304595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A57382">
          <w:rPr>
            <w:noProof/>
          </w:rPr>
          <w:t>2</w:t>
        </w:r>
        <w:r>
          <w:fldChar w:fldCharType="end"/>
        </w:r>
      </w:sdtContent>
    </w:sdt>
    <w:r w:rsidR="00CF3A3F">
      <w:tab/>
    </w:r>
    <w:r w:rsidR="00CF3A3F">
      <w:tab/>
    </w:r>
    <w:r w:rsidR="00E1075C">
      <w:t xml:space="preserve">              </w:t>
    </w:r>
    <w:r w:rsidR="00E933E7">
      <w:t>40</w:t>
    </w:r>
    <w:r w:rsidR="00CF3A3F">
      <w:t>. St-</w:t>
    </w:r>
    <w:r w:rsidR="00E454F1">
      <w:t>1298</w:t>
    </w:r>
    <w:r w:rsidR="00CF3A3F">
      <w:t>/</w:t>
    </w:r>
    <w:r w:rsidR="003D43BB">
      <w:t>2019</w:t>
    </w:r>
  </w:p>
  <w:p w:rsidRDefault="006A1CB0" w:rsidR="006A1C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A4A9B" w:rsidR="008A4A9B">
    <w:pPr>
      <w:pStyle w:val="Zaglavlje"/>
    </w:pPr>
    <w:r>
      <w:rPr>
        <w:noProof/>
        <w:lang w:eastAsia="hr-HR"/>
      </w:rPr>
      <w:drawing>
        <wp:inline distR="0" distL="0" distB="0" distT="0">
          <wp:extent cy="963295" cx="719455"/>
          <wp:effectExtent b="8255" r="4445" t="0" l="0"/>
          <wp:docPr name="Slika 1" id="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1" id="0"/>
                  <pic:cNvPicPr>
                    <a:picLocks noChangeArrowheads="true" noChangeAspect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y="0" x="0"/>
                    <a:ext cy="963295" cx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F077669"/>
    <w:multiLevelType w:val="hybridMultilevel"/>
    <w:tmpl w:val="71A420F0"/>
    <w:lvl w:tplc="971474BA" w:ilvl="0">
      <w:start w:val="1"/>
      <w:numFmt w:val="decimal"/>
      <w:lvlText w:val="%1."/>
      <w:lvlJc w:val="left"/>
      <w:pPr>
        <w:ind w:hanging="360" w:left="11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48"/>
      </w:pPr>
    </w:lvl>
    <w:lvl w:tentative="true" w:tplc="041A001B" w:ilvl="2">
      <w:start w:val="1"/>
      <w:numFmt w:val="lowerRoman"/>
      <w:lvlText w:val="%3."/>
      <w:lvlJc w:val="right"/>
      <w:pPr>
        <w:ind w:hanging="180" w:left="2568"/>
      </w:pPr>
    </w:lvl>
    <w:lvl w:tentative="true" w:tplc="041A000F" w:ilvl="3">
      <w:start w:val="1"/>
      <w:numFmt w:val="decimal"/>
      <w:lvlText w:val="%4."/>
      <w:lvlJc w:val="left"/>
      <w:pPr>
        <w:ind w:hanging="360" w:left="3288"/>
      </w:pPr>
    </w:lvl>
    <w:lvl w:tentative="true" w:tplc="041A0019" w:ilvl="4">
      <w:start w:val="1"/>
      <w:numFmt w:val="lowerLetter"/>
      <w:lvlText w:val="%5."/>
      <w:lvlJc w:val="left"/>
      <w:pPr>
        <w:ind w:hanging="360" w:left="4008"/>
      </w:pPr>
    </w:lvl>
    <w:lvl w:tentative="true" w:tplc="041A001B" w:ilvl="5">
      <w:start w:val="1"/>
      <w:numFmt w:val="lowerRoman"/>
      <w:lvlText w:val="%6."/>
      <w:lvlJc w:val="right"/>
      <w:pPr>
        <w:ind w:hanging="180" w:left="4728"/>
      </w:pPr>
    </w:lvl>
    <w:lvl w:tentative="true" w:tplc="041A000F" w:ilvl="6">
      <w:start w:val="1"/>
      <w:numFmt w:val="decimal"/>
      <w:lvlText w:val="%7."/>
      <w:lvlJc w:val="left"/>
      <w:pPr>
        <w:ind w:hanging="360" w:left="5448"/>
      </w:pPr>
    </w:lvl>
    <w:lvl w:tentative="true" w:tplc="041A0019" w:ilvl="7">
      <w:start w:val="1"/>
      <w:numFmt w:val="lowerLetter"/>
      <w:lvlText w:val="%8."/>
      <w:lvlJc w:val="left"/>
      <w:pPr>
        <w:ind w:hanging="360" w:left="6168"/>
      </w:pPr>
    </w:lvl>
    <w:lvl w:tentative="true" w:tplc="041A001B" w:ilvl="8">
      <w:start w:val="1"/>
      <w:numFmt w:val="lowerRoman"/>
      <w:lvlText w:val="%9."/>
      <w:lvlJc w:val="right"/>
      <w:pPr>
        <w:ind w:hanging="180" w:left="6888"/>
      </w:pPr>
    </w:lvl>
  </w:abstractNum>
  <w:abstractNum w:abstractNumId="1">
    <w:nsid w:val="207D19BE"/>
    <w:multiLevelType w:val="hybridMultilevel"/>
    <w:tmpl w:val="6DA864C6"/>
    <w:lvl w:tplc="AE18401E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356C1CBE"/>
    <w:multiLevelType w:val="hybridMultilevel"/>
    <w:tmpl w:val="0936BC42"/>
    <w:lvl w:tplc="473E760C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8DB63DA"/>
    <w:multiLevelType w:val="hybridMultilevel"/>
    <w:tmpl w:val="3A6803A2"/>
    <w:lvl w:tplc="44FCFF0C" w:ilvl="0">
      <w:start w:val="58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4">
    <w:nsid w:val="3A6C7169"/>
    <w:multiLevelType w:val="hybridMultilevel"/>
    <w:tmpl w:val="0332E0E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stylePaneFormatFilter w:val="3F01"/>
  <w:defaultTabStop w:val="720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00561"/>
    <w:rsid w:val="000101D5"/>
    <w:rsid w:val="00013549"/>
    <w:rsid w:val="00025C53"/>
    <w:rsid w:val="00035249"/>
    <w:rsid w:val="00057E27"/>
    <w:rsid w:val="00062FB8"/>
    <w:rsid w:val="00074A6C"/>
    <w:rsid w:val="000841F1"/>
    <w:rsid w:val="000915B9"/>
    <w:rsid w:val="0009690D"/>
    <w:rsid w:val="000A7C34"/>
    <w:rsid w:val="000B353F"/>
    <w:rsid w:val="000D0FE5"/>
    <w:rsid w:val="000E2D4A"/>
    <w:rsid w:val="000F6992"/>
    <w:rsid w:val="00117BF0"/>
    <w:rsid w:val="00123589"/>
    <w:rsid w:val="00160ACD"/>
    <w:rsid w:val="00161E4E"/>
    <w:rsid w:val="00175768"/>
    <w:rsid w:val="001862A4"/>
    <w:rsid w:val="0019132A"/>
    <w:rsid w:val="0019480E"/>
    <w:rsid w:val="001A46A5"/>
    <w:rsid w:val="001C0F3A"/>
    <w:rsid w:val="001D6A3B"/>
    <w:rsid w:val="00217850"/>
    <w:rsid w:val="0023145C"/>
    <w:rsid w:val="0024419B"/>
    <w:rsid w:val="00251CEE"/>
    <w:rsid w:val="002868D4"/>
    <w:rsid w:val="002A2C26"/>
    <w:rsid w:val="002B3D16"/>
    <w:rsid w:val="002B5432"/>
    <w:rsid w:val="002C0221"/>
    <w:rsid w:val="002E31E1"/>
    <w:rsid w:val="002E740B"/>
    <w:rsid w:val="00301645"/>
    <w:rsid w:val="00330F84"/>
    <w:rsid w:val="00356930"/>
    <w:rsid w:val="00392DD5"/>
    <w:rsid w:val="0039787A"/>
    <w:rsid w:val="003D43BB"/>
    <w:rsid w:val="003D511F"/>
    <w:rsid w:val="003D7C42"/>
    <w:rsid w:val="003E20B7"/>
    <w:rsid w:val="003F1292"/>
    <w:rsid w:val="00420089"/>
    <w:rsid w:val="00445446"/>
    <w:rsid w:val="00447AC8"/>
    <w:rsid w:val="00451849"/>
    <w:rsid w:val="004531D4"/>
    <w:rsid w:val="00467111"/>
    <w:rsid w:val="004779DD"/>
    <w:rsid w:val="004838DC"/>
    <w:rsid w:val="00491880"/>
    <w:rsid w:val="004D2FA5"/>
    <w:rsid w:val="004D3A9B"/>
    <w:rsid w:val="004E3704"/>
    <w:rsid w:val="004E3876"/>
    <w:rsid w:val="004E5469"/>
    <w:rsid w:val="004E5E10"/>
    <w:rsid w:val="004F022B"/>
    <w:rsid w:val="00505C5D"/>
    <w:rsid w:val="00541BC7"/>
    <w:rsid w:val="00556153"/>
    <w:rsid w:val="00556845"/>
    <w:rsid w:val="00590246"/>
    <w:rsid w:val="00595313"/>
    <w:rsid w:val="00595A2B"/>
    <w:rsid w:val="005A3376"/>
    <w:rsid w:val="005C00CB"/>
    <w:rsid w:val="005C2C94"/>
    <w:rsid w:val="005D5248"/>
    <w:rsid w:val="005D7A54"/>
    <w:rsid w:val="005E0082"/>
    <w:rsid w:val="005E2A66"/>
    <w:rsid w:val="005F4E2E"/>
    <w:rsid w:val="00637CED"/>
    <w:rsid w:val="00661F07"/>
    <w:rsid w:val="00686CF1"/>
    <w:rsid w:val="0069248D"/>
    <w:rsid w:val="006A1CB0"/>
    <w:rsid w:val="006B07A1"/>
    <w:rsid w:val="006B27E9"/>
    <w:rsid w:val="006B7521"/>
    <w:rsid w:val="006B760B"/>
    <w:rsid w:val="006D30B9"/>
    <w:rsid w:val="006E24A8"/>
    <w:rsid w:val="007207D3"/>
    <w:rsid w:val="00740150"/>
    <w:rsid w:val="00750AE5"/>
    <w:rsid w:val="0075289F"/>
    <w:rsid w:val="007552D7"/>
    <w:rsid w:val="007558D1"/>
    <w:rsid w:val="00770820"/>
    <w:rsid w:val="007A6843"/>
    <w:rsid w:val="007A7FD9"/>
    <w:rsid w:val="007B3F07"/>
    <w:rsid w:val="007B743A"/>
    <w:rsid w:val="007C56AE"/>
    <w:rsid w:val="007D5652"/>
    <w:rsid w:val="007D5CC6"/>
    <w:rsid w:val="007E1191"/>
    <w:rsid w:val="007E5EBD"/>
    <w:rsid w:val="007E71F6"/>
    <w:rsid w:val="00811220"/>
    <w:rsid w:val="008177B3"/>
    <w:rsid w:val="00820A40"/>
    <w:rsid w:val="00827DD0"/>
    <w:rsid w:val="0083163D"/>
    <w:rsid w:val="00834D8F"/>
    <w:rsid w:val="00857A49"/>
    <w:rsid w:val="00873134"/>
    <w:rsid w:val="00876457"/>
    <w:rsid w:val="00883D87"/>
    <w:rsid w:val="00886002"/>
    <w:rsid w:val="008A4A9B"/>
    <w:rsid w:val="008C4D21"/>
    <w:rsid w:val="008E4170"/>
    <w:rsid w:val="00900561"/>
    <w:rsid w:val="009066FF"/>
    <w:rsid w:val="00911ABE"/>
    <w:rsid w:val="009214EB"/>
    <w:rsid w:val="00944B74"/>
    <w:rsid w:val="00950FAB"/>
    <w:rsid w:val="009815D4"/>
    <w:rsid w:val="00992C6D"/>
    <w:rsid w:val="009A19AB"/>
    <w:rsid w:val="009A4A6A"/>
    <w:rsid w:val="009D12D8"/>
    <w:rsid w:val="009E7F0C"/>
    <w:rsid w:val="009F4247"/>
    <w:rsid w:val="00A01114"/>
    <w:rsid w:val="00A02F92"/>
    <w:rsid w:val="00A033BE"/>
    <w:rsid w:val="00A11B02"/>
    <w:rsid w:val="00A1487F"/>
    <w:rsid w:val="00A500E9"/>
    <w:rsid w:val="00A57382"/>
    <w:rsid w:val="00A92CEA"/>
    <w:rsid w:val="00A94094"/>
    <w:rsid w:val="00A94933"/>
    <w:rsid w:val="00AA085F"/>
    <w:rsid w:val="00AA3771"/>
    <w:rsid w:val="00AB1BC8"/>
    <w:rsid w:val="00AB2A57"/>
    <w:rsid w:val="00AE5E54"/>
    <w:rsid w:val="00B4536B"/>
    <w:rsid w:val="00B639DE"/>
    <w:rsid w:val="00B645BE"/>
    <w:rsid w:val="00B71A8B"/>
    <w:rsid w:val="00B93980"/>
    <w:rsid w:val="00BC5EF0"/>
    <w:rsid w:val="00BE3959"/>
    <w:rsid w:val="00BE39EF"/>
    <w:rsid w:val="00BF1284"/>
    <w:rsid w:val="00BF630B"/>
    <w:rsid w:val="00BF66BC"/>
    <w:rsid w:val="00BF6E62"/>
    <w:rsid w:val="00C067B5"/>
    <w:rsid w:val="00C44CAE"/>
    <w:rsid w:val="00C50217"/>
    <w:rsid w:val="00C70E09"/>
    <w:rsid w:val="00C72065"/>
    <w:rsid w:val="00C95070"/>
    <w:rsid w:val="00CC03FD"/>
    <w:rsid w:val="00CD0640"/>
    <w:rsid w:val="00CE13AA"/>
    <w:rsid w:val="00CE4C22"/>
    <w:rsid w:val="00CE6CFD"/>
    <w:rsid w:val="00CF3A3F"/>
    <w:rsid w:val="00CF3F83"/>
    <w:rsid w:val="00D05084"/>
    <w:rsid w:val="00D119A6"/>
    <w:rsid w:val="00D172C5"/>
    <w:rsid w:val="00D243BF"/>
    <w:rsid w:val="00D35F81"/>
    <w:rsid w:val="00D61111"/>
    <w:rsid w:val="00D909DA"/>
    <w:rsid w:val="00DA1F58"/>
    <w:rsid w:val="00DA2130"/>
    <w:rsid w:val="00DB12A8"/>
    <w:rsid w:val="00DC1A81"/>
    <w:rsid w:val="00DD6B1F"/>
    <w:rsid w:val="00DE2DCB"/>
    <w:rsid w:val="00DE5D50"/>
    <w:rsid w:val="00E1075C"/>
    <w:rsid w:val="00E37AA1"/>
    <w:rsid w:val="00E41EB3"/>
    <w:rsid w:val="00E454F1"/>
    <w:rsid w:val="00E933E7"/>
    <w:rsid w:val="00EA20DA"/>
    <w:rsid w:val="00EB589D"/>
    <w:rsid w:val="00EC1F33"/>
    <w:rsid w:val="00ED5AA4"/>
    <w:rsid w:val="00F3606E"/>
    <w:rsid w:val="00F53DB7"/>
    <w:rsid w:val="00F81DFA"/>
    <w:rsid w:val="00F8658A"/>
    <w:rsid w:val="00F874BD"/>
    <w:rsid w:val="00F96F5D"/>
    <w:rsid w:val="00FA1F08"/>
    <w:rsid w:val="00FD5BF1"/>
    <w:rsid w:val="00FE1C0A"/>
    <w:rsid w:val="00FE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uiPriority="99" w:name="header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900561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900561"/>
    <w:pPr>
      <w:jc w:val="both"/>
    </w:pPr>
    <w:rPr>
      <w:lang w:eastAsia="hr-HR"/>
    </w:rPr>
  </w:style>
  <w:style w:customStyle="true" w:styleId="toa" w:type="paragraph">
    <w:name w:val="toa"/>
    <w:basedOn w:val="Normal"/>
    <w:rsid w:val="00DE2DCB"/>
    <w:pPr>
      <w:tabs>
        <w:tab w:pos="9000" w:val="left"/>
        <w:tab w:pos="9360" w:val="right"/>
      </w:tabs>
      <w:suppressAutoHyphens/>
      <w:jc w:val="both"/>
    </w:pPr>
    <w:rPr>
      <w:rFonts w:hAnsi="Arial" w:ascii="Arial"/>
      <w:szCs w:val="20"/>
    </w:rPr>
  </w:style>
  <w:style w:customStyle="true" w:styleId="TijelotekstaChar" w:type="character">
    <w:name w:val="Tijelo teksta Char"/>
    <w:link w:val="Tijeloteksta"/>
    <w:semiHidden/>
    <w:locked/>
    <w:rsid w:val="0039787A"/>
    <w:rPr>
      <w:sz w:val="24"/>
      <w:szCs w:val="24"/>
      <w:lang w:bidi="ar-SA" w:eastAsia="hr-HR" w:val="hr-HR"/>
    </w:rPr>
  </w:style>
  <w:style w:customStyle="true" w:styleId="CharChar1" w:type="character">
    <w:name w:val="Char Char1"/>
    <w:semiHidden/>
    <w:locked/>
    <w:rsid w:val="00B93980"/>
    <w:rPr>
      <w:sz w:val="24"/>
      <w:szCs w:val="24"/>
      <w:lang w:bidi="ar-SA" w:eastAsia="hr-HR" w:val="hr-HR"/>
    </w:rPr>
  </w:style>
  <w:style w:customStyle="true" w:styleId="t-9-8" w:type="paragraph">
    <w:name w:val="t-9-8"/>
    <w:basedOn w:val="Normal"/>
    <w:rsid w:val="004E3704"/>
    <w:pPr>
      <w:spacing w:afterAutospacing="true" w:after="100" w:beforeAutospacing="true" w:before="100"/>
    </w:pPr>
    <w:rPr>
      <w:lang w:eastAsia="hr-HR"/>
    </w:rPr>
  </w:style>
  <w:style w:styleId="Odlomakpopisa" w:type="paragraph">
    <w:name w:val="List Paragraph"/>
    <w:basedOn w:val="Normal"/>
    <w:uiPriority w:val="34"/>
    <w:qFormat/>
    <w:rsid w:val="00A11B0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A337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A337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A337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A337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A337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Tekstbalonia" w:type="paragraph">
    <w:name w:val="Balloon Text"/>
    <w:basedOn w:val="Normal"/>
    <w:link w:val="TekstbaloniaChar"/>
    <w:rsid w:val="005A337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5A3376"/>
    <w:rPr>
      <w:rFonts w:cs="Tahoma" w:hAnsi="Tahoma" w:asci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uiPriority w:val="99"/>
    <w:rsid w:val="006A1CB0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6A1CB0"/>
    <w:rPr>
      <w:sz w:val="24"/>
      <w:szCs w:val="24"/>
      <w:lang w:eastAsia="en-US"/>
    </w:rPr>
  </w:style>
  <w:style w:styleId="Podnoje" w:type="paragraph">
    <w:name w:val="footer"/>
    <w:basedOn w:val="Normal"/>
    <w:link w:val="PodnojeChar"/>
    <w:rsid w:val="006A1CB0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6A1CB0"/>
    <w:rPr>
      <w:sz w:val="24"/>
      <w:szCs w:val="24"/>
      <w:lang w:eastAsia="en-US"/>
    </w:rPr>
  </w:style>
  <w:style w:styleId="Bezproreda" w:type="paragraph">
    <w:name w:val="No Spacing"/>
    <w:uiPriority w:val="1"/>
    <w:qFormat/>
    <w:rsid w:val="008A4A9B"/>
    <w:rPr>
      <w:sz w:val="24"/>
      <w:szCs w:val="24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00561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900561"/>
    <w:pPr>
      <w:jc w:val="both"/>
    </w:pPr>
    <w:rPr>
      <w:lang w:eastAsia="hr-HR"/>
    </w:rPr>
  </w:style>
  <w:style w:customStyle="1" w:styleId="toa" w:type="paragraph">
    <w:name w:val="toa"/>
    <w:basedOn w:val="Normal"/>
    <w:rsid w:val="00DE2DCB"/>
    <w:pPr>
      <w:tabs>
        <w:tab w:pos="9000" w:val="left"/>
        <w:tab w:pos="9360" w:val="right"/>
      </w:tabs>
      <w:suppressAutoHyphens/>
      <w:jc w:val="both"/>
    </w:pPr>
    <w:rPr>
      <w:rFonts w:ascii="Arial" w:hAnsi="Arial"/>
      <w:szCs w:val="20"/>
    </w:rPr>
  </w:style>
  <w:style w:customStyle="1" w:styleId="TijelotekstaChar" w:type="character">
    <w:name w:val="Tijelo teksta Char"/>
    <w:link w:val="Tijeloteksta"/>
    <w:semiHidden/>
    <w:locked/>
    <w:rsid w:val="0039787A"/>
    <w:rPr>
      <w:sz w:val="24"/>
      <w:szCs w:val="24"/>
      <w:lang w:bidi="ar-SA" w:eastAsia="hr-HR" w:val="hr-HR"/>
    </w:rPr>
  </w:style>
  <w:style w:customStyle="1" w:styleId="CharChar1" w:type="character">
    <w:name w:val="Char Char1"/>
    <w:semiHidden/>
    <w:locked/>
    <w:rsid w:val="00B93980"/>
    <w:rPr>
      <w:sz w:val="24"/>
      <w:szCs w:val="24"/>
      <w:lang w:bidi="ar-SA" w:eastAsia="hr-HR" w:val="hr-HR"/>
    </w:rPr>
  </w:style>
  <w:style w:customStyle="1" w:styleId="t-9-8" w:type="paragraph">
    <w:name w:val="t-9-8"/>
    <w:basedOn w:val="Normal"/>
    <w:rsid w:val="004E3704"/>
    <w:pPr>
      <w:spacing w:after="100" w:afterAutospacing="1" w:before="100" w:beforeAutospacing="1"/>
    </w:pPr>
    <w:rPr>
      <w:lang w:eastAsia="hr-HR"/>
    </w:rPr>
  </w:style>
  <w:style w:styleId="Odlomakpopisa" w:type="paragraph">
    <w:name w:val="List Paragraph"/>
    <w:basedOn w:val="Normal"/>
    <w:uiPriority w:val="34"/>
    <w:qFormat/>
    <w:rsid w:val="00A11B0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A337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A337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A337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A337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A337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Tekstbalonia" w:type="paragraph">
    <w:name w:val="Balloon Text"/>
    <w:basedOn w:val="Normal"/>
    <w:link w:val="TekstbaloniaChar"/>
    <w:rsid w:val="005A337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5A3376"/>
    <w:rPr>
      <w:rFonts w:ascii="Tahoma" w:cs="Tahoma" w:hAns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uiPriority w:val="99"/>
    <w:rsid w:val="006A1CB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A1CB0"/>
    <w:rPr>
      <w:sz w:val="24"/>
      <w:szCs w:val="24"/>
      <w:lang w:eastAsia="en-US"/>
    </w:rPr>
  </w:style>
  <w:style w:styleId="Podnoje" w:type="paragraph">
    <w:name w:val="footer"/>
    <w:basedOn w:val="Normal"/>
    <w:link w:val="PodnojeChar"/>
    <w:rsid w:val="006A1CB0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6A1CB0"/>
    <w:rPr>
      <w:sz w:val="24"/>
      <w:szCs w:val="24"/>
      <w:lang w:eastAsia="en-US"/>
    </w:rPr>
  </w:style>
  <w:style w:styleId="Bezproreda" w:type="paragraph">
    <w:name w:val="No Spacing"/>
    <w:uiPriority w:val="1"/>
    <w:qFormat/>
    <w:rsid w:val="008A4A9B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3323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34420995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8813206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165094617">
      <w:bodyDiv w:val="true"/>
      <w:marLeft w:val="100"/>
      <w:marRight w:val="100"/>
      <w:marTop w:val="100"/>
      <w:marBottom w:val="10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85745768">
          <w:marLeft w:val="0"/>
          <w:marRight w:val="0"/>
          <w:marTop w:val="5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8449607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510528631">
                  <w:marLeft w:val="3130"/>
                  <w:marRight w:val="0"/>
                  <w:marTop w:val="0"/>
                  <w:marBottom w:val="25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4260443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76133813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1964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099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391731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255482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41028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11. lipnja 2019.</izvorni_sadrzaj>
    <derivirana_varijabla naziv="DomainObject.DatumDonosenjaOdluke_1">11. lipnja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1298</izvorni_sadrzaj>
    <derivirana_varijabla naziv="DomainObject.Predmet.Broj_1">1298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lipnja 2019.</izvorni_sadrzaj>
    <derivirana_varijabla naziv="DomainObject.Predmet.DatumOsnivanja_1">6. lipnja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St-1298/2019</izvorni_sadrzaj>
    <derivirana_varijabla naziv="DomainObject.Predmet.OznakaBroj_1">St-1298/2019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KAIROS AGRO d.o.o.</izvorni_sadrzaj>
    <derivirana_varijabla naziv="DomainObject.Predmet.ProtustrankaFormated_1">  KAIROS AGRO d.o.o.</derivirana_varijabla>
  </DomainObject.Predmet.ProtustrankaFormated>
  <DomainObject.Predmet.ProtustrankaFormatedOIB>
    <izvorni_sadrzaj>  KAIROS AGRO d.o.o., OIB 45653270770</izvorni_sadrzaj>
    <derivirana_varijabla naziv="DomainObject.Predmet.ProtustrankaFormatedOIB_1">  KAIROS AGRO d.o.o., OIB 45653270770</derivirana_varijabla>
  </DomainObject.Predmet.ProtustrankaFormatedOIB>
  <DomainObject.Predmet.ProtustrankaFormatedWithAdress>
    <izvorni_sadrzaj> KAIROS AGRO d.o.o., Braće Radić 26, 10310 Lijevi Dubrovčak</izvorni_sadrzaj>
    <derivirana_varijabla naziv="DomainObject.Predmet.ProtustrankaFormatedWithAdress_1"> KAIROS AGRO d.o.o., Braće Radić 26, 10310 Lijevi Dubrovčak</derivirana_varijabla>
  </DomainObject.Predmet.ProtustrankaFormatedWithAdress>
  <DomainObject.Predmet.ProtustrankaFormatedWithAdressOIB>
    <izvorni_sadrzaj> KAIROS AGRO d.o.o., OIB 45653270770, Braće Radić 26, 10310 Lijevi Dubrovčak</izvorni_sadrzaj>
    <derivirana_varijabla naziv="DomainObject.Predmet.ProtustrankaFormatedWithAdressOIB_1"> KAIROS AGRO d.o.o., OIB 45653270770, Braće Radić 26, 10310 Lijevi Dubrovčak</derivirana_varijabla>
  </DomainObject.Predmet.ProtustrankaFormatedWithAdressOIB>
  <DomainObject.Predmet.ProtustrankaWithAdress>
    <izvorni_sadrzaj>KAIROS AGRO d.o.o. Braće Radić 26, 10310 Lijevi Dubrovčak</izvorni_sadrzaj>
    <derivirana_varijabla naziv="DomainObject.Predmet.ProtustrankaWithAdress_1">KAIROS AGRO d.o.o. Braće Radić 26, 10310 Lijevi Dubrovčak</derivirana_varijabla>
  </DomainObject.Predmet.ProtustrankaWithAdress>
  <DomainObject.Predmet.ProtustrankaWithAdressOIB>
    <izvorni_sadrzaj>KAIROS AGRO d.o.o., OIB 45653270770, Braće Radić 26, 10310 Lijevi Dubrovčak</izvorni_sadrzaj>
    <derivirana_varijabla naziv="DomainObject.Predmet.ProtustrankaWithAdressOIB_1">KAIROS AGRO d.o.o., OIB 45653270770, Braće Radić 26, 10310 Lijevi Dubrovčak</derivirana_varijabla>
  </DomainObject.Predmet.ProtustrankaWithAdressOIB>
  <DomainObject.Predmet.ProtustrankaNazivFormated>
    <izvorni_sadrzaj>KAIROS AGRO d.o.o.</izvorni_sadrzaj>
    <derivirana_varijabla naziv="DomainObject.Predmet.ProtustrankaNazivFormated_1">KAIROS AGRO d.o.o.</derivirana_varijabla>
  </DomainObject.Predmet.ProtustrankaNazivFormated>
  <DomainObject.Predmet.ProtustrankaNazivFormatedOIB>
    <izvorni_sadrzaj>KAIROS AGRO d.o.o., OIB 45653270770</izvorni_sadrzaj>
    <derivirana_varijabla naziv="DomainObject.Predmet.ProtustrankaNazivFormatedOIB_1">KAIROS AGRO d.o.o., OIB 45653270770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 - A. Galić</izvorni_sadrzaj>
    <derivirana_varijabla naziv="DomainObject.Predmet.Referada.Naziv_1">40. - A. Galić</derivirana_varijabla>
  </DomainObject.Predmet.Referada.Naziv>
  <DomainObject.Predmet.Referada.Oznaka>
    <izvorni_sadrzaj>40. </izvorni_sadrzaj>
    <derivirana_varijabla naziv="DomainObject.Predmet.Referada.Oznaka_1">40. 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KAIROS AGRO d.o.o.</izvorni_sadrzaj>
    <derivirana_varijabla naziv="DomainObject.Predmet.StrankaFormated_1">  KAIROS AGRO d.o.o.</derivirana_varijabla>
  </DomainObject.Predmet.StrankaFormated>
  <DomainObject.Predmet.StrankaFormatedOIB>
    <izvorni_sadrzaj>  KAIROS AGRO d.o.o., OIB 45653270770</izvorni_sadrzaj>
    <derivirana_varijabla naziv="DomainObject.Predmet.StrankaFormatedOIB_1">  KAIROS AGRO d.o.o., OIB 45653270770</derivirana_varijabla>
  </DomainObject.Predmet.StrankaFormatedOIB>
  <DomainObject.Predmet.StrankaFormatedWithAdress>
    <izvorni_sadrzaj> KAIROS AGRO d.o.o., Braće Radić 26, 10310 Lijevi Dubrovčak</izvorni_sadrzaj>
    <derivirana_varijabla naziv="DomainObject.Predmet.StrankaFormatedWithAdress_1"> KAIROS AGRO d.o.o., Braće Radić 26, 10310 Lijevi Dubrovčak</derivirana_varijabla>
  </DomainObject.Predmet.StrankaFormatedWithAdress>
  <DomainObject.Predmet.StrankaFormatedWithAdressOIB>
    <izvorni_sadrzaj> KAIROS AGRO d.o.o., OIB 45653270770, Braće Radić 26, 10310 Lijevi Dubrovčak</izvorni_sadrzaj>
    <derivirana_varijabla naziv="DomainObject.Predmet.StrankaFormatedWithAdressOIB_1"> KAIROS AGRO d.o.o., OIB 45653270770, Braće Radić 26, 10310 Lijevi Dubrovčak</derivirana_varijabla>
  </DomainObject.Predmet.StrankaFormatedWithAdressOIB>
  <DomainObject.Predmet.StrankaWithAdress>
    <izvorni_sadrzaj>KAIROS AGRO d.o.o. Braće Radić 26,10310 Lijevi Dubrovčak</izvorni_sadrzaj>
    <derivirana_varijabla naziv="DomainObject.Predmet.StrankaWithAdress_1">KAIROS AGRO d.o.o. Braće Radić 26,10310 Lijevi Dubrovčak</derivirana_varijabla>
  </DomainObject.Predmet.StrankaWithAdress>
  <DomainObject.Predmet.StrankaWithAdressOIB>
    <izvorni_sadrzaj>KAIROS AGRO d.o.o., OIB 45653270770, Braće Radić 26,10310 Lijevi Dubrovčak</izvorni_sadrzaj>
    <derivirana_varijabla naziv="DomainObject.Predmet.StrankaWithAdressOIB_1">KAIROS AGRO d.o.o., OIB 45653270770, Braće Radić 26,10310 Lijevi Dubrovčak</derivirana_varijabla>
  </DomainObject.Predmet.StrankaWithAdressOIB>
  <DomainObject.Predmet.StrankaNazivFormated>
    <izvorni_sadrzaj>KAIROS AGRO d.o.o.</izvorni_sadrzaj>
    <derivirana_varijabla naziv="DomainObject.Predmet.StrankaNazivFormated_1">KAIROS AGRO d.o.o.</derivirana_varijabla>
  </DomainObject.Predmet.StrankaNazivFormated>
  <DomainObject.Predmet.StrankaNazivFormatedOIB>
    <izvorni_sadrzaj>KAIROS AGRO d.o.o., OIB 45653270770</izvorni_sadrzaj>
    <derivirana_varijabla naziv="DomainObject.Predmet.StrankaNazivFormatedOIB_1">KAIROS AGRO d.o.o., OIB 45653270770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40. - A. Galić</izvorni_sadrzaj>
    <derivirana_varijabla naziv="DomainObject.Predmet.TrenutnaLokacijaSpisa.Naziv_1">40. - A. Galić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Valentina Považanj</izvorni_sadrzaj>
    <derivirana_varijabla naziv="DomainObject.Predmet.Zapisnicar_1">Valentina Považanj</derivirana_varijabla>
  </DomainObject.Predmet.Zapisnicar>
  <DomainObject.Predmet.StrankaListFormated>
    <izvorni_sadrzaj>
      <item>KAIROS AGRO d.o.o.</item>
    </izvorni_sadrzaj>
    <derivirana_varijabla naziv="DomainObject.Predmet.StrankaListFormated_1">
      <item>KAIROS AGRO d.o.o.</item>
    </derivirana_varijabla>
  </DomainObject.Predmet.StrankaListFormated>
  <DomainObject.Predmet.StrankaListFormatedOIB>
    <izvorni_sadrzaj>
      <item>KAIROS AGRO d.o.o., OIB 45653270770</item>
    </izvorni_sadrzaj>
    <derivirana_varijabla naziv="DomainObject.Predmet.StrankaListFormatedOIB_1">
      <item>KAIROS AGRO d.o.o., OIB 45653270770</item>
    </derivirana_varijabla>
  </DomainObject.Predmet.StrankaListFormatedOIB>
  <DomainObject.Predmet.StrankaListFormatedWithAdress>
    <izvorni_sadrzaj>
      <item>KAIROS AGRO d.o.o., Braće Radić 26, 10310 Lijevi Dubrovčak</item>
    </izvorni_sadrzaj>
    <derivirana_varijabla naziv="DomainObject.Predmet.StrankaListFormatedWithAdress_1">
      <item>KAIROS AGRO d.o.o., Braće Radić 26, 10310 Lijevi Dubrovčak</item>
    </derivirana_varijabla>
  </DomainObject.Predmet.StrankaListFormatedWithAdress>
  <DomainObject.Predmet.StrankaListFormatedWithAdressOIB>
    <izvorni_sadrzaj>
      <item>KAIROS AGRO d.o.o., OIB 45653270770, Braće Radić 26, 10310 Lijevi Dubrovčak</item>
    </izvorni_sadrzaj>
    <derivirana_varijabla naziv="DomainObject.Predmet.StrankaListFormatedWithAdressOIB_1">
      <item>KAIROS AGRO d.o.o., OIB 45653270770, Braće Radić 26, 10310 Lijevi Dubrovčak</item>
    </derivirana_varijabla>
  </DomainObject.Predmet.StrankaListFormatedWithAdressOIB>
  <DomainObject.Predmet.StrankaListNazivFormated>
    <izvorni_sadrzaj>
      <item>KAIROS AGRO d.o.o.</item>
    </izvorni_sadrzaj>
    <derivirana_varijabla naziv="DomainObject.Predmet.StrankaListNazivFormated_1">
      <item>KAIROS AGRO d.o.o.</item>
    </derivirana_varijabla>
  </DomainObject.Predmet.StrankaListNazivFormated>
  <DomainObject.Predmet.StrankaListNazivFormatedOIB>
    <izvorni_sadrzaj>
      <item>KAIROS AGRO d.o.o., OIB 45653270770</item>
    </izvorni_sadrzaj>
    <derivirana_varijabla naziv="DomainObject.Predmet.StrankaListNazivFormatedOIB_1">
      <item>KAIROS AGRO d.o.o., OIB 45653270770</item>
    </derivirana_varijabla>
  </DomainObject.Predmet.StrankaListNazivFormatedOIB>
  <DomainObject.Predmet.ProtuStrankaListFormated>
    <izvorni_sadrzaj>
      <item>KAIROS AGRO d.o.o.</item>
    </izvorni_sadrzaj>
    <derivirana_varijabla naziv="DomainObject.Predmet.ProtuStrankaListFormated_1">
      <item>KAIROS AGRO d.o.o.</item>
    </derivirana_varijabla>
  </DomainObject.Predmet.ProtuStrankaListFormated>
  <DomainObject.Predmet.ProtuStrankaListFormatedOIB>
    <izvorni_sadrzaj>
      <item>KAIROS AGRO d.o.o., OIB 45653270770</item>
    </izvorni_sadrzaj>
    <derivirana_varijabla naziv="DomainObject.Predmet.ProtuStrankaListFormatedOIB_1">
      <item>KAIROS AGRO d.o.o., OIB 45653270770</item>
    </derivirana_varijabla>
  </DomainObject.Predmet.ProtuStrankaListFormatedOIB>
  <DomainObject.Predmet.ProtuStrankaListFormatedWithAdress>
    <izvorni_sadrzaj>
      <item>KAIROS AGRO d.o.o., Braće Radić 26, 10310 Lijevi Dubrovčak</item>
    </izvorni_sadrzaj>
    <derivirana_varijabla naziv="DomainObject.Predmet.ProtuStrankaListFormatedWithAdress_1">
      <item>KAIROS AGRO d.o.o., Braće Radić 26, 10310 Lijevi Dubrovčak</item>
    </derivirana_varijabla>
  </DomainObject.Predmet.ProtuStrankaListFormatedWithAdress>
  <DomainObject.Predmet.ProtuStrankaListFormatedWithAdressOIB>
    <izvorni_sadrzaj>
      <item>KAIROS AGRO d.o.o., OIB 45653270770, Braće Radić 26, 10310 Lijevi Dubrovčak</item>
    </izvorni_sadrzaj>
    <derivirana_varijabla naziv="DomainObject.Predmet.ProtuStrankaListFormatedWithAdressOIB_1">
      <item>KAIROS AGRO d.o.o., OIB 45653270770, Braće Radić 26, 10310 Lijevi Dubrovčak</item>
    </derivirana_varijabla>
  </DomainObject.Predmet.ProtuStrankaListFormatedWithAdressOIB>
  <DomainObject.Predmet.ProtuStrankaListNazivFormated>
    <izvorni_sadrzaj>
      <item>KAIROS AGRO d.o.o.</item>
    </izvorni_sadrzaj>
    <derivirana_varijabla naziv="DomainObject.Predmet.ProtuStrankaListNazivFormated_1">
      <item>KAIROS AGRO d.o.o.</item>
    </derivirana_varijabla>
  </DomainObject.Predmet.ProtuStrankaListNazivFormated>
  <DomainObject.Predmet.ProtuStrankaListNazivFormatedOIB>
    <izvorni_sadrzaj>
      <item>KAIROS AGRO d.o.o., OIB 45653270770</item>
    </izvorni_sadrzaj>
    <derivirana_varijabla naziv="DomainObject.Predmet.ProtuStrankaListNazivFormatedOIB_1">
      <item>KAIROS AGRO d.o.o., OIB 45653270770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lipnja 2019.</izvorni_sadrzaj>
    <derivirana_varijabla naziv="DomainObject.Datum_1">11. lipnja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KAIROS AGRO d.o.o.</izvorni_sadrzaj>
    <derivirana_varijabla naziv="DomainObject.Predmet.StrankaIDrugi_1">KAIROS AGRO d.o.o.</derivirana_varijabla>
  </DomainObject.Predmet.StrankaIDrugi>
  <DomainObject.Predmet.ProtustrankaIDrugi>
    <izvorni_sadrzaj>KAIROS AGRO d.o.o.</izvorni_sadrzaj>
    <derivirana_varijabla naziv="DomainObject.Predmet.ProtustrankaIDrugi_1">KAIROS AGRO d.o.o.</derivirana_varijabla>
  </DomainObject.Predmet.ProtustrankaIDrugi>
  <DomainObject.Predmet.StrankaIDrugiAdressOIB>
    <izvorni_sadrzaj>KAIROS AGRO d.o.o., OIB 45653270770, Braće Radić 26, 10310 Lijevi Dubrovčak</izvorni_sadrzaj>
    <derivirana_varijabla naziv="DomainObject.Predmet.StrankaIDrugiAdressOIB_1">KAIROS AGRO d.o.o., OIB 45653270770, Braće Radić 26, 10310 Lijevi Dubrovčak</derivirana_varijabla>
  </DomainObject.Predmet.StrankaIDrugiAdressOIB>
  <DomainObject.Predmet.ProtustrankaIDrugiAdressOIB>
    <izvorni_sadrzaj>KAIROS AGRO d.o.o., OIB 45653270770, Braće Radić 26, 10310 Lijevi Dubrovčak</izvorni_sadrzaj>
    <derivirana_varijabla naziv="DomainObject.Predmet.ProtustrankaIDrugiAdressOIB_1">KAIROS AGRO d.o.o., OIB 45653270770, Braće Radić 26, 10310 Lijevi Dubrovčak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KAIROS AGRO d.o.o.</item>
      <item>KAIROS AGRO d.o.o.</item>
    </izvorni_sadrzaj>
    <derivirana_varijabla naziv="DomainObject.Predmet.SudioniciListNaziv_1">
      <item>KAIROS AGRO d.o.o.</item>
      <item>KAIROS AGRO d.o.o.</item>
    </derivirana_varijabla>
  </DomainObject.Predmet.SudioniciListNaziv>
  <DomainObject.Predmet.SudioniciListAdressOIB>
    <izvorni_sadrzaj>
      <item>KAIROS AGRO d.o.o., OIB 45653270770, Braće Radić 26,10310 Lijevi Dubrovčak</item>
      <item>KAIROS AGRO d.o.o., OIB 45653270770, Braće Radić 26,10310 Lijevi Dubrovčak</item>
    </izvorni_sadrzaj>
    <derivirana_varijabla naziv="DomainObject.Predmet.SudioniciListAdressOIB_1">
      <item>KAIROS AGRO d.o.o., OIB 45653270770, Braće Radić 26,10310 Lijevi Dubrovčak</item>
      <item>KAIROS AGRO d.o.o., OIB 45653270770, Braće Radić 26,10310 Lijevi Dubrovčak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45653270770</item>
      <item>, OIB 45653270770</item>
    </izvorni_sadrzaj>
    <derivirana_varijabla naziv="DomainObject.Predmet.SudioniciListNazivOIB_1">
      <item>, OIB 45653270770</item>
      <item>, OIB 45653270770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2</properties:Pages>
  <properties:Words>509</properties:Words>
  <properties:Characters>2955</properties:Characters>
  <properties:Lines>81</properties:Lines>
  <properties:Paragraphs>26</properties:Paragraphs>
  <properties:TotalTime>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3669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2019-06-11T09:15:00Z</dcterms:created>
  <dc:creator>nmarkovic</dc:creator>
  <cp:lastModifiedBy>Valentina Delač</cp:lastModifiedBy>
  <cp:lastPrinted>2019-06-11T09:15:00Z</cp:lastPrinted>
  <dcterms:modified xmlns:xsi="http://www.w3.org/2001/XMLSchema-instance" xsi:type="dcterms:W3CDTF">2019-06-11T09:17:00Z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Nova odluka (Kairos agro odbačaj prijedloga stečajni razlog.docx)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