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4F072064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F72714C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47149B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92530BE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00000" w14:paraId="32CBC543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Content>
          <w:r w:rsidRPr="00E22403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00000" w14:paraId="4E5B65D1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Content>
          <w:r w:rsidRPr="00E22403" w:rsidR="00E22403">
            <w:rPr>
              <w:rStyle w:val="eSPISCCParagraphDefaultFont"/>
              <w:rFonts w:eastAsiaTheme="minorHAnsi"/>
            </w:rPr>
            <w:t>Općinski sud u Crikvenici - Stalna služba u Senju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00000" w14:paraId="235DF1E6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E22403" w:rsidR="00E22403">
            <w:rPr>
              <w:rStyle w:val="eSPISCCParagraphDefaultFont"/>
            </w:rPr>
            <w:t>Potok 1</w:t>
          </w:r>
        </w:sdtContent>
      </w:sdt>
      <w:r w:rsidRPr="006C43C5" w:rsidR="00AE649C">
        <w:t xml:space="preserve"> </w:t>
      </w:r>
    </w:p>
    <w:p w:rsidR="001A12B4" w:rsidP="001A12B4" w:rsidRDefault="00000000" w14:paraId="6615B867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E22403" w:rsidR="00E22403">
            <w:rPr>
              <w:rStyle w:val="eSPISCCParagraphDefaultFont"/>
            </w:rPr>
            <w:t>53270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E22403" w:rsidR="00E22403">
            <w:rPr>
              <w:rStyle w:val="eSPISCCParagraphDefaultFont"/>
            </w:rPr>
            <w:t>Senj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6A503BEE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2318049C" w14:textId="77777777">
      <w:pPr>
        <w:pStyle w:val="SudSjedite"/>
      </w:pPr>
      <w:r w:rsidRPr="006C43C5">
        <w:tab/>
      </w:r>
    </w:p>
    <w:p w:rsidRPr="001A12B4" w:rsidR="001A12B4" w:rsidP="001A12B4" w:rsidRDefault="001A12B4" w14:paraId="6B75A4C5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Pp Ikp-313/2022-4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Content>
          <w:r w:rsidRPr="00E22403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1B3EFA14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5A0C82F1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2D0841CD" w14:textId="77777777">
      <w:pPr>
        <w:keepNext/>
        <w:spacing w:after="0"/>
        <w:jc w:val="center"/>
      </w:pPr>
    </w:p>
    <w:p w:rsidRPr="00CE79FB" w:rsidR="00CE79FB" w:rsidP="00CE79FB" w:rsidRDefault="00CE79FB" w14:paraId="30D11EA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6192BE71" w14:textId="77777777">
      <w:pPr>
        <w:keepNext/>
        <w:spacing w:after="0"/>
        <w:jc w:val="center"/>
      </w:pPr>
    </w:p>
    <w:p w:rsidRPr="001A12B4" w:rsidR="001A12B4" w:rsidP="001A12B4" w:rsidRDefault="00000000" w14:paraId="55A0EEF5" w14:textId="41C0885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Content>
          <w:r w:rsidRPr="00E22403" w:rsidR="00E22403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Content>
          <w:r w:rsidRPr="00E22403" w:rsidR="00E22403">
            <w:rPr>
              <w:rStyle w:val="eSPISCCParagraphDefaultFont"/>
              <w:rFonts w:eastAsiaTheme="minorHAnsi"/>
            </w:rPr>
            <w:t>Ankica Šolić Selak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Valentine Uković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 xml:space="preserve">  Dino Dorotić, OIB 43124070281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članka 32. stavka 4. i dr.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24. veljače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19FC1B27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7AA5B17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5D757CD6" w14:textId="2AEA1C0F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)">
            <w:listItem w:displayText="107/07, 39/13, 157/13, 110/15, 70/17, 118/18 i 114/22)" w:value="107/07, 39/13, 157/13, 110/15, 70/17, 118/18 i 114/22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107/07, 39/13, 157/13, 110/15, 70/17, 118/18 i 114/22)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showingPlcHdr/>
          <w:dataBinding w:xpath="/icms/DomainObject.Barcode/derivirana_varijabla[@naziv='tekst']" w:storeItemID="{100293BC-3C9C-4740-99C7-73F5E9006100}"/>
          <w:text/>
        </w:sdtPr>
        <w:sdtEndPr>
          <w:rPr>
            <w:rStyle w:val="Zadanifontodlomka"/>
            <w:rFonts w:eastAsia="Times New Roman" w:cs="Arial"/>
            <w:noProof w:val="false"/>
            <w:lang w:eastAsia="en-US"/>
          </w:rPr>
        </w:sdtEndPr>
        <w:sdtContent>
          <w:r w:rsidRPr="00E22403" w:rsidR="00EA2B9F">
            <w:rPr>
              <w:rStyle w:val="Tekstrezerviranogmjesta"/>
            </w:rPr>
            <w:t>.._.._.._.._.._.._.._..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ino Dorotić, OIB 43124070281">
            <w:listItem w:displayText="Dino Dorotić, OIB 43124070281" w:value="Dino Dorotić, OIB 43124070281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Dino Dorotić, OIB 43124070281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Dino Dorotić, Slunjska 38 &#10;, 10000 Zagreb">
            <w:listItem w:displayText="Dino Dorotić, Slunjska 38 &#10;, 10000 Zagreb" w:value="Dino Dorotić, Slunjska 38 &#10;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Dino Dorotić, Slunjska 38 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showingPlcHdr/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PozadinaSvijetloZelena"/>
            <w:rFonts w:cstheme="minorBidi"/>
            <w:shd w:val="clear" w:color="auto" w:fill="CCFFCC"/>
            <w:lang w:eastAsia="en-US"/>
          </w:rPr>
        </w:sdtEndPr>
        <w:sdtContent>
          <w:r w:rsidRPr="00E22403" w:rsidR="00E22403">
            <w:rPr>
              <w:rStyle w:val="Tekstrezerviranogmjesta"/>
            </w:rPr>
            <w:t>.._.._.._.._.._.._.._..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članka 32. stavka 4. i dr.</w:t>
          </w:r>
        </w:sdtContent>
      </w:sdt>
      <w:r w:rsidR="002A712A">
        <w:rPr>
          <w:rFonts w:eastAsia="Times New Roman" w:cs="Times New Roman"/>
        </w:rPr>
        <w:t xml:space="preserve"> </w:t>
      </w:r>
      <w:r w:rsidR="00E22403">
        <w:rPr>
          <w:rFonts w:eastAsia="Times New Roman" w:cs="Times New Roman"/>
        </w:rPr>
        <w:t>Zakona o sigurnosti prometa na cestama</w:t>
      </w:r>
    </w:p>
    <w:p w:rsidRPr="00A76642" w:rsidR="00A76642" w:rsidP="00E22403" w:rsidRDefault="00A76642" w14:paraId="74345CF0" w14:textId="77777777">
      <w:pPr>
        <w:jc w:val="both"/>
        <w:rPr>
          <w:rFonts w:eastAsia="Calibri" w:cs="Times New Roman"/>
        </w:rPr>
      </w:pPr>
    </w:p>
    <w:p w:rsidR="00561534" w:rsidP="00561534" w:rsidRDefault="00561534" w14:paraId="17DE4712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455935F6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0A77EF98" w14:textId="6402B67D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Content>
          <w:r w:rsidRPr="00E22403" w:rsidR="00E22403">
            <w:rPr>
              <w:rStyle w:val="eSPISCCParagraphDefaultFont"/>
            </w:rPr>
            <w:t>Općinski sud u Crikvenici, Stalna služba u Senju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Content>
          <w:r w:rsidRPr="00E22403" w:rsidR="00E22403">
            <w:rPr>
              <w:rStyle w:val="eSPISCCParagraphDefaultFont"/>
            </w:rPr>
            <w:t>Pp P-961/2019-13 donesena 30.10.2019.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2-01-20T00:00:00Z">
            <w:dateFormat w:val="d. MMMM yyyy."/>
            <w:lid w:val="hr-HR"/>
            <w:storeMappedDataAs w:val="text"/>
            <w:calendar w:val="gregorian"/>
          </w:date>
        </w:sdtPr>
        <w:sdtContent>
          <w:r w:rsidRPr="00E22403" w:rsidR="00E22403">
            <w:rPr>
              <w:rStyle w:val="eSPISCCParagraphDefaultFont"/>
            </w:rPr>
            <w:t>20.01.2022.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Content>
          <w:r w:rsidRPr="00E22403" w:rsidR="00E22403">
            <w:rPr>
              <w:rStyle w:val="eSPISCCParagraphDefaultFont"/>
            </w:rPr>
            <w:t>Dino Dorotić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showingPlcHdr/>
          <w:dataBinding w:xpath="/icms/DomainObject.Barcode/derivirana_varijabla[@naziv='tekst']" w:storeItemID="{100293BC-3C9C-4740-99C7-73F5E9006100}"/>
          <w:text/>
        </w:sdtPr>
        <w:sdtEndPr>
          <w:rPr>
            <w:rStyle w:val="Zadanifontodlomka"/>
            <w:rFonts w:cstheme="minorBidi"/>
            <w:noProof w:val="false"/>
          </w:rPr>
        </w:sdtEndPr>
        <w:sdtContent>
          <w:r w:rsidRPr="00E22403" w:rsidR="002A712A">
            <w:rPr>
              <w:rStyle w:val="Tekstrezerviranogmjesta"/>
            </w:rPr>
            <w:t>.._.._.._.._.._.._.._..</w:t>
          </w:r>
        </w:sdtContent>
      </w:sdt>
    </w:p>
    <w:p w:rsidRPr="002A712A" w:rsidR="002A712A" w:rsidP="002A712A" w:rsidRDefault="002A712A" w14:paraId="362F49CD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4F2EFE0F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58D57551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lastRenderedPageBreak/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2A712A" w:rsidR="002A712A" w:rsidP="002A712A" w:rsidRDefault="002A712A" w14:paraId="10028589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4BC99BD4" w14:textId="77777777">
      <w:pPr>
        <w:pStyle w:val="Odlomakpopisa"/>
        <w:ind w:left="1068" w:firstLine="0"/>
        <w:rPr>
          <w:rFonts w:cs="Arial"/>
        </w:rPr>
      </w:pPr>
    </w:p>
    <w:p w:rsidR="00F76251" w:rsidP="00561534" w:rsidRDefault="00F76251" w14:paraId="106C03A9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1AD53699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009C5B03" w14:textId="166AB7FC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Senju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24. veljače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2"/>
        <w:gridCol w:w="3107"/>
      </w:tblGrid>
      <w:tr w:rsidRPr="00B40829" w:rsidR="00B40829" w:rsidTr="00876430" w14:paraId="78B5DBBA" w14:textId="77777777">
        <w:tc>
          <w:tcPr>
            <w:tcW w:w="3284" w:type="dxa"/>
          </w:tcPr>
          <w:p w:rsidRPr="00B40829" w:rsidR="00B40829" w:rsidP="00B40829" w:rsidRDefault="00B40829" w14:paraId="095C23E3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2ED96BDF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60C1606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09C2BD6F" w14:textId="77777777">
        <w:tc>
          <w:tcPr>
            <w:tcW w:w="3284" w:type="dxa"/>
          </w:tcPr>
          <w:p w:rsidRPr="00B40829" w:rsidR="00B40829" w:rsidP="00B40829" w:rsidRDefault="00000000" w14:paraId="73BB542C" w14:textId="40AF14A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E22403" w:rsidR="00E22403">
                  <w:rPr>
                    <w:rStyle w:val="eSPISCCParagraphDefaultFont"/>
                    <w:rFonts w:eastAsiaTheme="minorHAnsi"/>
                  </w:rPr>
                  <w:t>Valentina Uković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74990182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00000" w14:paraId="2CDBDD3A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E22403" w:rsidR="00E22403">
                  <w:rPr>
                    <w:rStyle w:val="eSPISCCParagraphDefaultFont"/>
                    <w:rFonts w:eastAsiaTheme="minorHAnsi"/>
                  </w:rPr>
                  <w:t>Ankica Šolić Selak</w:t>
                </w:r>
              </w:sdtContent>
            </w:sdt>
          </w:p>
        </w:tc>
      </w:tr>
    </w:tbl>
    <w:p w:rsidR="00B40829" w:rsidP="00B40829" w:rsidRDefault="00B40829" w14:paraId="0EEA0A1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392DC9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4266A5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0C9AC3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3E0D7D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73C5BB88" w14:textId="11EAF4A8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Općinski sud u Crikvenici, Stalna služba u Senju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03B846F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F86732D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3FD6733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5B6D1845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E22403" w:rsidR="00E22403">
            <w:rPr>
              <w:rStyle w:val="eSPISCCParagraphDefaultFont"/>
              <w:rFonts w:eastAsiaTheme="minorHAnsi"/>
            </w:rPr>
            <w:t>Dino Dorotić, Slunjska 38 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0348FBF1" w14:textId="2F3E899D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Senj, Stara Cesta 23,53270 Senj">
            <w:listItem w:displayText="Policijska postaja Senj, Stara Cesta 23,53270 Senj" w:value="Policijska postaja Senj, Stara Cesta 23,53270 Senj"/>
            <w:listItem w:displayText="Općinski sud u Crikvenici, OIB 74084245037, Kralja Tomislava 85a,51260 Crikvenica" w:value="Općinski sud u Crikvenici, OIB 74084245037, Kralja Tomislava 85a,51260 Crikvenica"/>
            <w:listItem w:displayText="Financijska agencija (FINA), OIB 85821130368, F. Kurelca 3.,51000 Rijeka" w:value="Financijska agencija (FINA), OIB 85821130368, F. Kurelca 3.,51000 Rijeka"/>
            <w:listItem w:displayText="Dino Dorotić, OIB 43124070281, Slunjska 38 &#10;,10000 Zagreb" w:value="Dino Dorotić, OIB 43124070281, Slunjska 38 &#10;,10000 Zagreb"/>
          </w:comboBox>
        </w:sdtPr>
        <w:sdtContent>
          <w:r w:rsidRPr="00E22403" w:rsidR="00E22403">
            <w:rPr>
              <w:rStyle w:val="eSPISCCParagraphDefaultFont"/>
              <w:rFonts w:eastAsiaTheme="minorHAnsi"/>
            </w:rPr>
            <w:t>Policijska postaja Senj, Stara Cesta 23,53270 Senj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r w:rsidR="00E22403">
        <w:rPr>
          <w:rFonts w:cs="Times New Roman"/>
        </w:rPr>
        <w:t>br. 511-04-09/50-1-5/28-20/2018</w:t>
      </w:r>
    </w:p>
    <w:p w:rsidRPr="002D7FEE" w:rsidR="00B37A7D" w:rsidP="002D7FEE" w:rsidRDefault="00B37A7D" w14:paraId="21F5FD1B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74FBC342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797EB2A2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735AA" w:rsidP="00537B78" w:rsidRDefault="001735AA" w14:paraId="68EB8193" w14:textId="77777777">
      <w:r>
        <w:separator/>
      </w:r>
    </w:p>
  </w:endnote>
  <w:endnote w:type="continuationSeparator" w:id="0">
    <w:p w:rsidR="001735AA" w:rsidP="00537B78" w:rsidRDefault="001735AA" w14:paraId="25947C6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Content>
      <w:p w:rsidR="00B40829" w:rsidRDefault="00B40829" w14:paraId="068AB7E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2BDEB58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735AA" w:rsidP="00537B78" w:rsidRDefault="001735AA" w14:paraId="071A30B4" w14:textId="77777777">
      <w:r>
        <w:separator/>
      </w:r>
    </w:p>
  </w:footnote>
  <w:footnote w:type="continuationSeparator" w:id="0">
    <w:p w:rsidR="001735AA" w:rsidP="00537B78" w:rsidRDefault="001735AA" w14:paraId="13A9932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817CB3C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Content>
        <w:r w:rsidRPr="00E22403" w:rsidR="00E22403">
          <w:rPr>
            <w:rStyle w:val="eSPISCCParagraphDefaultFont"/>
          </w:rPr>
          <w:t>Pp Ikp-313/2022-4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5AA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2403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320438D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AD00D1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57823"/>
    <w:rsid w:val="008653FE"/>
    <w:rsid w:val="0087691E"/>
    <w:rsid w:val="00937323"/>
    <w:rsid w:val="009735D0"/>
    <w:rsid w:val="009C289F"/>
    <w:rsid w:val="009E647F"/>
    <w:rsid w:val="00A01DC1"/>
    <w:rsid w:val="00AA5108"/>
    <w:rsid w:val="00AD00D1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24. veljače 2026.</izvorni_sadrzaj>
    <derivirana_varijabla naziv="DomainObject.DatumDonosenjaOdluke_1">24.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Ikp-313/2022-4</izvorni_sadrzaj>
    <derivirana_varijabla naziv="DomainObject.Oznaka_1">Pp Ikp-313/2022-4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313</izvorni_sadrzaj>
    <derivirana_varijabla naziv="DomainObject.Predmet.Broj_1">313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2022.</izvorni_sadrzaj>
    <derivirana_varijabla naziv="DomainObject.Predmet.DatumOsnivanja_1">15. lipnja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Ikp-313/2022</izvorni_sadrzaj>
    <derivirana_varijabla naziv="DomainObject.Predmet.OznakaBroj_1">Pp Ikp-313/2022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Dino Dorotić</izvorni_sadrzaj>
    <derivirana_varijabla naziv="DomainObject.Predmet.ProtustrankaFormated_1">  Dino Dorotić</derivirana_varijabla>
  </DomainObject.Predmet.ProtustrankaFormated>
  <DomainObject.Predmet.ProtustrankaFormatedOIB>
    <izvorni_sadrzaj>  Dino Dorotić, OIB 43124070281</izvorni_sadrzaj>
    <derivirana_varijabla naziv="DomainObject.Predmet.ProtustrankaFormatedOIB_1">  Dino Dorotić, OIB 43124070281</derivirana_varijabla>
  </DomainObject.Predmet.ProtustrankaFormatedOIB>
  <DomainObject.Predmet.ProtustrankaFormatedWithAdress>
    <izvorni_sadrzaj> Dino Dorotić, Slunjska 38 
, 10000 Zagreb</izvorni_sadrzaj>
    <derivirana_varijabla naziv="DomainObject.Predmet.ProtustrankaFormatedWithAdress_1"> Dino Dorotić, Slunjska 38 
, 10000 Zagreb</derivirana_varijabla>
  </DomainObject.Predmet.ProtustrankaFormatedWithAdress>
  <DomainObject.Predmet.ProtustrankaFormatedWithAdressOIB>
    <izvorni_sadrzaj> Dino Dorotić, OIB 43124070281, Slunjska 38 
, 10000 Zagreb</izvorni_sadrzaj>
    <derivirana_varijabla naziv="DomainObject.Predmet.ProtustrankaFormatedWithAdressOIB_1"> Dino Dorotić, OIB 43124070281, Slunjska 38 
, 10000 Zagreb</derivirana_varijabla>
  </DomainObject.Predmet.ProtustrankaFormatedWithAdressOIB>
  <DomainObject.Predmet.ProtustrankaWithAdress>
    <izvorni_sadrzaj>Dino Dorotić Slunjska 38 
, 10000 Zagreb</izvorni_sadrzaj>
    <derivirana_varijabla naziv="DomainObject.Predmet.ProtustrankaWithAdress_1">Dino Dorotić Slunjska 38 
, 10000 Zagreb</derivirana_varijabla>
  </DomainObject.Predmet.ProtustrankaWithAdress>
  <DomainObject.Predmet.ProtustrankaWithAdressOIB>
    <izvorni_sadrzaj>Dino Dorotić, OIB 43124070281, Slunjska 38 
, 10000 Zagreb</izvorni_sadrzaj>
    <derivirana_varijabla naziv="DomainObject.Predmet.ProtustrankaWithAdressOIB_1">Dino Dorotić, OIB 43124070281, Slunjska 38 
, 10000 Zagreb</derivirana_varijabla>
  </DomainObject.Predmet.ProtustrankaWithAdressOIB>
  <DomainObject.Predmet.ProtustrankaNazivFormated>
    <izvorni_sadrzaj>Dino Dorotić</izvorni_sadrzaj>
    <derivirana_varijabla naziv="DomainObject.Predmet.ProtustrankaNazivFormated_1">Dino Dorotić</derivirana_varijabla>
    <derivirana_varijabla naziv="Padez">Dino Dorotić</derivirana_varijabla>
  </DomainObject.Predmet.ProtustrankaNazivFormated>
  <DomainObject.Predmet.ProtustrankaNazivFormatedOIB>
    <izvorni_sadrzaj>Dino Dorotić, OIB 43124070281</izvorni_sadrzaj>
    <derivirana_varijabla naziv="DomainObject.Predmet.ProtustrankaNazivFormatedOIB_1">Dino Dorotić, OIB 43124070281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Crikvenici, Stalna služba u Senju</derivirana_varijabla>
    <derivirana_varijabla naziv="DomainObject.Predmet.Referada.Sud.Naziv">Općinski sud u Crikvenici, Stalna služba u Senju,</derivirana_varijabla>
    <derivirana_varijabla naziv="Nazivadresasuda">Općinski sud u Crikvenici, Stalna služba u Senju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  <derivirana_varijabla naziv="Dativ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Crikvenici</izvorni_sadrzaj>
    <derivirana_varijabla naziv="DomainObject.Predmet.StrankaFormated_1">  Općinski sud u Crikvenici</derivirana_varijabla>
  </DomainObject.Predmet.StrankaFormated>
  <DomainObject.Predmet.StrankaFormatedOIB>
    <izvorni_sadrzaj>  Općinski sud u Crikvenici, OIB 74084245037</izvorni_sadrzaj>
    <derivirana_varijabla naziv="DomainObject.Predmet.StrankaFormatedOIB_1">  Općinski sud u Crikvenici, OIB 74084245037</derivirana_varijabla>
  </DomainObject.Predmet.StrankaFormatedOIB>
  <DomainObject.Predmet.StrankaFormatedWithAdress>
    <izvorni_sadrzaj> Općinski sud u Crikvenici, Kralja Tomislava 85a, 51260 Crikvenica</izvorni_sadrzaj>
    <derivirana_varijabla naziv="DomainObject.Predmet.StrankaFormatedWithAdress_1"> Općinski sud u Crikvenici, Kralja Tomislava 85a, 51260 Crikvenica</derivirana_varijabla>
  </DomainObject.Predmet.StrankaFormatedWithAdress>
  <DomainObject.Predmet.StrankaFormatedWithAdressOIB>
    <izvorni_sadrzaj> Općinski sud u Crikvenici, OIB 74084245037, Kralja Tomislava 85a, 51260 Crikvenica</izvorni_sadrzaj>
    <derivirana_varijabla naziv="DomainObject.Predmet.StrankaFormatedWithAdressOIB_1"> Općinski sud u Crikvenici, OIB 74084245037, Kralja Tomislava 85a, 51260 Crikvenica</derivirana_varijabla>
  </DomainObject.Predmet.StrankaFormatedWithAdressOIB>
  <DomainObject.Predmet.StrankaWithAdress>
    <izvorni_sadrzaj>Općinski sud u Crikvenici Kralja Tomislava 85a,51260 Crikvenica</izvorni_sadrzaj>
    <derivirana_varijabla naziv="DomainObject.Predmet.StrankaWithAdress_1">Općinski sud u Crikvenici Kralja Tomislava 85a,51260 Crikvenica</derivirana_varijabla>
  </DomainObject.Predmet.StrankaWithAdress>
  <DomainObject.Predmet.StrankaWithAdressOIB>
    <izvorni_sadrzaj>Općinski sud u Crikvenici, OIB 74084245037, Kralja Tomislava 85a,51260 Crikvenica</izvorni_sadrzaj>
    <derivirana_varijabla naziv="DomainObject.Predmet.StrankaWithAdressOIB_1">Općinski sud u Crikvenici, OIB 74084245037, Kralja Tomislava 85a,51260 Crikvenica</derivirana_varijabla>
  </DomainObject.Predmet.StrankaWithAdressOIB>
  <DomainObject.Predmet.StrankaNazivFormated>
    <izvorni_sadrzaj>Općinski sud u Crikvenici</izvorni_sadrzaj>
    <derivirana_varijabla naziv="DomainObject.Predmet.StrankaNazivFormated_1">Općinski sud u Crikvenici</derivirana_varijabla>
    <derivirana_varijabla naziv="Padez">Općinski sud u Crikvenici</derivirana_varijabla>
  </DomainObject.Predmet.StrankaNazivFormated>
  <DomainObject.Predmet.StrankaNazivFormatedOIB>
    <izvorni_sadrzaj>Općinski sud u Crikvenici, OIB 74084245037</izvorni_sadrzaj>
    <derivirana_varijabla naziv="DomainObject.Predmet.StrankaNazivFormatedOIB_1">Općinski sud u Crikvenici, OIB 74084245037</derivirana_varijabla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>Senju</derivirana_varijabla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 SS Senj</izvorni_sadrzaj>
    <derivirana_varijabla naziv="DomainObject.Predmet.TrenutnaLokacijaSpisa.Naziv_1">Pisarnica izvršenja SS Senj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 SS Senj</izvorni_sadrzaj>
    <derivirana_varijabla naziv="DomainObject.Predmet.UstrojstvenaJedinicaVodi.Naziv_1">Pisarnica izvršenja SS Senj</derivirana_varijabla>
  </DomainObject.Predmet.UstrojstvenaJedinicaVodi.Naziv>
  <DomainObject.Predmet.UstrojstvenaJedinicaVodi.Oznaka>
    <izvorni_sadrzaj>OPSSSEIZV</izvorni_sadrzaj>
    <derivirana_varijabla naziv="DomainObject.Predmet.UstrojstvenaJedinicaVodi.Oznaka_1">OPSSSEIZV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Andrinić</izvorni_sadrzaj>
    <derivirana_varijabla naziv="DomainObject.Predmet.Zapisnicar_1">Valentina Uković</derivirana_varijabla>
    <derivirana_varijabla naziv="Padez">Valentine Uković</derivirana_varijabla>
  </DomainObject.Predmet.Zapisnicar>
  <DomainObject.Predmet.StrankaListFormated>
    <izvorni_sadrzaj>
      <item>Općinski sud u Crikvenici</item>
    </izvorni_sadrzaj>
    <derivirana_varijabla naziv="DomainObject.Predmet.StrankaListFormated_1">
      <item>Općinski sud u Crikvenici</item>
    </derivirana_varijabla>
  </DomainObject.Predmet.StrankaListFormated>
  <DomainObject.Predmet.StrankaListFormatedOIB>
    <izvorni_sadrzaj>
      <item>Općinski sud u Crikvenici, OIB 74084245037</item>
    </izvorni_sadrzaj>
    <derivirana_varijabla naziv="DomainObject.Predmet.StrankaListFormatedOIB_1">
      <item>Općinski sud u Crikvenici, OIB 74084245037</item>
    </derivirana_varijabla>
  </DomainObject.Predmet.StrankaListFormatedOIB>
  <DomainObject.Predmet.StrankaListFormatedWithAdress>
    <izvorni_sadrzaj>
      <item>Općinski sud u Crikvenici, Kralja Tomislava 85a, 51260 Crikvenica</item>
    </izvorni_sadrzaj>
    <derivirana_varijabla naziv="DomainObject.Predmet.StrankaListFormatedWithAdress_1">
      <item>Općinski sud u Crikvenici, Kralja Tomislava 85a, 51260 Crikvenica</item>
    </derivirana_varijabla>
  </DomainObject.Predmet.StrankaListFormatedWithAdress>
  <DomainObject.Predmet.StrankaListFormatedWithAdressOIB>
    <izvorni_sadrzaj>
      <item>Općinski sud u Crikvenici, OIB 74084245037, Kralja Tomislava 85a, 51260 Crikvenica</item>
    </izvorni_sadrzaj>
    <derivirana_varijabla naziv="DomainObject.Predmet.StrankaListFormatedWithAdressOIB_1">
      <item>Općinski sud u Crikvenici, OIB 74084245037, Kralja Tomislava 85a, 51260 Crikvenica</item>
    </derivirana_varijabla>
  </DomainObject.Predmet.StrankaListFormatedWithAdressOIB>
  <DomainObject.Predmet.StrankaListNazivFormated>
    <izvorni_sadrzaj>
      <item>Općinski sud u Crikvenici</item>
    </izvorni_sadrzaj>
    <derivirana_varijabla naziv="DomainObject.Predmet.StrankaListNazivFormated_1">
      <item>Općinski sud u Crikvenici</item>
    </derivirana_varijabla>
  </DomainObject.Predmet.StrankaListNazivFormated>
  <DomainObject.Predmet.StrankaListNazivFormatedOIB>
    <izvorni_sadrzaj>
      <item>Općinski sud u Crikvenici, OIB 74084245037</item>
    </izvorni_sadrzaj>
    <derivirana_varijabla naziv="DomainObject.Predmet.StrankaListNazivFormatedOIB_1">
      <item>Općinski sud u Crikvenici, OIB 74084245037</item>
    </derivirana_varijabla>
  </DomainObject.Predmet.StrankaListNazivFormatedOIB>
  <DomainObject.Predmet.ProtuStrankaListFormated>
    <izvorni_sadrzaj>
      <item>Dino Dorotić</item>
    </izvorni_sadrzaj>
    <derivirana_varijabla naziv="DomainObject.Predmet.ProtuStrankaListFormated_1">
      <item>Dino Dorotić</item>
    </derivirana_varijabla>
  </DomainObject.Predmet.ProtuStrankaListFormated>
  <DomainObject.Predmet.ProtuStrankaListFormatedOIB>
    <izvorni_sadrzaj>
      <item>Dino Dorotić, OIB 43124070281</item>
    </izvorni_sadrzaj>
    <derivirana_varijabla naziv="DomainObject.Predmet.ProtuStrankaListFormatedOIB_1">
      <item>Dino Dorotić, OIB 43124070281</item>
    </derivirana_varijabla>
  </DomainObject.Predmet.ProtuStrankaListFormatedOIB>
  <DomainObject.Predmet.ProtuStrankaListFormatedWithAdress>
    <izvorni_sadrzaj>
      <item>Dino Dorotić, Slunjska 38 
, 10000 Zagreb</item>
    </izvorni_sadrzaj>
    <derivirana_varijabla naziv="DomainObject.Predmet.ProtuStrankaListFormatedWithAdress_1">
      <item>Dino Dorotić, Slunjska 38 
, 10000 Zagreb</item>
    </derivirana_varijabla>
  </DomainObject.Predmet.ProtuStrankaListFormatedWithAdress>
  <DomainObject.Predmet.ProtuStrankaListFormatedWithAdressOIB>
    <izvorni_sadrzaj>
      <item>Dino Dorotić, OIB 43124070281, Slunjska 38 
, 10000 Zagreb</item>
    </izvorni_sadrzaj>
    <derivirana_varijabla naziv="DomainObject.Predmet.ProtuStrankaListFormatedWithAdressOIB_1">
      <item>Dino Dorotić, OIB 43124070281, Slunjska 38 
, 10000 Zagreb</item>
    </derivirana_varijabla>
  </DomainObject.Predmet.ProtuStrankaListFormatedWithAdressOIB>
  <DomainObject.Predmet.ProtuStrankaListNazivFormated>
    <izvorni_sadrzaj>
      <item>Dino Dorotić</item>
    </izvorni_sadrzaj>
    <derivirana_varijabla naziv="DomainObject.Predmet.ProtuStrankaListNazivFormated_1">
      <item>Dino Dorotić</item>
    </derivirana_varijabla>
  </DomainObject.Predmet.ProtuStrankaListNazivFormated>
  <DomainObject.Predmet.ProtuStrankaListNazivFormatedOIB>
    <izvorni_sadrzaj>
      <item>Dino Dorotić, OIB 43124070281</item>
    </izvorni_sadrzaj>
    <derivirana_varijabla naziv="DomainObject.Predmet.ProtuStrankaListNazivFormatedOIB_1">
      <item>Dino Dorotić, OIB 43124070281</item>
    </derivirana_varijabla>
  </DomainObject.Predmet.ProtuStrankaListNazivFormatedOIB>
  <DomainObject.Predmet.OstaliListFormated>
    <izvorni_sadrzaj>
      <item>Policijska postaja Senj</item>
      <item>Financijska agencija (FINA)</item>
    </izvorni_sadrzaj>
    <derivirana_varijabla naziv="DomainObject.Predmet.OstaliListFormated_1">
      <item>Policijska postaja Senj</item>
      <item>Financijska agencija (FINA)</item>
    </derivirana_varijabla>
    <derivirana_varijabla naziv="DrugaOsoba">
      <item>Policijska postaja Senj</item>
      <item>Financijska agencija (FINA)</item>
    </derivirana_varijabla>
  </DomainObject.Predmet.OstaliListFormated>
  <DomainObject.Predmet.OstaliListFormatedOIB>
    <izvorni_sadrzaj>
      <item>Policijska postaja Senj</item>
      <item>Financijska agencija (FINA), OIB 85821130368</item>
    </izvorni_sadrzaj>
    <derivirana_varijabla naziv="DomainObject.Predmet.OstaliListFormatedOIB_1">
      <item>Policijska postaja Senj</item>
      <item>Financijska agencija (FINA), OIB 85821130368</item>
    </derivirana_varijabla>
  </DomainObject.Predmet.OstaliListFormatedOIB>
  <DomainObject.Predmet.OstaliListFormatedWithAdress>
    <izvorni_sadrzaj>
      <item>Policijska postaja Senj, Stara Cesta 23, 53270 Senj</item>
      <item>Financijska agencija (FINA), F. Kurelca 3., 51000 Rijeka</item>
    </izvorni_sadrzaj>
    <derivirana_varijabla naziv="DomainObject.Predmet.OstaliListFormatedWithAdress_1">
      <item>Policijska postaja Senj, Stara Cesta 23, 53270 Senj</item>
      <item>Financijska agencija (FINA), F. Kurelca 3., 51000 Rijeka</item>
    </derivirana_varijabla>
  </DomainObject.Predmet.OstaliListFormatedWithAdress>
  <DomainObject.Predmet.OstaliListFormatedWithAdressOIB>
    <izvorni_sadrzaj>
      <item>Policijska postaja Senj, Stara Cesta 23, 53270 Senj</item>
      <item>Financijska agencija (FINA), OIB 85821130368, F. Kurelca 3., 51000 Rijeka</item>
    </izvorni_sadrzaj>
    <derivirana_varijabla naziv="DomainObject.Predmet.OstaliListFormatedWithAdressOIB_1">
      <item>Policijska postaja Senj, Stara Cesta 23, 53270 Senj</item>
      <item>Financijska agencija (FINA), OIB 85821130368, F. Kurelca 3., 51000 Rijeka</item>
    </derivirana_varijabla>
  </DomainObject.Predmet.OstaliListFormatedWithAdressOIB>
  <DomainObject.Predmet.OstaliListNazivFormated>
    <izvorni_sadrzaj>
      <item>Policijska postaja Senj</item>
      <item>Financijska agencija (FINA)</item>
    </izvorni_sadrzaj>
    <derivirana_varijabla naziv="DomainObject.Predmet.OstaliListNazivFormated_1">
      <item>Policijska postaja Senj</item>
      <item>Financijska agencija (FINA)</item>
    </derivirana_varijabla>
  </DomainObject.Predmet.OstaliListNazivFormated>
  <DomainObject.Predmet.OstaliListNazivFormatedOIB>
    <izvorni_sadrzaj>
      <item>Policijska postaja Senj</item>
      <item>Financijska agencija (FINA), OIB 85821130368</item>
    </izvorni_sadrzaj>
    <derivirana_varijabla naziv="DomainObject.Predmet.OstaliListNazivFormatedOIB_1">
      <item>Policijska postaja Senj</item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32, 53</izvorni_sadrzaj>
    <derivirana_varijabla naziv="DomainObject.Predmet.ClanakZakona_1"/>
  </DomainObject.Predmet.ClanakZakona>
  <DomainObject.Predmet.ClanakZakonaFull>
    <izvorni_sadrzaj>članka 32. stavka 1., članka 53. stavka 1.</izvorni_sadrzaj>
    <derivirana_varijabla naziv="DomainObject.Predmet.ClanakZakonaFull_1">članka 32. stavka 4. i dr.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24. veljače 2026.</izvorni_sadrzaj>
    <derivirana_varijabla naziv="DomainObject.Datum_1">24. veljače 2026.</derivirana_varijabla>
    <derivirana_varijabla naziv="datum">24. veljače 2026.</derivirana_varijabla>
    <derivirana_varijabla naziv="datumpravomocnosti">24. veljače 2026.</derivirana_varijabla>
    <derivirana_varijabla naziv="datumizvrsnosti">24. veljače 2026.</derivirana_varijabla>
  </DomainObject.Datum>
  <DomainObject.PoslovniBrojDokumenta>
    <izvorni_sadrzaj>Pp Ikp-313/2022-4</izvorni_sadrzaj>
    <derivirana_varijabla naziv="DomainObject.PoslovniBrojDokumenta_1">Pp Ikp-313/2022-4</derivirana_varijabla>
  </DomainObject.PoslovniBrojDokumenta>
  <DomainObject.Predmet.StrankaIDrugi>
    <izvorni_sadrzaj>Općinski sud u Crikvenici</izvorni_sadrzaj>
    <derivirana_varijabla naziv="DomainObject.Predmet.StrankaIDrugi_1">Općinski sud u Crikvenici</derivirana_varijabla>
  </DomainObject.Predmet.StrankaIDrugi>
  <DomainObject.Predmet.ProtustrankaIDrugi>
    <izvorni_sadrzaj>Dino Dorotić</izvorni_sadrzaj>
    <derivirana_varijabla naziv="DomainObject.Predmet.ProtustrankaIDrugi_1">Dino Dorotić</derivirana_varijabla>
  </DomainObject.Predmet.ProtustrankaIDrugi>
  <DomainObject.Predmet.StrankaIDrugiAdressOIB>
    <izvorni_sadrzaj>Općinski sud u Crikvenici, OIB 74084245037, Kralja Tomislava 85a, 51260 Crikvenica</izvorni_sadrzaj>
    <derivirana_varijabla naziv="DomainObject.Predmet.StrankaIDrugiAdressOIB_1">Općinski sud u Crikvenici, OIB 74084245037, Kralja Tomislava 85a, 51260 Crikvenica</derivirana_varijabla>
  </DomainObject.Predmet.StrankaIDrugiAdressOIB>
  <DomainObject.Predmet.ProtustrankaIDrugiAdressOIB>
    <izvorni_sadrzaj>Dino Dorotić, OIB 43124070281, Slunjska 38 
, 10000 Zagreb</izvorni_sadrzaj>
    <derivirana_varijabla naziv="DomainObject.Predmet.ProtustrankaIDrugiAdressOIB_1">Dino Dorotić, OIB 43124070281, Slunjska 38 
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Dino Dorotić</item>
      <item>Policijska postaja Senj</item>
      <item>Financijska agencija (FINA)</item>
      <item>Općinski sud u Crikvenici</item>
    </izvorni_sadrzaj>
    <derivirana_varijabla naziv="DomainObject.Predmet.SudioniciListNaziv_1">
      <item>Dino Dorotić</item>
      <item>Policijska postaja Senj</item>
      <item>Financijska agencija (FINA)</item>
      <item>Općinski sud u Crikvenici</item>
    </derivirana_varijabla>
    <derivirana_varijabla naziv="OstaliSudionici">
      <item>Dino Dorotić</item>
      <item>Policijska postaja Senj</item>
      <item>Financijska agencija (FINA)</item>
      <item>Općinski sud u Crikvenici</item>
    </derivirana_varijabla>
  </DomainObject.Predmet.SudioniciListNaziv>
  <DomainObject.Predmet.SudioniciListAdressOIB>
    <izvorni_sadrzaj>
      <item>Dino Dorotić, OIB 43124070281, Slunjska 38 
,10000 Zagreb</item>
      <item>Policijska postaja Senj, Stara Cesta 23,53270 Senj</item>
      <item>Financijska agencija (FINA), OIB 85821130368, F. Kurelca 3.,51000 Rijeka</item>
      <item>Općinski sud u Crikvenici, OIB 74084245037, Kralja Tomislava 85a,51260 Crikvenica</item>
    </izvorni_sadrzaj>
    <derivirana_varijabla naziv="DomainObject.Predmet.SudioniciListAdressOIB_1">
      <item>Policijska postaja Senj, Stara Cesta 23,53270 Senj</item>
      <item>Općinski sud u Crikvenici, OIB 74084245037, Kralja Tomislava 85a,51260 Crikvenica</item>
      <item>Financijska agencija (FINA), OIB 85821130368, F. Kurelca 3.,51000 Rijeka</item>
      <item>Dino Dorotić, OIB 43124070281, Slunjska 38 
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postupka u iznosu od 19,91 EUR, Dvotrećinska novčana kazna u iznosu od 398,17 EUR, u ukupnom iznosu od 418,08 EUR</izvorni_sadrzaj>
    <derivirana_varijabla naziv="DomainObject.Predmet.Pristojbe_1">troškove za Trošak postupka u iznosu od 19,91 EUR, Dvotrećinska novčana kazna u iznosu od 398,17 EUR, u ukupnom iznosu od 418,08 EUR</derivirana_varijabla>
  </DomainObject.Predmet.Pristojbe>
  <DomainObject.Predmet.PristojbeSudionikNazivOIB>
    <izvorni_sadrzaj>Dino Dorotić, OIB 43124070281</izvorni_sadrzaj>
    <derivirana_varijabla naziv="DomainObject.Predmet.PristojbeSudionikNazivOIB_1">Dino Dorotić, OIB 43124070281</derivirana_varijabla>
  </DomainObject.Predmet.PristojbeSudionikNazivOIB>
  <DomainObject.Predmet.PristojbePNB>
    <izvorni_sadrzaj>HR63 6068-50514-20021281610</izvorni_sadrzaj>
    <derivirana_varijabla naziv="DomainObject.Predmet.PristojbePNB_1">HR63 6068-50514-20021281610</derivirana_varijabla>
  </DomainObject.Predmet.PristojbePNB>
  <DomainObject.Predmet.PristojbeIznos>
    <izvorni_sadrzaj>418,08 EUR</izvorni_sadrzaj>
    <derivirana_varijabla naziv="DomainObject.Predmet.PristojbeIznos_1">418,08 EUR</derivirana_varijabla>
  </DomainObject.Predmet.PristojbeIznos>
  <DomainObject.Predmet.PristojbeOpisPlacanja>
    <izvorni_sadrzaj>Troškovi iz predmeta Pp Ikp-313/2022, OS CR</izvorni_sadrzaj>
    <derivirana_varijabla naziv="DomainObject.Predmet.PristojbeOpisPlacanja_1">Troškovi iz predmeta Pp Ikp-313/2022, OS CR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43124070281</item>
      <item>, OIB null</item>
      <item>, OIB 85821130368</item>
      <item>, OIB 74084245037</item>
    </izvorni_sadrzaj>
    <derivirana_varijabla naziv="DomainObject.Predmet.SudioniciListNazivOIB_1">
      <item>, OIB 43124070281</item>
      <item>, OIB null</item>
      <item>, OIB 85821130368</item>
      <item>, OIB 74084245037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/>
  </DomainObject.Barcode>
  <DomainObject.Predmet.PristojbeDatumRokPlacanja>
    <izvorni_sadrzaj>18. lipnja 2022.</izvorni_sadrzaj>
    <derivirana_varijabla naziv="DomainObject.Predmet.PristojbeDatumRokPlacanja_1">18. lipnja 2022.</derivirana_varijabla>
  </DomainObject.Predmet.PristojbeDatumRokPlacanja>
  <DomainObject.Predmet.PristojbeNazivVrste>
    <izvorni_sadrzaj>Troškovi iz predmeta Pp Ikp-313/2022, OS CR</izvorni_sadrzaj>
    <derivirana_varijabla naziv="DomainObject.Predmet.PristojbeNazivVrste_1">Troškovi iz predmeta Pp Ikp-313/2022, OS CR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lipnja 2022.</izvorni_sadrzaj>
    <derivirana_varijabla naziv="DomainObject.PredzadnjaOdlukaIzPredmeta.DatumDonosenjaOdluke_1">21. lipnja 2022.</derivirana_varijabla>
  </DomainObject.PredzadnjaOdlukaIzPredmeta.DatumDonosenjaOdluke>
  <DomainObject.PredzadnjaOdlukaIzPredmeta.Oznaka>
    <izvorni_sadrzaj>Pp Ikp-313/2022-3</izvorni_sadrzaj>
    <derivirana_varijabla naziv="DomainObject.PredzadnjaOdlukaIzPredmeta.Oznaka_1">Pp Ikp-313/2022-3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lipnja 2022.</izvorni_sadrzaj>
    <derivirana_varijabla naziv="DomainObject.Predmet.DatumPocetkaProcesa_1">15. lipnja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Dino Dorotić, Slunjska 38 
, 10000 Zagreb</izvorni_sadrzaj>
    <derivirana_varijabla naziv="DomainObject.Predmet.OsudenikImePrezimeAdresa_1">Dino Dorotić, Slunjska 38 
, 10000 Zagreb</derivirana_varijabla>
  </DomainObject.Predmet.OsudenikImePrezimeAdresa>
  <DomainObject.Predmet.OsudenikImePrezimeOIBDatRodenja>
    <izvorni_sadrzaj>Dino Dorotić, OIB 43124070281, rođen-a 24.07.1992.</izvorni_sadrzaj>
    <derivirana_varijabla naziv="DomainObject.Predmet.OsudenikImePrezimeOIBDatRodenja_1">Dino Dorotić, OIB 43124070281, rođen-a 24.07.1992.</derivirana_varijabla>
  </DomainObject.Predmet.OsudenikImePrezimeOIBDatRodenja>
  <DomainObject.IkpPredmet.OdlukaRjesenjeIshodisni>
    <izvorni_sadrzaj>Pp P-961/2019-13 donesena 30.10.2019.</izvorni_sadrzaj>
    <derivirana_varijabla naziv="DomainObject.IkpPredmet.OdlukaRjesenjeIshodisni_1">Pp P-961/2019-13 donesena 30.10.2019.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6050-50514-20021281602</izvorni_sadrzaj>
    <derivirana_varijabla naziv="DomainObject.IkpPredmet.NovcanaObaveza.PNB_1">HR63 6050-50514-20021281602</derivirana_varijabla>
  </DomainObject.IkpPredmet.NovcanaObaveza.PNB>
  <DomainObject.IkpPredmet.Trosak.PreostaliIznos>
    <izvorni_sadrzaj>0,00 EUR</izvorni_sadrzaj>
    <derivirana_varijabla naziv="DomainObject.IkpPredmet.Trosak.PreostaliIznos_1">0,00 EUR</derivirana_varijabla>
  </DomainObject.IkpPredmet.Trosak.PreostaliIznos>
  <DomainObject.IkpPredmet.Trosak.PNB>
    <izvorni_sadrzaj>HR63 6068-50514-20021281610</izvorni_sadrzaj>
    <derivirana_varijabla naziv="DomainObject.IkpPredmet.Trosak.PNB_1">HR63 6068-50514-20021281610</derivirana_varijabla>
  </DomainObject.IkpPredmet.Trosak.PNB>
  <DomainObject.IkpPredmet.IshodisnaOdlukaDatumPravomocnosti>
    <izvorni_sadrzaj/>
    <derivirana_varijabla naziv="DomainObject.IkpPredmet.IshodisnaOdlukaDatumPravomocnosti_1">20.01.2022.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343</properties:Words>
  <properties:Characters>1963</properties:Characters>
  <properties:Lines>75</properties:Lines>
  <properties:Paragraphs>31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2026-02-24T07:32:00Z</dcterms:created>
  <dc:creator>Kristina Pavlović</dc:creator>
  <dc:description>Ovaj predložak služi kao osnova za kreiranje novih eSPIS predložaka te za upravljanje eSPIS funkcijama tijekom obrade sudskih dokumenata.</dc:description>
  <cp:lastModifiedBy>Valentina Uković</cp:lastModifiedBy>
  <dcterms:modified xmlns:xsi="http://www.w3.org/2001/XMLSchema-instance" xsi:type="dcterms:W3CDTF">2026-02-24T07:32:00Z</dcterms:modified>
  <cp:revision>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Ikp-313/2022-4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  <prop:property fmtid="{D5CDD505-2E9C-101B-9397-08002B2CF9AE}" pid="9" name="eSPIS_CC_ID">
    <vt:lpwstr>2007248444</vt:lpwstr>
  </prop:property>
</prop:Properties>
</file>