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F35A6" w14:paraId="60FFAD66" w14:textId="59920F4A">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40319A" w:rsidR="0040319A">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F35A6" w14:paraId="4BAC0F3A" w14:textId="0A9CDF65">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0319A" w:rsidR="0040319A">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F35A6" w14:paraId="22D0F080" w14:textId="249E38FD">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40319A" w:rsidR="0040319A">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0319A" w:rsidR="0040319A">
            <w:rPr>
              <w:rStyle w:val="eSPISCCParagraphDefaultFont"/>
              <w:rFonts w:eastAsiaTheme="minorHAnsi"/>
            </w:rPr>
            <w:t>Zagreb</w:t>
          </w:r>
        </w:sdtContent>
      </w:sdt>
      <w:r w:rsidR="001349C2">
        <w:t xml:space="preserve"> </w:t>
      </w:r>
    </w:p>
    <w:p w:rsidR="000E43A6" w:rsidP="001349C2" w:rsidRDefault="000E43A6" w14:paraId="44A71C77" w14:textId="77777777">
      <w:pPr>
        <w:spacing w:after="0"/>
      </w:pPr>
    </w:p>
    <w:p w:rsidRPr="00176071" w:rsidR="00176071" w:rsidP="00610735" w:rsidRDefault="000E43A6" w14:paraId="6713C859" w14:textId="1788DB3C">
      <w:pPr>
        <w:spacing w:after="0"/>
        <w:jc w:val="right"/>
        <w:rPr>
          <w:noProof/>
          <w:shd w:val="clear" w:color="auto" w:fill="CCFFCC"/>
        </w:rPr>
      </w:pPr>
      <w:proofErr w:type="spellStart"/>
      <w:r w:rsidRPr="00C92375">
        <w:rPr>
          <w:rStyle w:val="PozadinaSvijetloCrvena"/>
          <w:noProof w:val="false"/>
          <w:shd w:val="clear" w:color="auto" w:fill="auto"/>
        </w:rPr>
        <w:t>oslovni</w:t>
      </w:r>
      <w:proofErr w:type="spellEnd"/>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40319A" w:rsidR="0040319A">
            <w:rPr>
              <w:rStyle w:val="eSPISCCParagraphDefaultFont"/>
              <w:rFonts w:eastAsiaTheme="minorHAnsi"/>
            </w:rPr>
            <w:t>Pp-10096/2026</w:t>
          </w:r>
        </w:sdtContent>
      </w:sdt>
      <w:r w:rsidR="00176071">
        <w:t xml:space="preserve">                                                        </w:t>
      </w:r>
    </w:p>
    <w:p w:rsidR="009E7DBB" w:rsidP="000F1677" w:rsidRDefault="00610735" w14:paraId="7CF9FF48" w14:textId="33F0539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40319A" w:rsidR="0040319A">
            <w:rPr>
              <w:rStyle w:val="eSPISCCParagraphDefaultFont"/>
              <w:rFonts w:eastAsiaTheme="minorHAnsi"/>
            </w:rPr>
            <w:t>PB PERFORMANCE AUTOMOBILI d.o.o.</w:t>
          </w:r>
        </w:sdtContent>
      </w:sdt>
      <w:r w:rsidR="00935B82">
        <w:t xml:space="preserve"> </w:t>
      </w:r>
    </w:p>
    <w:p w:rsidRPr="0041581F" w:rsidR="0041581F" w:rsidP="000F1677" w:rsidRDefault="009E7DBB" w14:paraId="1DC35E27" w14:textId="280961AF">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40319A" w:rsidR="0040319A">
            <w:rPr>
              <w:rStyle w:val="eSPISCCParagraphDefaultFont"/>
              <w:rFonts w:eastAsiaTheme="minorHAnsi"/>
            </w:rPr>
            <w:t>Božo Papak</w:t>
          </w:r>
        </w:sdtContent>
      </w:sdt>
      <w:r w:rsidR="00935B82">
        <w:rPr>
          <w:rFonts w:eastAsia="Calibri" w:cs="Times New Roman"/>
          <w:noProof/>
        </w:rPr>
        <w:t xml:space="preserve"> </w:t>
      </w:r>
    </w:p>
    <w:p w:rsidRPr="00610735" w:rsidR="00176071" w:rsidP="000F1677" w:rsidRDefault="00176071" w14:paraId="6AFFAE58" w14:textId="2EFA84D3">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40319A" w:rsidR="0040319A">
            <w:rPr>
              <w:rStyle w:val="eSPISCCParagraphDefaultFont"/>
              <w:rFonts w:eastAsiaTheme="minorHAnsi"/>
            </w:rPr>
            <w:t>članka 60., članka 60.</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40319A" w:rsidR="0040319A">
            <w:rPr>
              <w:rStyle w:val="eSPISCCParagraphDefaultFont"/>
              <w:rFonts w:eastAsiaTheme="minorHAnsi"/>
            </w:rPr>
            <w:t>Zakon o računovodstvu</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48010D63">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40319A" w:rsidR="0040319A">
            <w:rPr>
              <w:rStyle w:val="eSPISCCParagraphDefaultFont"/>
              <w:rFonts w:eastAsiaTheme="minorHAnsi"/>
            </w:rPr>
            <w:t>Božo Papak</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40319A" w:rsidR="0040319A">
            <w:rPr>
              <w:rStyle w:val="eSPISCCParagraphDefaultFont"/>
              <w:rFonts w:eastAsiaTheme="minorHAnsi"/>
            </w:rPr>
            <w:t>26.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40319A" w:rsidR="0040319A">
            <w:rPr>
              <w:rStyle w:val="eSPISCCParagraphDefaultFont"/>
              <w:rFonts w:eastAsiaTheme="minorHAnsi"/>
            </w:rPr>
            <w:t>10:30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40319A" w:rsidR="0040319A">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40319A" w:rsidR="0040319A">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40319A" w:rsidR="0040319A">
            <w:rPr>
              <w:rStyle w:val="eSPISCCParagraphDefaultFont"/>
              <w:rFonts w:eastAsiaTheme="minorHAnsi"/>
            </w:rPr>
            <w:t>312</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1C2892CA" w14:textId="7F9969FF">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40319A" w:rsidR="0040319A">
            <w:rPr>
              <w:rStyle w:val="eSPISCCParagraphDefaultFont"/>
              <w:rFonts w:eastAsiaTheme="minorHAnsi"/>
            </w:rPr>
            <w:t>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5B940AC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596F35E2"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1A731005"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3B95E7E6">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40319A" w:rsidR="0040319A">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40319A" w:rsidR="0040319A">
            <w:rPr>
              <w:rStyle w:val="eSPISCCParagraphDefaultFont"/>
              <w:rFonts w:eastAsiaTheme="minorHAnsi"/>
            </w:rPr>
            <w:t>29.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F35A6" w14:paraId="227DA01B" w14:textId="6F95996B">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40319A" w:rsidR="0040319A">
            <w:rPr>
              <w:rStyle w:val="eSPISCCParagraphDefaultFont"/>
              <w:rFonts w:eastAsiaTheme="minorHAnsi"/>
            </w:rPr>
            <w:t>Josipa Svetina</w:t>
          </w:r>
        </w:sdtContent>
      </w:sdt>
    </w:p>
    <w:p w:rsidRPr="0041581F" w:rsidR="006F62A9" w:rsidP="006F62A9" w:rsidRDefault="006F62A9" w14:paraId="4873E74D"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F35A6" w:rsidP="00537B78" w:rsidRDefault="009F35A6" w14:paraId="5D723F74" w14:textId="77777777">
      <w:r>
        <w:separator/>
      </w:r>
    </w:p>
  </w:endnote>
  <w:endnote w:type="continuationSeparator" w:id="0">
    <w:p w:rsidR="009F35A6" w:rsidP="00537B78" w:rsidRDefault="009F35A6" w14:paraId="2C7C39F5"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F35A6" w:rsidP="00537B78" w:rsidRDefault="009F35A6" w14:paraId="507231C3" w14:textId="77777777">
      <w:r>
        <w:separator/>
      </w:r>
    </w:p>
  </w:footnote>
  <w:footnote w:type="continuationSeparator" w:id="0">
    <w:p w:rsidR="009F35A6" w:rsidP="00537B78" w:rsidRDefault="009F35A6" w14:paraId="3E5B6E9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57531E5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40319A" w:rsidR="0040319A">
          <w:rPr>
            <w:rStyle w:val="eSPISCCParagraphDefaultFont"/>
          </w:rPr>
          <w:t>Pp-10096/2026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19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35A6"/>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AC6"/>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7930F1"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4607B"/>
    <w:rsid w:val="00373649"/>
    <w:rsid w:val="003E0449"/>
    <w:rsid w:val="003F07CD"/>
    <w:rsid w:val="00400B1B"/>
    <w:rsid w:val="005132FB"/>
    <w:rsid w:val="00525F84"/>
    <w:rsid w:val="00546FF7"/>
    <w:rsid w:val="006249A5"/>
    <w:rsid w:val="007930F1"/>
    <w:rsid w:val="007C2422"/>
    <w:rsid w:val="007D6264"/>
    <w:rsid w:val="00817312"/>
    <w:rsid w:val="00887AA3"/>
    <w:rsid w:val="00974C32"/>
    <w:rsid w:val="009B2BA4"/>
    <w:rsid w:val="009C203C"/>
    <w:rsid w:val="009E5D09"/>
    <w:rsid w:val="00A04C53"/>
    <w:rsid w:val="00A17AC6"/>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Goričica</izvorni_sadrzaj>
    <derivirana_varijabla naziv="DomainObject.UcesnikSudskeRadnje.Adresa.Naselje_1">Goričica</derivirana_varijabla>
  </DomainObject.UcesnikSudskeRadnje.Adresa.Naselje>
  <DomainObject.UcesnikSudskeRadnje.Adresa.PostBroj>
    <izvorni_sadrzaj>10382</izvorni_sadrzaj>
    <derivirana_varijabla naziv="DomainObject.UcesnikSudskeRadnje.Adresa.PostBroj_1">10382</derivirana_varijabla>
  </DomainObject.UcesnikSudskeRadnje.Adresa.PostBroj>
  <DomainObject.UcesnikSudskeRadnje.Adresa.UlicaIKBR>
    <izvorni_sadrzaj>Paukovečka cesta 9</izvorni_sadrzaj>
    <derivirana_varijabla naziv="DomainObject.UcesnikSudskeRadnje.Adresa.UlicaIKBR_1">Paukovečka cesta 9</derivirana_varijabla>
  </DomainObject.UcesnikSudskeRadnje.Adresa.UlicaIKBR>
  <DomainObject.UcesnikSudskeRadnje.Naziv>
    <izvorni_sadrzaj>Božo Papak</izvorni_sadrzaj>
    <derivirana_varijabla naziv="DomainObject.UcesnikSudskeRadnje.Naziv_1">Božo Papak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10096</izvorni_sadrzaj>
    <derivirana_varijabla naziv="DomainObject.Predmet.Broj_1">10096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srpnja 2026.</izvorni_sadrzaj>
    <derivirana_varijabla naziv="DomainObject.Predmet.DatumOsnivanja_1">23.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siječnja 1988.</izvorni_sadrzaj>
    <derivirana_varijabla naziv="DomainObject.Predmet.OkrivljenikFizickaOsoba.DatumRodjenja_1">3. siječnja 1988.</derivirana_varijabla>
  </DomainObject.Predmet.OkrivljenikFizickaOsoba.DatumRodjenja>
  <DomainObject.Predmet.OkrivljenikFizickaOsoba.DatumRodjenjaFormated>
    <izvorni_sadrzaj>3.1.1988.</izvorni_sadrzaj>
    <derivirana_varijabla naziv="DomainObject.Predmet.OkrivljenikFizickaOsoba.DatumRodjenjaFormated_1">3.1.1988.</derivirana_varijabla>
  </DomainObject.Predmet.OkrivljenikFizickaOsoba.DatumRodjenjaFormated>
  <DomainObject.Predmet.OkrivljenikFizickaOsoba.Ime>
    <izvorni_sadrzaj>Božo</izvorni_sadrzaj>
    <derivirana_varijabla naziv="DomainObject.Predmet.OkrivljenikFizickaOsoba.Ime_1">Božo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Božo Papak</izvorni_sadrzaj>
    <derivirana_varijabla naziv="DomainObject.Predmet.OkrivljenikFizickaOsoba.Naziv_1">Božo Papak</derivirana_varijabla>
  </DomainObject.Predmet.OkrivljenikFizickaOsoba.Naziv>
  <DomainObject.Predmet.OkrivljenikFizickaOsoba.Prezime>
    <izvorni_sadrzaj>Papak</izvorni_sadrzaj>
    <derivirana_varijabla naziv="DomainObject.Predmet.OkrivljenikFizickaOsoba.Prezime_1">Papak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89926181625</izvorni_sadrzaj>
    <derivirana_varijabla naziv="DomainObject.Predmet.OkrivljenikFizickaOsoba.Oib_1">89926181625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Pp-10096/2026</izvorni_sadrzaj>
    <derivirana_varijabla naziv="DomainObject.Predmet.OznakaBroj_1">Pp-10096/2026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PB PERFORMANCE AUTOMOBILI d.o.o.; Božo Papak</izvorni_sadrzaj>
    <derivirana_varijabla naziv="DomainObject.Predmet.ProtustrankaFormated_1">  PB PERFORMANCE AUTOMOBILI d.o.o.; Božo Papak</derivirana_varijabla>
  </DomainObject.Predmet.ProtustrankaFormated>
  <DomainObject.Predmet.ProtustrankaFormatedOIB>
    <izvorni_sadrzaj>  PB PERFORMANCE AUTOMOBILI d.o.o., OIB 51722620625; Božo Papak, OIB 89926181625</izvorni_sadrzaj>
    <derivirana_varijabla naziv="DomainObject.Predmet.ProtustrankaFormatedOIB_1">  PB PERFORMANCE AUTOMOBILI d.o.o., OIB 51722620625; Božo Papak, OIB 89926181625</derivirana_varijabla>
  </DomainObject.Predmet.ProtustrankaFormatedOIB>
  <DomainObject.Predmet.ProtustrankaFormatedWithAdress>
    <izvorni_sadrzaj> PB PERFORMANCE AUTOMOBILI d.o.o., Paukovečka cesta 9, 10382 Goričica; Božo Papak, Paukovečka cesta 9, 10382 Goričica</izvorni_sadrzaj>
    <derivirana_varijabla naziv="DomainObject.Predmet.ProtustrankaFormatedWithAdress_1"> PB PERFORMANCE AUTOMOBILI d.o.o., Paukovečka cesta 9, 10382 Goričica; Božo Papak, Paukovečka cesta 9, 10382 Goričica</derivirana_varijabla>
  </DomainObject.Predmet.ProtustrankaFormatedWithAdress>
  <DomainObject.Predmet.ProtustrankaFormatedWithAdressOIB>
    <izvorni_sadrzaj> PB PERFORMANCE AUTOMOBILI d.o.o., OIB 51722620625, Paukovečka cesta 9, 10382 Goričica; Božo Papak, OIB 89926181625, Paukovečka cesta 9, 10382 Goričica</izvorni_sadrzaj>
    <derivirana_varijabla naziv="DomainObject.Predmet.ProtustrankaFormatedWithAdressOIB_1"> PB PERFORMANCE AUTOMOBILI d.o.o., OIB 51722620625, Paukovečka cesta 9, 10382 Goričica; Božo Papak, OIB 89926181625, Paukovečka cesta 9, 10382 Goričica</derivirana_varijabla>
  </DomainObject.Predmet.ProtustrankaFormatedWithAdressOIB>
  <DomainObject.Predmet.ProtustrankaWithAdress>
    <izvorni_sadrzaj>PB PERFORMANCE AUTOMOBILI d.o.o. Paukovečka cesta 9, 10382 Goričica, Božo Papak Paukovečka cesta 9, 10382 Goričica</izvorni_sadrzaj>
    <derivirana_varijabla naziv="DomainObject.Predmet.ProtustrankaWithAdress_1">PB PERFORMANCE AUTOMOBILI d.o.o. Paukovečka cesta 9, 10382 Goričica, Božo Papak Paukovečka cesta 9, 10382 Goričica</derivirana_varijabla>
  </DomainObject.Predmet.ProtustrankaWithAdress>
  <DomainObject.Predmet.ProtustrankaWithAdressOIB>
    <izvorni_sadrzaj>PB PERFORMANCE AUTOMOBILI d.o.o., OIB 51722620625, Paukovečka cesta 9, 10382 Goričica, Božo Papak, OIB 89926181625, Paukovečka cesta 9, 10382 Goričica</izvorni_sadrzaj>
    <derivirana_varijabla naziv="DomainObject.Predmet.ProtustrankaWithAdressOIB_1">PB PERFORMANCE AUTOMOBILI d.o.o., OIB 51722620625, Paukovečka cesta 9, 10382 Goričica, Božo Papak, OIB 89926181625, Paukovečka cesta 9, 10382 Goričica</derivirana_varijabla>
  </DomainObject.Predmet.ProtustrankaWithAdressOIB>
  <DomainObject.Predmet.ProtustrankaNazivFormated>
    <izvorni_sadrzaj>PB PERFORMANCE AUTOMOBILI d.o.o.,Božo Papak</izvorni_sadrzaj>
    <derivirana_varijabla naziv="DomainObject.Predmet.ProtustrankaNazivFormated_1">Božo Papak</derivirana_varijabla>
    <derivirana_varijabla naziv="Padez">PB PERFORMANCE AUTOMOBILI d.o.o.,Božo Papak</derivirana_varijabla>
  </DomainObject.Predmet.ProtustrankaNazivFormated>
  <DomainObject.Predmet.ProtustrankaNazivFormatedOIB>
    <izvorni_sadrzaj>PB PERFORMANCE AUTOMOBILI d.o.o., OIB 51722620625,Božo Papak, OIB 89926181625</izvorni_sadrzaj>
    <derivirana_varijabla naziv="DomainObject.Predmet.ProtustrankaNazivFormatedOIB_1">PB PERFORMANCE AUTOMOBILI d.o.o., OIB 51722620625,Božo Papak, OIB 89926181625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PB PERFORMANCE AUTOMOBILI d.o.o.</item>
      <item>Božo Papak</item>
    </izvorni_sadrzaj>
    <derivirana_varijabla naziv="DomainObject.Predmet.ProtuStrankaListFormated_1">
      <item>PB PERFORMANCE AUTOMOBILI d.o.o.</item>
      <item>Božo Papak</item>
    </derivirana_varijabla>
  </DomainObject.Predmet.ProtuStrankaListFormated>
  <DomainObject.Predmet.ProtuStrankaListFormatedOIB>
    <izvorni_sadrzaj>
      <item>PB PERFORMANCE AUTOMOBILI d.o.o., OIB 51722620625</item>
      <item>Božo Papak, OIB 89926181625</item>
    </izvorni_sadrzaj>
    <derivirana_varijabla naziv="DomainObject.Predmet.ProtuStrankaListFormatedOIB_1">
      <item>PB PERFORMANCE AUTOMOBILI d.o.o., OIB 51722620625</item>
      <item>Božo Papak, OIB 89926181625</item>
    </derivirana_varijabla>
  </DomainObject.Predmet.ProtuStrankaListFormatedOIB>
  <DomainObject.Predmet.ProtuStrankaListFormatedWithAdress>
    <izvorni_sadrzaj>
      <item>PB PERFORMANCE AUTOMOBILI d.o.o., Paukovečka cesta 9, 10382 Goričica</item>
      <item>Božo Papak, Paukovečka cesta 9, 10382 Goričica</item>
    </izvorni_sadrzaj>
    <derivirana_varijabla naziv="DomainObject.Predmet.ProtuStrankaListFormatedWithAdress_1">
      <item>PB PERFORMANCE AUTOMOBILI d.o.o., Paukovečka cesta 9, 10382 Goričica</item>
      <item>Božo Papak, Paukovečka cesta 9, 10382 Goričica</item>
    </derivirana_varijabla>
  </DomainObject.Predmet.ProtuStrankaListFormatedWithAdress>
  <DomainObject.Predmet.ProtuStrankaListFormatedWithAdressOIB>
    <izvorni_sadrzaj>
      <item>PB PERFORMANCE AUTOMOBILI d.o.o., OIB 51722620625, Paukovečka cesta 9, 10382 Goričica</item>
      <item>Božo Papak, OIB 89926181625, Paukovečka cesta 9, 10382 Goričica</item>
    </izvorni_sadrzaj>
    <derivirana_varijabla naziv="DomainObject.Predmet.ProtuStrankaListFormatedWithAdressOIB_1">
      <item>PB PERFORMANCE AUTOMOBILI d.o.o., OIB 51722620625, Paukovečka cesta 9, 10382 Goričica</item>
      <item>Božo Papak, OIB 89926181625, Paukovečka cesta 9, 10382 Goričica</item>
    </derivirana_varijabla>
  </DomainObject.Predmet.ProtuStrankaListFormatedWithAdressOIB>
  <DomainObject.Predmet.ProtuStrankaListNazivFormated>
    <izvorni_sadrzaj>
      <item>PB PERFORMANCE AUTOMOBILI d.o.o.</item>
      <item>Božo Papak</item>
    </izvorni_sadrzaj>
    <derivirana_varijabla naziv="DomainObject.Predmet.ProtuStrankaListNazivFormated_1">
      <item>PB PERFORMANCE AUTOMOBILI d.o.o.</item>
      <item>Božo Papak</item>
    </derivirana_varijabla>
  </DomainObject.Predmet.ProtuStrankaListNazivFormated>
  <DomainObject.Predmet.ProtuStrankaListNazivFormatedOIB>
    <izvorni_sadrzaj>
      <item>PB PERFORMANCE AUTOMOBILI d.o.o., OIB 51722620625</item>
      <item>Božo Papak, OIB 89926181625</item>
    </izvorni_sadrzaj>
    <derivirana_varijabla naziv="DomainObject.Predmet.ProtuStrankaListNazivFormatedOIB_1">
      <item>PB PERFORMANCE AUTOMOBILI d.o.o., OIB 51722620625</item>
      <item>Božo Papak, OIB 89926181625</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60, 60</izvorni_sadrzaj>
    <derivirana_varijabla naziv="DomainObject.Predmet.ClanakZakona_1">60, 60</derivirana_varijabla>
  </DomainObject.Predmet.ClanakZakona>
  <DomainObject.Predmet.ClanakZakonaFull>
    <izvorni_sadrzaj>članka 60., članka 60.</izvorni_sadrzaj>
    <derivirana_varijabla naziv="DomainObject.Predmet.ClanakZakonaFull_1">članka 60., članka 60.</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29. listopada 2026.</izvorni_sadrzaj>
    <derivirana_varijabla naziv="DomainObject.Datum_1">29.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PB PERFORMANCE AUTOMOBILI d.o.o. i dr.</izvorni_sadrzaj>
    <derivirana_varijabla naziv="DomainObject.Predmet.ProtustrankaIDrugi_1">PB PERFORMANCE AUTOMOBILI d.o.o.</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PB PERFORMANCE AUTOMOBILI d.o.o., OIB 51722620625, Paukovečka cesta 9, 10382 Goričica i dr.</izvorni_sadrzaj>
    <derivirana_varijabla naziv="DomainObject.Predmet.ProtustrankaIDrugiAdressOIB_1">PB PERFORMANCE AUTOMOBILI d.o.o., OIB 51722620625, Paukovečka cesta 9, 10382 Goričica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PB PERFORMANCE AUTOMOBILI d.o.o.</item>
      <item>Božo Papak</item>
    </izvorni_sadrzaj>
    <derivirana_varijabla naziv="DomainObject.Predmet.SudioniciListNaziv_1">
      <item>Financijska agencija (FINA)</item>
      <item>PB PERFORMANCE AUTOMOBILI d.o.o.</item>
      <item>Božo Papak</item>
    </derivirana_varijabla>
    <derivirana_varijabla naziv="OstaliSudionici">
      <item>Financijska agencija (FINA)</item>
      <item>PB PERFORMANCE AUTOMOBILI d.o.o.</item>
      <item>Božo Papak</item>
    </derivirana_varijabla>
  </DomainObject.Predmet.SudioniciListNaziv>
  <DomainObject.Predmet.SudioniciListAdressOIB>
    <izvorni_sadrzaj>
      <item>Financijska agencija (FINA), OIB 85821130368, Ulica grada Vukovara 70,10000 Zagreb</item>
      <item>PB PERFORMANCE AUTOMOBILI d.o.o., OIB 51722620625, Paukovečka cesta 9,10382 Goričica</item>
      <item>Božo Papak, OIB 89926181625, Paukovečka cesta 9,10382 Goričica</item>
    </izvorni_sadrzaj>
    <derivirana_varijabla naziv="DomainObject.Predmet.SudioniciListAdressOIB_1">
      <item>Financijska agencija (FINA), OIB 85821130368, Ulica grada Vukovara 70,10000 Zagreb</item>
      <item>PB PERFORMANCE AUTOMOBILI d.o.o., OIB 51722620625, Paukovečka cesta 9,10382 Goričica</item>
      <item>Božo Papak, OIB 89926181625, Paukovečka cesta 9,10382 Goričica</item>
    </derivirana_varijabla>
  </DomainObject.Predmet.SudioniciListAdressOIB>
  <DomainObject.UcesnikSudskeRadnje.NazivFormated>
    <izvorni_sadrzaj>Božo Papak, OIB 89926181625, Paukovečka cesta 9,10382 Goričica</izvorni_sadrzaj>
    <derivirana_varijabla naziv="DomainObject.UcesnikSudskeRadnje.NazivFormated_1">Božo Papak, OIB 89926181625, Paukovečka cesta 9,10382 Goričica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51722620625</item>
      <item>, OIB 89926181625</item>
    </izvorni_sadrzaj>
    <derivirana_varijabla naziv="DomainObject.Predmet.SudioniciListNazivOIB_1">
      <item>, OIB 85821130368</item>
      <item>, OIB 51722620625</item>
      <item>, OIB 89926181625</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PB PERFORMANCE AUTOMOBILI d.o.o., OIB 51722620625, Paukovečka cesta 9, 10382 Goričica
2. Okrivljenik Božo Papak, OIB 89926181625, Paukovečka cesta 9, 10382 Goričica</izvorni_sadrzaj>
    <derivirana_varijabla naziv="DomainObject.UcesnikSudskeRadnje.SudskaRadnja.UcesniciObavijest_1">1. Okrivljenik PB PERFORMANCE AUTOMOBILI d.o.o., OIB 51722620625, Paukovečka cesta 9, 10382 Goričica
2. Okrivljenik Božo Papak, OIB 89926181625, Paukovečka cesta 9, 10382 Goričica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srpnja 2026.</izvorni_sadrzaj>
    <derivirana_varijabla naziv="DomainObject.Predmet.DatumPocetkaProcesa_1">23.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PB PERFORMANCE AUTOMOBILI d.o.o., Paukovečka cesta 9, 10382 Goričica, OIB: 51722620625</item>
      <item>Božo Papak, Paukovečka cesta 9, 10382 Goričica, OIB: 89926181625, rođen-a 03.01.1988., mjesto rođenja MOSTAR</item>
    </izvorni_sadrzaj>
    <derivirana_varijabla naziv="DomainObject.Predmet.OkrivljenikAdresaMjestoRodjenjaList_1">
      <item>PB PERFORMANCE AUTOMOBILI d.o.o., Paukovečka cesta 9, 10382 Goričica, OIB: 51722620625</item>
      <item>Božo Papak, Paukovečka cesta 9, 10382 Goričica, OIB: 89926181625, rođen-a 03.01.1988.,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PB PERFORMANCE AUTOMOBILI d.o.o., MBS 081490015, Paukovečka cesta 9, 10382 Goričica</izvorni_sadrzaj>
    <derivirana_varijabla naziv="DomainObject.Predmet.OkrivljenikPravnaNazivAdresaMbs_1">PB PERFORMANCE AUTOMOBILI d.o.o., MBS 081490015, Paukovečka cesta 9, 10382 Goričica</derivirana_varijabla>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 o računovodstvu</derivirana_varijabla>
  </DomainObject.ZakonPravilnikFull>
  <DomainObject.PrviPodnesak.OznakaBrojPodnositelja>
    <izvorni_sadrzaj>034-07/26-04/4523</izvorni_sadrzaj>
    <derivirana_varijabla naziv="DomainObject.PrviPodnesak.OznakaBrojPodnositelja_1">034-07/26-04/4523</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324</properties:Words>
  <properties:Characters>1889</properties:Characters>
  <properties:Lines>49</properties:Lines>
  <properties:Paragraphs>19</properties:Paragraphs>
  <properties:TotalTime>88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2383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2026-10-29T13:05:00Z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Božo Papak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