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6DF28B3"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932D88" w14:paraId="5A2932D8" w14:textId="1F2F31C9">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932D88" w:rsidR="008A2B2D">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932D88" w14:paraId="79905DCF" w14:textId="31E61D72">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932D88" w:rsidR="008A2B2D">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932D88" w14:paraId="72CC2B15" w14:textId="72B9CDD4">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932D88" w:rsidR="008A2B2D">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932D88" w:rsidR="008A2B2D">
            <w:rPr>
              <w:rStyle w:val="eSPISCCParagraphDefaultFont"/>
              <w:rFonts w:eastAsiaTheme="minorHAnsi"/>
            </w:rPr>
            <w:t>Zagreb</w:t>
          </w:r>
        </w:sdtContent>
      </w:sdt>
      <w:r w:rsidR="001349C2">
        <w:t xml:space="preserve"> </w:t>
      </w:r>
    </w:p>
    <w:p w:rsidRPr="00176071" w:rsidR="00176071" w:rsidP="00610735" w:rsidRDefault="000E43A6" w14:paraId="1D9DA79D" w14:textId="63DE361B">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932D88" w:rsidR="008A2B2D">
            <w:rPr>
              <w:rStyle w:val="eSPISCCParagraphDefaultFont"/>
              <w:rFonts w:eastAsiaTheme="minorHAnsi"/>
            </w:rPr>
            <w:t>Pp-10655/2026</w:t>
          </w:r>
        </w:sdtContent>
      </w:sdt>
      <w:r w:rsidR="00176071">
        <w:t xml:space="preserve">                                                        </w:t>
      </w:r>
    </w:p>
    <w:p w:rsidRPr="0041581F" w:rsidR="0041581F" w:rsidP="000F1677" w:rsidRDefault="00610735" w14:paraId="4433E390" w14:textId="753B3521">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932D88" w:rsidR="008A2B2D">
            <w:rPr>
              <w:rStyle w:val="eSPISCCParagraphDefaultFont"/>
              <w:rFonts w:eastAsiaTheme="minorHAnsi"/>
            </w:rPr>
            <w:t>Liano grill j.d.o.o. za usluge i dr.</w:t>
          </w:r>
        </w:sdtContent>
      </w:sdt>
      <w:r w:rsidR="00CF705A">
        <w:t xml:space="preserve"> </w:t>
      </w:r>
    </w:p>
    <w:p w:rsidRPr="00610735" w:rsidR="00176071" w:rsidP="000F1677" w:rsidRDefault="00176071" w14:paraId="15ADE7A1" w14:textId="1CB92020">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932D88" w:rsidR="008A2B2D">
            <w:rPr>
              <w:rStyle w:val="eSPISCCParagraphDefaultFont"/>
              <w:rFonts w:eastAsiaTheme="minorHAnsi"/>
            </w:rPr>
            <w:t>članka 296. stavka 1. točke 16. i stavka 1.</w:t>
          </w:r>
        </w:sdtContent>
      </w:sdt>
      <w:r w:rsidR="00FB190B">
        <w:rPr>
          <w:rStyle w:val="PozadinaSvijetloZelena"/>
        </w:rPr>
        <w:t xml:space="preserve"> </w:t>
      </w:r>
      <w:sdt>
        <w:sdtPr>
          <w:rPr>
            <w:rStyle w:val="eSPISCCParagraphDefaultFont"/>
            <w:rFonts w:eastAsiaTheme="minorHAnsi"/>
          </w:rPr>
          <w:alias w:val="ZakonPravilnik"/>
          <w:tag w:val="DomainObject.ZakonPravilnikFull_1"/>
          <w:id w:val="542574726"/>
          <w:lock w:val="sdtLocked"/>
          <w:placeholder>
            <w:docPart w:val="B7079C72437442E787F3BD95C88C9D31"/>
          </w:placeholder>
          <w:dataBinding w:xpath="/icms/DomainObject.ZakonPravilnikFull/derivirana_varijabla[@naziv='DomainObject.ZakonPravilnikFull_1']" w:storeItemID="{100293BC-3C9C-4740-99C7-73F5E9006100}"/>
          <w:text/>
        </w:sdtPr>
        <w:sdtEndPr>
          <w:rPr>
            <w:rStyle w:val="eSPISCCParagraphDefaultFont"/>
          </w:rPr>
        </w:sdtEndPr>
        <w:sdtContent>
          <w:r w:rsidRPr="00932D88" w:rsidR="008A2B2D">
            <w:rPr>
              <w:rStyle w:val="eSPISCCParagraphDefaultFont"/>
              <w:rFonts w:eastAsiaTheme="minorHAnsi"/>
            </w:rPr>
            <w:t>Zakona o autorskom pravu i srodnim pravima</w:t>
          </w:r>
        </w:sdtContent>
      </w:sdt>
      <w:r w:rsidR="00E867DD">
        <w:rPr>
          <w:rStyle w:val="PozadinaSvijetloZelena"/>
        </w:rPr>
        <w:t xml:space="preserve"> </w:t>
      </w:r>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2FB7E9E3"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4B9BB692"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3D94840E" w14:textId="77777777">
      <w:pPr>
        <w:spacing w:after="0"/>
        <w:jc w:val="right"/>
        <w:rPr>
          <w:rFonts w:eastAsia="Calibri" w:cs="Times New Roman"/>
          <w:noProof/>
        </w:rPr>
      </w:pPr>
    </w:p>
    <w:p w:rsidR="00D7095E" w:rsidP="00D7095E" w:rsidRDefault="00D7095E" w14:paraId="059AD7B8" w14:textId="77777777">
      <w:pPr>
        <w:keepNext/>
        <w:spacing w:after="0"/>
        <w:jc w:val="center"/>
        <w:rPr>
          <w:b/>
          <w:caps/>
          <w:spacing w:val="100"/>
        </w:rPr>
      </w:pPr>
    </w:p>
    <w:p w:rsidR="00D7095E" w:rsidP="00D7095E" w:rsidRDefault="00D7095E" w14:paraId="20525E06" w14:textId="77777777">
      <w:pPr>
        <w:keepNext/>
        <w:spacing w:after="0"/>
        <w:jc w:val="center"/>
        <w:rPr>
          <w:b/>
          <w:caps/>
          <w:spacing w:val="100"/>
        </w:rPr>
      </w:pPr>
    </w:p>
    <w:p w:rsidR="00176071" w:rsidP="00D7095E" w:rsidRDefault="00176071" w14:paraId="12EDDE28"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4A704D11" w14:textId="77777777">
      <w:pPr>
        <w:keepNext/>
        <w:spacing w:after="0"/>
        <w:jc w:val="center"/>
        <w:rPr>
          <w:b/>
          <w:caps/>
          <w:spacing w:val="100"/>
        </w:rPr>
      </w:pPr>
    </w:p>
    <w:p w:rsidR="000F1677" w:rsidP="000F1677" w:rsidRDefault="000F1677" w14:paraId="51496947" w14:textId="43D24306">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932D88" w:rsidR="008A2B2D">
            <w:rPr>
              <w:rStyle w:val="eSPISCCParagraphDefaultFont"/>
              <w:rFonts w:eastAsiaTheme="minorHAnsi"/>
            </w:rPr>
            <w:t>Liano grill j.d.o.o. za usluge</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932D88" w:rsidR="008A2B2D">
            <w:rPr>
              <w:rStyle w:val="eSPISCCParagraphDefaultFont"/>
              <w:rFonts w:eastAsiaTheme="minorHAnsi"/>
            </w:rPr>
            <w:t>11.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932D88" w:rsidR="008A2B2D">
            <w:rPr>
              <w:rStyle w:val="eSPISCCParagraphDefaultFont"/>
              <w:rFonts w:eastAsiaTheme="minorHAnsi"/>
            </w:rPr>
            <w:t>11:10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932D88" w:rsidR="008A2B2D">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932D88" w:rsidR="008A2B2D">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932D88" w:rsidR="008A2B2D">
            <w:rPr>
              <w:rStyle w:val="eSPISCCParagraphDefaultFont"/>
              <w:rFonts w:eastAsiaTheme="minorHAnsi"/>
            </w:rPr>
            <w:t>125</w:t>
          </w:r>
        </w:sdtContent>
      </w:sdt>
      <w:r w:rsidR="00F0424F">
        <w:rPr>
          <w:rFonts w:eastAsia="Calibri" w:cs="Times New Roman"/>
          <w:szCs w:val="22"/>
        </w:rPr>
        <w:t xml:space="preserve">, </w:t>
      </w:r>
      <w:r w:rsidRPr="00F0424F" w:rsidR="00F0424F">
        <w:rPr>
          <w:rFonts w:eastAsia="Calibri" w:cs="Times New Roman"/>
          <w:szCs w:val="22"/>
        </w:rPr>
        <w:t xml:space="preserve">na ročište radi ispitivanja </w:t>
      </w:r>
      <w:r w:rsidR="008A2B2D">
        <w:rPr>
          <w:rFonts w:eastAsia="Calibri" w:cs="Times New Roman"/>
          <w:szCs w:val="22"/>
        </w:rPr>
        <w:t xml:space="preserve">svjedoka </w:t>
      </w:r>
      <w:r w:rsidRPr="00F0424F" w:rsidR="00F0424F">
        <w:rPr>
          <w:rFonts w:eastAsia="Calibri" w:cs="Times New Roman"/>
          <w:szCs w:val="22"/>
        </w:rPr>
        <w:t>u prekršajnom postupku.</w:t>
      </w:r>
    </w:p>
    <w:p w:rsidRPr="00F0424F" w:rsidR="00F0424F" w:rsidP="00F0424F" w:rsidRDefault="00F0424F" w14:paraId="0858BC69"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4F40C609" w14:textId="42758879">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 107/07, 39/13, 157/13, 110/15, 70/17, 118/18, 114/22 i 86/26">
            <w:listItem w:displayText=" 107/07, 39/13, 157/13, 110/15, 70/17, 118/18, 114/22 i 86/26" w:value=" 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Fonts w:eastAsia="Times New Roman"/>
          </w:rPr>
        </w:sdtEndPr>
        <w:sdtContent>
          <w:r w:rsidRPr="00932D88" w:rsidR="008A2B2D">
            <w:rPr>
              <w:rStyle w:val="eSPISCCParagraphDefaultFont"/>
              <w:rFonts w:eastAsiaTheme="minorHAnsi"/>
            </w:rPr>
            <w:t xml:space="preserve"> 107/07, 39/13, 157/13, 110/15, 70/17, 118/18, 114/22 i 86/26</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02FA2276" w14:textId="74621D62">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F0424F" w:rsidR="00F0424F" w:rsidP="00F0424F" w:rsidRDefault="00F0424F" w14:paraId="5108BE84"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5781A9E4"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245F7BCD" w14:textId="77777777">
      <w:pPr>
        <w:ind w:firstLine="708"/>
        <w:jc w:val="both"/>
        <w:rPr>
          <w:rFonts w:eastAsia="Calibri" w:cs="Times New Roman"/>
        </w:rPr>
      </w:pPr>
    </w:p>
    <w:p w:rsidRPr="0041581F" w:rsidR="0041581F" w:rsidP="00A70E0A" w:rsidRDefault="0041581F" w14:paraId="7E1D377E" w14:textId="66D46F8B">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932D88" w:rsidR="008A2B2D">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932D88" w:rsidR="008A2B2D">
            <w:rPr>
              <w:rStyle w:val="eSPISCCParagraphDefaultFont"/>
              <w:rFonts w:eastAsiaTheme="minorHAnsi"/>
            </w:rPr>
            <w:t>27. listopada 2026.</w:t>
          </w:r>
        </w:sdtContent>
      </w:sdt>
      <w:r w:rsidRPr="0041581F">
        <w:rPr>
          <w:rFonts w:eastAsia="Calibri" w:cs="Times New Roman"/>
        </w:rPr>
        <w:t xml:space="preserve"> </w:t>
      </w:r>
    </w:p>
    <w:p w:rsidRPr="0041581F" w:rsidR="0041581F" w:rsidP="0041581F" w:rsidRDefault="0041581F" w14:paraId="41E6DCAD"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932D88" w14:paraId="50ACB515" w14:textId="457D58B1">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932D88" w:rsidR="008A2B2D">
            <w:rPr>
              <w:rStyle w:val="eSPISCCParagraphDefaultFont"/>
              <w:rFonts w:eastAsiaTheme="minorHAnsi"/>
            </w:rPr>
            <w:t>Katarina Jurišić</w:t>
          </w:r>
        </w:sdtContent>
      </w:sdt>
    </w:p>
    <w:p w:rsidRPr="0041581F" w:rsidR="006F62A9" w:rsidP="006F62A9" w:rsidRDefault="006F62A9" w14:paraId="0CABD779" w14:textId="77777777">
      <w:pPr>
        <w:keepNext/>
        <w:spacing w:after="0"/>
        <w:contextualSpacing/>
        <w:rPr>
          <w:rFonts w:cs="Times New Roman"/>
          <w:noProof/>
        </w:rPr>
      </w:pPr>
    </w:p>
    <w:p w:rsidRPr="0041581F" w:rsidR="00176071" w:rsidP="000F1677" w:rsidRDefault="00176071" w14:paraId="37760590" w14:textId="3201521D">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F3B2D" w:rsidP="00537B78" w:rsidRDefault="00BF3B2D" w14:paraId="15E75A7F" w14:textId="77777777">
      <w:r>
        <w:separator/>
      </w:r>
    </w:p>
  </w:endnote>
  <w:endnote w:type="continuationSeparator" w:id="0">
    <w:p w:rsidR="00BF3B2D" w:rsidP="00537B78" w:rsidRDefault="00BF3B2D" w14:paraId="54874F0C"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6D81B581"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241CFF4A"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F3B2D" w:rsidP="00537B78" w:rsidRDefault="00BF3B2D" w14:paraId="5D435EBA" w14:textId="77777777">
      <w:r>
        <w:separator/>
      </w:r>
    </w:p>
  </w:footnote>
  <w:footnote w:type="continuationSeparator" w:id="0">
    <w:p w:rsidR="00BF3B2D" w:rsidP="00537B78" w:rsidRDefault="00BF3B2D" w14:paraId="1EFB960C"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ED036C1" w14:textId="3A9E1412">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932D88" w:rsidR="008A2B2D">
          <w:rPr>
            <w:rStyle w:val="eSPISCCParagraphDefaultFont"/>
          </w:rPr>
          <w:t>31</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932D88" w:rsidR="008A2B2D">
          <w:rPr>
            <w:rStyle w:val="eSPISCCParagraphDefaultFont"/>
          </w:rPr>
          <w:t>Pp-10655/2026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7F"/>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2D"/>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2D88"/>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2632D"/>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3B2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67DD"/>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731FD1B1"/>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
      <w:docPartPr>
        <w:name w:val="B7079C72437442E787F3BD95C88C9D31"/>
        <w:category>
          <w:name w:val="Općenito"/>
          <w:gallery w:val="placeholder"/>
        </w:category>
        <w:types>
          <w:type w:val="bbPlcHdr"/>
        </w:types>
        <w:behaviors>
          <w:behavior w:val="content"/>
        </w:behaviors>
        <w:guid w:val="{AAA97BCB-D90B-4657-9692-5D4ED82A1C37}"/>
      </w:docPartPr>
      <w:docPartBody>
        <w:p w:rsidR="007E3B1C" w:rsidRDefault="00A14250">
          <w:r w:rsidRPr="001B719E">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32B0E"/>
    <w:rsid w:val="003E0449"/>
    <w:rsid w:val="003F07CD"/>
    <w:rsid w:val="005132FB"/>
    <w:rsid w:val="00525F84"/>
    <w:rsid w:val="0058672E"/>
    <w:rsid w:val="006249A5"/>
    <w:rsid w:val="00786DBB"/>
    <w:rsid w:val="007A1DF3"/>
    <w:rsid w:val="007D6264"/>
    <w:rsid w:val="007E14E8"/>
    <w:rsid w:val="007E3B1C"/>
    <w:rsid w:val="008050E6"/>
    <w:rsid w:val="00817312"/>
    <w:rsid w:val="00974C32"/>
    <w:rsid w:val="009C203C"/>
    <w:rsid w:val="009E5D09"/>
    <w:rsid w:val="00A14250"/>
    <w:rsid w:val="00A35B62"/>
    <w:rsid w:val="00AB0B20"/>
    <w:rsid w:val="00B2632D"/>
    <w:rsid w:val="00B32B11"/>
    <w:rsid w:val="00B51F9D"/>
    <w:rsid w:val="00C63F29"/>
    <w:rsid w:val="00C647F0"/>
    <w:rsid w:val="00CC30E8"/>
    <w:rsid w:val="00CE74A1"/>
    <w:rsid w:val="00CF08C6"/>
    <w:rsid w:val="00DC0A90"/>
    <w:rsid w:val="00EA7C11"/>
    <w:rsid w:val="00ED3A34"/>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A14250"/>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Mlinovi 124a</izvorni_sadrzaj>
    <derivirana_varijabla naziv="DomainObject.UcesnikSudskeRadnje.Adresa.UlicaIKBR_1">Mlinovi 124a</derivirana_varijabla>
  </DomainObject.UcesnikSudskeRadnje.Adresa.UlicaIKBR>
  <DomainObject.UcesnikSudskeRadnje.Naziv>
    <izvorni_sadrzaj>Liano grill j.d.o.o. za usluge</izvorni_sadrzaj>
    <derivirana_varijabla naziv="DomainObject.UcesnikSudskeRadnje.Naziv_1">Liano grill j.d.o.o. za usluge</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125</izvorni_sadrzaj>
    <derivirana_varijabla naziv="DomainObject.UcesnikSudskeRadnje.SudskaRadnja.Prostorija.Oznaka_1">125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11. studenog 2026.</izvorni_sadrzaj>
    <derivirana_varijabla naziv="DomainObject.UcesnikSudskeRadnje.SudskaRadnja.PlaniraniZavrsetakDatum_1">11. studenog 2026.</derivirana_varijabla>
  </DomainObject.UcesnikSudskeRadnje.SudskaRadnja.PlaniraniZavrsetakDatum>
  <DomainObject.UcesnikSudskeRadnje.SudskaRadnja.PlaniraniPocetakDatum>
    <izvorni_sadrzaj>11. studenog 2026.</izvorni_sadrzaj>
    <derivirana_varijabla naziv="DomainObject.UcesnikSudskeRadnje.SudskaRadnja.PlaniraniPocetakDatum_1">11.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11:29</izvorni_sadrzaj>
    <derivirana_varijabla naziv="DomainObject.UcesnikSudskeRadnje.SudskaRadnja.PlaniraniZavrsetakVrijeme_1">11:29</derivirana_varijabla>
  </DomainObject.UcesnikSudskeRadnje.SudskaRadnja.PlaniraniZavrsetakVrijeme>
  <DomainObject.UcesnikSudskeRadnje.SudskaRadnja.PlaniraniPocetakVrijeme>
    <izvorni_sadrzaj>11:10</izvorni_sadrzaj>
    <derivirana_varijabla naziv="DomainObject.UcesnikSudskeRadnje.SudskaRadnja.PlaniraniPocetakVrijeme_1">11:10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10655</izvorni_sadrzaj>
    <derivirana_varijabla naziv="DomainObject.Predmet.Broj_1">10655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 kolovoza 2026.</izvorni_sadrzaj>
    <derivirana_varijabla naziv="DomainObject.Predmet.DatumOsnivanja_1">3. kolovoza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14. srpnja 1995.</izvorni_sadrzaj>
    <derivirana_varijabla naziv="DomainObject.Predmet.OkrivljenikFizickaOsoba.DatumRodjenja_1">14. srpnja 1995.</derivirana_varijabla>
  </DomainObject.Predmet.OkrivljenikFizickaOsoba.DatumRodjenja>
  <DomainObject.Predmet.OkrivljenikFizickaOsoba.DatumRodjenjaFormated>
    <izvorni_sadrzaj>14.7.1995.</izvorni_sadrzaj>
    <derivirana_varijabla naziv="DomainObject.Predmet.OkrivljenikFizickaOsoba.DatumRodjenjaFormated_1">14.7.1995.</derivirana_varijabla>
  </DomainObject.Predmet.OkrivljenikFizickaOsoba.DatumRodjenjaFormated>
  <DomainObject.Predmet.OkrivljenikFizickaOsoba.Ime>
    <izvorni_sadrzaj>Liano</izvorni_sadrzaj>
    <derivirana_varijabla naziv="DomainObject.Predmet.OkrivljenikFizickaOsoba.Ime_1">Liano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Liano Nokaj</izvorni_sadrzaj>
    <derivirana_varijabla naziv="DomainObject.Predmet.OkrivljenikFizickaOsoba.Naziv_1">Liano Nokaj</derivirana_varijabla>
  </DomainObject.Predmet.OkrivljenikFizickaOsoba.Naziv>
  <DomainObject.Predmet.OkrivljenikFizickaOsoba.Prezime>
    <izvorni_sadrzaj>Nokaj</izvorni_sadrzaj>
    <derivirana_varijabla naziv="DomainObject.Predmet.OkrivljenikFizickaOsoba.Prezime_1">Nokaj</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34946180637</izvorni_sadrzaj>
    <derivirana_varijabla naziv="DomainObject.Predmet.OkrivljenikFizickaOsoba.Oib_1">34946180637</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Pp-10655/2026</izvorni_sadrzaj>
    <derivirana_varijabla naziv="DomainObject.Predmet.OznakaBroj_1">Pp-10655/2026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Liano grill j.d.o.o. za usluge; Liano Nokaj</izvorni_sadrzaj>
    <derivirana_varijabla naziv="DomainObject.Predmet.ProtustrankaFormated_1">  Liano grill j.d.o.o. za usluge; Liano Nokaj</derivirana_varijabla>
  </DomainObject.Predmet.ProtustrankaFormated>
  <DomainObject.Predmet.ProtustrankaFormatedOIB>
    <izvorni_sadrzaj>  Liano grill j.d.o.o. za usluge, OIB 48606425834; Liano Nokaj, OIB 34946180637</izvorni_sadrzaj>
    <derivirana_varijabla naziv="DomainObject.Predmet.ProtustrankaFormatedOIB_1">  Liano grill j.d.o.o. za usluge, OIB 48606425834; Liano Nokaj, OIB 34946180637</derivirana_varijabla>
  </DomainObject.Predmet.ProtustrankaFormatedOIB>
  <DomainObject.Predmet.ProtustrankaFormatedWithAdress>
    <izvorni_sadrzaj> Liano grill j.d.o.o. za usluge, Mlinovi 124a, 10000 Zagreb; Liano Nokaj, Mlinovi 124a, 10000 Zagreb</izvorni_sadrzaj>
    <derivirana_varijabla naziv="DomainObject.Predmet.ProtustrankaFormatedWithAdress_1"> Liano grill j.d.o.o. za usluge, Mlinovi 124a, 10000 Zagreb; Liano Nokaj, Mlinovi 124a, 10000 Zagreb</derivirana_varijabla>
  </DomainObject.Predmet.ProtustrankaFormatedWithAdress>
  <DomainObject.Predmet.ProtustrankaFormatedWithAdressOIB>
    <izvorni_sadrzaj> Liano grill j.d.o.o. za usluge, OIB 48606425834, Mlinovi 124a, 10000 Zagreb; Liano Nokaj, OIB 34946180637, Mlinovi 124a, 10000 Zagreb</izvorni_sadrzaj>
    <derivirana_varijabla naziv="DomainObject.Predmet.ProtustrankaFormatedWithAdressOIB_1"> Liano grill j.d.o.o. za usluge, OIB 48606425834, Mlinovi 124a, 10000 Zagreb; Liano Nokaj, OIB 34946180637, Mlinovi 124a, 10000 Zagreb</derivirana_varijabla>
  </DomainObject.Predmet.ProtustrankaFormatedWithAdressOIB>
  <DomainObject.Predmet.ProtustrankaWithAdress>
    <izvorni_sadrzaj>Liano grill j.d.o.o. za usluge Mlinovi 124a, 10000 Zagreb, Liano Nokaj Mlinovi 124a, 10000 Zagreb</izvorni_sadrzaj>
    <derivirana_varijabla naziv="DomainObject.Predmet.ProtustrankaWithAdress_1">Liano grill j.d.o.o. za usluge Mlinovi 124a, 10000 Zagreb, Liano Nokaj Mlinovi 124a, 10000 Zagreb</derivirana_varijabla>
  </DomainObject.Predmet.ProtustrankaWithAdress>
  <DomainObject.Predmet.ProtustrankaWithAdressOIB>
    <izvorni_sadrzaj>Liano grill j.d.o.o. za usluge, OIB 48606425834, Mlinovi 124a, 10000 Zagreb, Liano Nokaj, OIB 34946180637, Mlinovi 124a, 10000 Zagreb</izvorni_sadrzaj>
    <derivirana_varijabla naziv="DomainObject.Predmet.ProtustrankaWithAdressOIB_1">Liano grill j.d.o.o. za usluge, OIB 48606425834, Mlinovi 124a, 10000 Zagreb, Liano Nokaj, OIB 34946180637, Mlinovi 124a, 10000 Zagreb</derivirana_varijabla>
  </DomainObject.Predmet.ProtustrankaWithAdressOIB>
  <DomainObject.Predmet.ProtustrankaNazivFormated>
    <izvorni_sadrzaj>Liano grill j.d.o.o. za usluge,Liano Nokaj</izvorni_sadrzaj>
    <derivirana_varijabla naziv="DomainObject.Predmet.ProtustrankaNazivFormated_1">Liano grill j.d.o.o. za usluge,Liano Nokaj</derivirana_varijabla>
    <derivirana_varijabla naziv="Padez">Liano grill j.d.o.o. za usluge,Liano Nokaj</derivirana_varijabla>
  </DomainObject.Predmet.ProtustrankaNazivFormated>
  <DomainObject.Predmet.ProtustrankaNazivFormatedOIB>
    <izvorni_sadrzaj>Liano grill j.d.o.o. za usluge, OIB 48606425834,Liano Nokaj, OIB 34946180637</izvorni_sadrzaj>
    <derivirana_varijabla naziv="DomainObject.Predmet.ProtustrankaNazivFormatedOIB_1">Liano grill j.d.o.o. za usluge, OIB 48606425834,Liano Nokaj, OIB 34946180637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Katarina Jurišić, 31.</izvorni_sadrzaj>
    <derivirana_varijabla naziv="DomainObject.Predmet.Referada.Naziv_1">Katarina Jurišić, 31.</derivirana_varijabla>
  </DomainObject.Predmet.Referada.Naziv>
  <DomainObject.Predmet.Referada.Oznaka>
    <izvorni_sadrzaj>31</izvorni_sadrzaj>
    <derivirana_varijabla naziv="DomainObject.Predmet.Referada.Oznaka_1">31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125</izvorni_sadrzaj>
    <derivirana_varijabla naziv="DomainObject.Predmet.Referada.Prostorija.Oznaka_1">125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Katarina Jurišić</izvorni_sadrzaj>
    <derivirana_varijabla naziv="DomainObject.Predmet.Referada.Sudac_1">Katarina Jurišić</derivirana_varijabla>
    <derivirana_varijabla naziv="Dativ">Katarina Jurišić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 A, 10000 Zagreb</izvorni_sadrzaj>
    <derivirana_varijabla naziv="DomainObject.Predmet.StrankaFormatedWithAdress_1"> Hrvatsko društvo skladatelja, Heinzelova 62 A, 10000 Zagreb</derivirana_varijabla>
  </DomainObject.Predmet.StrankaFormatedWithAdress>
  <DomainObject.Predmet.StrankaFormatedWithAdressOIB>
    <izvorni_sadrzaj> Hrvatsko društvo skladatelja, OIB 56668956985, Heinzelova 62 A, 10000 Zagreb</izvorni_sadrzaj>
    <derivirana_varijabla naziv="DomainObject.Predmet.StrankaFormatedWithAdressOIB_1"> Hrvatsko društvo skladatelja, OIB 56668956985, Heinzelova 62 A, 10000 Zagreb</derivirana_varijabla>
  </DomainObject.Predmet.StrankaFormatedWithAdressOIB>
  <DomainObject.Predmet.StrankaWithAdress>
    <izvorni_sadrzaj>Hrvatsko društvo skladatelja Heinzelova 62 A,10000 Zagreb</izvorni_sadrzaj>
    <derivirana_varijabla naziv="DomainObject.Predmet.StrankaWithAdress_1">Hrvatsko društvo skladatelja Heinzelova 62 A,10000 Zagreb</derivirana_varijabla>
  </DomainObject.Predmet.StrankaWithAdress>
  <DomainObject.Predmet.StrankaWithAdressOIB>
    <izvorni_sadrzaj>Hrvatsko društvo skladatelja, OIB 56668956985, Heinzelova 62 A,10000 Zagreb</izvorni_sadrzaj>
    <derivirana_varijabla naziv="DomainObject.Predmet.StrankaWithAdressOIB_1">Hrvatsko društvo skladatelja, OIB 56668956985, Heinzelova 62 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Katarina Jurišić, 31.</izvorni_sadrzaj>
    <derivirana_varijabla naziv="DomainObject.Predmet.TrenutnaLokacijaSpisa.Naziv_1">Katarina Jurišić, 31.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Ivana Kraljić Ožbolt</izvorni_sadrzaj>
    <derivirana_varijabla naziv="DomainObject.Predmet.Zapisnicar_1">Ivana Kraljić Ožbolt</derivirana_varijabla>
    <derivirana_varijabla naziv="Padez">Ivana Kraljić Ožbolt</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 A, 10000 Zagreb</item>
    </izvorni_sadrzaj>
    <derivirana_varijabla naziv="DomainObject.Predmet.StrankaListFormatedWithAdress_1">
      <item>Hrvatsko društvo skladatelja, Heinzelova 62 A, 10000 Zagreb</item>
    </derivirana_varijabla>
  </DomainObject.Predmet.StrankaListFormatedWithAdress>
  <DomainObject.Predmet.StrankaListFormatedWithAdressOIB>
    <izvorni_sadrzaj>
      <item>Hrvatsko društvo skladatelja, OIB 56668956985, Heinzelova 62 A, 10000 Zagreb</item>
    </izvorni_sadrzaj>
    <derivirana_varijabla naziv="DomainObject.Predmet.StrankaListFormatedWithAdressOIB_1">
      <item>Hrvatsko društvo skladatelja, OIB 56668956985, Heinzelova 62 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Liano grill j.d.o.o. za usluge</item>
      <item>Liano Nokaj</item>
    </izvorni_sadrzaj>
    <derivirana_varijabla naziv="DomainObject.Predmet.ProtuStrankaListFormated_1">
      <item>Liano grill j.d.o.o. za usluge</item>
      <item>Liano Nokaj</item>
    </derivirana_varijabla>
  </DomainObject.Predmet.ProtuStrankaListFormated>
  <DomainObject.Predmet.ProtuStrankaListFormatedOIB>
    <izvorni_sadrzaj>
      <item>Liano grill j.d.o.o. za usluge, OIB 48606425834</item>
      <item>Liano Nokaj, OIB 34946180637</item>
    </izvorni_sadrzaj>
    <derivirana_varijabla naziv="DomainObject.Predmet.ProtuStrankaListFormatedOIB_1">
      <item>Liano grill j.d.o.o. za usluge, OIB 48606425834</item>
      <item>Liano Nokaj, OIB 34946180637</item>
    </derivirana_varijabla>
  </DomainObject.Predmet.ProtuStrankaListFormatedOIB>
  <DomainObject.Predmet.ProtuStrankaListFormatedWithAdress>
    <izvorni_sadrzaj>
      <item>Liano grill j.d.o.o. za usluge, Mlinovi 124a, 10000 Zagreb</item>
      <item>Liano Nokaj, Mlinovi 124a, 10000 Zagreb</item>
    </izvorni_sadrzaj>
    <derivirana_varijabla naziv="DomainObject.Predmet.ProtuStrankaListFormatedWithAdress_1">
      <item>Liano grill j.d.o.o. za usluge, Mlinovi 124a, 10000 Zagreb</item>
      <item>Liano Nokaj, Mlinovi 124a, 10000 Zagreb</item>
    </derivirana_varijabla>
  </DomainObject.Predmet.ProtuStrankaListFormatedWithAdress>
  <DomainObject.Predmet.ProtuStrankaListFormatedWithAdressOIB>
    <izvorni_sadrzaj>
      <item>Liano grill j.d.o.o. za usluge, OIB 48606425834, Mlinovi 124a, 10000 Zagreb</item>
      <item>Liano Nokaj, OIB 34946180637, Mlinovi 124a, 10000 Zagreb</item>
    </izvorni_sadrzaj>
    <derivirana_varijabla naziv="DomainObject.Predmet.ProtuStrankaListFormatedWithAdressOIB_1">
      <item>Liano grill j.d.o.o. za usluge, OIB 48606425834, Mlinovi 124a, 10000 Zagreb</item>
      <item>Liano Nokaj, OIB 34946180637, Mlinovi 124a, 10000 Zagreb</item>
    </derivirana_varijabla>
  </DomainObject.Predmet.ProtuStrankaListFormatedWithAdressOIB>
  <DomainObject.Predmet.ProtuStrankaListNazivFormated>
    <izvorni_sadrzaj>
      <item>Liano grill j.d.o.o. za usluge</item>
      <item>Liano Nokaj</item>
    </izvorni_sadrzaj>
    <derivirana_varijabla naziv="DomainObject.Predmet.ProtuStrankaListNazivFormated_1">
      <item>Liano grill j.d.o.o. za usluge</item>
      <item>Liano Nokaj</item>
    </derivirana_varijabla>
  </DomainObject.Predmet.ProtuStrankaListNazivFormated>
  <DomainObject.Predmet.ProtuStrankaListNazivFormatedOIB>
    <izvorni_sadrzaj>
      <item>Liano grill j.d.o.o. za usluge, OIB 48606425834</item>
      <item>Liano Nokaj, OIB 34946180637</item>
    </izvorni_sadrzaj>
    <derivirana_varijabla naziv="DomainObject.Predmet.ProtuStrankaListNazivFormatedOIB_1">
      <item>Liano grill j.d.o.o. za usluge, OIB 48606425834</item>
      <item>Liano Nokaj, OIB 34946180637</item>
    </derivirana_varijabla>
  </DomainObject.Predmet.ProtuStrankaListNazivFormatedOIB>
  <DomainObject.Predmet.OstaliListFormated>
    <izvorni_sadrzaj>
      <item>Davor Čivrak</item>
    </izvorni_sadrzaj>
    <derivirana_varijabla naziv="DomainObject.Predmet.OstaliListFormated_1">
      <item>Davor Čivrak</item>
    </derivirana_varijabla>
    <derivirana_varijabla naziv="DrugaOsoba">
      <item>Davor Čivrak</item>
    </derivirana_varijabla>
  </DomainObject.Predmet.OstaliListFormated>
  <DomainObject.Predmet.OstaliListFormatedOIB>
    <izvorni_sadrzaj>
      <item>Davor Čivrak</item>
    </izvorni_sadrzaj>
    <derivirana_varijabla naziv="DomainObject.Predmet.OstaliListFormatedOIB_1">
      <item>Davor Čivrak</item>
    </derivirana_varijabla>
  </DomainObject.Predmet.OstaliListFormatedOIB>
  <DomainObject.Predmet.OstaliListFormatedWithAdress>
    <izvorni_sadrzaj>
      <item>Davor Čivrak, Heinzelova 62A, 10000 Zagreb</item>
    </izvorni_sadrzaj>
    <derivirana_varijabla naziv="DomainObject.Predmet.OstaliListFormatedWithAdress_1">
      <item>Davor Čivrak, Heinzelova 62A, 10000 Zagreb</item>
    </derivirana_varijabla>
  </DomainObject.Predmet.OstaliListFormatedWithAdress>
  <DomainObject.Predmet.OstaliListFormatedWithAdressOIB>
    <izvorni_sadrzaj>
      <item>Davor Čivrak, Heinzelova 62A, 10000 Zagreb</item>
    </izvorni_sadrzaj>
    <derivirana_varijabla naziv="DomainObject.Predmet.OstaliListFormatedWithAdressOIB_1">
      <item>Davor Čivrak, Heinzelova 62A, 10000 Zagreb</item>
    </derivirana_varijabla>
  </DomainObject.Predmet.OstaliListFormatedWithAdressOIB>
  <DomainObject.Predmet.OstaliListNazivFormated>
    <izvorni_sadrzaj>
      <item>Davor Čivrak</item>
    </izvorni_sadrzaj>
    <derivirana_varijabla naziv="DomainObject.Predmet.OstaliListNazivFormated_1">
      <item>Davor Čivrak</item>
    </derivirana_varijabla>
  </DomainObject.Predmet.OstaliListNazivFormated>
  <DomainObject.Predmet.OstaliListNazivFormatedOIB>
    <izvorni_sadrzaj>
      <item>Davor Čivrak</item>
    </izvorni_sadrzaj>
    <derivirana_varijabla naziv="DomainObject.Predmet.OstaliListNazivFormatedOIB_1">
      <item>Davor Čivrak</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296. stavka 1. točke 16. i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27. listopada 2026.</izvorni_sadrzaj>
    <derivirana_varijabla naziv="DomainObject.Datum_1">27. listopada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Liano grill j.d.o.o. za usluge i dr.</izvorni_sadrzaj>
    <derivirana_varijabla naziv="DomainObject.Predmet.ProtustrankaIDrugi_1">Liano grill j.d.o.o. za usluge i dr.</derivirana_varijabla>
  </DomainObject.Predmet.ProtustrankaIDrugi>
  <DomainObject.Predmet.StrankaIDrugiAdressOIB>
    <izvorni_sadrzaj>Hrvatsko društvo skladatelja, OIB 56668956985, Heinzelova 62 A, 10000 Zagreb</izvorni_sadrzaj>
    <derivirana_varijabla naziv="DomainObject.Predmet.StrankaIDrugiAdressOIB_1">Hrvatsko društvo skladatelja, OIB 56668956985, Heinzelova 62 A, 10000 Zagreb</derivirana_varijabla>
  </DomainObject.Predmet.StrankaIDrugiAdressOIB>
  <DomainObject.Predmet.ProtustrankaIDrugiAdressOIB>
    <izvorni_sadrzaj>Liano grill j.d.o.o. za usluge, OIB 48606425834, Mlinovi 124a, 10000 Zagreb i dr.</izvorni_sadrzaj>
    <derivirana_varijabla naziv="DomainObject.Predmet.ProtustrankaIDrugiAdressOIB_1">Liano grill j.d.o.o. za usluge, OIB 48606425834, Mlinovi 124a,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Liano grill j.d.o.o. za usluge</item>
      <item>Liano Nokaj</item>
      <item>Davor Čivrak</item>
    </izvorni_sadrzaj>
    <derivirana_varijabla naziv="DomainObject.Predmet.SudioniciListNaziv_1">
      <item>Hrvatsko društvo skladatelja</item>
      <item>Liano grill j.d.o.o. za usluge</item>
      <item>Liano Nokaj</item>
      <item>Davor Čivrak</item>
    </derivirana_varijabla>
    <derivirana_varijabla naziv="OstaliSudionici">
      <item>Hrvatsko društvo skladatelja</item>
      <item>Liano grill j.d.o.o. za usluge</item>
      <item>Liano Nokaj</item>
      <item>Davor Čivrak</item>
    </derivirana_varijabla>
  </DomainObject.Predmet.SudioniciListNaziv>
  <DomainObject.Predmet.SudioniciListAdressOIB>
    <izvorni_sadrzaj>
      <item>Hrvatsko društvo skladatelja, OIB 56668956985, Heinzelova 62 A,10000 Zagreb</item>
      <item>Liano grill j.d.o.o. za usluge, OIB 48606425834, Mlinovi 124a,10000 Zagreb</item>
      <item>Liano Nokaj, OIB 34946180637, Mlinovi 124a,10000 Zagreb</item>
      <item>Davor Čivrak, Heinzelova 62A,10000 Zagreb</item>
    </izvorni_sadrzaj>
    <derivirana_varijabla naziv="DomainObject.Predmet.SudioniciListAdressOIB_1">
      <item>Hrvatsko društvo skladatelja, OIB 56668956985, Heinzelova 62 A,10000 Zagreb</item>
      <item>Liano grill j.d.o.o. za usluge, OIB 48606425834, Mlinovi 124a,10000 Zagreb</item>
      <item>Liano Nokaj, OIB 34946180637, Mlinovi 124a,10000 Zagreb</item>
      <item>Davor Čivrak, Heinzelova 62A,10000 Zagreb</item>
    </derivirana_varijabla>
  </DomainObject.Predmet.SudioniciListAdressOIB>
  <DomainObject.UcesnikSudskeRadnje.NazivFormated>
    <izvorni_sadrzaj>Liano grill j.d.o.o. za usluge, OIB 48606425834, Mlinovi 124a,10000 Zagreb</izvorni_sadrzaj>
    <derivirana_varijabla naziv="DomainObject.UcesnikSudskeRadnje.NazivFormated_1">Liano grill j.d.o.o. za usluge, OIB 48606425834, Mlinovi 124a,10000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48606425834</item>
      <item>, OIB 34946180637</item>
      <item>, OIB null</item>
    </izvorni_sadrzaj>
    <derivirana_varijabla naziv="DomainObject.Predmet.SudioniciListNazivOIB_1">
      <item>, OIB 56668956985</item>
      <item>, OIB 48606425834</item>
      <item>, OIB 34946180637</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Liano grill j.d.o.o. za usluge, OIB 48606425834, Mlinovi 124a, 10000 Zagreb
2. Okrivljenik Liano Nokaj, OIB 34946180637, Mlinovi 124a, 10000 Zagreb
3. Svjedok Davor Čivrak, Heinzelova 62A, 10000 Zagreb</izvorni_sadrzaj>
    <derivirana_varijabla naziv="DomainObject.UcesnikSudskeRadnje.SudskaRadnja.UcesniciObavijest_1">1. Okrivljenik Liano grill j.d.o.o. za usluge, OIB 48606425834, Mlinovi 124a, 10000 Zagreb
2. Okrivljenik Liano Nokaj, OIB 34946180637, Mlinovi 124a, 10000 Zagreb
3. Svjedok Davor Čivrak, Heinzelova 62A,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 kolovoza 2026.</izvorni_sadrzaj>
    <derivirana_varijabla naziv="DomainObject.Predmet.DatumPocetkaProcesa_1">3. kolovoza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 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Liano grill j.d.o.o. za usluge, Mlinovi 124a, 10000 Zagreb, OIB: 48606425834</item>
      <item>Liano Nokaj, Mlinovi 124a, 10000 Zagreb, OIB: 34946180637, rođen-a 14.07.1995., mjesto rođenja Zagreb (Grad Zagreb)</item>
    </izvorni_sadrzaj>
    <derivirana_varijabla naziv="DomainObject.Predmet.OkrivljenikAdresaMjestoRodjenjaList_1">
      <item>Liano grill j.d.o.o. za usluge, Mlinovi 124a, 10000 Zagreb, OIB: 48606425834</item>
      <item>Liano Nokaj, Mlinovi 124a, 10000 Zagreb, OIB: 34946180637, rođen-a 14.07.1995.,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Liano grill j.d.o.o. za usluge, MBS 081506807, Mlinovi 124a, 10000 Zagreb</izvorni_sadrzaj>
    <derivirana_varijabla naziv="DomainObject.Predmet.OkrivljenikPravnaNazivAdresaMbs_1">Liano grill j.d.o.o. za usluge, MBS 081506807, Mlinovi 124a, 10000 Zagreb</derivirana_varijabla>
  </DomainObject.Predmet.OkrivljenikPravnaNazivAdresaMbs>
  <DomainObject.Sudac.Email>
    <izvorni_sadrzaj>Katarina.Jurisic@pszg.pravosudje.hr</izvorni_sadrzaj>
    <derivirana_varijabla naziv="DomainObject.Sudac.Email_1">Katarina.Jurisic@pszg.pravosudje.hr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PrviPodnesak.OznakaBrojPodnositelja>
    <izvorni_sadrzaj>348357-0002</izvorni_sadrzaj>
    <derivirana_varijabla naziv="DomainObject.PrviPodnesak.OznakaBrojPodnositelja_1">348357-0002</derivirana_varijabla>
  </DomainObject.PrviPodnesak.OznakaBrojPodnositelja>
  <DomainObject.ZakonPravilnikFull>
    <izvorni_sadrzaj>Zakon o autorskom pravu i srodnim pravima</izvorni_sadrzaj>
    <derivirana_varijabla naziv="DomainObject.ZakonPravilnikFull_1">Zakona o autorskom pravu i srodnim pravima</derivirana_varijabla>
  </DomainObject.ZakonPravilnikFull>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MPRH</properties:Company>
  <properties:Pages>1</properties:Pages>
  <properties:Words>288</properties:Words>
  <properties:Characters>1649</properties:Characters>
  <properties:Lines>42</properties:Lines>
  <properties:Paragraphs>18</properties:Paragraphs>
  <properties:TotalTime>73</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2086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Katarina Jurišić</cp:lastModifiedBy>
  <cp:lastPrinted>2026-10-27T09:22:00Z</cp:lastPrinted>
  <dcterms:modified xmlns:xsi="http://www.w3.org/2001/XMLSchema-instance" xsi:type="dcterms:W3CDTF">2026-10-27T09:22:00Z</dcterms:modified>
  <cp:revision>38</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Liano grill j.d.o.o. za usluge - Ročište</vt:lpwstr>
  </prop:property>
  <prop:property fmtid="{D5CDD505-2E9C-101B-9397-08002B2CF9AE}" pid="6" name="Predlozak_id">
    <vt:lpwstr>1000000778</vt:lpwstr>
  </prop:property>
  <prop:property fmtid="{D5CDD505-2E9C-101B-9397-08002B2CF9AE}" pid="7" name="Predlozak_oznaka">
    <vt:lpwstr>OS_Pp-008</vt:lpwstr>
  </prop:property>
  <prop:property fmtid="{D5CDD505-2E9C-101B-9397-08002B2CF9AE}" pid="8" name="Predlozak_naziv">
    <vt:lpwstr>Poziv okrivljenome -žurni postupak</vt:lpwstr>
  </prop:property>
</prop:Properties>
</file>