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203615" w14:paraId="e0a8e7f" w14:textId="e0a8e7f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1085850</wp:posOffset>
            </wp:positionH>
            <wp:positionV relativeFrom="page">
              <wp:posOffset>542925</wp:posOffset>
            </wp:positionV>
            <wp:extent cx="371475" cy="495919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023" cy="500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203615" w:rsidR="00AE649C" w:rsidP="001A12B4" w:rsidRDefault="00203615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03615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20361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20361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203615" w:rsidRDefault="00203615">
      <w:r w:rsidRPr="005957B3">
        <w:t>Odjel za izvršenje prekršajnih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Pp Ikp-7614/2025-5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203615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  <w:rFonts w:eastAsiaTheme="minorHAnsi"/>
            </w:rPr>
            <w:t>Ljiljana Lovrek Grojzdek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03615">
            <w:rPr>
              <w:rStyle w:val="eSPISCCParagraphDefaultFont"/>
              <w:rFonts w:eastAsiaTheme="minorHAnsi"/>
            </w:rPr>
            <w:t>Renate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03615">
            <w:rPr>
              <w:rStyle w:val="eSPISCCParagraphDefaultFont"/>
              <w:rFonts w:eastAsiaTheme="minorHAnsi"/>
            </w:rPr>
            <w:t xml:space="preserve">  Dorian Brezinščak, OIB 39657057544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03615">
            <w:rPr>
              <w:rStyle w:val="eSPISCCParagraphDefaultFont"/>
              <w:rFonts w:eastAsiaTheme="minorHAnsi"/>
            </w:rPr>
            <w:t>članka 282.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03615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03615">
            <w:rPr>
              <w:rStyle w:val="eSPISCCParagraphDefaultFont"/>
              <w:rFonts w:eastAsiaTheme="minorHAnsi"/>
            </w:rPr>
            <w:t>3.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A76642" w:rsidR="00A76642" w:rsidP="00203615" w:rsidRDefault="00790006">
      <w:pPr>
        <w:jc w:val="both"/>
        <w:rPr>
          <w:rFonts w:eastAsia="Calibri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203615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Dorian Brezinščak, OIB 39657057544">
            <w:listItem w:displayText="Dorian Brezinščak, OIB 39657057544" w:value="Dorian Brezinščak, OIB 39657057544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Dorian Brezinščak, OIB 39657057544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Jagnedje 8, 10000 Zagreb">
            <w:listItem w:displayText="Jagnedje 8, 10000 Zagreb" w:value="Jagnedje 8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Jagnedje 8,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282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članka 282.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203615">
        <w:rPr>
          <w:rFonts w:cs="Arial"/>
        </w:rPr>
        <w:t>Zakona o sigurnosti prometa na cestama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03615">
      <w:pPr>
        <w:pStyle w:val="Odlomakpopisa"/>
        <w:numPr>
          <w:ilvl w:val="0"/>
          <w:numId w:val="51"/>
        </w:numPr>
        <w:rPr>
          <w:rStyle w:val="PozadinaSvijetloZelena"/>
        </w:rPr>
      </w:pPr>
      <w:r>
        <w:rPr>
          <w:rFonts w:cs="Times New Roman"/>
        </w:rPr>
        <w:t xml:space="preserve">Pravomoćnim prekršajnim nalogom Policijske uprave dubrovačko-neretvanske, Policijske postaje Korčula </w:t>
      </w:r>
      <w:r w:rsidRPr="002A712A" w:rsidR="00275E81">
        <w:rPr>
          <w:rFonts w:cs="Times New Roman"/>
        </w:rPr>
        <w:t xml:space="preserve">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</w:rPr>
            <w:t>Općinski prekršajni sud u Zagrebu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</w:rPr>
            <w:t>211-07/23-1/8062, 511-03-10-23-1od 13. srpnja 2023.</w:t>
          </w:r>
        </w:sdtContent>
      </w:sdt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>koj</w:t>
      </w:r>
      <w:r>
        <w:rPr>
          <w:rFonts w:cs="Times New Roman"/>
        </w:rPr>
        <w:t>i</w:t>
      </w:r>
      <w:r w:rsidRPr="002A712A" w:rsidR="002A712A">
        <w:rPr>
          <w:rFonts w:cs="Times New Roman"/>
        </w:rPr>
        <w:t xml:space="preserve"> je post</w:t>
      </w:r>
      <w:r>
        <w:rPr>
          <w:rFonts w:cs="Times New Roman"/>
        </w:rPr>
        <w:t>o</w:t>
      </w:r>
      <w:r w:rsidRPr="002A712A" w:rsidR="002A712A">
        <w:rPr>
          <w:rFonts w:cs="Times New Roman"/>
        </w:rPr>
        <w:t xml:space="preserve">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1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</w:rPr>
            <w:t>13.07.2023.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</w:rPr>
            <w:t>Dorian Brezinščak</w:t>
          </w:r>
        </w:sdtContent>
      </w:sdt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3615">
            <w:rPr>
              <w:rStyle w:val="eSPISCCParagraphDefaultFont"/>
            </w:rPr>
            <w:t>novčane kazne u iznosu od 1.320,00 (tisuću tristo dvadeset eura)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2A712A" w:rsidR="002A712A" w:rsidP="002A712A" w:rsidRDefault="002A712A">
      <w:pPr>
        <w:pStyle w:val="Odlomakpopisa"/>
        <w:ind w:left="1068" w:firstLine="0"/>
        <w:rPr>
          <w:rFonts w:cs="Arial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3. rujna 2026.</w:t>
          </w:r>
        </w:sdtContent>
      </w:sdt>
    </w:p>
    <w:tbl>
      <w:tblPr>
        <w:tblStyle w:val="Reetkatablice10"/>
        <w:tblW w:w="94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80"/>
        <w:gridCol w:w="3101"/>
        <w:gridCol w:w="3214"/>
      </w:tblGrid>
      <w:tr w:rsidRPr="00B40829" w:rsidR="00B40829" w:rsidTr="00203615">
        <w:trPr>
          <w:trHeight w:val="599"/>
        </w:trPr>
        <w:tc>
          <w:tcPr>
            <w:tcW w:w="3180" w:type="dxa"/>
          </w:tcPr>
          <w:p w:rsidRPr="00203615" w:rsidR="00B40829" w:rsidP="00B40829" w:rsidRDefault="00203615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03615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101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14" w:type="dxa"/>
          </w:tcPr>
          <w:p w:rsidRPr="00B40829" w:rsidR="00B40829" w:rsidP="00203615" w:rsidRDefault="00B40829">
            <w:pPr>
              <w:spacing w:before="240"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203615">
        <w:trPr>
          <w:trHeight w:val="599"/>
        </w:trPr>
        <w:tc>
          <w:tcPr>
            <w:tcW w:w="3180" w:type="dxa"/>
          </w:tcPr>
          <w:p w:rsidRPr="00203615" w:rsidR="00B40829" w:rsidP="00203615" w:rsidRDefault="00203615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03615">
                  <w:rPr>
                    <w:rStyle w:val="eSPISCCParagraphDefaultFont"/>
                    <w:rFonts w:eastAsiaTheme="minorHAnsi"/>
                  </w:rPr>
                  <w:t>Renata Jajtić</w:t>
                </w:r>
              </w:sdtContent>
            </w:sdt>
          </w:p>
        </w:tc>
        <w:tc>
          <w:tcPr>
            <w:tcW w:w="3101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14" w:type="dxa"/>
          </w:tcPr>
          <w:p w:rsidRPr="00B40829" w:rsidR="00B40829" w:rsidP="00203615" w:rsidRDefault="00203615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03615">
                  <w:rPr>
                    <w:rStyle w:val="eSPISCCParagraphDefaultFont"/>
                    <w:rFonts w:eastAsiaTheme="minorHAnsi"/>
                  </w:rPr>
                  <w:t>Ljiljana Lovrek Grojzdek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03615" w:rsidR="00203615">
            <w:rPr>
              <w:rStyle w:val="eSPISCCParagraphDefaultFont"/>
              <w:rFonts w:eastAsiaTheme="minorHAnsi"/>
            </w:rPr>
            <w:t>Dorian Brezinščak, Jagnedje 8,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</w:t>
      </w:r>
      <w:r w:rsidR="00203615">
        <w:rPr>
          <w:rFonts w:cs="Times New Roman"/>
        </w:rPr>
        <w:t>u zahtjeva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oj upravi dubrovačko-neretvanskoj, Policijskoj postaji Korčula, Ulica 57 br. 2,20260 Korčula">
            <w:listItem w:displayText="Policijskoj upravi dubrovačko-neretvanskoj, Policijskoj postaji Korčula, Ulica 57 br. 2,20260 Korčula" w:value="Policijskoj upravi dubrovačko-neretvanskoj, Policijskoj postaji Korčula, Ulica 57 br. 2,20260 Korčula"/>
            <w:listItem w:displayText="Dorian Brezinščak, OIB 39657057544, Jagnedje 8,10000 Zagreb" w:value="Dorian Brezinščak, OIB 39657057544, Jagnedje 8,10000 Zagreb"/>
            <w:listItem w:displayText="Zatvor u Zagrebu, OIB 92668153620, dr. Luje Naletilića 1,10000 Zagreb" w:value="Zatvor u Zagrebu, OIB 92668153620, dr. Luje Naletilića 1,10000 Zagreb"/>
          </w:comboBox>
        </w:sdtPr>
        <w:sdtContent>
          <w:r w:rsidRPr="00203615" w:rsidR="00203615">
            <w:rPr>
              <w:rStyle w:val="eSPISCCParagraphDefaultFont"/>
              <w:rFonts w:eastAsiaTheme="minorHAnsi"/>
            </w:rPr>
            <w:t>Policijskoj upravi dubrovačko-neretvanskoj, Policijskoj postaji Korčula, Ulica 57 br. 2,20260 Korčula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203615">
      <w:headerReference w:type="default" r:id="rId10"/>
      <w:footerReference w:type="default" r:id="rId11"/>
      <w:pgSz w:w="11907" w:h="16839" w:code="9"/>
      <w:pgMar w:top="567" w:right="1418" w:bottom="0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>
      <w:r>
        <w:separator/>
      </w:r>
    </w:p>
  </w:endnote>
  <w:endnote w:type="continuationSeparator" w:id="0">
    <w:p w:rsidR="00803F80" w:rsidP="00537B78" w:rsidRDefault="00803F80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615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>
      <w:r>
        <w:separator/>
      </w:r>
    </w:p>
  </w:footnote>
  <w:footnote w:type="continuationSeparator" w:id="0">
    <w:p w:rsidR="00803F80" w:rsidP="00537B78" w:rsidRDefault="00803F80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03615" w:rsidR="00203615">
          <w:rPr>
            <w:rStyle w:val="eSPISCCParagraphDefaultFont"/>
          </w:rPr>
          <w:t>Pp Ikp-7614/2025-5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15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941ACCB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59818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95616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D1333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2026.</izvorni_sadrzaj>
    <derivirana_varijabla naziv="DomainObject.DatumDonosenjaOdluke_1">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Ikp-7614/2025-5</izvorni_sadrzaj>
    <derivirana_varijabla naziv="DomainObject.Oznaka_1">Pp Ikp-7614/2025-5</derivirana_varijabla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Lovrek Grojzdek</izvorni_sadrzaj>
    <derivirana_varijabla naziv="DomainObject.DonositeljOdluke.Prezime_1">Lovrek Grojzdek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7614</izvorni_sadrzaj>
    <derivirana_varijabla naziv="DomainObject.Predmet.Broj_1">7614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prosinca 2025.</izvorni_sadrzaj>
    <derivirana_varijabla naziv="DomainObject.Predmet.DatumOsnivanja_1">18.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Ljiljana Lovrek Grojzdek, rj rod, poziv 12.05.2026.</izvorni_sadrzaj>
    <derivirana_varijabla naziv="DomainObject.Predmet.Opis_1">vanjski Ljiljana Lovrek Grojzdek, rj rod, poziv 12.05.2026.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Ikp-7614/2025</izvorni_sadrzaj>
    <derivirana_varijabla naziv="DomainObject.Predmet.OznakaBroj_1">Pp Ikp-7614/2025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Dorian Brezinščak</izvorni_sadrzaj>
    <derivirana_varijabla naziv="DomainObject.Predmet.ProtustrankaFormated_1">  Dorian Brezinščak</derivirana_varijabla>
  </DomainObject.Predmet.ProtustrankaFormated>
  <DomainObject.Predmet.ProtustrankaFormatedOIB>
    <izvorni_sadrzaj>  Dorian Brezinščak, OIB 39657057544</izvorni_sadrzaj>
    <derivirana_varijabla naziv="DomainObject.Predmet.ProtustrankaFormatedOIB_1">  Dorian Brezinščak, OIB 39657057544</derivirana_varijabla>
  </DomainObject.Predmet.ProtustrankaFormatedOIB>
  <DomainObject.Predmet.ProtustrankaFormatedWithAdress>
    <izvorni_sadrzaj> Dorian Brezinščak, Jagnedje 8, 10000 Zagreb</izvorni_sadrzaj>
    <derivirana_varijabla naziv="DomainObject.Predmet.ProtustrankaFormatedWithAdress_1"> Dorian Brezinščak, Jagnedje 8, 10000 Zagreb</derivirana_varijabla>
  </DomainObject.Predmet.ProtustrankaFormatedWithAdress>
  <DomainObject.Predmet.ProtustrankaFormatedWithAdressOIB>
    <izvorni_sadrzaj> Dorian Brezinščak, OIB 39657057544, Jagnedje 8, 10000 Zagreb</izvorni_sadrzaj>
    <derivirana_varijabla naziv="DomainObject.Predmet.ProtustrankaFormatedWithAdressOIB_1"> Dorian Brezinščak, OIB 39657057544, Jagnedje 8, 10000 Zagreb</derivirana_varijabla>
  </DomainObject.Predmet.ProtustrankaFormatedWithAdressOIB>
  <DomainObject.Predmet.ProtustrankaWithAdress>
    <izvorni_sadrzaj>Dorian Brezinščak Jagnedje 8, 10000 Zagreb</izvorni_sadrzaj>
    <derivirana_varijabla naziv="DomainObject.Predmet.ProtustrankaWithAdress_1">Dorian Brezinščak Jagnedje 8, 10000 Zagreb</derivirana_varijabla>
  </DomainObject.Predmet.ProtustrankaWithAdress>
  <DomainObject.Predmet.ProtustrankaWithAdressOIB>
    <izvorni_sadrzaj>Dorian Brezinščak, OIB 39657057544, Jagnedje 8, 10000 Zagreb</izvorni_sadrzaj>
    <derivirana_varijabla naziv="DomainObject.Predmet.ProtustrankaWithAdressOIB_1">Dorian Brezinščak, OIB 39657057544, Jagnedje 8, 10000 Zagreb</derivirana_varijabla>
  </DomainObject.Predmet.ProtustrankaWithAdressOIB>
  <DomainObject.Predmet.ProtustrankaNazivFormated>
    <izvorni_sadrzaj>Dorian Brezinščak</izvorni_sadrzaj>
    <derivirana_varijabla naziv="DomainObject.Predmet.ProtustrankaNazivFormated_1">Dorian Brezinščak</derivirana_varijabla>
    <derivirana_varijabla naziv="Padez">Dorian Brezinščak</derivirana_varijabla>
  </DomainObject.Predmet.ProtustrankaNazivFormated>
  <DomainObject.Predmet.ProtustrankaNazivFormatedOIB>
    <izvorni_sadrzaj>Dorian Brezinščak, OIB 39657057544</izvorni_sadrzaj>
    <derivirana_varijabla naziv="DomainObject.Predmet.ProtustrankaNazivFormatedOIB_1">Dorian Brezinščak, OIB 39657057544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Lovrek Grojzdek, 44.</izvorni_sadrzaj>
    <derivirana_varijabla naziv="DomainObject.Predmet.Referada.Naziv_1">Ljiljana Lovrek Grojzdek, 44.</derivirana_varijabla>
  </DomainObject.Predmet.Referada.Naziv>
  <DomainObject.Predmet.Referada.Oznaka>
    <izvorni_sadrzaj>44</izvorni_sadrzaj>
    <derivirana_varijabla naziv="DomainObject.Predmet.Referada.Oznaka_1">44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322</izvorni_sadrzaj>
    <derivirana_varijabla naziv="DomainObject.Predmet.Referada.Prostorija.Oznaka_1">322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Ljiljana Lovrek Grojzdek</izvorni_sadrzaj>
    <derivirana_varijabla naziv="DomainObject.Predmet.Referada.Sudac_1">Ljiljana Lovrek Grojzdek</derivirana_varijabla>
    <derivirana_varijabla naziv="Dativ">Ljiljana Lovrek Grojzdek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Korčula</izvorni_sadrzaj>
    <derivirana_varijabla naziv="DomainObject.Predmet.StrankaFormated_1">  Policijska postaja Korčula</derivirana_varijabla>
  </DomainObject.Predmet.StrankaFormated>
  <DomainObject.Predmet.StrankaFormatedOIB>
    <izvorni_sadrzaj>  Policijska postaja Korčula</izvorni_sadrzaj>
    <derivirana_varijabla naziv="DomainObject.Predmet.StrankaFormatedOIB_1">  Policijska postaja Korčula</derivirana_varijabla>
  </DomainObject.Predmet.StrankaFormatedOIB>
  <DomainObject.Predmet.StrankaFormatedWithAdress>
    <izvorni_sadrzaj> Policijska postaja Korčula, Ulica 57 br. 2, 20260 Korčula</izvorni_sadrzaj>
    <derivirana_varijabla naziv="DomainObject.Predmet.StrankaFormatedWithAdress_1"> Policijska postaja Korčula, Ulica 57 br. 2, 20260 Korčula</derivirana_varijabla>
  </DomainObject.Predmet.StrankaFormatedWithAdress>
  <DomainObject.Predmet.StrankaFormatedWithAdressOIB>
    <izvorni_sadrzaj> Policijska postaja Korčula, Ulica 57 br. 2, 20260 Korčula</izvorni_sadrzaj>
    <derivirana_varijabla naziv="DomainObject.Predmet.StrankaFormatedWithAdressOIB_1"> Policijska postaja Korčula, Ulica 57 br. 2, 20260 Korčula</derivirana_varijabla>
  </DomainObject.Predmet.StrankaFormatedWithAdressOIB>
  <DomainObject.Predmet.StrankaWithAdress>
    <izvorni_sadrzaj>Policijska postaja Korčula Ulica 57 br. 2,20260 Korčula</izvorni_sadrzaj>
    <derivirana_varijabla naziv="DomainObject.Predmet.StrankaWithAdress_1">Policijska postaja Korčula Ulica 57 br. 2,20260 Korčula</derivirana_varijabla>
  </DomainObject.Predmet.StrankaWithAdress>
  <DomainObject.Predmet.StrankaWithAdressOIB>
    <izvorni_sadrzaj>Policijska postaja Korčula, Ulica 57 br. 2,20260 Korčula</izvorni_sadrzaj>
    <derivirana_varijabla naziv="DomainObject.Predmet.StrankaWithAdressOIB_1">Policijska postaja Korčula, Ulica 57 br. 2,20260 Korčula</derivirana_varijabla>
  </DomainObject.Predmet.StrankaWithAdressOIB>
  <DomainObject.Predmet.StrankaNazivFormated>
    <izvorni_sadrzaj>Policijska postaja Korčula</izvorni_sadrzaj>
    <derivirana_varijabla naziv="DomainObject.Predmet.StrankaNazivFormated_1">Policijska postaja Korčula</derivirana_varijabla>
    <derivirana_varijabla naziv="Padez">Policijska postaja Korčula</derivirana_varijabla>
  </DomainObject.Predmet.StrankaNazivFormated>
  <DomainObject.Predmet.StrankaNazivFormatedOIB>
    <izvorni_sadrzaj>Policijska postaja Korčula</izvorni_sadrzaj>
    <derivirana_varijabla naziv="DomainObject.Predmet.StrankaNazivFormatedOIB_1">Policijska postaja Korčula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Matić</izvorni_sadrzaj>
    <derivirana_varijabla naziv="DomainObject.Predmet.Zapisnicar_1">Renata Jajtić</derivirana_varijabla>
    <derivirana_varijabla naziv="Padez">Renate Jajtić</derivirana_varijabla>
  </DomainObject.Predmet.Zapisnicar>
  <DomainObject.Predmet.StrankaListFormated>
    <izvorni_sadrzaj>
      <item>Policijska postaja Korčula</item>
    </izvorni_sadrzaj>
    <derivirana_varijabla naziv="DomainObject.Predmet.StrankaListFormated_1">
      <item>Policijska postaja Korčula</item>
    </derivirana_varijabla>
  </DomainObject.Predmet.StrankaListFormated>
  <DomainObject.Predmet.StrankaListFormatedOIB>
    <izvorni_sadrzaj>
      <item>Policijska postaja Korčula</item>
    </izvorni_sadrzaj>
    <derivirana_varijabla naziv="DomainObject.Predmet.StrankaListFormatedOIB_1">
      <item>Policijska postaja Korčula</item>
    </derivirana_varijabla>
  </DomainObject.Predmet.StrankaListFormatedOIB>
  <DomainObject.Predmet.StrankaListFormatedWithAdress>
    <izvorni_sadrzaj>
      <item>Policijska postaja Korčula, Ulica 57 br. 2, 20260 Korčula</item>
    </izvorni_sadrzaj>
    <derivirana_varijabla naziv="DomainObject.Predmet.StrankaListFormatedWithAdress_1">
      <item>Policijska postaja Korčula, Ulica 57 br. 2, 20260 Korčula</item>
    </derivirana_varijabla>
  </DomainObject.Predmet.StrankaListFormatedWithAdress>
  <DomainObject.Predmet.StrankaListFormatedWithAdressOIB>
    <izvorni_sadrzaj>
      <item>Policijska postaja Korčula, Ulica 57 br. 2, 20260 Korčula</item>
    </izvorni_sadrzaj>
    <derivirana_varijabla naziv="DomainObject.Predmet.StrankaListFormatedWithAdressOIB_1">
      <item>Policijska postaja Korčula, Ulica 57 br. 2, 20260 Korčula</item>
    </derivirana_varijabla>
  </DomainObject.Predmet.StrankaListFormatedWithAdressOIB>
  <DomainObject.Predmet.StrankaListNazivFormated>
    <izvorni_sadrzaj>
      <item>Policijska postaja Korčula</item>
    </izvorni_sadrzaj>
    <derivirana_varijabla naziv="DomainObject.Predmet.StrankaListNazivFormated_1">
      <item>Policijska postaja Korčula</item>
    </derivirana_varijabla>
  </DomainObject.Predmet.StrankaListNazivFormated>
  <DomainObject.Predmet.StrankaListNazivFormatedOIB>
    <izvorni_sadrzaj>
      <item>Policijska postaja Korčula</item>
    </izvorni_sadrzaj>
    <derivirana_varijabla naziv="DomainObject.Predmet.StrankaListNazivFormatedOIB_1">
      <item>Policijska postaja Korčula</item>
    </derivirana_varijabla>
  </DomainObject.Predmet.StrankaListNazivFormatedOIB>
  <DomainObject.Predmet.ProtuStrankaListFormated>
    <izvorni_sadrzaj>
      <item>Dorian Brezinščak</item>
    </izvorni_sadrzaj>
    <derivirana_varijabla naziv="DomainObject.Predmet.ProtuStrankaListFormated_1">
      <item>Dorian Brezinščak</item>
    </derivirana_varijabla>
  </DomainObject.Predmet.ProtuStrankaListFormated>
  <DomainObject.Predmet.ProtuStrankaListFormatedOIB>
    <izvorni_sadrzaj>
      <item>Dorian Brezinščak, OIB 39657057544</item>
    </izvorni_sadrzaj>
    <derivirana_varijabla naziv="DomainObject.Predmet.ProtuStrankaListFormatedOIB_1">
      <item>Dorian Brezinščak, OIB 39657057544</item>
    </derivirana_varijabla>
  </DomainObject.Predmet.ProtuStrankaListFormatedOIB>
  <DomainObject.Predmet.ProtuStrankaListFormatedWithAdress>
    <izvorni_sadrzaj>
      <item>Dorian Brezinščak, Jagnedje 8, 10000 Zagreb</item>
    </izvorni_sadrzaj>
    <derivirana_varijabla naziv="DomainObject.Predmet.ProtuStrankaListFormatedWithAdress_1">
      <item>Jagnedje 8, 10000 Zagreb</item>
    </derivirana_varijabla>
  </DomainObject.Predmet.ProtuStrankaListFormatedWithAdress>
  <DomainObject.Predmet.ProtuStrankaListFormatedWithAdressOIB>
    <izvorni_sadrzaj>
      <item>Dorian Brezinščak, OIB 39657057544, Jagnedje 8, 10000 Zagreb</item>
    </izvorni_sadrzaj>
    <derivirana_varijabla naziv="DomainObject.Predmet.ProtuStrankaListFormatedWithAdressOIB_1">
      <item>Dorian Brezinščak, OIB 39657057544, Jagnedje 8, 10000 Zagreb</item>
    </derivirana_varijabla>
  </DomainObject.Predmet.ProtuStrankaListFormatedWithAdressOIB>
  <DomainObject.Predmet.ProtuStrankaListNazivFormated>
    <izvorni_sadrzaj>
      <item>Dorian Brezinščak</item>
    </izvorni_sadrzaj>
    <derivirana_varijabla naziv="DomainObject.Predmet.ProtuStrankaListNazivFormated_1">
      <item>Dorian Brezinščak</item>
    </derivirana_varijabla>
  </DomainObject.Predmet.ProtuStrankaListNazivFormated>
  <DomainObject.Predmet.ProtuStrankaListNazivFormatedOIB>
    <izvorni_sadrzaj>
      <item>Dorian Brezinščak, OIB 39657057544</item>
    </izvorni_sadrzaj>
    <derivirana_varijabla naziv="DomainObject.Predmet.ProtuStrankaListNazivFormatedOIB_1">
      <item>Dorian Brezinščak, OIB 39657057544</item>
    </derivirana_varijabla>
  </DomainObject.Predmet.ProtuStrankaListNazivFormatedOIB>
  <DomainObject.Predmet.OstaliListFormated>
    <izvorni_sadrzaj>
      <item>Zatvor u Zagrebu</item>
    </izvorni_sadrzaj>
    <derivirana_varijabla naziv="DomainObject.Predmet.OstaliListFormated_1">
      <item>Zatvor u Zagrebu</item>
    </derivirana_varijabla>
    <derivirana_varijabla naziv="DrugaOsoba">
      <item>Zatvor u Zagrebu</item>
    </derivirana_varijabla>
  </DomainObject.Predmet.OstaliListFormated>
  <DomainObject.Predmet.OstaliListFormatedOIB>
    <izvorni_sadrzaj>
      <item>Zatvor u Zagrebu, OIB 92668153620</item>
    </izvorni_sadrzaj>
    <derivirana_varijabla naziv="DomainObject.Predmet.OstaliListFormatedOIB_1">
      <item>Zatvor u Zagrebu, OIB 92668153620</item>
    </derivirana_varijabla>
  </DomainObject.Predmet.OstaliListFormatedOIB>
  <DomainObject.Predmet.OstaliListFormatedWithAdress>
    <izvorni_sadrzaj>
      <item>Zatvor u Zagrebu, dr. Luje Naletilića 1, 10000 Zagreb</item>
    </izvorni_sadrzaj>
    <derivirana_varijabla naziv="DomainObject.Predmet.OstaliListFormatedWithAdress_1">
      <item>Zatvor u Zagrebu, dr. Luje Naletilića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</izvorni_sadrzaj>
    <derivirana_varijabla naziv="DomainObject.Predmet.OstaliListFormatedWithAdressOIB_1">
      <item>Zatvor u Zagrebu, OIB 92668153620, dr. Luje Naletilića 1, 10000 Zagreb</item>
    </derivirana_varijabla>
  </DomainObject.Predmet.OstaliListFormatedWithAdressOIB>
  <DomainObject.Predmet.OstaliListNazivFormated>
    <izvorni_sadrzaj>
      <item>Zatvor u Zagrebu</item>
    </izvorni_sadrzaj>
    <derivirana_varijabla naziv="DomainObject.Predmet.OstaliListNazivFormated_1">
      <item>Zatvor u Zagrebu</item>
    </derivirana_varijabla>
  </DomainObject.Predmet.OstaliListNazivFormated>
  <DomainObject.Predmet.OstaliListNazivFormatedOIB>
    <izvorni_sadrzaj>
      <item>Zatvor u Zagrebu, OIB 92668153620</item>
    </izvorni_sadrzaj>
    <derivirana_varijabla naziv="DomainObject.Predmet.OstaliListNazivFormatedOIB_1"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282</izvorni_sadrzaj>
    <derivirana_varijabla naziv="DomainObject.Predmet.ClanakZakona_1">282</derivirana_varijabla>
  </DomainObject.Predmet.ClanakZakona>
  <DomainObject.Predmet.ClanakZakonaFull>
    <izvorni_sadrzaj>članka 282. stavka 1.</izvorni_sadrzaj>
    <derivirana_varijabla naziv="DomainObject.Predmet.ClanakZakonaFull_1">članka 282.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3. rujna 2026.</izvorni_sadrzaj>
    <derivirana_varijabla naziv="DomainObject.Datum_1">3. rujna 2026.</derivirana_varijabla>
    <derivirana_varijabla naziv="datum">3. rujna 2026.</derivirana_varijabla>
    <derivirana_varijabla naziv="datumpravomocnosti">3. rujna 2026.</derivirana_varijabla>
    <derivirana_varijabla naziv="datumizvrsnosti">3. rujna 2026.</derivirana_varijabla>
  </DomainObject.Datum>
  <DomainObject.PoslovniBrojDokumenta>
    <izvorni_sadrzaj>Pp Ikp-7614/2025-5</izvorni_sadrzaj>
    <derivirana_varijabla naziv="DomainObject.PoslovniBrojDokumenta_1">Pp Ikp-7614/2025-5</derivirana_varijabla>
  </DomainObject.PoslovniBrojDokumenta>
  <DomainObject.Predmet.StrankaIDrugi>
    <izvorni_sadrzaj>Policijska postaja Korčula</izvorni_sadrzaj>
    <derivirana_varijabla naziv="DomainObject.Predmet.StrankaIDrugi_1">Policijska postaja Korčula</derivirana_varijabla>
  </DomainObject.Predmet.StrankaIDrugi>
  <DomainObject.Predmet.ProtustrankaIDrugi>
    <izvorni_sadrzaj>Dorian Brezinščak</izvorni_sadrzaj>
    <derivirana_varijabla naziv="DomainObject.Predmet.ProtustrankaIDrugi_1">Dorian Brezinščak</derivirana_varijabla>
  </DomainObject.Predmet.ProtustrankaIDrugi>
  <DomainObject.Predmet.StrankaIDrugiAdressOIB>
    <izvorni_sadrzaj>Policijska postaja Korčula, Ulica 57 br. 2, 20260 Korčula</izvorni_sadrzaj>
    <derivirana_varijabla naziv="DomainObject.Predmet.StrankaIDrugiAdressOIB_1">Policijska postaja Korčula, Ulica 57 br. 2, 20260 Korčula</derivirana_varijabla>
  </DomainObject.Predmet.StrankaIDrugiAdressOIB>
  <DomainObject.Predmet.ProtustrankaIDrugiAdressOIB>
    <izvorni_sadrzaj>Dorian Brezinščak, OIB 39657057544, Jagnedje 8, 10000 Zagreb</izvorni_sadrzaj>
    <derivirana_varijabla naziv="DomainObject.Predmet.ProtustrankaIDrugiAdressOIB_1">Dorian Brezinščak, OIB 39657057544, Jagnedje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Dorian Brezinščak</item>
      <item>Policijska postaja Korčula</item>
      <item>Zatvor u Zagrebu</item>
    </izvorni_sadrzaj>
    <derivirana_varijabla naziv="DomainObject.Predmet.SudioniciListNaziv_1">
      <item>Dorian Brezinščak</item>
      <item>Policijska postaja Korčula</item>
      <item>Zatvor u Zagrebu</item>
    </derivirana_varijabla>
    <derivirana_varijabla naziv="OstaliSudionici">
      <item>Dorian Brezinščak</item>
      <item>Policijska postaja Korčula</item>
      <item>Zatvor u Zagrebu</item>
    </derivirana_varijabla>
  </DomainObject.Predmet.SudioniciListNaziv>
  <DomainObject.Predmet.SudioniciListAdressOIB>
    <izvorni_sadrzaj>
      <item>Dorian Brezinščak, OIB 39657057544, Jagnedje 8,10000 Zagreb</item>
      <item>Policijska postaja Korčula, Ulica 57 br. 2,20260 Korčula</item>
      <item>Zatvor u Zagrebu, OIB 92668153620, dr. Luje Naletilića 1,10000 Zagreb</item>
    </izvorni_sadrzaj>
    <derivirana_varijabla naziv="DomainObject.Predmet.SudioniciListAdressOIB_1">
      <item>Policijskoj upravi dubrovačko-neretvanskoj, Policijskoj postaji Korčula, Ulica 57 br. 2,20260 Korčula</item>
      <item>Dorian Brezinščak, OIB 39657057544, Jagnedje 8,10000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1.320,00 EUR</izvorni_sadrzaj>
    <derivirana_varijabla naziv="DomainObject.Predmet.Pristojbe_1">trošak za novčana kazna u iznosu od 1.320,00 EUR</derivirana_varijabla>
  </DomainObject.Predmet.Pristojbe>
  <DomainObject.Predmet.PristojbeSudionikNazivOIB>
    <izvorni_sadrzaj>Dorian Brezinščak, OIB 39657057544</izvorni_sadrzaj>
    <derivirana_varijabla naziv="DomainObject.Predmet.PristojbeSudionikNazivOIB_1">Dorian Brezinščak, OIB 39657057544</derivirana_varijabla>
  </DomainObject.Predmet.PristojbeSudionikNazivOIB>
  <DomainObject.Predmet.PristojbePNB>
    <izvorni_sadrzaj>HR63 6050-20454-1079044248</izvorni_sadrzaj>
    <derivirana_varijabla naziv="DomainObject.Predmet.PristojbePNB_1">HR63 6050-20454-1079044248</derivirana_varijabla>
  </DomainObject.Predmet.PristojbePNB>
  <DomainObject.Predmet.PristojbeIznos>
    <izvorni_sadrzaj>1.320,00 EUR</izvorni_sadrzaj>
    <derivirana_varijabla naziv="DomainObject.Predmet.PristojbeIznos_1">1.320,00 EUR</derivirana_varijabla>
  </DomainObject.Predmet.PristojbeIznos>
  <DomainObject.Predmet.PristojbeOpisPlacanja>
    <izvorni_sadrzaj>Novčana kazna Pp Ikp-7614/2025, OPS ZG.</izvorni_sadrzaj>
    <derivirana_varijabla naziv="DomainObject.Predmet.PristojbeOpisPlacanja_1">Novčana kazna Pp Ikp-7614/2025,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39657057544</item>
      <item>, OIB null</item>
      <item>, OIB 92668153620</item>
    </izvorni_sadrzaj>
    <derivirana_varijabla naziv="DomainObject.Predmet.SudioniciListNazivOIB_1">
      <item>, OIB 39657057544</item>
      <item>, OIB null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1.320,00 (tisuću tristo dvadeset eura)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lipnja 2026.</izvorni_sadrzaj>
    <derivirana_varijabla naziv="DomainObject.PredzadnjaOdlukaIzPredmeta.DatumDonosenjaOdluke_1">10. lipnja 2026.</derivirana_varijabla>
  </DomainObject.PredzadnjaOdlukaIzPredmeta.DatumDonosenjaOdluke>
  <DomainObject.PredzadnjaOdlukaIzPredmeta.Oznaka>
    <izvorni_sadrzaj>Pp Ikp-7614/2025-4</izvorni_sadrzaj>
    <derivirana_varijabla naziv="DomainObject.PredzadnjaOdlukaIzPredmeta.Oznaka_1">Pp Ikp-7614/2025-4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prosinca 2025.</izvorni_sadrzaj>
    <derivirana_varijabla naziv="DomainObject.Predmet.DatumPocetkaProcesa_1">18.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Dorian Brezinščak, Jagnedje 8, 10000 Zagreb</izvorni_sadrzaj>
    <derivirana_varijabla naziv="DomainObject.Predmet.OsudenikImePrezimeAdresa_1">Dorian Brezinščak, Jagnedje 8, 10000 Zagreb</derivirana_varijabla>
  </DomainObject.Predmet.OsudenikImePrezimeAdresa>
  <DomainObject.Predmet.OsudenikImePrezimeOIBDatRodenja>
    <izvorni_sadrzaj>Dorian Brezinščak, OIB 39657057544, rođen-a 18.06.1999.</izvorni_sadrzaj>
    <derivirana_varijabla naziv="DomainObject.Predmet.OsudenikImePrezimeOIBDatRodenja_1">Dorian Brezinščak, OIB 39657057544, rođen-a 18.06.1999.</derivirana_varijabla>
  </DomainObject.Predmet.OsudenikImePrezimeOIBDatRodenja>
  <DomainObject.IkpPredmet.OdlukaRjesenjeIshodisni>
    <izvorni_sadrzaj/>
    <derivirana_varijabla naziv="DomainObject.IkpPredmet.OdlukaRjesenjeIshodisni_1">211-07/23-1/8062, 511-03-10-23-1od 13. srpnja 2023.</derivirana_varijabla>
  </DomainObject.IkpPredmet.OdlukaRjesenjeIshodisni>
  <DomainObject.IkpPredmet.NovcanaObaveza.PreostaliIznos>
    <izvorni_sadrzaj>1.320,00 EUR</izvorni_sadrzaj>
    <derivirana_varijabla naziv="DomainObject.IkpPredmet.NovcanaObaveza.PreostaliIznos_1">1.320,00 EUR</derivirana_varijabla>
  </DomainObject.IkpPredmet.NovcanaObaveza.PreostaliIznos>
  <DomainObject.IkpPredmet.NovcanaObaveza.PNB>
    <izvorni_sadrzaj>HR63 6050-20454-1079044248</izvorni_sadrzaj>
    <derivirana_varijabla naziv="DomainObject.IkpPredmet.NovcanaObaveza.PNB_1">HR63 6050-20454-1079044248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13.07.2023.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1B5D7D9-28F5-406B-AAD0-6DAB5D9FB257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343</properties:Words>
  <properties:Characters>2015</properties:Characters>
  <properties:Lines>66</properties:Lines>
  <properties:Paragraphs>25</properties:Paragraphs>
  <properties:TotalTime>216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2361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2026-09-03T11:39:00Z</cp:lastPrinted>
  <dcterms:modified xmlns:xsi="http://www.w3.org/2001/XMLSchema-instance" xsi:type="dcterms:W3CDTF">2026-09-03T11:39:00Z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Ikp-7614/2025-5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