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01aa8c" w14:paraId="a01aa8c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>Split, Sukoišanska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>Jadranku Basiću</w:t>
      </w:r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0F213E">
        <w:rPr>
          <w:color w:themeColor="text1" w:val="000000"/>
        </w:rPr>
        <w:t>EVENTO PERFETTO j.d.o.o. za usluge, OIB: 93375636061, Split, Generala Zadre 24</w:t>
      </w:r>
      <w:r w:rsidR="00B750AC">
        <w:rPr>
          <w:color w:themeColor="text1" w:val="000000"/>
        </w:rPr>
        <w:t>,</w:t>
      </w:r>
      <w:r w:rsidR="00421BA2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3A15F6">
        <w:rPr>
          <w:color w:themeColor="text1" w:val="000000"/>
        </w:rPr>
        <w:t>2</w:t>
      </w:r>
      <w:r w:rsidR="008C74F1">
        <w:rPr>
          <w:color w:themeColor="text1" w:val="000000"/>
        </w:rPr>
        <w:t>2</w:t>
      </w:r>
      <w:r w:rsidR="003A15F6">
        <w:rPr>
          <w:color w:themeColor="text1" w:val="000000"/>
        </w:rPr>
        <w:t>.</w:t>
      </w:r>
      <w:r w:rsidR="00E2567B">
        <w:rPr>
          <w:color w:themeColor="text1" w:val="000000"/>
        </w:rPr>
        <w:t xml:space="preserve"> </w:t>
      </w:r>
      <w:r w:rsidR="007E7D6A">
        <w:rPr>
          <w:color w:themeColor="text1" w:val="000000"/>
        </w:rPr>
        <w:t>studenog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7E7D6A">
        <w:rPr>
          <w:color w:themeColor="text1" w:val="000000"/>
        </w:rPr>
        <w:t>.</w:t>
      </w:r>
      <w:r w:rsidR="00AA5FA1" w:rsidRPr="00862110">
        <w:rPr>
          <w:color w:themeColor="text1" w:val="000000"/>
        </w:rPr>
        <w:t>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800286">
        <w:rPr>
          <w:color w:themeColor="text1" w:val="000000"/>
        </w:rPr>
        <w:t xml:space="preserve">dužnikom </w:t>
      </w:r>
      <w:r w:rsidR="000F213E">
        <w:rPr>
          <w:color w:themeColor="text1" w:val="000000"/>
        </w:rPr>
        <w:t>EVENTO PERFETTO j.d.o.o. za usluge, OIB: 93375636061, Split, Generala Zadre 24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676983">
        <w:rPr>
          <w:color w:themeColor="text1" w:val="000000"/>
        </w:rPr>
        <w:t>2</w:t>
      </w:r>
      <w:r w:rsidR="000F213E">
        <w:rPr>
          <w:color w:themeColor="text1" w:val="000000"/>
        </w:rPr>
        <w:t>3</w:t>
      </w:r>
      <w:r w:rsidR="005C1B69">
        <w:rPr>
          <w:color w:themeColor="text1" w:val="000000"/>
        </w:rPr>
        <w:t>.0</w:t>
      </w:r>
      <w:r w:rsidR="000F213E">
        <w:rPr>
          <w:color w:themeColor="text1" w:val="000000"/>
        </w:rPr>
        <w:t>8</w:t>
      </w:r>
      <w:r w:rsidR="005C1B69">
        <w:rPr>
          <w:color w:themeColor="text1" w:val="000000"/>
        </w:rPr>
        <w:t>.</w:t>
      </w:r>
      <w:r w:rsidR="00AA5FA1" w:rsidRPr="00862110">
        <w:rPr>
          <w:color w:themeColor="text1" w:val="000000"/>
        </w:rPr>
        <w:t>201</w:t>
      </w:r>
      <w:r w:rsidR="005C1B69">
        <w:rPr>
          <w:color w:themeColor="text1" w:val="000000"/>
        </w:rPr>
        <w:t>7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5C1B69">
        <w:rPr>
          <w:color w:themeColor="text1" w:val="000000"/>
        </w:rPr>
        <w:t>1</w:t>
      </w:r>
      <w:r w:rsidR="00494803">
        <w:rPr>
          <w:color w:themeColor="text1" w:val="000000"/>
        </w:rPr>
        <w:t>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0F213E">
        <w:rPr>
          <w:color w:themeColor="text1" w:val="000000"/>
        </w:rPr>
        <w:t>67</w:t>
      </w:r>
      <w:r w:rsidR="005C1B69">
        <w:rPr>
          <w:color w:themeColor="text1" w:val="000000"/>
        </w:rPr>
        <w:t>.</w:t>
      </w:r>
      <w:r w:rsidR="000F213E">
        <w:rPr>
          <w:color w:themeColor="text1" w:val="000000"/>
        </w:rPr>
        <w:t>947</w:t>
      </w:r>
      <w:r w:rsidR="00FE54DB">
        <w:rPr>
          <w:color w:themeColor="text1" w:val="000000"/>
        </w:rPr>
        <w:t>,</w:t>
      </w:r>
      <w:r w:rsidR="000F213E">
        <w:rPr>
          <w:color w:themeColor="text1" w:val="000000"/>
        </w:rPr>
        <w:t>44</w:t>
      </w:r>
      <w:r w:rsidR="003A15F6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3A15F6">
        <w:rPr>
          <w:color w:themeColor="text1" w:val="000000"/>
        </w:rPr>
        <w:t>2</w:t>
      </w:r>
      <w:r w:rsidR="008C74F1">
        <w:rPr>
          <w:color w:themeColor="text1" w:val="000000"/>
        </w:rPr>
        <w:t>2</w:t>
      </w:r>
      <w:r w:rsidR="00A92467">
        <w:rPr>
          <w:color w:themeColor="text1" w:val="000000"/>
        </w:rPr>
        <w:t xml:space="preserve">. </w:t>
      </w:r>
      <w:r w:rsidR="007E7D6A">
        <w:rPr>
          <w:color w:themeColor="text1" w:val="000000"/>
        </w:rPr>
        <w:t>studenog</w:t>
      </w:r>
      <w:r w:rsidR="00A92467">
        <w:rPr>
          <w:color w:themeColor="text1" w:val="000000"/>
        </w:rPr>
        <w:t xml:space="preserve">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 xml:space="preserve">. 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0F213E">
      <w:rPr>
        <w:color w:themeColor="text1" w:val="000000"/>
      </w:rPr>
      <w:t>841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5C1B69">
      <w:rPr>
        <w:color w:themeColor="text1" w:val="000000"/>
      </w:rPr>
      <w:t>7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6717D"/>
    <w:rsid w:val="00075FDB"/>
    <w:rsid w:val="00080598"/>
    <w:rsid w:val="00082FBE"/>
    <w:rsid w:val="000C6328"/>
    <w:rsid w:val="000E4D69"/>
    <w:rsid w:val="000E78DF"/>
    <w:rsid w:val="000F213E"/>
    <w:rsid w:val="000F3A5E"/>
    <w:rsid w:val="000F59AA"/>
    <w:rsid w:val="00104434"/>
    <w:rsid w:val="001078E5"/>
    <w:rsid w:val="00121E08"/>
    <w:rsid w:val="001605F0"/>
    <w:rsid w:val="00170B4D"/>
    <w:rsid w:val="0018095D"/>
    <w:rsid w:val="00183004"/>
    <w:rsid w:val="00191359"/>
    <w:rsid w:val="001A023F"/>
    <w:rsid w:val="001A7F97"/>
    <w:rsid w:val="001E0A16"/>
    <w:rsid w:val="001E6581"/>
    <w:rsid w:val="00202259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2E34BB"/>
    <w:rsid w:val="003155FB"/>
    <w:rsid w:val="00334775"/>
    <w:rsid w:val="0035358B"/>
    <w:rsid w:val="0038576F"/>
    <w:rsid w:val="003A15F6"/>
    <w:rsid w:val="003A1AF2"/>
    <w:rsid w:val="003D1029"/>
    <w:rsid w:val="003D3A71"/>
    <w:rsid w:val="003E1593"/>
    <w:rsid w:val="003F7083"/>
    <w:rsid w:val="00413A05"/>
    <w:rsid w:val="00421BA2"/>
    <w:rsid w:val="004240E9"/>
    <w:rsid w:val="0043500C"/>
    <w:rsid w:val="00456038"/>
    <w:rsid w:val="00456F3B"/>
    <w:rsid w:val="00466E36"/>
    <w:rsid w:val="00486CF1"/>
    <w:rsid w:val="00487BDC"/>
    <w:rsid w:val="0049070E"/>
    <w:rsid w:val="00494803"/>
    <w:rsid w:val="004A2A86"/>
    <w:rsid w:val="004B17E7"/>
    <w:rsid w:val="004C66C0"/>
    <w:rsid w:val="004D7D95"/>
    <w:rsid w:val="00543777"/>
    <w:rsid w:val="00562349"/>
    <w:rsid w:val="00567055"/>
    <w:rsid w:val="0057550C"/>
    <w:rsid w:val="005B66F2"/>
    <w:rsid w:val="005C1B69"/>
    <w:rsid w:val="005C4FA6"/>
    <w:rsid w:val="005D620B"/>
    <w:rsid w:val="005F0E13"/>
    <w:rsid w:val="005F6612"/>
    <w:rsid w:val="00602A20"/>
    <w:rsid w:val="006257DD"/>
    <w:rsid w:val="00670B86"/>
    <w:rsid w:val="00676983"/>
    <w:rsid w:val="006B4B96"/>
    <w:rsid w:val="006B7110"/>
    <w:rsid w:val="006D52D9"/>
    <w:rsid w:val="006F021C"/>
    <w:rsid w:val="006F2571"/>
    <w:rsid w:val="00737CA1"/>
    <w:rsid w:val="00737DD6"/>
    <w:rsid w:val="00750794"/>
    <w:rsid w:val="007629E3"/>
    <w:rsid w:val="007648D8"/>
    <w:rsid w:val="00776F7C"/>
    <w:rsid w:val="00783052"/>
    <w:rsid w:val="00787AFC"/>
    <w:rsid w:val="007A3CC4"/>
    <w:rsid w:val="007D2820"/>
    <w:rsid w:val="007D5A90"/>
    <w:rsid w:val="007E0CF5"/>
    <w:rsid w:val="007E26AB"/>
    <w:rsid w:val="007E7D6A"/>
    <w:rsid w:val="007F2949"/>
    <w:rsid w:val="00800286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C74F1"/>
    <w:rsid w:val="008D189F"/>
    <w:rsid w:val="008D3F32"/>
    <w:rsid w:val="008F241B"/>
    <w:rsid w:val="00921BA5"/>
    <w:rsid w:val="00925689"/>
    <w:rsid w:val="009801D1"/>
    <w:rsid w:val="00985998"/>
    <w:rsid w:val="00987E37"/>
    <w:rsid w:val="009A18F2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1EFC"/>
    <w:rsid w:val="00A53455"/>
    <w:rsid w:val="00A62DE4"/>
    <w:rsid w:val="00A92467"/>
    <w:rsid w:val="00AA2730"/>
    <w:rsid w:val="00AA5FA1"/>
    <w:rsid w:val="00AC6AD9"/>
    <w:rsid w:val="00AD296C"/>
    <w:rsid w:val="00AD5BE5"/>
    <w:rsid w:val="00AF61AB"/>
    <w:rsid w:val="00B15138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06E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278FA"/>
    <w:rsid w:val="00D34228"/>
    <w:rsid w:val="00D36A52"/>
    <w:rsid w:val="00D437EF"/>
    <w:rsid w:val="00D5341B"/>
    <w:rsid w:val="00D75B57"/>
    <w:rsid w:val="00D8312C"/>
    <w:rsid w:val="00D83FD2"/>
    <w:rsid w:val="00D86ECB"/>
    <w:rsid w:val="00DC05CF"/>
    <w:rsid w:val="00DE145B"/>
    <w:rsid w:val="00E076CF"/>
    <w:rsid w:val="00E077E1"/>
    <w:rsid w:val="00E2567B"/>
    <w:rsid w:val="00E41B08"/>
    <w:rsid w:val="00E534A6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31B91"/>
    <w:rsid w:val="00F555EE"/>
    <w:rsid w:val="00F576EC"/>
    <w:rsid w:val="00F61540"/>
    <w:rsid w:val="00F61726"/>
    <w:rsid w:val="00F769BB"/>
    <w:rsid w:val="00F945BC"/>
    <w:rsid w:val="00F96BD1"/>
    <w:rsid w:val="00F972CF"/>
    <w:rsid w:val="00FA60C8"/>
    <w:rsid w:val="00FB0739"/>
    <w:rsid w:val="00FB2406"/>
    <w:rsid w:val="00FE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studenog 2017.</izvorni_sadrzaj>
    <derivirana_varijabla naziv="DomainObject.DatumDonosenjaOdluke_1">22.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841</izvorni_sadrzaj>
    <derivirana_varijabla naziv="DomainObject.Predmet.Broj_1">841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rujna 2017.</izvorni_sadrzaj>
    <derivirana_varijabla naziv="DomainObject.Predmet.DatumOsnivanja_1">1.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St-841/2017</izvorni_sadrzaj>
    <derivirana_varijabla naziv="DomainObject.Predmet.OznakaBroj_1">St-841/2017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EVENTO PERFETTO jednostavno društvo s ograničenom odgovornošću za usluge</izvorni_sadrzaj>
    <derivirana_varijabla naziv="DomainObject.Predmet.ProtustrankaFormated_1">  EVENTO PERFETTO jednostavno društvo s ograničenom odgovornošću za usluge</derivirana_varijabla>
  </DomainObject.Predmet.ProtustrankaFormated>
  <DomainObject.Predmet.ProtustrankaFormatedOIB>
    <izvorni_sadrzaj>  EVENTO PERFETTO jednostavno društvo s ograničenom odgovornošću za usluge, OIB 93375636061</izvorni_sadrzaj>
    <derivirana_varijabla naziv="DomainObject.Predmet.ProtustrankaFormatedOIB_1">  EVENTO PERFETTO jednostavno društvo s ograničenom odgovornošću za usluge, OIB 93375636061</derivirana_varijabla>
  </DomainObject.Predmet.ProtustrankaFormatedOIB>
  <DomainObject.Predmet.ProtustrankaFormatedWithAdress>
    <izvorni_sadrzaj> EVENTO PERFETTO jednostavno društvo s ograničenom odgovornošću za usluge, Generala Zadre 24, 21000 Split</izvorni_sadrzaj>
    <derivirana_varijabla naziv="DomainObject.Predmet.ProtustrankaFormatedWithAdress_1"> EVENTO PERFETTO jednostavno društvo s ograničenom odgovornošću za usluge, Generala Zadre 24, 21000 Split</derivirana_varijabla>
  </DomainObject.Predmet.ProtustrankaFormatedWithAdress>
  <DomainObject.Predmet.ProtustrankaFormatedWithAdressOIB>
    <izvorni_sadrzaj> EVENTO PERFETTO jednostavno društvo s ograničenom odgovornošću za usluge, OIB 93375636061, Generala Zadre 24, 21000 Split</izvorni_sadrzaj>
    <derivirana_varijabla naziv="DomainObject.Predmet.ProtustrankaFormatedWithAdressOIB_1"> EVENTO PERFETTO jednostavno društvo s ograničenom odgovornošću za usluge, OIB 93375636061, Generala Zadre 24, 21000 Split</derivirana_varijabla>
  </DomainObject.Predmet.ProtustrankaFormatedWithAdressOIB>
  <DomainObject.Predmet.ProtustrankaWithAdress>
    <izvorni_sadrzaj>EVENTO PERFETTO jednostavno društvo s ograničenom odgovornošću za usluge Generala Zadre 24, 21000 Split</izvorni_sadrzaj>
    <derivirana_varijabla naziv="DomainObject.Predmet.ProtustrankaWithAdress_1">EVENTO PERFETTO jednostavno društvo s ograničenom odgovornošću za usluge Generala Zadre 24, 21000 Split</derivirana_varijabla>
  </DomainObject.Predmet.ProtustrankaWithAdress>
  <DomainObject.Predmet.ProtustrankaWithAdressOIB>
    <izvorni_sadrzaj>EVENTO PERFETTO jednostavno društvo s ograničenom odgovornošću za usluge, OIB 93375636061, Generala Zadre 24, 21000 Split</izvorni_sadrzaj>
    <derivirana_varijabla naziv="DomainObject.Predmet.ProtustrankaWithAdressOIB_1">EVENTO PERFETTO jednostavno društvo s ograničenom odgovornošću za usluge, OIB 93375636061, Generala Zadre 24, 21000 Split</derivirana_varijabla>
  </DomainObject.Predmet.ProtustrankaWithAdressOIB>
  <DomainObject.Predmet.ProtustrankaNazivFormated>
    <izvorni_sadrzaj>EVENTO PERFETTO jednostavno društvo s ograničenom odgovornošću za usluge</izvorni_sadrzaj>
    <derivirana_varijabla naziv="DomainObject.Predmet.ProtustrankaNazivFormated_1">EVENTO PERFETTO jednostavno društvo s ograničenom odgovornošću za usluge</derivirana_varijabla>
  </DomainObject.Predmet.ProtustrankaNazivFormated>
  <DomainObject.Predmet.ProtustrankaNazivFormatedOIB>
    <izvorni_sadrzaj>EVENTO PERFETTO jednostavno društvo s ograničenom odgovornošću za usluge, OIB 93375636061</izvorni_sadrzaj>
    <derivirana_varijabla naziv="DomainObject.Predmet.ProtustrankaNazivFormatedOIB_1">EVENTO PERFETTO jednostavno društvo s ograničenom odgovornošću za usluge, OIB 93375636061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67947.44</izvorni_sadrzaj>
    <derivirana_varijabla naziv="DomainObject.Predmet.TrenutnaVrijednost_1">67947.44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EVENTO PERFETTO jednostavno društvo s ograničenom odgovornošću za usluge</item>
    </izvorni_sadrzaj>
    <derivirana_varijabla naziv="DomainObject.Predmet.ProtuStrankaListFormated_1">
      <item>EVENTO PERFETTO jednostavno društvo s ograničenom odgovornošću za usluge</item>
    </derivirana_varijabla>
  </DomainObject.Predmet.ProtuStrankaListFormated>
  <DomainObject.Predmet.ProtuStrankaListFormatedOIB>
    <izvorni_sadrzaj>
      <item>EVENTO PERFETTO jednostavno društvo s ograničenom odgovornošću za usluge, OIB 93375636061</item>
    </izvorni_sadrzaj>
    <derivirana_varijabla naziv="DomainObject.Predmet.ProtuStrankaListFormatedOIB_1">
      <item>EVENTO PERFETTO jednostavno društvo s ograničenom odgovornošću za usluge, OIB 93375636061</item>
    </derivirana_varijabla>
  </DomainObject.Predmet.ProtuStrankaListFormatedOIB>
  <DomainObject.Predmet.ProtuStrankaListFormatedWithAdress>
    <izvorni_sadrzaj>
      <item>EVENTO PERFETTO jednostavno društvo s ograničenom odgovornošću za usluge, Generala Zadre 24, 21000 Split</item>
    </izvorni_sadrzaj>
    <derivirana_varijabla naziv="DomainObject.Predmet.ProtuStrankaListFormatedWithAdress_1">
      <item>EVENTO PERFETTO jednostavno društvo s ograničenom odgovornošću za usluge, Generala Zadre 24, 21000 Split</item>
    </derivirana_varijabla>
  </DomainObject.Predmet.ProtuStrankaListFormatedWithAdress>
  <DomainObject.Predmet.ProtuStrankaListFormatedWithAdressOIB>
    <izvorni_sadrzaj>
      <item>EVENTO PERFETTO jednostavno društvo s ograničenom odgovornošću za usluge, OIB 93375636061, Generala Zadre 24, 21000 Split</item>
    </izvorni_sadrzaj>
    <derivirana_varijabla naziv="DomainObject.Predmet.ProtuStrankaListFormatedWithAdressOIB_1">
      <item>EVENTO PERFETTO jednostavno društvo s ograničenom odgovornošću za usluge, OIB 93375636061, Generala Zadre 24, 21000 Split</item>
    </derivirana_varijabla>
  </DomainObject.Predmet.ProtuStrankaListFormatedWithAdressOIB>
  <DomainObject.Predmet.ProtuStrankaListNazivFormated>
    <izvorni_sadrzaj>
      <item>EVENTO PERFETTO jednostavno društvo s ograničenom odgovornošću za usluge</item>
    </izvorni_sadrzaj>
    <derivirana_varijabla naziv="DomainObject.Predmet.ProtuStrankaListNazivFormated_1">
      <item>EVENTO PERFETTO jednostavno društvo s ograničenom odgovornošću za usluge</item>
    </derivirana_varijabla>
  </DomainObject.Predmet.ProtuStrankaListNazivFormated>
  <DomainObject.Predmet.ProtuStrankaListNazivFormatedOIB>
    <izvorni_sadrzaj>
      <item>EVENTO PERFETTO jednostavno društvo s ograničenom odgovornošću za usluge, OIB 93375636061</item>
    </izvorni_sadrzaj>
    <derivirana_varijabla naziv="DomainObject.Predmet.ProtuStrankaListNazivFormatedOIB_1">
      <item>EVENTO PERFETTO jednostavno društvo s ograničenom odgovornošću za usluge, OIB 93375636061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studenog 2017.</izvorni_sadrzaj>
    <derivirana_varijabla naziv="DomainObject.Datum_1">22.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EVENTO PERFETTO jednostavno društvo s ograničenom odgovornošću za usluge</izvorni_sadrzaj>
    <derivirana_varijabla naziv="DomainObject.Predmet.ProtustrankaIDrugi_1">EVENTO PERFETTO jednostavno društvo s ograničenom odgovornošću za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EVENTO PERFETTO jednostavno društvo s ograničenom odgovornošću za usluge, OIB 93375636061, Generala Zadre 24, 21000 Split</izvorni_sadrzaj>
    <derivirana_varijabla naziv="DomainObject.Predmet.ProtustrankaIDrugiAdressOIB_1">EVENTO PERFETTO jednostavno društvo s ograničenom odgovornošću za usluge, OIB 93375636061, Generala Zadre 24,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EVENTO PERFETTO jednostavno društvo s ograničenom odgovornošću za usluge</item>
      <item>FINANCIJSKA AGENCIJA, RC SPLIT</item>
    </izvorni_sadrzaj>
    <derivirana_varijabla naziv="DomainObject.Predmet.SudioniciListNaziv_1">
      <item>EVENTO PERFETTO jednostavno društvo s ograničenom odgovornošću za usluge</item>
      <item>FINANCIJSKA AGENCIJA, RC SPLIT</item>
    </derivirana_varijabla>
  </DomainObject.Predmet.SudioniciListNaziv>
  <DomainObject.Predmet.SudioniciListAdressOIB>
    <izvorni_sadrzaj>
      <item>EVENTO PERFETTO jednostavno društvo s ograničenom odgovornošću za usluge, OIB 93375636061, Generala Zadre 24,21000 Split</item>
      <item>FINANCIJSKA AGENCIJA, RC SPLIT, OIB 85821130368, Mažuranićevo šetalište 24 b,21000 Split</item>
    </izvorni_sadrzaj>
    <derivirana_varijabla naziv="DomainObject.Predmet.SudioniciListAdressOIB_1">
      <item>EVENTO PERFETTO jednostavno društvo s ograničenom odgovornošću za usluge, OIB 93375636061, Generala Zadre 24,21000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93375636061</item>
      <item>, OIB 85821130368</item>
    </izvorni_sadrzaj>
    <derivirana_varijabla naziv="DomainObject.Predmet.SudioniciListNazivOIB_1">
      <item>, OIB 93375636061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318</properties:Words>
  <properties:Characters>1775</properties:Characters>
  <properties:Lines>45</properties:Lines>
  <properties:Paragraphs>15</properties:Paragraphs>
  <properties:TotalTime>32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2017-11-22T08:34:00Z</cp:lastPrinted>
  <dcterms:modified xmlns:xsi="http://www.w3.org/2001/XMLSchema-instance" xsi:type="dcterms:W3CDTF">2017-11-22T09:00:00Z</dcterms:modified>
  <cp:revision>83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