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0476A" w:rsidRDefault="0050476A" w14:paraId="3b7556f" w14:textId="3b7556f">
      <w:pPr>
        <w15:collapsed w:val="false"/>
      </w:pPr>
      <w:bookmarkStart w:name="_GoBack" w:id="0"/>
      <w:bookmarkEnd w:id="0"/>
    </w:p>
    <w:p w:rsidR="00ED08EA" w:rsidRDefault="00C22472"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</w:t>
      </w:r>
      <w:r w:rsidR="00562606">
        <w:t xml:space="preserve">U Zagrebu, </w:t>
      </w:r>
      <w:proofErr w:type="spellStart"/>
      <w:r w:rsidR="00562606">
        <w:t>31</w:t>
      </w:r>
      <w:proofErr w:type="spellEnd"/>
      <w:r w:rsidR="00C8505A">
        <w:t xml:space="preserve">. kolovoza </w:t>
      </w:r>
      <w:proofErr w:type="spellStart"/>
      <w:r w:rsidR="00C8505A">
        <w:t>2020</w:t>
      </w:r>
      <w:proofErr w:type="spellEnd"/>
      <w:r w:rsidR="00C8505A">
        <w:t>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proofErr w:type="spellStart"/>
      <w:r w:rsidR="00CD458D">
        <w:t>20</w:t>
      </w:r>
      <w:proofErr w:type="spellEnd"/>
      <w:r>
        <w:t>. St-</w:t>
      </w:r>
      <w:proofErr w:type="spellStart"/>
      <w:r w:rsidR="004A040C">
        <w:t>306</w:t>
      </w:r>
      <w:proofErr w:type="spellEnd"/>
      <w:r w:rsidR="00E33DE9">
        <w:t>/</w:t>
      </w:r>
      <w:proofErr w:type="spellStart"/>
      <w:r>
        <w:t>20</w:t>
      </w:r>
      <w:r w:rsidR="00F12C39">
        <w:t>20</w:t>
      </w:r>
      <w:proofErr w:type="spellEnd"/>
      <w:r>
        <w:t>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BA721E" w:rsidP="00383B46" w:rsidRDefault="0060363E">
      <w:pPr>
        <w:jc w:val="right"/>
      </w:pPr>
      <w:r>
        <w:t xml:space="preserve">TRGOVAČKI SUD U </w:t>
      </w:r>
      <w:proofErr w:type="spellStart"/>
      <w:r w:rsidR="00F84A23">
        <w:t>OSIJEKU</w:t>
      </w:r>
      <w:proofErr w:type="spellEnd"/>
    </w:p>
    <w:p w:rsidR="00451E50" w:rsidP="00383B46" w:rsidRDefault="00451E50">
      <w:pPr>
        <w:jc w:val="right"/>
      </w:pPr>
    </w:p>
    <w:p w:rsidR="00945B0E" w:rsidP="00383B46" w:rsidRDefault="00F84A23">
      <w:pPr>
        <w:jc w:val="right"/>
      </w:pPr>
      <w:r>
        <w:t xml:space="preserve">Zagrebačka ulica 2, </w:t>
      </w:r>
      <w:proofErr w:type="spellStart"/>
      <w:r>
        <w:t>31000</w:t>
      </w:r>
      <w:proofErr w:type="spellEnd"/>
      <w:r>
        <w:t xml:space="preserve">  Osijek</w:t>
      </w:r>
      <w:r w:rsidR="00BA721E">
        <w:t xml:space="preserve"> </w:t>
      </w: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proofErr w:type="spellStart"/>
      <w:r w:rsidR="00F84A23">
        <w:t>OSIJEKU</w:t>
      </w:r>
      <w:proofErr w:type="spellEnd"/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</w:t>
      </w:r>
      <w:proofErr w:type="spellStart"/>
      <w:r>
        <w:t>31</w:t>
      </w:r>
      <w:proofErr w:type="spellEnd"/>
      <w:r>
        <w:t>. Su-324/20-</w:t>
      </w:r>
      <w:r w:rsidR="00F84A23">
        <w:t>7</w:t>
      </w:r>
    </w:p>
    <w:p w:rsidR="00C8505A" w:rsidP="0060363E" w:rsidRDefault="00C8505A">
      <w:r>
        <w:t xml:space="preserve">od </w:t>
      </w:r>
      <w:proofErr w:type="spellStart"/>
      <w:r>
        <w:t>28</w:t>
      </w:r>
      <w:proofErr w:type="spellEnd"/>
      <w:r>
        <w:t xml:space="preserve">. srpnja </w:t>
      </w:r>
      <w:proofErr w:type="spellStart"/>
      <w:r>
        <w:t>2020</w:t>
      </w:r>
      <w:proofErr w:type="spellEnd"/>
      <w:r>
        <w:t>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proofErr w:type="spellStart"/>
      <w:r w:rsidR="00CD458D">
        <w:t>20</w:t>
      </w:r>
      <w:proofErr w:type="spellEnd"/>
      <w:r>
        <w:t>. St-</w:t>
      </w:r>
      <w:proofErr w:type="spellStart"/>
      <w:r w:rsidR="004A040C">
        <w:t>306</w:t>
      </w:r>
      <w:proofErr w:type="spellEnd"/>
      <w:r>
        <w:t>/</w:t>
      </w:r>
      <w:proofErr w:type="spellStart"/>
      <w:r>
        <w:t>20</w:t>
      </w:r>
      <w:r w:rsidR="00F12C39">
        <w:t>20</w:t>
      </w:r>
      <w:proofErr w:type="spellEnd"/>
      <w:r>
        <w:t>.</w:t>
      </w:r>
    </w:p>
    <w:p w:rsidR="00C8505A" w:rsidP="0060363E" w:rsidRDefault="00C8505A"/>
    <w:p w:rsidR="00F12C39" w:rsidP="00F12C39" w:rsidRDefault="00F12C39">
      <w:pPr>
        <w:ind w:left="708"/>
      </w:pPr>
      <w:r>
        <w:t>Predlagatelj</w:t>
      </w:r>
      <w:r w:rsidR="00BA721E">
        <w:t>:</w:t>
      </w:r>
      <w:r>
        <w:t xml:space="preserve"> -</w:t>
      </w:r>
      <w:r w:rsidR="00BA721E">
        <w:t xml:space="preserve"> </w:t>
      </w:r>
      <w:r>
        <w:t>regulatorno tijelo- Financijska agencija</w:t>
      </w:r>
      <w:r w:rsidR="00BA721E">
        <w:t>,</w:t>
      </w:r>
      <w:r>
        <w:t xml:space="preserve"> Trg svibanjskih žrtava </w:t>
      </w:r>
      <w:proofErr w:type="spellStart"/>
      <w:r>
        <w:t>1995</w:t>
      </w:r>
      <w:proofErr w:type="spellEnd"/>
      <w:r>
        <w:t xml:space="preserve">. 1, </w:t>
      </w:r>
    </w:p>
    <w:p w:rsidR="00F12C39" w:rsidP="00F12C39" w:rsidRDefault="00F12C39">
      <w:r>
        <w:t xml:space="preserve">                                                     </w:t>
      </w:r>
      <w:proofErr w:type="spellStart"/>
      <w:r>
        <w:t>10000</w:t>
      </w:r>
      <w:proofErr w:type="spellEnd"/>
      <w:r>
        <w:t xml:space="preserve"> Zagreb,  </w:t>
      </w:r>
      <w:proofErr w:type="spellStart"/>
      <w:r>
        <w:t>OIB</w:t>
      </w:r>
      <w:proofErr w:type="spellEnd"/>
      <w:r>
        <w:t xml:space="preserve">: </w:t>
      </w:r>
      <w:proofErr w:type="spellStart"/>
      <w:r>
        <w:t>85821130368</w:t>
      </w:r>
      <w:proofErr w:type="spellEnd"/>
    </w:p>
    <w:p w:rsidR="00F12C39" w:rsidP="0060363E" w:rsidRDefault="00F12C39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B73DE" w:rsidP="001E3D75" w:rsidRDefault="00C8505A">
      <w:r>
        <w:t xml:space="preserve">            Dužnika:</w:t>
      </w:r>
      <w:r w:rsidR="00562606">
        <w:t xml:space="preserve"> </w:t>
      </w:r>
      <w:r w:rsidR="004A040C">
        <w:t xml:space="preserve">AUTO </w:t>
      </w:r>
      <w:proofErr w:type="spellStart"/>
      <w:r w:rsidR="004A040C">
        <w:t>MAKSIMIR</w:t>
      </w:r>
      <w:proofErr w:type="spellEnd"/>
      <w:r w:rsidR="004A040C">
        <w:t xml:space="preserve"> d.o.o.</w:t>
      </w:r>
      <w:r w:rsidR="00CD458D">
        <w:t>,</w:t>
      </w:r>
      <w:r w:rsidR="004A040C">
        <w:t xml:space="preserve"> Ulica kneza Branimira </w:t>
      </w:r>
      <w:proofErr w:type="spellStart"/>
      <w:r w:rsidR="004A040C">
        <w:t>191</w:t>
      </w:r>
      <w:proofErr w:type="spellEnd"/>
      <w:r w:rsidR="004A040C">
        <w:t>,</w:t>
      </w:r>
      <w:r w:rsidR="00CD458D">
        <w:t xml:space="preserve"> </w:t>
      </w:r>
      <w:proofErr w:type="spellStart"/>
      <w:r w:rsidR="00CD458D">
        <w:t>10000</w:t>
      </w:r>
      <w:proofErr w:type="spellEnd"/>
      <w:r w:rsidR="00CB73DE">
        <w:t xml:space="preserve"> </w:t>
      </w:r>
      <w:r w:rsidR="005C6903">
        <w:t xml:space="preserve"> Zagreb, </w:t>
      </w:r>
    </w:p>
    <w:p w:rsidR="001E3D75" w:rsidP="001E3D75" w:rsidRDefault="00CB73DE">
      <w:r>
        <w:t xml:space="preserve">                           </w:t>
      </w:r>
      <w:proofErr w:type="spellStart"/>
      <w:r w:rsidR="004A040C">
        <w:t>OIB</w:t>
      </w:r>
      <w:proofErr w:type="spellEnd"/>
      <w:r w:rsidR="004A040C">
        <w:t xml:space="preserve">: </w:t>
      </w:r>
      <w:proofErr w:type="spellStart"/>
      <w:r w:rsidR="004A040C">
        <w:t>96607355815</w:t>
      </w:r>
      <w:proofErr w:type="spellEnd"/>
    </w:p>
    <w:p w:rsidR="00E33DE9" w:rsidP="0060363E" w:rsidRDefault="001E3D75">
      <w:r>
        <w:t xml:space="preserve">                           </w:t>
      </w:r>
      <w:r w:rsidR="00562606">
        <w:t xml:space="preserve"> </w:t>
      </w:r>
    </w:p>
    <w:p w:rsidR="00C8505A" w:rsidP="0060363E" w:rsidRDefault="00C8505A">
      <w:r>
        <w:t xml:space="preserve">        </w:t>
      </w:r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</w:t>
      </w:r>
      <w:r w:rsidR="00F84A23">
        <w:t>Osijeku</w:t>
      </w:r>
      <w:r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A7440"/>
    <w:rsid w:val="001D5AB3"/>
    <w:rsid w:val="001E3D75"/>
    <w:rsid w:val="00242FCD"/>
    <w:rsid w:val="002C40D1"/>
    <w:rsid w:val="003777CA"/>
    <w:rsid w:val="00383B46"/>
    <w:rsid w:val="003B61AD"/>
    <w:rsid w:val="003F7B41"/>
    <w:rsid w:val="00431A12"/>
    <w:rsid w:val="00451E50"/>
    <w:rsid w:val="0046597F"/>
    <w:rsid w:val="004A040C"/>
    <w:rsid w:val="004D4987"/>
    <w:rsid w:val="005038AB"/>
    <w:rsid w:val="0050476A"/>
    <w:rsid w:val="00514017"/>
    <w:rsid w:val="00562606"/>
    <w:rsid w:val="005C6903"/>
    <w:rsid w:val="0060363E"/>
    <w:rsid w:val="006375A9"/>
    <w:rsid w:val="006A2AD6"/>
    <w:rsid w:val="006D4C5B"/>
    <w:rsid w:val="007E145A"/>
    <w:rsid w:val="00890969"/>
    <w:rsid w:val="008A519D"/>
    <w:rsid w:val="00945B0E"/>
    <w:rsid w:val="00965862"/>
    <w:rsid w:val="00A93A8F"/>
    <w:rsid w:val="00B6233B"/>
    <w:rsid w:val="00B80950"/>
    <w:rsid w:val="00B8273C"/>
    <w:rsid w:val="00BA721E"/>
    <w:rsid w:val="00BF3AEF"/>
    <w:rsid w:val="00C22472"/>
    <w:rsid w:val="00C8505A"/>
    <w:rsid w:val="00CB0DBA"/>
    <w:rsid w:val="00CB73DE"/>
    <w:rsid w:val="00CC797A"/>
    <w:rsid w:val="00CD458D"/>
    <w:rsid w:val="00CF16B1"/>
    <w:rsid w:val="00D71AAA"/>
    <w:rsid w:val="00DF483E"/>
    <w:rsid w:val="00E33DE9"/>
    <w:rsid w:val="00EB3494"/>
    <w:rsid w:val="00EB757A"/>
    <w:rsid w:val="00ED08EA"/>
    <w:rsid w:val="00F12C39"/>
    <w:rsid w:val="00F84A23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047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047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0476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0476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0476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0476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0476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0476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0476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0476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20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2020.</izvorni_sadrzaj>
    <derivirana_varijabla naziv="DomainObject.DatumDonosenjaOdluke_1">31.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St-306/2020-3</izvorni_sadrzaj>
    <derivirana_varijabla naziv="DomainObject.Oznaka_1">St-306/2020-3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306</izvorni_sadrzaj>
    <derivirana_varijabla naziv="DomainObject.Predmet.Broj_1">306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siječnja 2020.</izvorni_sadrzaj>
    <derivirana_varijabla naziv="DomainObject.Predmet.DatumIzradeOptuznogAkta_1">28. siječnja 2020.</derivirana_varijabla>
  </DomainObject.Predmet.DatumIzradeOptuznogAkta>
  <DomainObject.Predmet.DatumIzradeOptuznogAktaFormated>
    <izvorni_sadrzaj>28.1.2020.</izvorni_sadrzaj>
    <derivirana_varijabla naziv="DomainObject.Predmet.DatumIzradeOptuznogAktaFormated_1">28.1.2020.</derivirana_varijabla>
  </DomainObject.Predmet.DatumIzradeOptuznogAktaFormated>
  <DomainObject.Predmet.DatumOsnivanja>
    <izvorni_sadrzaj>29. siječnja 2020.</izvorni_sadrzaj>
    <derivirana_varijabla naziv="DomainObject.Predmet.DatumOsnivanja_1">29. siječnja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siječnja 2020.</izvorni_sadrzaj>
    <derivirana_varijabla naziv="DomainObject.Predmet.DatumPrimitkaOptuznogAkta_1">28. siječnja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St-306/2020</izvorni_sadrzaj>
    <derivirana_varijabla naziv="DomainObject.Predmet.OznakaBroj_1">St-306/2020</derivirana_varijabla>
  </DomainObject.Predmet.OznakaBroj>
  <DomainObject.Predmet.OznakaBrojOptuznogAkta>
    <izvorni_sadrzaj>04-06-20-510</izvorni_sadrzaj>
    <derivirana_varijabla naziv="DomainObject.Predmet.OznakaBrojOptuznogAkta_1">04-06-20-510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AUTO MAKSIMIR d.o.o.</izvorni_sadrzaj>
    <derivirana_varijabla naziv="DomainObject.Predmet.ProtustrankaFormated_1">  AUTO MAKSIMIR d.o.o.</derivirana_varijabla>
  </DomainObject.Predmet.ProtustrankaFormated>
  <DomainObject.Predmet.ProtustrankaFormatedOIB>
    <izvorni_sadrzaj>  AUTO MAKSIMIR d.o.o., OIB 96607355815</izvorni_sadrzaj>
    <derivirana_varijabla naziv="DomainObject.Predmet.ProtustrankaFormatedOIB_1">  AUTO MAKSIMIR d.o.o., OIB 96607355815</derivirana_varijabla>
  </DomainObject.Predmet.ProtustrankaFormatedOIB>
  <DomainObject.Predmet.ProtustrankaFormatedWithAdress>
    <izvorni_sadrzaj> AUTO MAKSIMIR d.o.o., Ulica kneza Branimira 191, 10000 Zagreb</izvorni_sadrzaj>
    <derivirana_varijabla naziv="DomainObject.Predmet.ProtustrankaFormatedWithAdress_1"> AUTO MAKSIMIR d.o.o., Ulica kneza Branimira 191, 10000 Zagreb</derivirana_varijabla>
  </DomainObject.Predmet.ProtustrankaFormatedWithAdress>
  <DomainObject.Predmet.ProtustrankaFormatedWithAdressOIB>
    <izvorni_sadrzaj> AUTO MAKSIMIR d.o.o., OIB 96607355815, Ulica kneza Branimira 191, 10000 Zagreb</izvorni_sadrzaj>
    <derivirana_varijabla naziv="DomainObject.Predmet.ProtustrankaFormatedWithAdressOIB_1"> AUTO MAKSIMIR d.o.o., OIB 96607355815, Ulica kneza Branimira 191, 10000 Zagreb</derivirana_varijabla>
  </DomainObject.Predmet.ProtustrankaFormatedWithAdressOIB>
  <DomainObject.Predmet.ProtustrankaWithAdress>
    <izvorni_sadrzaj>AUTO MAKSIMIR d.o.o. Ulica kneza Branimira 191, 10000 Zagreb</izvorni_sadrzaj>
    <derivirana_varijabla naziv="DomainObject.Predmet.ProtustrankaWithAdress_1">AUTO MAKSIMIR d.o.o. Ulica kneza Branimira 191, 10000 Zagreb</derivirana_varijabla>
  </DomainObject.Predmet.ProtustrankaWithAdress>
  <DomainObject.Predmet.ProtustrankaWithAdressOIB>
    <izvorni_sadrzaj>AUTO MAKSIMIR d.o.o., OIB 96607355815, Ulica kneza Branimira 191, 10000 Zagreb</izvorni_sadrzaj>
    <derivirana_varijabla naziv="DomainObject.Predmet.ProtustrankaWithAdressOIB_1">AUTO MAKSIMIR d.o.o., OIB 96607355815, Ulica kneza Branimira 191, 10000 Zagreb</derivirana_varijabla>
  </DomainObject.Predmet.ProtustrankaWithAdressOIB>
  <DomainObject.Predmet.ProtustrankaNazivFormated>
    <izvorni_sadrzaj>AUTO MAKSIMIR d.o.o.</izvorni_sadrzaj>
    <derivirana_varijabla naziv="DomainObject.Predmet.ProtustrankaNazivFormated_1">AUTO MAKSIMIR d.o.o.</derivirana_varijabla>
  </DomainObject.Predmet.ProtustrankaNazivFormated>
  <DomainObject.Predmet.ProtustrankaNazivFormatedOIB>
    <izvorni_sadrzaj>AUTO MAKSIMIR d.o.o., OIB 96607355815</izvorni_sadrzaj>
    <derivirana_varijabla naziv="DomainObject.Predmet.ProtustrankaNazivFormatedOIB_1">AUTO MAKSIMIR d.o.o., OIB 96607355815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226, Kennedyev trg 11</izvorni_sadrzaj>
    <derivirana_varijabla naziv="DomainObject.Predmet.Referada.Prostorija.Naziv_1">Soba 226, Kennedyev trg 11</derivirana_varijabla>
  </DomainObject.Predmet.Referada.Prostorija.Naziv>
  <DomainObject.Predmet.Referada.Prostorija.Oznaka>
    <izvorni_sadrzaj>226 Kennedyev trg 11</izvorni_sadrzaj>
    <derivirana_varijabla naziv="DomainObject.Predmet.Referada.Prostorija.Oznaka_1">226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Ivanka Kelava</izvorni_sadrzaj>
    <derivirana_varijabla naziv="DomainObject.Predmet.Zapisnicar_1">Ivanka Kelava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AUTO MAKSIMIR d.o.o.</item>
    </izvorni_sadrzaj>
    <derivirana_varijabla naziv="DomainObject.Predmet.ProtuStrankaListFormated_1">
      <item>AUTO MAKSIMIR d.o.o.</item>
    </derivirana_varijabla>
  </DomainObject.Predmet.ProtuStrankaListFormated>
  <DomainObject.Predmet.ProtuStrankaListFormatedOIB>
    <izvorni_sadrzaj>
      <item>AUTO MAKSIMIR d.o.o., OIB 96607355815</item>
    </izvorni_sadrzaj>
    <derivirana_varijabla naziv="DomainObject.Predmet.ProtuStrankaListFormatedOIB_1">
      <item>AUTO MAKSIMIR d.o.o., OIB 96607355815</item>
    </derivirana_varijabla>
  </DomainObject.Predmet.ProtuStrankaListFormatedOIB>
  <DomainObject.Predmet.ProtuStrankaListFormatedWithAdress>
    <izvorni_sadrzaj>
      <item>AUTO MAKSIMIR d.o.o., Ulica kneza Branimira 191, 10000 Zagreb</item>
    </izvorni_sadrzaj>
    <derivirana_varijabla naziv="DomainObject.Predmet.ProtuStrankaListFormatedWithAdress_1">
      <item>AUTO MAKSIMIR d.o.o., Ulica kneza Branimira 191, 10000 Zagreb</item>
    </derivirana_varijabla>
  </DomainObject.Predmet.ProtuStrankaListFormatedWithAdress>
  <DomainObject.Predmet.ProtuStrankaListFormatedWithAdressOIB>
    <izvorni_sadrzaj>
      <item>AUTO MAKSIMIR d.o.o., OIB 96607355815, Ulica kneza Branimira 191, 10000 Zagreb</item>
    </izvorni_sadrzaj>
    <derivirana_varijabla naziv="DomainObject.Predmet.ProtuStrankaListFormatedWithAdressOIB_1">
      <item>AUTO MAKSIMIR d.o.o., OIB 96607355815, Ulica kneza Branimira 191, 10000 Zagreb</item>
    </derivirana_varijabla>
  </DomainObject.Predmet.ProtuStrankaListFormatedWithAdressOIB>
  <DomainObject.Predmet.ProtuStrankaListNazivFormated>
    <izvorni_sadrzaj>
      <item>AUTO MAKSIMIR d.o.o.</item>
    </izvorni_sadrzaj>
    <derivirana_varijabla naziv="DomainObject.Predmet.ProtuStrankaListNazivFormated_1">
      <item>AUTO MAKSIMIR d.o.o.</item>
    </derivirana_varijabla>
  </DomainObject.Predmet.ProtuStrankaListNazivFormated>
  <DomainObject.Predmet.ProtuStrankaListNazivFormatedOIB>
    <izvorni_sadrzaj>
      <item>AUTO MAKSIMIR d.o.o., OIB 96607355815</item>
    </izvorni_sadrzaj>
    <derivirana_varijabla naziv="DomainObject.Predmet.ProtuStrankaListNazivFormatedOIB_1">
      <item>AUTO MAKSIMIR d.o.o., OIB 96607355815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2020.</izvorni_sadrzaj>
    <derivirana_varijabla naziv="DomainObject.Datum_1">31. kolovoza 2020.</derivirana_varijabla>
  </DomainObject.Datum>
  <DomainObject.PoslovniBrojDokumenta>
    <izvorni_sadrzaj>St-306/2020-3</izvorni_sadrzaj>
    <derivirana_varijabla naziv="DomainObject.PoslovniBrojDokumenta_1">St-306/2020-3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AUTO MAKSIMIR d.o.o.</izvorni_sadrzaj>
    <derivirana_varijabla naziv="DomainObject.Predmet.ProtustrankaIDrugi_1">AUTO MAKSIMIR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AUTO MAKSIMIR d.o.o., OIB 96607355815, Ulica kneza Branimira 191, 10000 Zagreb</izvorni_sadrzaj>
    <derivirana_varijabla naziv="DomainObject.Predmet.ProtustrankaIDrugiAdressOIB_1">AUTO MAKSIMIR d.o.o., OIB 96607355815, Ulica kneza Branimira 191,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AUTO MAKSIMIR d.o.o.</item>
      <item>Financijska agencija</item>
    </izvorni_sadrzaj>
    <derivirana_varijabla naziv="DomainObject.Predmet.SudioniciListNaziv_1">
      <item>AUTO MAKSIMIR d.o.o.</item>
      <item>Financijska agencija</item>
    </derivirana_varijabla>
  </DomainObject.Predmet.SudioniciListNaziv>
  <DomainObject.Predmet.SudioniciListAdressOIB>
    <izvorni_sadrzaj>
      <item>AUTO MAKSIMIR d.o.o., OIB 96607355815, Ulica kneza Branimira 191,10000 Zagreb</item>
      <item>Financijska agencija, OIB 85821130368, TRG SVIBANJSKIH ŽRTAVA 1995. 1,10000 Zagreb</item>
    </izvorni_sadrzaj>
    <derivirana_varijabla naziv="DomainObject.Predmet.SudioniciListAdressOIB_1">
      <item>AUTO MAKSIMIR d.o.o., OIB 96607355815, Ulica kneza Branimira 191,10000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96607355815</item>
      <item>, OIB 85821130368</item>
    </izvorni_sadrzaj>
    <derivirana_varijabla naziv="DomainObject.Predmet.SudioniciListNazivOIB_1">
      <item>, OIB 96607355815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siječnja 2020.</izvorni_sadrzaj>
    <derivirana_varijabla naziv="DomainObject.Predmet.DatumPocetkaProcesa_1">29. siječnja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139</properties:Words>
  <properties:Characters>827</properties:Characters>
  <properties:Lines>47</properties:Lines>
  <properties:Paragraphs>26</properties:Paragraphs>
  <properties:TotalTime>88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2020-08-31T07:03:00Z</dcterms:created>
  <dc:creator>Katarina Milardović</dc:creator>
  <cp:lastModifiedBy>Helena Kastlinger</cp:lastModifiedBy>
  <cp:lastPrinted>2020-08-31T08:16:00Z</cp:lastPrinted>
  <dcterms:modified xmlns:xsi="http://www.w3.org/2001/XMLSchema-instance" xsi:type="dcterms:W3CDTF">2020-08-31T08:35:00Z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St-306/2020-3 / Odluka - Ustupljeno drugom sudu - čl. 11 Zakona o sudovima (dopis_delegacija_osijek__2020.docx)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