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79dc33" w14:paraId="b79dc33" w:rsidRDefault="00CF29C0" w:rsidP="00CF29C0" w:rsidR="00CF29C0" w:rsidRPr="006964DD">
      <w:pPr>
        <w15:collapsed w:val="false"/>
        <w:rPr>
          <w:lang w:val="hr-HR"/>
        </w:rPr>
      </w:pPr>
      <w:r w:rsidRPr="006964DD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4DD">
        <w:rPr>
          <w:noProof/>
          <w:lang w:eastAsia="hr-HR" w:val="hr-HR"/>
        </w:rPr>
        <w:tab/>
      </w:r>
      <w:r w:rsidRPr="006964DD">
        <w:rPr>
          <w:noProof/>
          <w:lang w:eastAsia="hr-HR" w:val="hr-HR"/>
        </w:rPr>
        <w:tab/>
      </w:r>
      <w:r w:rsidRPr="006964DD">
        <w:rPr>
          <w:noProof/>
          <w:lang w:eastAsia="hr-HR" w:val="hr-HR"/>
        </w:rPr>
        <w:tab/>
      </w:r>
      <w:r w:rsidRPr="006964DD">
        <w:rPr>
          <w:noProof/>
          <w:lang w:eastAsia="hr-HR" w:val="hr-HR"/>
        </w:rPr>
        <w:tab/>
      </w:r>
      <w:r w:rsidRPr="006964DD">
        <w:rPr>
          <w:noProof/>
          <w:lang w:eastAsia="hr-HR" w:val="hr-HR"/>
        </w:rPr>
        <w:tab/>
      </w:r>
      <w:r w:rsidRPr="006964DD">
        <w:rPr>
          <w:noProof/>
          <w:lang w:eastAsia="hr-HR" w:val="hr-HR"/>
        </w:rPr>
        <w:tab/>
        <w:t xml:space="preserve">                      </w:t>
      </w:r>
    </w:p>
    <w:p w:rsidRDefault="00CF29C0" w:rsidP="00CF29C0" w:rsidR="00CF29C0" w:rsidRPr="006964DD">
      <w:pPr>
        <w:pStyle w:val="Naslov1"/>
        <w:jc w:val="both"/>
        <w:rPr>
          <w:b w:val="false"/>
          <w:sz w:val="4"/>
          <w:szCs w:val="4"/>
        </w:rPr>
      </w:pPr>
    </w:p>
    <w:p w:rsidRDefault="00CF29C0" w:rsidP="00CF29C0" w:rsidR="00CF29C0" w:rsidRPr="006964DD">
      <w:pPr>
        <w:rPr>
          <w:lang w:val="hr-HR"/>
        </w:rPr>
      </w:pPr>
    </w:p>
    <w:p w:rsidRDefault="00CF29C0" w:rsidP="00CF29C0" w:rsidR="00CF29C0" w:rsidRPr="006964DD">
      <w:pPr>
        <w:jc w:val="both"/>
        <w:rPr>
          <w:lang w:val="hr-HR"/>
        </w:rPr>
      </w:pPr>
      <w:r w:rsidRPr="006964DD">
        <w:rPr>
          <w:lang w:val="hr-HR"/>
        </w:rPr>
        <w:t>Republika Hrvatska</w:t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  <w:t xml:space="preserve">                 </w:t>
      </w:r>
      <w:r>
        <w:rPr>
          <w:b/>
          <w:lang w:val="hr-HR"/>
        </w:rPr>
        <w:t xml:space="preserve">          </w:t>
      </w:r>
      <w:r w:rsidRPr="006964DD">
        <w:rPr>
          <w:b/>
          <w:lang w:val="hr-HR"/>
        </w:rPr>
        <w:t xml:space="preserve"> </w:t>
      </w:r>
      <w:r>
        <w:rPr>
          <w:b/>
          <w:lang w:val="hr-HR"/>
        </w:rPr>
        <w:t xml:space="preserve">  </w:t>
      </w:r>
      <w:r w:rsidRPr="006964DD">
        <w:rPr>
          <w:b/>
          <w:lang w:val="hr-HR"/>
        </w:rPr>
        <w:t xml:space="preserve"> </w:t>
      </w:r>
      <w:r w:rsidRPr="006964DD">
        <w:rPr>
          <w:noProof/>
          <w:lang w:eastAsia="hr-HR" w:val="hr-HR"/>
        </w:rPr>
        <w:t>6</w:t>
      </w:r>
      <w:r w:rsidRPr="006964DD">
        <w:rPr>
          <w:lang w:val="hr-HR"/>
        </w:rPr>
        <w:t xml:space="preserve"> St-</w:t>
      </w:r>
      <w:r w:rsidR="005F44D1">
        <w:rPr>
          <w:lang w:val="hr-HR"/>
        </w:rPr>
        <w:t>148</w:t>
      </w:r>
      <w:r w:rsidRPr="006964DD">
        <w:rPr>
          <w:lang w:val="hr-HR"/>
        </w:rPr>
        <w:t>/201</w:t>
      </w:r>
      <w:r w:rsidR="005F44D1">
        <w:rPr>
          <w:lang w:val="hr-HR"/>
        </w:rPr>
        <w:t>7</w:t>
      </w:r>
    </w:p>
    <w:p w:rsidRDefault="00CF29C0" w:rsidP="00CF29C0" w:rsidR="00CF29C0" w:rsidRPr="006964DD">
      <w:pPr>
        <w:jc w:val="both"/>
        <w:rPr>
          <w:lang w:val="hr-HR"/>
        </w:rPr>
      </w:pPr>
      <w:r w:rsidRPr="006964DD">
        <w:rPr>
          <w:lang w:val="hr-HR"/>
        </w:rPr>
        <w:t xml:space="preserve">Trgovački sud u Splitu             </w:t>
      </w:r>
      <w:r w:rsidRPr="006964DD">
        <w:rPr>
          <w:lang w:val="hr-HR"/>
        </w:rPr>
        <w:tab/>
      </w:r>
      <w:r w:rsidRPr="006964DD">
        <w:rPr>
          <w:lang w:val="hr-HR"/>
        </w:rPr>
        <w:tab/>
      </w:r>
      <w:r w:rsidRPr="006964DD">
        <w:rPr>
          <w:lang w:val="hr-HR"/>
        </w:rPr>
        <w:tab/>
        <w:t xml:space="preserve">      </w:t>
      </w:r>
    </w:p>
    <w:p w:rsidRDefault="00CF29C0" w:rsidP="00CF29C0" w:rsidR="000467BE">
      <w:pPr>
        <w:jc w:val="both"/>
        <w:rPr>
          <w:lang w:val="hr-HR"/>
        </w:rPr>
      </w:pPr>
      <w:r w:rsidRPr="006964DD">
        <w:rPr>
          <w:lang w:val="hr-HR"/>
        </w:rPr>
        <w:t xml:space="preserve">Split, </w:t>
      </w:r>
      <w:proofErr w:type="spellStart"/>
      <w:r w:rsidRPr="006964DD">
        <w:rPr>
          <w:lang w:val="hr-HR"/>
        </w:rPr>
        <w:t>Sukoišanska</w:t>
      </w:r>
      <w:proofErr w:type="spellEnd"/>
      <w:r w:rsidRPr="006964DD">
        <w:rPr>
          <w:lang w:val="hr-HR"/>
        </w:rPr>
        <w:t xml:space="preserve"> 6</w:t>
      </w:r>
    </w:p>
    <w:p w:rsidRDefault="00CF29C0" w:rsidP="00CF29C0" w:rsidR="00CF29C0">
      <w:pPr>
        <w:rPr>
          <w:lang w:val="hr-HR"/>
        </w:rPr>
      </w:pPr>
    </w:p>
    <w:p w:rsidRDefault="00CF29C0" w:rsidP="00CF29C0" w:rsidR="00CF29C0" w:rsidRPr="00D44ECB">
      <w:pPr>
        <w:rPr>
          <w:sz w:val="16"/>
          <w:szCs w:val="16"/>
          <w:lang w:val="hr-HR"/>
        </w:rPr>
      </w:pPr>
    </w:p>
    <w:p w:rsidRDefault="00CF29C0" w:rsidP="00C603FD" w:rsidR="00403F01" w:rsidRPr="003F13DF">
      <w:pPr>
        <w:pStyle w:val="Tijeloteksta"/>
        <w:ind w:firstLine="708"/>
        <w:rPr>
          <w:lang w:val="hr-HR"/>
        </w:rPr>
      </w:pPr>
      <w:r w:rsidRPr="006964DD">
        <w:rPr>
          <w:lang w:val="hr-HR"/>
        </w:rPr>
        <w:t>Trgovački sud u Splitu, po sucu Nevenki Marunica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</w:t>
      </w:r>
      <w:r w:rsidRPr="006964DD">
        <w:rPr>
          <w:lang w:val="hr-HR"/>
        </w:rPr>
        <w:t xml:space="preserve">u skraćenom stečajnom postupku povodom zahtjeva </w:t>
      </w:r>
      <w:r w:rsidRPr="006964DD">
        <w:rPr>
          <w:szCs w:val="24"/>
          <w:lang w:val="hr-HR"/>
        </w:rPr>
        <w:t>FINANCIJSKE AGENCIJE, Regionalni centar Split, Podružnica Split, Mažuranićevo šetalište 24b</w:t>
      </w:r>
      <w:r w:rsidRPr="006964DD">
        <w:rPr>
          <w:lang w:val="hr-HR"/>
        </w:rPr>
        <w:t xml:space="preserve">, </w:t>
      </w:r>
      <w:proofErr w:type="spellStart"/>
      <w:r w:rsidRPr="006964DD">
        <w:rPr>
          <w:lang w:val="hr-HR"/>
        </w:rPr>
        <w:t>OIB</w:t>
      </w:r>
      <w:proofErr w:type="spellEnd"/>
      <w:r w:rsidRPr="006964DD">
        <w:rPr>
          <w:lang w:val="hr-HR"/>
        </w:rPr>
        <w:t>: 85821130368, za provedbu skraćenog stečajnog postupka nad dužnikom</w:t>
      </w:r>
      <w:r>
        <w:rPr>
          <w:lang w:val="hr-HR"/>
        </w:rPr>
        <w:t xml:space="preserve"> </w:t>
      </w:r>
      <w:r w:rsidR="005F44D1" w:rsidRPr="005F44D1">
        <w:rPr>
          <w:lang w:val="hr-HR"/>
        </w:rPr>
        <w:t>Atletski klub "Sinj"</w:t>
      </w:r>
      <w:r w:rsidR="0048038F">
        <w:rPr>
          <w:lang w:val="hr-HR"/>
        </w:rPr>
        <w:t xml:space="preserve"> Sinj</w:t>
      </w:r>
      <w:r w:rsidR="00941F57">
        <w:rPr>
          <w:lang w:val="hr-HR"/>
        </w:rPr>
        <w:t>,</w:t>
      </w:r>
      <w:r>
        <w:rPr>
          <w:lang w:val="hr-HR"/>
        </w:rPr>
        <w:t xml:space="preserve"> </w:t>
      </w:r>
      <w:proofErr w:type="spellStart"/>
      <w:r>
        <w:rPr>
          <w:lang w:val="hr-HR"/>
        </w:rPr>
        <w:t>OIB</w:t>
      </w:r>
      <w:proofErr w:type="spellEnd"/>
      <w:r>
        <w:rPr>
          <w:lang w:val="hr-HR"/>
        </w:rPr>
        <w:t>:</w:t>
      </w:r>
      <w:r w:rsidR="00552BC1">
        <w:rPr>
          <w:lang w:val="hr-HR"/>
        </w:rPr>
        <w:t xml:space="preserve"> </w:t>
      </w:r>
      <w:r w:rsidR="005F44D1" w:rsidRPr="005F44D1">
        <w:rPr>
          <w:lang w:val="hr-HR"/>
        </w:rPr>
        <w:t>25615233606</w:t>
      </w:r>
      <w:r w:rsidR="00552BC1">
        <w:rPr>
          <w:lang w:val="hr-HR"/>
        </w:rPr>
        <w:t>,</w:t>
      </w:r>
      <w:r w:rsidR="00552BC1" w:rsidRPr="00552BC1">
        <w:t xml:space="preserve"> </w:t>
      </w:r>
      <w:r w:rsidR="005F44D1" w:rsidRPr="005F44D1">
        <w:rPr>
          <w:lang w:val="hr-HR"/>
        </w:rPr>
        <w:t>Sinj</w:t>
      </w:r>
      <w:r w:rsidR="00552BC1">
        <w:rPr>
          <w:lang w:val="hr-HR"/>
        </w:rPr>
        <w:t>,</w:t>
      </w:r>
      <w:r>
        <w:rPr>
          <w:lang w:val="hr-HR"/>
        </w:rPr>
        <w:t xml:space="preserve"> </w:t>
      </w:r>
      <w:r w:rsidR="005F44D1" w:rsidRPr="005F44D1">
        <w:rPr>
          <w:lang w:val="hr-HR"/>
        </w:rPr>
        <w:t>Trg Gojka Šuška 13</w:t>
      </w:r>
      <w:r>
        <w:rPr>
          <w:lang w:val="hr-HR"/>
        </w:rPr>
        <w:t>,</w:t>
      </w:r>
      <w:r w:rsidR="00941F57">
        <w:rPr>
          <w:lang w:val="hr-HR"/>
        </w:rPr>
        <w:t xml:space="preserve"> </w:t>
      </w:r>
      <w:r w:rsidR="00403F01">
        <w:rPr>
          <w:lang w:val="hr-HR"/>
        </w:rPr>
        <w:t>dana</w:t>
      </w:r>
      <w:r>
        <w:rPr>
          <w:lang w:val="hr-HR"/>
        </w:rPr>
        <w:t xml:space="preserve"> </w:t>
      </w:r>
      <w:r w:rsidR="0048038F">
        <w:rPr>
          <w:lang w:val="hr-HR"/>
        </w:rPr>
        <w:t>19</w:t>
      </w:r>
      <w:r>
        <w:rPr>
          <w:lang w:val="hr-HR"/>
        </w:rPr>
        <w:t xml:space="preserve">. srpnja </w:t>
      </w:r>
      <w:r w:rsidR="0070116F">
        <w:rPr>
          <w:lang w:val="hr-HR"/>
        </w:rPr>
        <w:t>2017</w:t>
      </w:r>
      <w:r w:rsidR="000467BE">
        <w:rPr>
          <w:lang w:val="hr-HR"/>
        </w:rPr>
        <w:t>.,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3F7EBF">
      <w:pPr>
        <w:jc w:val="center"/>
        <w:rPr>
          <w:lang w:val="hr-HR"/>
        </w:rPr>
      </w:pPr>
      <w:r w:rsidRPr="003F7EBF">
        <w:rPr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</w:t>
      </w:r>
      <w:r w:rsidR="00DD60F1" w:rsidRPr="005F44D1">
        <w:rPr>
          <w:lang w:val="hr-HR"/>
        </w:rPr>
        <w:t>Atletski klub "Sinj"</w:t>
      </w:r>
      <w:r w:rsidR="00DD0859">
        <w:rPr>
          <w:lang w:val="hr-HR"/>
        </w:rPr>
        <w:t xml:space="preserve"> Sinj</w:t>
      </w:r>
      <w:bookmarkStart w:name="_GoBack" w:id="0"/>
      <w:bookmarkEnd w:id="0"/>
      <w:r w:rsidR="00DD60F1">
        <w:rPr>
          <w:lang w:val="hr-HR"/>
        </w:rPr>
        <w:t xml:space="preserve">, </w:t>
      </w:r>
      <w:proofErr w:type="spellStart"/>
      <w:r w:rsidR="00DD60F1">
        <w:rPr>
          <w:lang w:val="hr-HR"/>
        </w:rPr>
        <w:t>OIB</w:t>
      </w:r>
      <w:proofErr w:type="spellEnd"/>
      <w:r w:rsidR="00DD60F1">
        <w:rPr>
          <w:lang w:val="hr-HR"/>
        </w:rPr>
        <w:t xml:space="preserve">: </w:t>
      </w:r>
      <w:r w:rsidR="00DD60F1" w:rsidRPr="005F44D1">
        <w:rPr>
          <w:lang w:val="hr-HR"/>
        </w:rPr>
        <w:t>25615233606</w:t>
      </w:r>
      <w:r w:rsidR="00DD60F1">
        <w:rPr>
          <w:lang w:val="hr-HR"/>
        </w:rPr>
        <w:t>,</w:t>
      </w:r>
      <w:r w:rsidR="00DD60F1" w:rsidRPr="00552BC1">
        <w:t xml:space="preserve"> </w:t>
      </w:r>
      <w:r w:rsidR="00DD60F1" w:rsidRPr="005F44D1">
        <w:rPr>
          <w:lang w:val="hr-HR"/>
        </w:rPr>
        <w:t>Sinj</w:t>
      </w:r>
      <w:r w:rsidR="00DD60F1">
        <w:rPr>
          <w:lang w:val="hr-HR"/>
        </w:rPr>
        <w:t xml:space="preserve">, </w:t>
      </w:r>
      <w:r w:rsidR="00DD60F1" w:rsidRPr="005F44D1">
        <w:rPr>
          <w:lang w:val="hr-HR"/>
        </w:rPr>
        <w:t>Trg Gojka Šuška 13</w:t>
      </w:r>
      <w:r w:rsidR="00B70173">
        <w:rPr>
          <w:lang w:val="hr-HR"/>
        </w:rPr>
        <w:t xml:space="preserve">, na dan </w:t>
      </w:r>
      <w:r w:rsidR="00DD60F1">
        <w:rPr>
          <w:lang w:val="hr-HR"/>
        </w:rPr>
        <w:t>31. siječnja</w:t>
      </w:r>
      <w:r w:rsidR="00CF29C0">
        <w:rPr>
          <w:lang w:val="hr-HR"/>
        </w:rPr>
        <w:t xml:space="preserve"> 201</w:t>
      </w:r>
      <w:r w:rsidR="00DD60F1">
        <w:rPr>
          <w:lang w:val="hr-HR"/>
        </w:rPr>
        <w:t>7</w:t>
      </w:r>
      <w:r w:rsidR="00CF29C0">
        <w:rPr>
          <w:lang w:val="hr-HR"/>
        </w:rPr>
        <w:t>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 xml:space="preserve">, u neprekinutom razdoblju od </w:t>
      </w:r>
      <w:r w:rsidR="00DB4A7E">
        <w:rPr>
          <w:lang w:val="hr-HR"/>
        </w:rPr>
        <w:t>120</w:t>
      </w:r>
      <w:r w:rsidR="00F11242">
        <w:rPr>
          <w:lang w:val="hr-HR"/>
        </w:rPr>
        <w:t xml:space="preserve"> </w:t>
      </w:r>
      <w:r w:rsidR="00C2234C">
        <w:rPr>
          <w:lang w:val="hr-HR"/>
        </w:rPr>
        <w:t>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DD60F1">
        <w:rPr>
          <w:lang w:val="hr-HR"/>
        </w:rPr>
        <w:t>163.099,68</w:t>
      </w:r>
      <w:r w:rsidR="00EE3EFC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48038F">
        <w:rPr>
          <w:lang w:val="hr-HR"/>
        </w:rPr>
        <w:t>19</w:t>
      </w:r>
      <w:r w:rsidR="00CF29C0">
        <w:rPr>
          <w:lang w:val="hr-HR"/>
        </w:rPr>
        <w:t>. srpnja 2017</w:t>
      </w:r>
      <w:r w:rsidRPr="003734BE">
        <w:rPr>
          <w:lang w:val="hr-HR"/>
        </w:rPr>
        <w:t>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CF29C0" w:rsidP="00CF29C0" w:rsidR="00CF29C0">
      <w:pPr>
        <w:ind w:left="4956"/>
        <w:jc w:val="center"/>
        <w:rPr>
          <w:noProof/>
          <w:lang w:val="hr-HR"/>
        </w:rPr>
      </w:pPr>
      <w:r>
        <w:rPr>
          <w:noProof/>
          <w:lang w:val="hr-HR"/>
        </w:rPr>
        <w:t>S U D A C</w:t>
      </w:r>
    </w:p>
    <w:p w:rsidRDefault="00CF29C0" w:rsidP="00CF29C0" w:rsidR="00CF29C0">
      <w:pPr>
        <w:ind w:left="10620"/>
        <w:jc w:val="center"/>
        <w:rPr>
          <w:noProof/>
          <w:lang w:val="hr-HR"/>
        </w:rPr>
      </w:pPr>
    </w:p>
    <w:p w:rsidRDefault="00CF29C0" w:rsidP="00CF29C0" w:rsidR="00192D51">
      <w:pPr>
        <w:ind w:left="6372"/>
        <w:jc w:val="both"/>
        <w:rPr>
          <w:noProof/>
          <w:lang w:val="hr-HR"/>
        </w:rPr>
      </w:pPr>
      <w:r>
        <w:rPr>
          <w:noProof/>
          <w:lang w:val="hr-HR"/>
        </w:rPr>
        <w:t xml:space="preserve"> NEVENKA MARUNICA</w:t>
      </w:r>
    </w:p>
    <w:p w:rsidRDefault="00CF29C0" w:rsidP="00CF29C0" w:rsidR="00CF29C0" w:rsidRPr="00192D51">
      <w:pPr>
        <w:ind w:left="6372"/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CF29C0">
        <w:rPr>
          <w:lang w:val="hr-HR"/>
        </w:rPr>
        <w:t>45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CF29C0" w:rsidR="00192D51" w:rsidRPr="003734BE">
      <w:headerReference w:type="default" r:id="rId11"/>
      <w:pgSz w:h="16838" w:w="11906"/>
      <w:pgMar w:gutter="0" w:footer="708" w:header="708" w:left="1417" w:bottom="709" w:right="1417" w:top="85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32AF6" w:rsidP="003734BE" w:rsidR="00732AF6">
      <w:r>
        <w:separator/>
      </w:r>
    </w:p>
  </w:endnote>
  <w:endnote w:id="0" w:type="continuationSeparator">
    <w:p w:rsidRDefault="00732AF6" w:rsidP="003734BE" w:rsidR="00732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32AF6" w:rsidP="003734BE" w:rsidR="00732AF6">
      <w:r>
        <w:separator/>
      </w:r>
    </w:p>
  </w:footnote>
  <w:footnote w:id="0" w:type="continuationSeparator">
    <w:p w:rsidRDefault="00732AF6" w:rsidP="003734BE" w:rsidR="00732AF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0FEE"/>
    <w:rsid w:val="0002675F"/>
    <w:rsid w:val="000312BC"/>
    <w:rsid w:val="0004331E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60774"/>
    <w:rsid w:val="001822B0"/>
    <w:rsid w:val="00182D34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33B74"/>
    <w:rsid w:val="002702A4"/>
    <w:rsid w:val="002D048F"/>
    <w:rsid w:val="002E3193"/>
    <w:rsid w:val="002F5DA2"/>
    <w:rsid w:val="00302C8B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3F7EBF"/>
    <w:rsid w:val="00403F01"/>
    <w:rsid w:val="00405361"/>
    <w:rsid w:val="004171BE"/>
    <w:rsid w:val="004220A6"/>
    <w:rsid w:val="00440D94"/>
    <w:rsid w:val="004638FC"/>
    <w:rsid w:val="00473132"/>
    <w:rsid w:val="004777B1"/>
    <w:rsid w:val="0048038F"/>
    <w:rsid w:val="00482252"/>
    <w:rsid w:val="004A6CA0"/>
    <w:rsid w:val="004B2843"/>
    <w:rsid w:val="004C3139"/>
    <w:rsid w:val="004C7873"/>
    <w:rsid w:val="00537638"/>
    <w:rsid w:val="00552BC1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5F44D1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D2496"/>
    <w:rsid w:val="006D261A"/>
    <w:rsid w:val="006E3551"/>
    <w:rsid w:val="0070116F"/>
    <w:rsid w:val="00717EC0"/>
    <w:rsid w:val="00732AF6"/>
    <w:rsid w:val="00736EF6"/>
    <w:rsid w:val="00743750"/>
    <w:rsid w:val="007467C2"/>
    <w:rsid w:val="007556F0"/>
    <w:rsid w:val="00760B4B"/>
    <w:rsid w:val="007713F1"/>
    <w:rsid w:val="007725FF"/>
    <w:rsid w:val="007A57E8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5426F"/>
    <w:rsid w:val="008668BE"/>
    <w:rsid w:val="00876209"/>
    <w:rsid w:val="00883F0E"/>
    <w:rsid w:val="00887FC2"/>
    <w:rsid w:val="008B062D"/>
    <w:rsid w:val="008B7CB5"/>
    <w:rsid w:val="008E30B1"/>
    <w:rsid w:val="008F7E54"/>
    <w:rsid w:val="00934BF2"/>
    <w:rsid w:val="0093626B"/>
    <w:rsid w:val="009374AD"/>
    <w:rsid w:val="00941F57"/>
    <w:rsid w:val="00944D1D"/>
    <w:rsid w:val="00963099"/>
    <w:rsid w:val="00963EA5"/>
    <w:rsid w:val="009705C7"/>
    <w:rsid w:val="00975E11"/>
    <w:rsid w:val="00984E8A"/>
    <w:rsid w:val="00993897"/>
    <w:rsid w:val="00993EA2"/>
    <w:rsid w:val="00995935"/>
    <w:rsid w:val="009966BF"/>
    <w:rsid w:val="009B0CD1"/>
    <w:rsid w:val="009B7790"/>
    <w:rsid w:val="009D46D2"/>
    <w:rsid w:val="009E010F"/>
    <w:rsid w:val="009E5175"/>
    <w:rsid w:val="009F047D"/>
    <w:rsid w:val="009F4530"/>
    <w:rsid w:val="00A048EB"/>
    <w:rsid w:val="00A2055A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858F9"/>
    <w:rsid w:val="00A92143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1E7B"/>
    <w:rsid w:val="00B6615F"/>
    <w:rsid w:val="00B70173"/>
    <w:rsid w:val="00B917F2"/>
    <w:rsid w:val="00B95BB8"/>
    <w:rsid w:val="00BC1BB3"/>
    <w:rsid w:val="00BD7EC6"/>
    <w:rsid w:val="00BE6836"/>
    <w:rsid w:val="00BF6161"/>
    <w:rsid w:val="00C07E08"/>
    <w:rsid w:val="00C2234C"/>
    <w:rsid w:val="00C278B2"/>
    <w:rsid w:val="00C30FC8"/>
    <w:rsid w:val="00C435B4"/>
    <w:rsid w:val="00C5093E"/>
    <w:rsid w:val="00C603FD"/>
    <w:rsid w:val="00C709AB"/>
    <w:rsid w:val="00C922CF"/>
    <w:rsid w:val="00CB7DF0"/>
    <w:rsid w:val="00CC1B3F"/>
    <w:rsid w:val="00CD76CC"/>
    <w:rsid w:val="00CE1BBC"/>
    <w:rsid w:val="00CF16CB"/>
    <w:rsid w:val="00CF29C0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4A7E"/>
    <w:rsid w:val="00DB73BD"/>
    <w:rsid w:val="00DC0641"/>
    <w:rsid w:val="00DD0859"/>
    <w:rsid w:val="00DD60F1"/>
    <w:rsid w:val="00DD751A"/>
    <w:rsid w:val="00DF770A"/>
    <w:rsid w:val="00E13F46"/>
    <w:rsid w:val="00E14AE2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11242"/>
    <w:rsid w:val="00F42A3D"/>
    <w:rsid w:val="00F5322A"/>
    <w:rsid w:val="00F72994"/>
    <w:rsid w:val="00F8408E"/>
    <w:rsid w:val="00F85A66"/>
    <w:rsid w:val="00F87233"/>
    <w:rsid w:val="00FD0225"/>
    <w:rsid w:val="00FD3619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82D34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182D34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182D34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182D34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182D34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82D34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182D34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182D34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182D34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182D34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0059730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srpnja 2017.</izvorni_sadrzaj>
    <derivirana_varijabla naziv="DomainObject.DatumDonosenjaOdluke_1">19.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St-148/2017-6</izvorni_sadrzaj>
    <derivirana_varijabla naziv="DomainObject.Oznaka_1">St-148/2017-6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Marunica</izvorni_sadrzaj>
    <derivirana_varijabla naziv="DomainObject.DonositeljOdluke.Prezime_1">Marunica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148</izvorni_sadrzaj>
    <derivirana_varijabla naziv="DomainObject.Predmet.Broj_1">148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veljače 2017.</izvorni_sadrzaj>
    <derivirana_varijabla naziv="DomainObject.Predmet.DatumOsnivanja_1">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St-148/2017</izvorni_sadrzaj>
    <derivirana_varijabla naziv="DomainObject.Predmet.OznakaBroj_1">St-148/2017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Atletski klub "Sinj" Sinj</izvorni_sadrzaj>
    <derivirana_varijabla naziv="DomainObject.Predmet.ProtustrankaFormated_1">  Atletski klub "Sinj" Sinj</derivirana_varijabla>
  </DomainObject.Predmet.ProtustrankaFormated>
  <DomainObject.Predmet.ProtustrankaFormatedOIB>
    <izvorni_sadrzaj>  Atletski klub "Sinj" Sinj, OIB 25615233606</izvorni_sadrzaj>
    <derivirana_varijabla naziv="DomainObject.Predmet.ProtustrankaFormatedOIB_1">  Atletski klub "Sinj" Sinj, OIB 25615233606</derivirana_varijabla>
  </DomainObject.Predmet.ProtustrankaFormatedOIB>
  <DomainObject.Predmet.ProtustrankaFormatedWithAdress>
    <izvorni_sadrzaj> Atletski klub "Sinj" Sinj, Trg Gojka Šuška 13, 21230 Sinj</izvorni_sadrzaj>
    <derivirana_varijabla naziv="DomainObject.Predmet.ProtustrankaFormatedWithAdress_1"> Atletski klub "Sinj" Sinj, Trg Gojka Šuška 13, 21230 Sinj</derivirana_varijabla>
  </DomainObject.Predmet.ProtustrankaFormatedWithAdress>
  <DomainObject.Predmet.ProtustrankaFormatedWithAdressOIB>
    <izvorni_sadrzaj> Atletski klub "Sinj" Sinj, OIB 25615233606, Trg Gojka Šuška 13, 21230 Sinj</izvorni_sadrzaj>
    <derivirana_varijabla naziv="DomainObject.Predmet.ProtustrankaFormatedWithAdressOIB_1"> Atletski klub "Sinj" Sinj, OIB 25615233606, Trg Gojka Šuška 13, 21230 Sinj</derivirana_varijabla>
  </DomainObject.Predmet.ProtustrankaFormatedWithAdressOIB>
  <DomainObject.Predmet.ProtustrankaWithAdress>
    <izvorni_sadrzaj>Atletski klub "Sinj" Sinj Trg Gojka Šuška 13, 21230 Sinj</izvorni_sadrzaj>
    <derivirana_varijabla naziv="DomainObject.Predmet.ProtustrankaWithAdress_1">Atletski klub "Sinj" Sinj Trg Gojka Šuška 13, 21230 Sinj</derivirana_varijabla>
  </DomainObject.Predmet.ProtustrankaWithAdress>
  <DomainObject.Predmet.ProtustrankaWithAdressOIB>
    <izvorni_sadrzaj>Atletski klub "Sinj" Sinj, OIB 25615233606, Trg Gojka Šuška 13, 21230 Sinj</izvorni_sadrzaj>
    <derivirana_varijabla naziv="DomainObject.Predmet.ProtustrankaWithAdressOIB_1">Atletski klub "Sinj" Sinj, OIB 25615233606, Trg Gojka Šuška 13, 21230 Sinj</derivirana_varijabla>
  </DomainObject.Predmet.ProtustrankaWithAdressOIB>
  <DomainObject.Predmet.ProtustrankaNazivFormated>
    <izvorni_sadrzaj>Atletski klub "Sinj" Sinj</izvorni_sadrzaj>
    <derivirana_varijabla naziv="DomainObject.Predmet.ProtustrankaNazivFormated_1">Atletski klub "Sinj" Sinj</derivirana_varijabla>
  </DomainObject.Predmet.ProtustrankaNazivFormated>
  <DomainObject.Predmet.ProtustrankaNazivFormatedOIB>
    <izvorni_sadrzaj>Atletski klub "Sinj" Sinj, OIB 25615233606</izvorni_sadrzaj>
    <derivirana_varijabla naziv="DomainObject.Predmet.ProtustrankaNazivFormatedOIB_1">Atletski klub "Sinj" Sinj, OIB 25615233606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163099.68</izvorni_sadrzaj>
    <derivirana_varijabla naziv="DomainObject.Predmet.TrenutnaVrijednost_1">163099.68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Peričić</izvorni_sadrzaj>
    <derivirana_varijabla naziv="DomainObject.Predmet.Zapisnicar_1">Kristina Peričić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Atletski klub "Sinj" Sinj</item>
    </izvorni_sadrzaj>
    <derivirana_varijabla naziv="DomainObject.Predmet.ProtuStrankaListFormated_1">
      <item>Atletski klub "Sinj" Sinj</item>
    </derivirana_varijabla>
  </DomainObject.Predmet.ProtuStrankaListFormated>
  <DomainObject.Predmet.ProtuStrankaListFormatedOIB>
    <izvorni_sadrzaj>
      <item>Atletski klub "Sinj" Sinj, OIB 25615233606</item>
    </izvorni_sadrzaj>
    <derivirana_varijabla naziv="DomainObject.Predmet.ProtuStrankaListFormatedOIB_1">
      <item>Atletski klub "Sinj" Sinj, OIB 25615233606</item>
    </derivirana_varijabla>
  </DomainObject.Predmet.ProtuStrankaListFormatedOIB>
  <DomainObject.Predmet.ProtuStrankaListFormatedWithAdress>
    <izvorni_sadrzaj>
      <item>Atletski klub "Sinj" Sinj, Trg Gojka Šuška 13, 21230 Sinj</item>
    </izvorni_sadrzaj>
    <derivirana_varijabla naziv="DomainObject.Predmet.ProtuStrankaListFormatedWithAdress_1">
      <item>Atletski klub "Sinj" Sinj, Trg Gojka Šuška 13, 21230 Sinj</item>
    </derivirana_varijabla>
  </DomainObject.Predmet.ProtuStrankaListFormatedWithAdress>
  <DomainObject.Predmet.ProtuStrankaListFormatedWithAdressOIB>
    <izvorni_sadrzaj>
      <item>Atletski klub "Sinj" Sinj, OIB 25615233606, Trg Gojka Šuška 13, 21230 Sinj</item>
    </izvorni_sadrzaj>
    <derivirana_varijabla naziv="DomainObject.Predmet.ProtuStrankaListFormatedWithAdressOIB_1">
      <item>Atletski klub "Sinj" Sinj, OIB 25615233606, Trg Gojka Šuška 13, 21230 Sinj</item>
    </derivirana_varijabla>
  </DomainObject.Predmet.ProtuStrankaListFormatedWithAdressOIB>
  <DomainObject.Predmet.ProtuStrankaListNazivFormated>
    <izvorni_sadrzaj>
      <item>Atletski klub "Sinj" Sinj</item>
    </izvorni_sadrzaj>
    <derivirana_varijabla naziv="DomainObject.Predmet.ProtuStrankaListNazivFormated_1">
      <item>Atletski klub "Sinj" Sinj</item>
    </derivirana_varijabla>
  </DomainObject.Predmet.ProtuStrankaListNazivFormated>
  <DomainObject.Predmet.ProtuStrankaListNazivFormatedOIB>
    <izvorni_sadrzaj>
      <item>Atletski klub "Sinj" Sinj, OIB 25615233606</item>
    </izvorni_sadrzaj>
    <derivirana_varijabla naziv="DomainObject.Predmet.ProtuStrankaListNazivFormatedOIB_1">
      <item>Atletski klub "Sinj" Sinj, OIB 25615233606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srpnja 2017.</izvorni_sadrzaj>
    <derivirana_varijabla naziv="DomainObject.Datum_1">19. srpnja 2017.</derivirana_varijabla>
  </DomainObject.Datum>
  <DomainObject.PoslovniBrojDokumenta>
    <izvorni_sadrzaj>St-148/2017-6</izvorni_sadrzaj>
    <derivirana_varijabla naziv="DomainObject.PoslovniBrojDokumenta_1">St-148/2017-6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Atletski klub "Sinj" Sinj</izvorni_sadrzaj>
    <derivirana_varijabla naziv="DomainObject.Predmet.ProtustrankaIDrugi_1">Atletski klub "Sinj" Sinj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Atletski klub "Sinj" Sinj, OIB 25615233606, Trg Gojka Šuška 13, 21230 Sinj</izvorni_sadrzaj>
    <derivirana_varijabla naziv="DomainObject.Predmet.ProtustrankaIDrugiAdressOIB_1">Atletski klub "Sinj" Sinj, OIB 25615233606, Trg Gojka Šuška 13, 21230 Sinj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Atletski klub "Sinj" Sinj</item>
      <item>FINANCIJSKA AGENCIJA, RC SPLIT</item>
    </izvorni_sadrzaj>
    <derivirana_varijabla naziv="DomainObject.Predmet.SudioniciListNaziv_1">
      <item>Atletski klub "Sinj" Sinj</item>
      <item>FINANCIJSKA AGENCIJA, RC SPLIT</item>
    </derivirana_varijabla>
  </DomainObject.Predmet.SudioniciListNaziv>
  <DomainObject.Predmet.SudioniciListAdressOIB>
    <izvorni_sadrzaj>
      <item>Atletski klub "Sinj" Sinj, OIB 25615233606, Trg Gojka Šuška 13,21230 Sinj</item>
      <item>FINANCIJSKA AGENCIJA, RC SPLIT, OIB 85821130368, Mažuranićevo šetalište 24 b,21000 Split</item>
    </izvorni_sadrzaj>
    <derivirana_varijabla naziv="DomainObject.Predmet.SudioniciListAdressOIB_1">
      <item>Atletski klub "Sinj" Sinj, OIB 25615233606, Trg Gojka Šuška 13,21230 Sinj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25615233606</item>
      <item>, OIB 85821130368</item>
    </izvorni_sadrzaj>
    <derivirana_varijabla naziv="DomainObject.Predmet.SudioniciListNazivOIB_1">
      <item>, OIB 25615233606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346270B-A8FE-4EB8-A44C-1328B0D93F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326</properties:Words>
  <properties:Characters>1738</properties:Characters>
  <properties:Lines>51</properties:Lines>
  <properties:Paragraphs>15</properties:Paragraphs>
  <properties:TotalTime>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2</vt:i4>
      </vt:variant>
    </vt:vector>
  </properties:HeadingPairs>
  <properties:TitlesOfParts>
    <vt:vector size="3" baseType="lpstr">
      <vt:lpstr/>
      <vt:lpstr/>
      <vt:lpstr>        </vt:lpstr>
    </vt:vector>
  </properties:TitlesOfParts>
  <properties:LinksUpToDate>false</properties:LinksUpToDate>
  <properties:CharactersWithSpaces>2142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2017-07-04T10:47:00Z</dcterms:created>
  <dc:creator>wsadmin</dc:creator>
  <cp:lastModifiedBy>Nevenka Marunica</cp:lastModifiedBy>
  <cp:lastPrinted>2017-07-19T10:12:00Z</cp:lastPrinted>
  <dcterms:modified xmlns:xsi="http://www.w3.org/2001/XMLSchema-instance" xsi:type="dcterms:W3CDTF">2017-07-19T10:12:00Z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St-148/2017-6 / Odluka - Oglas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