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2B3B08" w14:paraId="45E39479" w14:textId="1FF5F5B5">
      <w:pPr>
        <w:pStyle w:val="FiksniRH"/>
        <w:spacing w:before="0" w:after="0"/>
        <w15:collapsed w:val="false"/>
        <w:rPr>
          <w:rStyle w:val="PozadinaSvijetloZuta"/>
        </w:rPr>
      </w:pPr>
      <w:r w:rsidRPr="006C43C5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1152525</wp:posOffset>
            </wp:positionH>
            <wp:positionV relativeFrom="page">
              <wp:posOffset>337820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12B4" w:rsidP="001A12B4" w:rsidRDefault="001A12B4" w14:paraId="46C3B396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5CCD52DD" w14:textId="77777777">
      <w:pPr>
        <w:pStyle w:val="FiksniRH"/>
        <w:spacing w:before="0" w:after="0"/>
        <w:rPr>
          <w:rStyle w:val="PozadinaSvijetloZuta"/>
        </w:rPr>
      </w:pPr>
    </w:p>
    <w:p w:rsidRPr="002B3B08" w:rsidR="00AE649C" w:rsidP="001A12B4" w:rsidRDefault="00687A30" w14:paraId="6FD545F7" w14:textId="77777777">
      <w:pPr>
        <w:pStyle w:val="FiksniRH"/>
        <w:spacing w:before="0" w:after="0"/>
        <w:rPr>
          <w:b w:val="false"/>
          <w:bCs/>
        </w:rPr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2B3B08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687A30" w14:paraId="63EA0559" w14:textId="7ACCDAE1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2B3B08" w:rsidR="002B3B08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</w:p>
    <w:p w:rsidR="001A12B4" w:rsidP="001A12B4" w:rsidRDefault="00687A30" w14:paraId="4A314623" w14:textId="6F3B57DE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B3B08" w:rsidR="002B3B08">
            <w:rPr>
              <w:rStyle w:val="eSPISCCParagraphDefaultFont"/>
            </w:rPr>
            <w:t>Avenija Dubrovnik 8,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B3B08" w:rsidR="002B3B08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B3B08" w:rsidR="002B3B08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Pr="001A12B4" w:rsidR="001A12B4" w:rsidP="002B3B08" w:rsidRDefault="00BB30F6" w14:paraId="7ED8E244" w14:textId="28807A4B">
      <w:r w:rsidRPr="003B4689">
        <w:rPr>
          <w:rFonts w:eastAsia="Times New Roman" w:cs="Times New Roman"/>
        </w:rPr>
        <w:t>Od</w:t>
      </w:r>
      <w:r w:rsidR="002B3B08">
        <w:rPr>
          <w:rFonts w:eastAsia="Times New Roman" w:cs="Times New Roman"/>
        </w:rPr>
        <w:t>jel</w:t>
      </w:r>
      <w:r w:rsidRPr="003B4689">
        <w:rPr>
          <w:rFonts w:eastAsia="Times New Roman" w:cs="Times New Roman"/>
        </w:rPr>
        <w:t xml:space="preserve"> za izvršenje prekršajnih sankcija</w:t>
      </w:r>
      <w:r w:rsidRPr="006C43C5" w:rsidR="00EA1C6D">
        <w:tab/>
      </w:r>
    </w:p>
    <w:p w:rsidRPr="001A12B4" w:rsidR="001A12B4" w:rsidP="001A12B4" w:rsidRDefault="001A12B4" w14:paraId="616D5518" w14:textId="77777777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B3B08" w:rsidR="002B3B08">
            <w:rPr>
              <w:rStyle w:val="eSPISCCParagraphDefaultFont"/>
              <w:rFonts w:eastAsiaTheme="minorHAnsi"/>
            </w:rPr>
            <w:t>Pp Ikp-7508/2025-6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2B3B08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0574C609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6BDDF799" w14:textId="77777777">
      <w:pPr>
        <w:keepNext/>
        <w:spacing w:after="0"/>
        <w:jc w:val="center"/>
      </w:pPr>
    </w:p>
    <w:p w:rsidRPr="00CE79FB" w:rsidR="00CE79FB" w:rsidP="00CE79FB" w:rsidRDefault="00CE79FB" w14:paraId="3D70887E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2131106F" w14:textId="77777777">
      <w:pPr>
        <w:keepNext/>
        <w:spacing w:after="0"/>
        <w:jc w:val="center"/>
      </w:pPr>
    </w:p>
    <w:p w:rsidRPr="001A12B4" w:rsidR="001A12B4" w:rsidP="001A12B4" w:rsidRDefault="00687A30" w14:paraId="725030D0" w14:textId="39DE3386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B3B08" w:rsidR="002B3B08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B3B08" w:rsidR="002B3B08">
            <w:rPr>
              <w:rStyle w:val="eSPISCCParagraphDefaultFont"/>
              <w:rFonts w:eastAsiaTheme="minorHAnsi"/>
            </w:rPr>
            <w:t>Ljiljana Lovrek Grojzdek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 w:rsidR="002B3B08">
        <w:rPr>
          <w:rFonts w:eastAsia="Calibri" w:cs="Times New Roman"/>
        </w:rPr>
        <w:t>sudski referent za izvršenje kazni</w:t>
      </w:r>
      <w:r w:rsidRPr="001A12B4" w:rsidR="001A12B4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B3B08" w:rsidR="002B3B08">
            <w:rPr>
              <w:rStyle w:val="eSPISCCParagraphDefaultFont"/>
              <w:rFonts w:eastAsiaTheme="minorHAnsi"/>
            </w:rPr>
            <w:t>Vesna Primorac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B3B08" w:rsidR="002B3B08">
            <w:rPr>
              <w:rStyle w:val="eSPISCCParagraphDefaultFont"/>
              <w:rFonts w:eastAsiaTheme="minorHAnsi"/>
            </w:rPr>
            <w:t xml:space="preserve">  Osman Mašić, OIB 91412407611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B3B08" w:rsidR="002B3B08">
            <w:rPr>
              <w:rStyle w:val="eSPISCCParagraphDefaultFont"/>
              <w:rFonts w:eastAsiaTheme="minorHAnsi"/>
            </w:rPr>
            <w:t>članka 158. stavka 1., članka 236. stavka 1., članka 250. stavka 3.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</w:rPr>
        </w:sdtEndPr>
        <w:sdtContent>
          <w:r w:rsidRPr="002B3B08" w:rsidR="002B3B08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2B3B08" w:rsidR="002B3B08">
            <w:rPr>
              <w:rStyle w:val="eSPISCCParagraphDefaultFont"/>
              <w:rFonts w:eastAsiaTheme="minorHAnsi"/>
            </w:rPr>
            <w:t>3. rujna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096D8823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4A0C61D5" w14:textId="77777777">
      <w:pPr>
        <w:spacing w:after="0"/>
        <w:jc w:val="center"/>
        <w:rPr>
          <w:rFonts w:eastAsia="Calibri" w:cs="Times New Roman"/>
          <w:spacing w:val="60"/>
        </w:rPr>
      </w:pPr>
    </w:p>
    <w:p w:rsidRPr="00063E76" w:rsidR="00AE7B84" w:rsidP="00AE7B84" w:rsidRDefault="00790006" w14:paraId="58120E48" w14:textId="018354F1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 i 114/22, 86/2026)">
            <w:listItem w:displayText="107/07, 39/13, 157/13, 110/15, 70/17, 118/18 i 114/22, 86/2026)" w:value="107/07, 39/13, 157/13, 110/15, 70/17, 118/18 i 114/22, 86/2026)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</w:rPr>
        </w:sdtEndPr>
        <w:sdtContent>
          <w:r w:rsidRPr="002B3B08" w:rsidR="002B3B08">
            <w:rPr>
              <w:rStyle w:val="eSPISCCParagraphDefaultFont"/>
              <w:rFonts w:eastAsiaTheme="minorHAnsi"/>
            </w:rPr>
            <w:t>107/07, 39/13, 157/13, 110/15, 70/17, 118/18 i 114/22, 86/2026)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</w:t>
      </w:r>
      <w:r w:rsidR="002B3B08">
        <w:rPr>
          <w:rFonts w:eastAsia="Times New Roman" w:cs="Arial"/>
        </w:rPr>
        <w:t>novčane kazne</w:t>
      </w:r>
      <w:r w:rsidR="00EA2B9F">
        <w:rPr>
          <w:rFonts w:eastAsia="Times New Roman" w:cs="Arial"/>
        </w:rPr>
        <w:t xml:space="preserve"> </w:t>
      </w:r>
      <w:r w:rsidR="002A712A">
        <w:rPr>
          <w:rFonts w:eastAsia="Times New Roman" w:cs="Arial"/>
        </w:rPr>
        <w:t xml:space="preserve"> </w:t>
      </w:r>
      <w:r w:rsidR="001B4EE1">
        <w:rPr>
          <w:rFonts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Osman Mašić, OIB 91412407611">
            <w:listItem w:displayText="Osman Mašić, OIB 91412407611" w:value="Osman Mašić, OIB 91412407611"/>
          </w:comboBox>
        </w:sdtPr>
        <w:sdtEndPr>
          <w:rPr>
            <w:rStyle w:val="eSPISCCParagraphDefaultFont"/>
          </w:rPr>
        </w:sdtEndPr>
        <w:sdtContent>
          <w:r w:rsidRPr="002B3B08" w:rsidR="002B3B08">
            <w:rPr>
              <w:rStyle w:val="eSPISCCParagraphDefaultFont"/>
              <w:rFonts w:eastAsiaTheme="minorHAnsi"/>
            </w:rPr>
            <w:t>Osman Mašić, OIB 91412407611</w:t>
          </w:r>
        </w:sdtContent>
      </w:sdt>
      <w:r w:rsidR="002A712A">
        <w:rPr>
          <w:rFonts w:eastAsia="Calibri" w:cs="Times New Roman"/>
          <w:bCs/>
        </w:rPr>
        <w:t xml:space="preserve"> </w:t>
      </w:r>
      <w:r w:rsidRPr="00CE79FB" w:rsidR="00CE79FB">
        <w:rPr>
          <w:rFonts w:eastAsia="Calibri" w:cs="Times New Roman"/>
        </w:rPr>
        <w:t xml:space="preserve">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Zapoljska Ulica 1, 10000 Zagreb">
            <w:listItem w:displayText="Zapoljska Ulica 1, 10000 Zagreb" w:value="Zapoljska Ulica 1, 10000 Zagreb"/>
          </w:comboBox>
        </w:sdtPr>
        <w:sdtEndPr>
          <w:rPr>
            <w:rStyle w:val="eSPISCCParagraphDefaultFont"/>
          </w:rPr>
        </w:sdtEndPr>
        <w:sdtContent>
          <w:r w:rsidRPr="002B3B08" w:rsidR="002B3B08">
            <w:rPr>
              <w:rStyle w:val="eSPISCCParagraphDefaultFont"/>
              <w:rFonts w:eastAsiaTheme="minorHAnsi"/>
            </w:rPr>
            <w:t>Zapoljska Ulica 1,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B3B08" w:rsidR="002B3B08">
            <w:rPr>
              <w:rStyle w:val="eSPISCCParagraphDefaultFont"/>
              <w:rFonts w:eastAsiaTheme="minorHAnsi"/>
            </w:rPr>
            <w:t>članka 158. stavka 1., članka 236. stavka 1., članka 250. stavka 3.</w:t>
          </w:r>
        </w:sdtContent>
      </w:sdt>
      <w:r w:rsidR="002A712A">
        <w:rPr>
          <w:rFonts w:eastAsia="Times New Roman" w:cs="Times New Roman"/>
        </w:rPr>
        <w:t xml:space="preserve"> </w:t>
      </w:r>
      <w:r w:rsidR="002B3B08">
        <w:rPr>
          <w:rFonts w:eastAsia="Times New Roman" w:cs="Times New Roman"/>
        </w:rPr>
        <w:t>Zakon o sigurnosti prometa na cestama.</w:t>
      </w:r>
    </w:p>
    <w:p w:rsidR="00561534" w:rsidP="00561534" w:rsidRDefault="00561534" w14:paraId="620936C9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16879896" w14:textId="77777777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75E81" w14:paraId="6AF5649E" w14:textId="59957460">
      <w:pPr>
        <w:pStyle w:val="Odlomakpopisa"/>
        <w:numPr>
          <w:ilvl w:val="0"/>
          <w:numId w:val="51"/>
        </w:numPr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B3B08" w:rsidR="002B3B08">
            <w:rPr>
              <w:rStyle w:val="eSPISCCParagraphDefaultFont"/>
            </w:rPr>
            <w:t>Policijske uprave karlovačke, Postaje prometne policije Karlovac</w:t>
          </w:r>
        </w:sdtContent>
      </w:sdt>
      <w:r w:rsidRPr="002A712A" w:rsidR="00BB30F6">
        <w:rPr>
          <w:rFonts w:cs="Times New Roman"/>
        </w:rPr>
        <w:t xml:space="preserve"> 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B3B08" w:rsidR="002B3B08">
            <w:rPr>
              <w:rStyle w:val="eSPISCCParagraphDefaultFont"/>
            </w:rPr>
            <w:t>211-07/23-4/18967, 511-05-13-23-1 od 15.03.2023.</w:t>
          </w:r>
        </w:sdtContent>
      </w:sdt>
      <w:r w:rsidRPr="002A712A" w:rsidR="002A2A5B">
        <w:rPr>
          <w:rFonts w:cs="Times New Roman"/>
        </w:rPr>
        <w:t xml:space="preserve"> </w:t>
      </w:r>
      <w:r w:rsidRPr="002A712A" w:rsidR="009F3EF9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2B3B08" w:rsidR="002B3B08">
            <w:rPr>
              <w:rStyle w:val="eSPISCCParagraphDefaultFont"/>
            </w:rPr>
            <w:t>17. kolovoza 2023.</w:t>
          </w:r>
        </w:sdtContent>
      </w:sdt>
      <w:r w:rsidRPr="002A712A" w:rsidR="002A712A">
        <w:rPr>
          <w:rFonts w:cs="Times New Roman"/>
        </w:rPr>
        <w:t xml:space="preserve">  godine</w:t>
      </w:r>
      <w:r w:rsidR="002B3B08">
        <w:rPr>
          <w:rFonts w:cs="Times New Roman"/>
        </w:rPr>
        <w:t>,</w:t>
      </w:r>
      <w:r w:rsidRPr="002A712A" w:rsidR="002A712A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B3B08" w:rsidR="002B3B08">
            <w:rPr>
              <w:rStyle w:val="eSPISCCParagraphDefaultFont"/>
            </w:rPr>
            <w:t>Osman Mašić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proofErr w:type="spellStart"/>
      <w:r w:rsidRPr="002A712A" w:rsidR="002A712A">
        <w:rPr>
          <w:rFonts w:cs="Times New Roman"/>
        </w:rPr>
        <w:t>prekršajnopravna</w:t>
      </w:r>
      <w:proofErr w:type="spellEnd"/>
      <w:r w:rsidRPr="002A712A" w:rsidR="002A712A">
        <w:rPr>
          <w:rFonts w:cs="Times New Roman"/>
        </w:rPr>
        <w:t xml:space="preserve"> sankcija</w:t>
      </w:r>
      <w:r w:rsidR="002B3B08">
        <w:rPr>
          <w:rFonts w:cs="Times New Roman"/>
        </w:rPr>
        <w:t xml:space="preserve"> novčana kazna u iznosu od 350,00 eura</w:t>
      </w:r>
      <w:r w:rsidRPr="002A712A" w:rsidR="002A712A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B3B08" w:rsidR="002B3B08">
            <w:rPr>
              <w:rStyle w:val="eSPISCCParagraphDefaultFont"/>
            </w:rPr>
            <w:t>(tristopedeseteura).</w:t>
          </w:r>
        </w:sdtContent>
      </w:sdt>
    </w:p>
    <w:p w:rsidRPr="002A712A" w:rsidR="002A712A" w:rsidP="002A712A" w:rsidRDefault="002A712A" w14:paraId="6321EF17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Odredbom članka 14. stavka 1. Prekršajnog zakona  propisano je da zastara izvršenja kazni i drugih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 nastupa u svakom slučaju kada proteknu tri godine od dana pravomoćnosti odluke kojom je izrečena kazna ili druga </w:t>
      </w:r>
      <w:proofErr w:type="spellStart"/>
      <w:r w:rsidRPr="002A712A">
        <w:rPr>
          <w:rFonts w:cs="Arial"/>
        </w:rPr>
        <w:t>prekršajnopravna</w:t>
      </w:r>
      <w:proofErr w:type="spellEnd"/>
      <w:r w:rsidRPr="002A712A">
        <w:rPr>
          <w:rFonts w:cs="Arial"/>
        </w:rPr>
        <w:t xml:space="preserve"> sankcija.</w:t>
      </w:r>
    </w:p>
    <w:p w:rsidRPr="002A712A" w:rsidR="002A712A" w:rsidP="002A712A" w:rsidRDefault="002A712A" w14:paraId="14AC55CC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Budući je od dana pravomoćnosti odluke o prekršaju proteklo više od tri godine nastupila je zastara izvršenja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sankcija, zbog čega je postupak izvršenja obustavljen.</w:t>
      </w:r>
    </w:p>
    <w:p w:rsidRPr="001A12B4" w:rsidR="001A12B4" w:rsidP="001A12B4" w:rsidRDefault="001A12B4" w14:paraId="0518FD30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B3B08" w:rsidR="002B3B08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2B3B08" w:rsidR="002B3B08">
            <w:rPr>
              <w:rStyle w:val="eSPISCCParagraphDefaultFont"/>
              <w:rFonts w:eastAsiaTheme="minorHAnsi"/>
            </w:rPr>
            <w:t>3. rujna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20"/>
        <w:gridCol w:w="3046"/>
        <w:gridCol w:w="3121"/>
      </w:tblGrid>
      <w:tr w:rsidRPr="002B3B08" w:rsidR="00B40829" w:rsidTr="00876430" w14:paraId="25F855FC" w14:textId="77777777">
        <w:tc>
          <w:tcPr>
            <w:tcW w:w="3284" w:type="dxa"/>
          </w:tcPr>
          <w:p w:rsidRPr="002B3B08" w:rsidR="00B40829" w:rsidP="00B40829" w:rsidRDefault="002B3B08" w14:paraId="2AB5BDF5" w14:textId="07632527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2B3B08">
              <w:rPr>
                <w:rFonts w:eastAsia="Calibri" w:cs="Times New Roman"/>
                <w:sz w:val="24"/>
                <w:szCs w:val="24"/>
              </w:rPr>
              <w:t>Sudski referent za izvršenje kazni</w:t>
            </w:r>
          </w:p>
        </w:tc>
        <w:tc>
          <w:tcPr>
            <w:tcW w:w="3285" w:type="dxa"/>
          </w:tcPr>
          <w:p w:rsidRPr="002B3B08" w:rsidR="00B40829" w:rsidP="00B40829" w:rsidRDefault="00B40829" w14:paraId="1945173B" w14:textId="77777777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2B3B08" w:rsidR="00B40829" w:rsidP="00B40829" w:rsidRDefault="00B40829" w14:paraId="64FE30E9" w14:textId="77777777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2B3B08">
              <w:rPr>
                <w:rFonts w:eastAsia="Calibri" w:cs="Times New Roman"/>
                <w:sz w:val="24"/>
                <w:szCs w:val="24"/>
              </w:rPr>
              <w:t>Sudac</w:t>
            </w:r>
          </w:p>
          <w:p w:rsidRPr="002B3B08" w:rsidR="002B3B08" w:rsidP="00B40829" w:rsidRDefault="002B3B08" w14:paraId="0A98E0E5" w14:textId="2797703D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2B3B08">
              <w:rPr>
                <w:rFonts w:eastAsia="Calibri" w:cs="Times New Roman"/>
                <w:sz w:val="24"/>
                <w:szCs w:val="24"/>
              </w:rPr>
              <w:t xml:space="preserve">Ljiljana </w:t>
            </w:r>
            <w:proofErr w:type="spellStart"/>
            <w:r w:rsidRPr="002B3B08">
              <w:rPr>
                <w:rFonts w:eastAsia="Calibri" w:cs="Times New Roman"/>
                <w:sz w:val="24"/>
                <w:szCs w:val="24"/>
              </w:rPr>
              <w:t>Lovrek</w:t>
            </w:r>
            <w:proofErr w:type="spellEnd"/>
            <w:r w:rsidRPr="002B3B08"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 w:rsidRPr="002B3B08">
              <w:rPr>
                <w:rFonts w:eastAsia="Calibri" w:cs="Times New Roman"/>
                <w:sz w:val="24"/>
                <w:szCs w:val="24"/>
              </w:rPr>
              <w:t>Grojzdek</w:t>
            </w:r>
            <w:proofErr w:type="spellEnd"/>
          </w:p>
        </w:tc>
      </w:tr>
      <w:tr w:rsidRPr="002B3B08" w:rsidR="00B40829" w:rsidTr="00876430" w14:paraId="705A66FA" w14:textId="77777777">
        <w:tc>
          <w:tcPr>
            <w:tcW w:w="3284" w:type="dxa"/>
          </w:tcPr>
          <w:p w:rsidRPr="002B3B08" w:rsidR="00B40829" w:rsidP="00B40829" w:rsidRDefault="00687A30" w14:paraId="43075F24" w14:textId="37724D4F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2B3B08" w:rsidR="002B3B08">
                  <w:rPr>
                    <w:rStyle w:val="eSPISCCParagraphDefaultFont"/>
                    <w:rFonts w:eastAsiaTheme="minorHAnsi"/>
                  </w:rPr>
                  <w:t>Vesna Primorac</w:t>
                </w:r>
              </w:sdtContent>
            </w:sdt>
          </w:p>
        </w:tc>
        <w:tc>
          <w:tcPr>
            <w:tcW w:w="3285" w:type="dxa"/>
          </w:tcPr>
          <w:p w:rsidRPr="002B3B08" w:rsidR="00B40829" w:rsidP="00B40829" w:rsidRDefault="00B40829" w14:paraId="0CD9C392" w14:textId="77777777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2B3B08" w:rsidR="00B40829" w:rsidP="00B40829" w:rsidRDefault="00B40829" w14:paraId="19306333" w14:textId="5C5DF576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Pr="002B3B08" w:rsidR="00B40829" w:rsidP="00B40829" w:rsidRDefault="00B40829" w14:paraId="572D81A6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2D161766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lastRenderedPageBreak/>
        <w:t>Uputa o pravnom lijeku:</w:t>
      </w:r>
    </w:p>
    <w:p w:rsidRPr="003B4689" w:rsidR="00275E81" w:rsidP="00275E81" w:rsidRDefault="00275E81" w14:paraId="438C6F82" w14:textId="77777777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B3B08" w:rsidR="002B3B08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4A210BAB" w14:textId="77777777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 w14:paraId="70C97237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7B2F92AD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B3B08" w:rsidR="002B3B08">
            <w:rPr>
              <w:rStyle w:val="eSPISCCParagraphDefaultFont"/>
              <w:rFonts w:eastAsiaTheme="minorHAnsi"/>
            </w:rPr>
            <w:t>Osman Mašić, Zapoljska Ulica 1,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2D7FEE" w:rsidRDefault="002A712A" w14:paraId="6B1AE9DC" w14:textId="13CD55F9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podnositelj</w:t>
      </w:r>
      <w:r w:rsidR="00433E5A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Postaja prometne policije Karlovac, Vlatka Mačeka 13,47000 Karlovac">
            <w:listItem w:displayText="Postaja prometne policije Karlovac, Vlatka Mačeka 13,47000 Karlovac" w:value="Postaja prometne policije Karlovac, Vlatka Mačeka 13,47000 Karlovac"/>
            <w:listItem w:displayText="Osman Mašić, OIB 91412407611, Zapoljska Ulica 1,10000 Zagreb" w:value="Osman Mašić, OIB 91412407611, Zapoljska Ulica 1,10000 Zagreb"/>
          </w:comboBox>
        </w:sdtPr>
        <w:sdtEndPr>
          <w:rPr>
            <w:rStyle w:val="eSPISCCParagraphDefaultFont"/>
          </w:rPr>
        </w:sdtEndPr>
        <w:sdtContent>
          <w:r w:rsidRPr="002B3B08" w:rsidR="002B3B08">
            <w:rPr>
              <w:rStyle w:val="eSPISCCParagraphDefaultFont"/>
              <w:rFonts w:eastAsiaTheme="minorHAnsi"/>
            </w:rPr>
            <w:t>Postaja prometne policije Karlovac, Vlatka Mačeka 13,47000 Karlovac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</w:p>
    <w:p w:rsidRPr="002D7FEE" w:rsidR="00B37A7D" w:rsidP="002D7FEE" w:rsidRDefault="00B37A7D" w14:paraId="028A963C" w14:textId="77777777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 w14:paraId="19B23246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643F5CEE" w14:textId="77777777"/>
    <w:sectPr w:rsidRPr="001A12B4" w:rsidR="001A12B4" w:rsidSect="002B3B08">
      <w:headerReference w:type="default" r:id="rId10"/>
      <w:footerReference w:type="default" r:id="rId11"/>
      <w:pgSz w:w="11907" w:h="16839" w:code="9"/>
      <w:pgMar w:top="1418" w:right="1418" w:bottom="851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687A30" w:rsidP="00537B78" w:rsidRDefault="00687A30" w14:paraId="34C41ED3" w14:textId="77777777">
      <w:r>
        <w:separator/>
      </w:r>
    </w:p>
  </w:endnote>
  <w:endnote w:type="continuationSeparator" w:id="0">
    <w:p w:rsidR="00687A30" w:rsidP="00537B78" w:rsidRDefault="00687A30" w14:paraId="2B7E58DF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64C9AD09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28002AE8" w14:textId="77777777">
    <w:pPr>
      <w:pStyle w:val="Stranic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687A30" w:rsidP="00537B78" w:rsidRDefault="00687A30" w14:paraId="4795750B" w14:textId="77777777">
      <w:r>
        <w:separator/>
      </w:r>
    </w:p>
  </w:footnote>
  <w:footnote w:type="continuationSeparator" w:id="0">
    <w:p w:rsidR="00687A30" w:rsidP="00537B78" w:rsidRDefault="00687A30" w14:paraId="6C136E46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498020F9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2B3B08" w:rsidR="002B3B08">
          <w:rPr>
            <w:rStyle w:val="eSPISCCParagraphDefaultFont"/>
          </w:rPr>
          <w:t>Pp Ikp-7508/2025-6</w:t>
        </w:r>
      </w:sdtContent>
    </w:sdt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3B08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87A30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283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AC9260D"/>
  <w15:docId w15:val="{35AD1BCD-9BD9-4A74-BFD4-F6170097F502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1F511B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8A0FE5"/>
    <w:rsid w:val="00937323"/>
    <w:rsid w:val="009735D0"/>
    <w:rsid w:val="009C289F"/>
    <w:rsid w:val="009E647F"/>
    <w:rsid w:val="00A01DC1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5459C"/>
    <w:rsid w:val="00D6351C"/>
    <w:rsid w:val="00D94CFA"/>
    <w:rsid w:val="00D96283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3. rujna 2026.</izvorni_sadrzaj>
    <derivirana_varijabla naziv="DomainObject.DatumDonosenjaOdluke_1">3.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Ikp-7508/2025-6</izvorni_sadrzaj>
    <derivirana_varijabla naziv="DomainObject.Oznaka_1">Pp Ikp-7508/2025-6</derivirana_varijabla>
  </DomainObject.Oznaka>
  <DomainObject.DonositeljOdluke.Ime>
    <izvorni_sadrzaj>Ljiljana</izvorni_sadrzaj>
    <derivirana_varijabla naziv="DomainObject.DonositeljOdluke.Ime_1">Ljiljana</derivirana_varijabla>
  </DomainObject.DonositeljOdluke.Ime>
  <DomainObject.DonositeljOdluke.Prezime>
    <izvorni_sadrzaj>Lovrek Grojzdek</izvorni_sadrzaj>
    <derivirana_varijabla naziv="DomainObject.DonositeljOdluke.Prezime_1">Lovrek Grojzdek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7508</izvorni_sadrzaj>
    <derivirana_varijabla naziv="DomainObject.Predmet.Broj_1">7508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12. prosinca 2025.</izvorni_sadrzaj>
    <derivirana_varijabla naziv="DomainObject.Predmet.DatumOsnivanja_1">12. prosinca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Ljiljana Lovrek Grojzdek
rod</izvorni_sadrzaj>
    <derivirana_varijabla naziv="DomainObject.Predmet.Opis_1">vanjski Ljiljana Lovrek Grojzdek
rod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Ikp-7508/2025</izvorni_sadrzaj>
    <derivirana_varijabla naziv="DomainObject.Predmet.OznakaBroj_1">Pp Ikp-7508/2025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Osman Mašić</izvorni_sadrzaj>
    <derivirana_varijabla naziv="DomainObject.Predmet.ProtustrankaFormated_1">  Osman Mašić</derivirana_varijabla>
  </DomainObject.Predmet.ProtustrankaFormated>
  <DomainObject.Predmet.ProtustrankaFormatedOIB>
    <izvorni_sadrzaj>  Osman Mašić, OIB 91412407611</izvorni_sadrzaj>
    <derivirana_varijabla naziv="DomainObject.Predmet.ProtustrankaFormatedOIB_1">  Osman Mašić, OIB 91412407611</derivirana_varijabla>
  </DomainObject.Predmet.ProtustrankaFormatedOIB>
  <DomainObject.Predmet.ProtustrankaFormatedWithAdress>
    <izvorni_sadrzaj> Osman Mašić, Zapoljska Ulica 1, 10000 Zagreb</izvorni_sadrzaj>
    <derivirana_varijabla naziv="DomainObject.Predmet.ProtustrankaFormatedWithAdress_1"> Osman Mašić, Zapoljska Ulica 1, 10000 Zagreb</derivirana_varijabla>
  </DomainObject.Predmet.ProtustrankaFormatedWithAdress>
  <DomainObject.Predmet.ProtustrankaFormatedWithAdressOIB>
    <izvorni_sadrzaj> Osman Mašić, OIB 91412407611, Zapoljska Ulica 1, 10000 Zagreb</izvorni_sadrzaj>
    <derivirana_varijabla naziv="DomainObject.Predmet.ProtustrankaFormatedWithAdressOIB_1"> Osman Mašić, OIB 91412407611, Zapoljska Ulica 1, 10000 Zagreb</derivirana_varijabla>
  </DomainObject.Predmet.ProtustrankaFormatedWithAdressOIB>
  <DomainObject.Predmet.ProtustrankaWithAdress>
    <izvorni_sadrzaj>Osman Mašić Zapoljska Ulica 1, 10000 Zagreb</izvorni_sadrzaj>
    <derivirana_varijabla naziv="DomainObject.Predmet.ProtustrankaWithAdress_1">Osman Mašić Zapoljska Ulica 1, 10000 Zagreb</derivirana_varijabla>
  </DomainObject.Predmet.ProtustrankaWithAdress>
  <DomainObject.Predmet.ProtustrankaWithAdressOIB>
    <izvorni_sadrzaj>Osman Mašić, OIB 91412407611, Zapoljska Ulica 1, 10000 Zagreb</izvorni_sadrzaj>
    <derivirana_varijabla naziv="DomainObject.Predmet.ProtustrankaWithAdressOIB_1">Osman Mašić, OIB 91412407611, Zapoljska Ulica 1, 10000 Zagreb</derivirana_varijabla>
  </DomainObject.Predmet.ProtustrankaWithAdressOIB>
  <DomainObject.Predmet.ProtustrankaNazivFormated>
    <izvorni_sadrzaj>Osman Mašić</izvorni_sadrzaj>
    <derivirana_varijabla naziv="DomainObject.Predmet.ProtustrankaNazivFormated_1">Osman Mašić</derivirana_varijabla>
    <derivirana_varijabla naziv="Padez">Osman Mašić</derivirana_varijabla>
  </DomainObject.Predmet.ProtustrankaNazivFormated>
  <DomainObject.Predmet.ProtustrankaNazivFormatedOIB>
    <izvorni_sadrzaj>Osman Mašić, OIB 91412407611</izvorni_sadrzaj>
    <derivirana_varijabla naziv="DomainObject.Predmet.ProtustrankaNazivFormatedOIB_1">Osman Mašić, OIB 91412407611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Ljiljana Lovrek Grojzdek, 44.</izvorni_sadrzaj>
    <derivirana_varijabla naziv="DomainObject.Predmet.Referada.Naziv_1">Ljiljana Lovrek Grojzdek, 44.</derivirana_varijabla>
  </DomainObject.Predmet.Referada.Naziv>
  <DomainObject.Predmet.Referada.Oznaka>
    <izvorni_sadrzaj>44</izvorni_sadrzaj>
    <derivirana_varijabla naziv="DomainObject.Predmet.Referada.Oznaka_1">44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322</izvorni_sadrzaj>
    <derivirana_varijabla naziv="DomainObject.Predmet.Referada.Prostorija.Oznaka_1">322</derivirana_varijabla>
  </DomainObject.Predmet.Referada.Prostorija.Oznaka>
  <DomainObject.Predmet.Referada.Sud.Naziv>
    <izvorni_sadrzaj>Općinski prekršajni sud u Zagrebu</izvorni_sadrzaj>
    <derivirana_varijabla naziv="DomainObject.Predmet.Referada.Sud.Naziv_1">Policijske uprave karlovačke, Postaje prometne policije Karlovac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Ljiljana Lovrek Grojzdek</izvorni_sadrzaj>
    <derivirana_varijabla naziv="DomainObject.Predmet.Referada.Sudac_1">Ljiljana Lovrek Grojzdek</derivirana_varijabla>
    <derivirana_varijabla naziv="Dativ">Ljiljana Lovrek Grojzdek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Postaja prometne policije Karlovac</izvorni_sadrzaj>
    <derivirana_varijabla naziv="DomainObject.Predmet.StrankaFormated_1">  Postaja prometne policije Karlovac</derivirana_varijabla>
  </DomainObject.Predmet.StrankaFormated>
  <DomainObject.Predmet.StrankaFormatedOIB>
    <izvorni_sadrzaj>  Postaja prometne policije Karlovac</izvorni_sadrzaj>
    <derivirana_varijabla naziv="DomainObject.Predmet.StrankaFormatedOIB_1">  Postaja prometne policije Karlovac</derivirana_varijabla>
  </DomainObject.Predmet.StrankaFormatedOIB>
  <DomainObject.Predmet.StrankaFormatedWithAdress>
    <izvorni_sadrzaj> Postaja prometne policije Karlovac, Vlatka Mačeka 13, 47000 Karlovac</izvorni_sadrzaj>
    <derivirana_varijabla naziv="DomainObject.Predmet.StrankaFormatedWithAdress_1"> Postaja prometne policije Karlovac, Vlatka Mačeka 13, 47000 Karlovac</derivirana_varijabla>
  </DomainObject.Predmet.StrankaFormatedWithAdress>
  <DomainObject.Predmet.StrankaFormatedWithAdressOIB>
    <izvorni_sadrzaj> Postaja prometne policije Karlovac, Vlatka Mačeka 13, 47000 Karlovac</izvorni_sadrzaj>
    <derivirana_varijabla naziv="DomainObject.Predmet.StrankaFormatedWithAdressOIB_1"> Postaja prometne policije Karlovac, Vlatka Mačeka 13, 47000 Karlovac</derivirana_varijabla>
  </DomainObject.Predmet.StrankaFormatedWithAdressOIB>
  <DomainObject.Predmet.StrankaWithAdress>
    <izvorni_sadrzaj>Postaja prometne policije Karlovac Vlatka Mačeka 13,47000 Karlovac</izvorni_sadrzaj>
    <derivirana_varijabla naziv="DomainObject.Predmet.StrankaWithAdress_1">Postaja prometne policije Karlovac Vlatka Mačeka 13,47000 Karlovac</derivirana_varijabla>
  </DomainObject.Predmet.StrankaWithAdress>
  <DomainObject.Predmet.StrankaWithAdressOIB>
    <izvorni_sadrzaj>Postaja prometne policije Karlovac, Vlatka Mačeka 13,47000 Karlovac</izvorni_sadrzaj>
    <derivirana_varijabla naziv="DomainObject.Predmet.StrankaWithAdressOIB_1">Postaja prometne policije Karlovac, Vlatka Mačeka 13,47000 Karlovac</derivirana_varijabla>
  </DomainObject.Predmet.StrankaWithAdressOIB>
  <DomainObject.Predmet.StrankaNazivFormated>
    <izvorni_sadrzaj>Postaja prometne policije Karlovac</izvorni_sadrzaj>
    <derivirana_varijabla naziv="DomainObject.Predmet.StrankaNazivFormated_1">Postaja prometne policije Karlovac</derivirana_varijabla>
    <derivirana_varijabla naziv="Padez">Postaja prometne policije Karlovac</derivirana_varijabla>
  </DomainObject.Predmet.StrankaNazivFormated>
  <DomainObject.Predmet.StrankaNazivFormatedOIB>
    <izvorni_sadrzaj>Postaja prometne policije Karlovac</izvorni_sadrzaj>
    <derivirana_varijabla naziv="DomainObject.Predmet.StrankaNazivFormatedOIB_1">Postaja prometne policije Karlovac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8,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Ana Matić</izvorni_sadrzaj>
    <derivirana_varijabla naziv="DomainObject.Predmet.Zapisnicar_1">Vesna Primorac</derivirana_varijabla>
    <derivirana_varijabla naziv="Padez">Vesna Primorac</derivirana_varijabla>
  </DomainObject.Predmet.Zapisnicar>
  <DomainObject.Predmet.StrankaListFormated>
    <izvorni_sadrzaj>
      <item>Postaja prometne policije Karlovac</item>
    </izvorni_sadrzaj>
    <derivirana_varijabla naziv="DomainObject.Predmet.StrankaListFormated_1">
      <item>Postaja prometne policije Karlovac</item>
    </derivirana_varijabla>
  </DomainObject.Predmet.StrankaListFormated>
  <DomainObject.Predmet.StrankaListFormatedOIB>
    <izvorni_sadrzaj>
      <item>Postaja prometne policije Karlovac</item>
    </izvorni_sadrzaj>
    <derivirana_varijabla naziv="DomainObject.Predmet.StrankaListFormatedOIB_1">
      <item>Postaja prometne policije Karlovac</item>
    </derivirana_varijabla>
  </DomainObject.Predmet.StrankaListFormatedOIB>
  <DomainObject.Predmet.StrankaListFormatedWithAdress>
    <izvorni_sadrzaj>
      <item>Postaja prometne policije Karlovac, Vlatka Mačeka 13, 47000 Karlovac</item>
    </izvorni_sadrzaj>
    <derivirana_varijabla naziv="DomainObject.Predmet.StrankaListFormatedWithAdress_1">
      <item>Postaja prometne policije Karlovac, Vlatka Mačeka 13, 47000 Karlovac</item>
    </derivirana_varijabla>
  </DomainObject.Predmet.StrankaListFormatedWithAdress>
  <DomainObject.Predmet.StrankaListFormatedWithAdressOIB>
    <izvorni_sadrzaj>
      <item>Postaja prometne policije Karlovac, Vlatka Mačeka 13, 47000 Karlovac</item>
    </izvorni_sadrzaj>
    <derivirana_varijabla naziv="DomainObject.Predmet.StrankaListFormatedWithAdressOIB_1">
      <item>Postaja prometne policije Karlovac, Vlatka Mačeka 13, 47000 Karlovac</item>
    </derivirana_varijabla>
  </DomainObject.Predmet.StrankaListFormatedWithAdressOIB>
  <DomainObject.Predmet.StrankaListNazivFormated>
    <izvorni_sadrzaj>
      <item>Postaja prometne policije Karlovac</item>
    </izvorni_sadrzaj>
    <derivirana_varijabla naziv="DomainObject.Predmet.StrankaListNazivFormated_1">
      <item>Postaja prometne policije Karlovac</item>
    </derivirana_varijabla>
  </DomainObject.Predmet.StrankaListNazivFormated>
  <DomainObject.Predmet.StrankaListNazivFormatedOIB>
    <izvorni_sadrzaj>
      <item>Postaja prometne policije Karlovac</item>
    </izvorni_sadrzaj>
    <derivirana_varijabla naziv="DomainObject.Predmet.StrankaListNazivFormatedOIB_1">
      <item>Postaja prometne policije Karlovac</item>
    </derivirana_varijabla>
  </DomainObject.Predmet.StrankaListNazivFormatedOIB>
  <DomainObject.Predmet.ProtuStrankaListFormated>
    <izvorni_sadrzaj>
      <item>Osman Mašić</item>
    </izvorni_sadrzaj>
    <derivirana_varijabla naziv="DomainObject.Predmet.ProtuStrankaListFormated_1">
      <item>Osman Mašić</item>
    </derivirana_varijabla>
  </DomainObject.Predmet.ProtuStrankaListFormated>
  <DomainObject.Predmet.ProtuStrankaListFormatedOIB>
    <izvorni_sadrzaj>
      <item>Osman Mašić, OIB 91412407611</item>
    </izvorni_sadrzaj>
    <derivirana_varijabla naziv="DomainObject.Predmet.ProtuStrankaListFormatedOIB_1">
      <item>Osman Mašić, OIB 91412407611</item>
    </derivirana_varijabla>
  </DomainObject.Predmet.ProtuStrankaListFormatedOIB>
  <DomainObject.Predmet.ProtuStrankaListFormatedWithAdress>
    <izvorni_sadrzaj>
      <item>Osman Mašić, Zapoljska Ulica 1, 10000 Zagreb</item>
    </izvorni_sadrzaj>
    <derivirana_varijabla naziv="DomainObject.Predmet.ProtuStrankaListFormatedWithAdress_1">
      <item>Zapoljska Ulica 1, 10000 Zagreb</item>
    </derivirana_varijabla>
  </DomainObject.Predmet.ProtuStrankaListFormatedWithAdress>
  <DomainObject.Predmet.ProtuStrankaListFormatedWithAdressOIB>
    <izvorni_sadrzaj>
      <item>Osman Mašić, OIB 91412407611, Zapoljska Ulica 1, 10000 Zagreb</item>
    </izvorni_sadrzaj>
    <derivirana_varijabla naziv="DomainObject.Predmet.ProtuStrankaListFormatedWithAdressOIB_1">
      <item>Osman Mašić, OIB 91412407611, Zapoljska Ulica 1, 10000 Zagreb</item>
    </derivirana_varijabla>
  </DomainObject.Predmet.ProtuStrankaListFormatedWithAdressOIB>
  <DomainObject.Predmet.ProtuStrankaListNazivFormated>
    <izvorni_sadrzaj>
      <item>Osman Mašić</item>
    </izvorni_sadrzaj>
    <derivirana_varijabla naziv="DomainObject.Predmet.ProtuStrankaListNazivFormated_1">
      <item>Osman Mašić</item>
    </derivirana_varijabla>
  </DomainObject.Predmet.ProtuStrankaListNazivFormated>
  <DomainObject.Predmet.ProtuStrankaListNazivFormatedOIB>
    <izvorni_sadrzaj>
      <item>Osman Mašić, OIB 91412407611</item>
    </izvorni_sadrzaj>
    <derivirana_varijabla naziv="DomainObject.Predmet.ProtuStrankaListNazivFormatedOIB_1">
      <item>Osman Mašić, OIB 91412407611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158, 236, 250</izvorni_sadrzaj>
    <derivirana_varijabla naziv="DomainObject.Predmet.ClanakZakona_1">158, 236, 250</derivirana_varijabla>
  </DomainObject.Predmet.ClanakZakona>
  <DomainObject.Predmet.ClanakZakonaFull>
    <izvorni_sadrzaj>članka 158. stavka 1., članka 236. stavka 1., članka 250. stavka 3.</izvorni_sadrzaj>
    <derivirana_varijabla naziv="DomainObject.Predmet.ClanakZakonaFull_1">članka 158. stavka 1., članka 236. stavka 1., članka 250. stavka 3.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3. rujna 2026.</izvorni_sadrzaj>
    <derivirana_varijabla naziv="DomainObject.Datum_1">3. rujna 2026.</derivirana_varijabla>
    <derivirana_varijabla naziv="datum">3. rujna 2026.</derivirana_varijabla>
    <derivirana_varijabla naziv="datumpravomocnosti">3. rujna 2026.</derivirana_varijabla>
    <derivirana_varijabla naziv="datumizvrsnosti">3. rujna 2026.</derivirana_varijabla>
  </DomainObject.Datum>
  <DomainObject.PoslovniBrojDokumenta>
    <izvorni_sadrzaj>Pp Ikp-7508/2025-6</izvorni_sadrzaj>
    <derivirana_varijabla naziv="DomainObject.PoslovniBrojDokumenta_1">Pp Ikp-7508/2025-6</derivirana_varijabla>
  </DomainObject.PoslovniBrojDokumenta>
  <DomainObject.Predmet.StrankaIDrugi>
    <izvorni_sadrzaj>Postaja prometne policije Karlovac</izvorni_sadrzaj>
    <derivirana_varijabla naziv="DomainObject.Predmet.StrankaIDrugi_1">Postaja prometne policije Karlovac</derivirana_varijabla>
  </DomainObject.Predmet.StrankaIDrugi>
  <DomainObject.Predmet.ProtustrankaIDrugi>
    <izvorni_sadrzaj>Osman Mašić</izvorni_sadrzaj>
    <derivirana_varijabla naziv="DomainObject.Predmet.ProtustrankaIDrugi_1">Osman Mašić</derivirana_varijabla>
  </DomainObject.Predmet.ProtustrankaIDrugi>
  <DomainObject.Predmet.StrankaIDrugiAdressOIB>
    <izvorni_sadrzaj>Postaja prometne policije Karlovac, Vlatka Mačeka 13, 47000 Karlovac</izvorni_sadrzaj>
    <derivirana_varijabla naziv="DomainObject.Predmet.StrankaIDrugiAdressOIB_1">Postaja prometne policije Karlovac, Vlatka Mačeka 13, 47000 Karlovac</derivirana_varijabla>
  </DomainObject.Predmet.StrankaIDrugiAdressOIB>
  <DomainObject.Predmet.ProtustrankaIDrugiAdressOIB>
    <izvorni_sadrzaj>Osman Mašić, OIB 91412407611, Zapoljska Ulica 1, 10000 Zagreb</izvorni_sadrzaj>
    <derivirana_varijabla naziv="DomainObject.Predmet.ProtustrankaIDrugiAdressOIB_1">Osman Mašić, OIB 91412407611, Zapoljska Ulica 1,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Osman Mašić</item>
      <item>Postaja prometne policije Karlovac</item>
    </izvorni_sadrzaj>
    <derivirana_varijabla naziv="DomainObject.Predmet.SudioniciListNaziv_1">
      <item>Osman Mašić</item>
      <item>Postaja prometne policije Karlovac</item>
    </derivirana_varijabla>
    <derivirana_varijabla naziv="OstaliSudionici">
      <item>Osman Mašić</item>
      <item>Postaja prometne policije Karlovac</item>
    </derivirana_varijabla>
  </DomainObject.Predmet.SudioniciListNaziv>
  <DomainObject.Predmet.SudioniciListAdressOIB>
    <izvorni_sadrzaj>
      <item>Osman Mašić, OIB 91412407611, Zapoljska Ulica 1,10000 Zagreb</item>
      <item>Postaja prometne policije Karlovac, Vlatka Mačeka 13,47000 Karlovac</item>
    </izvorni_sadrzaj>
    <derivirana_varijabla naziv="DomainObject.Predmet.SudioniciListAdressOIB_1">
      <item>Postaja prometne policije Karlovac, Vlatka Mačeka 13,47000 Karlovac</item>
      <item>Osman Mašić, OIB 91412407611, Zapoljska Ulica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350,00 EUR</izvorni_sadrzaj>
    <derivirana_varijabla naziv="DomainObject.Predmet.Pristojbe_1">trošak za novčana kazna u iznosu od 350,00 EUR</derivirana_varijabla>
  </DomainObject.Predmet.Pristojbe>
  <DomainObject.Predmet.PristojbeSudionikNazivOIB>
    <izvorni_sadrzaj>Osman Mašić, OIB 91412407611</izvorni_sadrzaj>
    <derivirana_varijabla naziv="DomainObject.Predmet.PristojbeSudionikNazivOIB_1">Osman Mašić, OIB 91412407611</derivirana_varijabla>
  </DomainObject.Predmet.PristojbeSudionikNazivOIB>
  <DomainObject.Predmet.PristojbePNB>
    <izvorni_sadrzaj>HR63 6050-20454-1078959765</izvorni_sadrzaj>
    <derivirana_varijabla naziv="DomainObject.Predmet.PristojbePNB_1">HR63 6050-20454-1078959765</derivirana_varijabla>
  </DomainObject.Predmet.PristojbePNB>
  <DomainObject.Predmet.PristojbeIznos>
    <izvorni_sadrzaj>350,00 EUR</izvorni_sadrzaj>
    <derivirana_varijabla naziv="DomainObject.Predmet.PristojbeIznos_1">350,00 EUR</derivirana_varijabla>
  </DomainObject.Predmet.PristojbeIznos>
  <DomainObject.Predmet.PristojbeOpisPlacanja>
    <izvorni_sadrzaj>Novčana kazna Pp Ikp-7508/2025, OPS ZG.</izvorni_sadrzaj>
    <derivirana_varijabla naziv="DomainObject.Predmet.PristojbeOpisPlacanja_1">Novčana kazna Pp Ikp-7508/2025,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91412407611</item>
      <item>, OIB null</item>
    </izvorni_sadrzaj>
    <derivirana_varijabla naziv="DomainObject.Predmet.SudioniciListNazivOIB_1">
      <item>, OIB 91412407611</item>
      <item>, OIB null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(tristopedeseteura).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17. prosinca 2025.</izvorni_sadrzaj>
    <derivirana_varijabla naziv="DomainObject.PredzadnjaOdlukaIzPredmeta.DatumDonosenjaOdluke_1">17. prosinca 2025.</derivirana_varijabla>
  </DomainObject.PredzadnjaOdlukaIzPredmeta.DatumDonosenjaOdluke>
  <DomainObject.PredzadnjaOdlukaIzPredmeta.Oznaka>
    <izvorni_sadrzaj>Pp Ikp-7508/2025-3</izvorni_sadrzaj>
    <derivirana_varijabla naziv="DomainObject.PredzadnjaOdlukaIzPredmeta.Oznaka_1">Pp Ikp-7508/2025-3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12. prosinca 2025.</izvorni_sadrzaj>
    <derivirana_varijabla naziv="DomainObject.Predmet.DatumPocetkaProcesa_1">12. prosinca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 i 114/22, 86/2026)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Osman Mašić, Zapoljska Ulica 1, 10000 Zagreb</izvorni_sadrzaj>
    <derivirana_varijabla naziv="DomainObject.Predmet.OsudenikImePrezimeAdresa_1">Osman Mašić, Zapoljska Ulica 1, 10000 Zagreb</derivirana_varijabla>
  </DomainObject.Predmet.OsudenikImePrezimeAdresa>
  <DomainObject.Predmet.OsudenikImePrezimeOIBDatRodenja>
    <izvorni_sadrzaj>Osman Mašić, OIB 91412407611, rođen-a 20.10.1972.</izvorni_sadrzaj>
    <derivirana_varijabla naziv="DomainObject.Predmet.OsudenikImePrezimeOIBDatRodenja_1">Osman Mašić, OIB 91412407611, rođen-a 20.10.1972.</derivirana_varijabla>
  </DomainObject.Predmet.OsudenikImePrezimeOIBDatRodenja>
  <DomainObject.IkpPredmet.OdlukaRjesenjeIshodisni>
    <izvorni_sadrzaj/>
    <derivirana_varijabla naziv="DomainObject.IkpPredmet.OdlukaRjesenjeIshodisni_1">211-07/23-4/18967, 511-05-13-23-1 od 15.03.2023.</derivirana_varijabla>
  </DomainObject.IkpPredmet.OdlukaRjesenjeIshodisni>
  <DomainObject.IkpPredmet.NovcanaObaveza.PreostaliIznos>
    <izvorni_sadrzaj>350,00 EUR</izvorni_sadrzaj>
    <derivirana_varijabla naziv="DomainObject.IkpPredmet.NovcanaObaveza.PreostaliIznos_1">350,00 EUR</derivirana_varijabla>
  </DomainObject.IkpPredmet.NovcanaObaveza.PreostaliIznos>
  <DomainObject.IkpPredmet.NovcanaObaveza.PNB>
    <izvorni_sadrzaj>HR63 6050-20454-1078959765</izvorni_sadrzaj>
    <derivirana_varijabla naziv="DomainObject.IkpPredmet.NovcanaObaveza.PNB_1">HR63 6050-20454-1078959765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>17. kolovoza 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officeDocument/2006/math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347</properties:Words>
  <properties:Characters>1975</properties:Characters>
  <properties:Lines>60</properties:Lines>
  <properties:Paragraphs>25</properties:Paragraphs>
  <properties:TotalTime>209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2326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Vesna Primorac</cp:lastModifiedBy>
  <cp:lastPrinted>2026-09-03T09:15:00Z</cp:lastPrinted>
  <dcterms:modified xmlns:xsi="http://www.w3.org/2001/XMLSchema-instance" xsi:type="dcterms:W3CDTF">2026-09-03T09:16:00Z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Ikp-7508/2025-6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