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5="http://schemas.microsoft.com/office/word/2012/wordml"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1112774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634CD1" w14:paraId="0C7754C9" w14:textId="7DF7BF19">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634CD1">
            <w:rPr>
              <w:rStyle w:val="eSPISCCParagraphDefaultFont"/>
              <w:rFonts w:eastAsiaTheme="minorHAnsi"/>
            </w:rPr>
            <w:t>Općinski sud u Splitu</w:t>
          </w:r>
        </w:sdtContent>
      </w:sdt>
      <w:r w:rsidR="001349C2">
        <w:rPr>
          <w:rStyle w:val="PozadinaSvijetloZelena"/>
          <w:noProof w:val="false"/>
          <w:shd w:val="clear" w:color="auto" w:fill="auto"/>
        </w:rPr>
        <w:t xml:space="preserve"> </w:t>
      </w:r>
    </w:p>
    <w:p w:rsidR="005D2A7B" w:rsidP="001349C2" w:rsidRDefault="00634CD1" w14:paraId="58FC6302" w14:textId="7370AD7A">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34CD1">
            <w:rPr>
              <w:rStyle w:val="eSPISCCParagraphDefaultFont"/>
              <w:rFonts w:eastAsiaTheme="minorHAnsi"/>
            </w:rPr>
            <w:t>Gundulićeva 27</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634CD1" w14:paraId="656F2236" w14:textId="1AA6B304">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634CD1">
            <w:rPr>
              <w:rStyle w:val="eSPISCCParagraphDefaultFont"/>
              <w:rFonts w:eastAsiaTheme="minorHAnsi"/>
            </w:rPr>
            <w:t>21000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34CD1">
            <w:rPr>
              <w:rStyle w:val="eSPISCCParagraphDefaultFont"/>
              <w:rFonts w:eastAsiaTheme="minorHAnsi"/>
            </w:rPr>
            <w:t>Split</w:t>
          </w:r>
        </w:sdtContent>
      </w:sdt>
      <w:r w:rsidR="001349C2">
        <w:t xml:space="preserve"> </w:t>
      </w:r>
    </w:p>
    <w:p w:rsidR="006711CB" w:rsidP="001349C2" w:rsidRDefault="006711CB" w14:paraId="73804D54" w14:textId="77777777">
      <w:pPr>
        <w:spacing w:after="0"/>
      </w:pPr>
    </w:p>
    <w:p w:rsidR="006711CB" w:rsidP="006711CB" w:rsidRDefault="00D36230" w14:paraId="1C2375F2" w14:textId="3E7C92A7">
      <w:pPr>
        <w:spacing w:after="0"/>
        <w:jc w:val="right"/>
      </w:pPr>
      <w:r>
        <w:rPr>
          <w:rStyle w:val="PozadinaSvijetloCrvena"/>
          <w:noProof w:val="false"/>
          <w:shd w:val="clear" w:color="auto" w:fill="auto"/>
        </w:rPr>
        <w:t>P</w:t>
      </w:r>
      <w:r w:rsidRPr="00C92375" w:rsidR="006711CB">
        <w:rPr>
          <w:rStyle w:val="PozadinaSvijetloCrvena"/>
          <w:noProof w:val="false"/>
          <w:shd w:val="clear" w:color="auto" w:fill="auto"/>
        </w:rPr>
        <w:t>oslovni</w:t>
      </w:r>
      <w:r w:rsidRPr="001C4583" w:rsidR="006711CB">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1835100914"/>
          <w:placeholder>
            <w:docPart w:val="E03492C0CAFE47DF8D84074D76F93875"/>
          </w:placeholder>
          <w:dataBinding w:xpath="/icms/DomainObject.Predmet.OznakaBroj/derivirana_varijabla[@naziv='DomainObject.Predmet.OznakaBroj_1']" w:storeItemID="{100293BC-3C9C-4740-99C7-73F5E9006100}"/>
          <w:text/>
        </w:sdtPr>
        <w:sdtEndPr>
          <w:rPr>
            <w:rStyle w:val="eSPISCCParagraphDefaultFont"/>
          </w:rPr>
        </w:sdtEndPr>
        <w:sdtContent>
          <w:r w:rsidRPr="00634CD1" w:rsidR="00634CD1">
            <w:rPr>
              <w:rStyle w:val="eSPISCCParagraphDefaultFont"/>
              <w:rFonts w:eastAsiaTheme="minorHAnsi"/>
            </w:rPr>
            <w:t>P-4283/2025</w:t>
          </w:r>
        </w:sdtContent>
      </w:sdt>
    </w:p>
    <w:p w:rsidR="001349C2" w:rsidP="001349C2" w:rsidRDefault="001349C2" w14:paraId="17708415" w14:textId="77777777">
      <w:pPr>
        <w:spacing w:after="0"/>
      </w:pPr>
    </w:p>
    <w:p w:rsidRPr="00730153" w:rsidR="00730153" w:rsidP="00730153" w:rsidRDefault="00730153" w14:paraId="5287D1D3" w14:textId="77777777">
      <w:pPr>
        <w:spacing w:after="0"/>
        <w:jc w:val="both"/>
        <w:rPr>
          <w:rFonts w:eastAsia="Times New Roman"/>
          <w:noProof/>
          <w:lang w:eastAsia="hr-HR"/>
        </w:rPr>
      </w:pPr>
      <w:r w:rsidRPr="00730153">
        <w:rPr>
          <w:rFonts w:eastAsia="Times New Roman"/>
          <w:noProof/>
          <w:lang w:eastAsia="hr-HR"/>
        </w:rPr>
        <w:t>PRAVNA STVAR:</w:t>
      </w:r>
    </w:p>
    <w:p w:rsidRPr="00730153" w:rsidR="00730153" w:rsidP="00730153" w:rsidRDefault="00730153" w14:paraId="3F896E55" w14:textId="3D81F76A">
      <w:pPr>
        <w:tabs>
          <w:tab w:val="left" w:pos="1560"/>
        </w:tabs>
        <w:spacing w:after="0"/>
        <w:rPr>
          <w:noProof/>
        </w:rPr>
      </w:pPr>
      <w:r w:rsidRPr="00730153">
        <w:rPr>
          <w:noProof/>
        </w:rPr>
        <w:t>TUŽITELJ:</w:t>
      </w:r>
      <w:r w:rsidRPr="00730153">
        <w:rPr>
          <w:noProof/>
        </w:rPr>
        <w:tab/>
      </w:r>
      <w:sdt>
        <w:sdtPr>
          <w:rPr>
            <w:rStyle w:val="eSPISCCParagraphDefaultFont"/>
            <w:rFonts w:eastAsiaTheme="minorHAnsi"/>
          </w:rPr>
          <w:alias w:val="Tužitelj (identifikacija, OIB, adresa)"/>
          <w:tag w:val="DomainObject.Predmet.StrankaFormatedWithAdressOIB_1"/>
          <w:id w:val="-2113194559"/>
          <w:placeholder>
            <w:docPart w:val="97AADFFBFAC3448199F00B4CEA8E367D"/>
          </w:placeholder>
          <w:dataBinding w:xpath="/icms/DomainObject.Predmet.StrankaFormatedWithAdressOIB/derivirana_varijabla[@naziv='DomainObject.Predmet.StrankaFormatedWithAdressOIB_1']" w:storeItemID="{100293BC-3C9C-4740-99C7-73F5E9006100}"/>
          <w:text w:multiLine="true"/>
        </w:sdtPr>
        <w:sdtEndPr>
          <w:rPr>
            <w:rStyle w:val="eSPISCCParagraphDefaultFont"/>
          </w:rPr>
        </w:sdtEndPr>
        <w:sdtContent>
          <w:r w:rsidRPr="00634CD1" w:rsidR="00634CD1">
            <w:rPr>
              <w:rStyle w:val="eSPISCCParagraphDefaultFont"/>
              <w:rFonts w:eastAsiaTheme="minorHAnsi"/>
            </w:rPr>
            <w:t xml:space="preserve"> Božidar Kovačić, OIB 38984977393, Tice I 2, 21310 Stanići; Ratimir Kovačić, OIB 17428344674, Velika Luka 90, 21310 Stanići zastupanog po punomoćniku Dijana Vulić; Dajna Kovačić, OIB 19446817127, Cvijete Zuzorić 11, 10000 Zagreb zastupane po punomoćniku Dijana Vulić; Igor Kovačić, OIB 37046594791, Sveti Duh 93, 10000 Zagreb zastupanog po punomoćniku Dijana Vulić; Ivan Kovačić, OIB 66021701572, Sveti Duh 93, 10000 Zagreb zastupanog po punomoćniku Dijana Vulić; Božena Kovačić, OIB 30131074859, Mile Gojsalić 1, 21310 Omiš zastupane po punomoćniku Dijana Vulić; Ksenija Kovačić, OIB 29349627889, Jadranska 24, 21315 Dugi Rat zastupane po punomoćniku Dijana Vulić; Franka Kovačić, OIB 70107905165, Tice I 2, 21310 Stanići; Ljubica Rodić, OIB 75266623307, Put Nemire 30, 21310 Omiš</w:t>
          </w:r>
        </w:sdtContent>
      </w:sdt>
    </w:p>
    <w:p w:rsidRPr="00730153" w:rsidR="00730153" w:rsidP="00730153" w:rsidRDefault="00730153" w14:paraId="165A9530" w14:textId="66D3760C">
      <w:pPr>
        <w:tabs>
          <w:tab w:val="left" w:pos="1560"/>
        </w:tabs>
        <w:spacing w:after="0"/>
        <w:rPr>
          <w:noProof/>
        </w:rPr>
      </w:pPr>
      <w:r w:rsidRPr="00730153">
        <w:rPr>
          <w:noProof/>
        </w:rPr>
        <w:t>TUŽENIK:</w:t>
      </w:r>
      <w:r w:rsidRPr="00730153">
        <w:rPr>
          <w:noProof/>
        </w:rPr>
        <w:tab/>
      </w:r>
      <w:sdt>
        <w:sdtPr>
          <w:rPr>
            <w:rStyle w:val="eSPISCCParagraphDefaultFont"/>
            <w:rFonts w:eastAsiaTheme="minorHAnsi"/>
          </w:rPr>
          <w:alias w:val="Tuženik (identifikacija, OIB, adresa)"/>
          <w:tag w:val="DomainObject.Predmet.ProtustrankaFormatedWithAdressOIB_1"/>
          <w:id w:val="2015877573"/>
          <w:placeholder>
            <w:docPart w:val="3459949142904B7FADB00688AF8CD962"/>
          </w:placeholder>
          <w:dataBinding w:xpath="/icms/DomainObject.Predmet.ProtustrankaFormatedWithAdressOIB/derivirana_varijabla[@naziv='DomainObject.Predmet.ProtustrankaFormatedWithAdressOIB_1']" w:storeItemID="{100293BC-3C9C-4740-99C7-73F5E9006100}"/>
          <w:text w:multiLine="true"/>
        </w:sdtPr>
        <w:sdtEndPr>
          <w:rPr>
            <w:rStyle w:val="eSPISCCParagraphDefaultFont"/>
          </w:rPr>
        </w:sdtEndPr>
        <w:sdtContent>
          <w:r w:rsidRPr="00634CD1" w:rsidR="00634CD1">
            <w:rPr>
              <w:rStyle w:val="eSPISCCParagraphDefaultFont"/>
              <w:rFonts w:eastAsiaTheme="minorHAnsi"/>
            </w:rPr>
            <w:t xml:space="preserve"> Marinko p. Ante Kovačić, odsutan i nepoznata boravišta; Mijo p. Mate Kovačić, odsutan i nepoznata boravišta; Milka p. Pavla Kovačić, odsutna i nepoznata boravišta; Nikola p. Joze Kovačić, Rogoznica; Ruža p. Stipe Kovačić, odsutna i nepoznata boravišta; Tonći Stanišić, OIB 61016601587, Antuna Mihanovića 6, 21000 Split; Antica ž. Mije Vukasović, odsutna i nepoznata boravišta; Stipan p. Mate Kovačić, odsutan i nepoznata boravišta; Stipe p. Bože Kovačić, odsutan i nepoznata boravišta; Špiro p. Ivana Kovačić, odsutan i nepoznata boravišta; Špiro p. Joze Kovačić, odsutan i nepoznata boravišta; Tomislav p. Vicka Kovačić, odsutan i nepoznata boravišta; Vicko p. Jure Kovačić, odsutan i nepoznata boravišta; Vicko p. Vicka Kovačić, odsutan i nepoznata boravišta; Ana Matina Marušić, odsutna i nepoznata boravišta; Mate Antin Marušić; Matija ž. Joze Marušić, odsutna i nepoznata boravišta; Stipan Matin Marušić; Ruže p. Joze Kovačić; Ruže ud. Ante Kovačić; Ivan p. Ante Čečuk; Georg p. Filipa Kovacich Koverly; Rudy p. Filipa Kovacich; William p. Filipa Kovacich; Ane Božina Kovačić; Ane p. Ivana Kovačić; Antica ud. Joze Kovačić; Božo p. Jure Kovačić; Dragica p. Vicka Kovačić; Filip p. Mate Kovačić; Frane p. ante Kovačić; George p. Filipa Kovačić; Iva p. Pavla Kovačić; Ivan p. Frane Kovačić; Ivan p. Mate Kovačić; Ivka p. Ante Kovačić; Ivka ud. Stipe Kovačić; Jake p. Ivana ž. Mate Nejašmić Kovačić; Josip Pavin Kovačić; Kate ud. Stipe Kovačić; Lucija Luce p. Mate Kovačić; Lucija p. Ivana Kovačić; Mare ž. Joze p. Joze ž. Kovačić Šimuna Kovačić; Marija p. Jure Kovačić; Marija p. Lovre Kovačić; Marija Roza p. Ivana ž. Tome Brstila Kovačić; Marijan p. Ante Kovačić; Marijan Marjan p. Mate Kovačić; Gusepe p. Giovania Kuzmanić; Danica ž. Petra Brkanović; Matija ž. Joze Kovačić; Stipe pok. Josipa Joze Kovačić; Stipan pok. Ivana Kovačić; Ruža pok. Bože Kovačić; Rudy pok. Filipa Kovačić; Ivka Šamanović ž.Petra; Tone Marušić ž. Mate; Bože pok. Bože Kovačić; Ivka Sinovčić ž. Ivana; Mare ud. Mate Kovačić; Marija p. Ante Kovačić; Mate p. Filipa Kovačić; Zoran Kovačić, OIB 83539460733, Tice Ii 5, 21310 Stanići zastupanog po punomoćniku Vinko Ljubičić; Ivan pok. Pavla Kovačić, Fošal 5, 21310 Omiš; Ksenija, ud. Joze Kovačić, OIB 09590031471, Renka Šperca 7, 21310 Omiš; Ivanka Kovačić ž. Nevena, OIB 35253261392, Nemira V 13, 21310 Omiš; Anisija Vukušić, OIB 83300122751, Put Starog Sela 22, 21317 Čelina; Tomislav Stanišić, OIB 72518016126, Mihanovićeva </w:t>
          </w:r>
          <w:r w:rsidRPr="00634CD1" w:rsidR="00634CD1">
            <w:rPr>
              <w:rStyle w:val="eSPISCCParagraphDefaultFont"/>
              <w:rFonts w:eastAsiaTheme="minorHAnsi"/>
            </w:rPr>
            <w:lastRenderedPageBreak/>
            <w:t>6, 21000 Split; Vahid pok Ismeta Tanović, 3 Rudolph St, APT 5, 14218 Lackawanna; Tanja Babić, OIB 86813088361, Oppsaltoppen 21 B, 0687 Oslo; Teo Baučić, OIB 55672974953, Mostarska 57, 21000 Split; Joško Kovačić, OIB 01411445379, Tice Ii 5, 21310 Stanići zastupanog po punomoćniku Vinko Ljubičić; Zorka rođ. Braić pok. Josipa Kovačić, OIB 02059885973, Stanići bb, 21310 Stanići zastupanog po punomoćniku Vinko Ljubičić; Anđelka Rožić, OIB 96400776059, Radnički Dol 13, 10000 Zagreb; Nediljka Šošić, OIB 57966893335, Podrače 3, 21320 Brela; Duško Mušac pok.Tonka, OIB 18239425189, Zavode bb, 21317 Čelina zastupanog po punomoćniku Krešimir Vuković; Neven Mušac, OIB 79385998989, Put starog sela 12, 21317 Čelina; Mario Mušac, OIB 08205356474, Staro Selo 2, 21318 Mimice zastupanog po punomoćniku Krešimir Vuković; Damir Kovačić pok. Božidara, Schierkerstrasse 4, 12051 Berlin; Robert Kovačić pok. Božidara, Gallwitzallee 18, 12249 Berlin; Klaudia Šolinić, OIB 29597953261, Am Gemeindepark 44B, 12249 Berlin</w:t>
          </w:r>
        </w:sdtContent>
      </w:sdt>
      <w:r w:rsidRPr="00730153">
        <w:rPr>
          <w:noProof/>
        </w:rPr>
        <w:t xml:space="preserve"> </w:t>
      </w:r>
    </w:p>
    <w:p w:rsidRPr="00730153" w:rsidR="00730153" w:rsidP="00730153" w:rsidRDefault="00730153" w14:paraId="2C1A11E7" w14:textId="57425414">
      <w:pPr>
        <w:tabs>
          <w:tab w:val="left" w:pos="1560"/>
        </w:tabs>
        <w:spacing w:after="0"/>
        <w:rPr>
          <w:noProof/>
        </w:rPr>
      </w:pPr>
      <w:r w:rsidRPr="00730153">
        <w:rPr>
          <w:noProof/>
        </w:rPr>
        <w:t>RADI:</w:t>
      </w:r>
      <w:r w:rsidRPr="00730153">
        <w:rPr>
          <w:noProof/>
        </w:rPr>
        <w:tab/>
      </w:r>
      <w:sdt>
        <w:sdtPr>
          <w:rPr>
            <w:rStyle w:val="eSPISCCParagraphDefaultFont"/>
            <w:rFonts w:eastAsiaTheme="minorHAnsi"/>
          </w:rPr>
          <w:alias w:val="Radi (naziv vrste spora)"/>
          <w:tag w:val="DomainObject.Predmet.VrstaSpora.Naziv_1"/>
          <w:id w:val="-1491097621"/>
          <w:placeholder>
            <w:docPart w:val="17F9B2ADAE2148DB90E787BF4B87C329"/>
          </w:placeholder>
          <w:dataBinding w:xpath="/icms/DomainObject.Predmet.VrstaSpora.Naziv/derivirana_varijabla[@naziv='DomainObject.Predmet.VrstaSpora.Naziv_1']" w:storeItemID="{100293BC-3C9C-4740-99C7-73F5E9006100}"/>
          <w:text/>
        </w:sdtPr>
        <w:sdtEndPr>
          <w:rPr>
            <w:rStyle w:val="eSPISCCParagraphDefaultFont"/>
          </w:rPr>
        </w:sdtEndPr>
        <w:sdtContent>
          <w:r w:rsidRPr="00634CD1" w:rsidR="00634CD1">
            <w:rPr>
              <w:rStyle w:val="eSPISCCParagraphDefaultFont"/>
              <w:rFonts w:eastAsiaTheme="minorHAnsi"/>
            </w:rPr>
            <w:t>Stvarno - pravo vlasništva nekretnine</w:t>
          </w:r>
        </w:sdtContent>
      </w:sdt>
      <w:r w:rsidRPr="00730153">
        <w:rPr>
          <w:noProof/>
        </w:rPr>
        <w:t xml:space="preserve"> </w:t>
      </w:r>
    </w:p>
    <w:p w:rsidRPr="00D971D0" w:rsidR="00A52EC8" w:rsidP="00A52EC8" w:rsidRDefault="00A52EC8" w14:paraId="7F2D9EFC" w14:textId="77777777">
      <w:pPr>
        <w:pStyle w:val="Poetniodjeljak"/>
        <w:spacing w:before="0" w:after="0"/>
      </w:pPr>
      <w:r w:rsidRPr="00D971D0">
        <w:tab/>
      </w:r>
    </w:p>
    <w:p w:rsidRPr="00D971D0" w:rsidR="00A52EC8" w:rsidP="00A52EC8" w:rsidRDefault="00A52EC8" w14:paraId="1439221C" w14:textId="77777777">
      <w:pPr>
        <w:pStyle w:val="Poetniodjeljak"/>
        <w:spacing w:before="0" w:after="0"/>
        <w:jc w:val="center"/>
      </w:pPr>
      <w:r w:rsidRPr="00D971D0">
        <w:t xml:space="preserve">P O Z I V </w:t>
      </w:r>
    </w:p>
    <w:p w:rsidRPr="00D971D0" w:rsidR="00A52EC8" w:rsidP="00A52EC8" w:rsidRDefault="00A52EC8" w14:paraId="6EDE49AF" w14:textId="77777777">
      <w:pPr>
        <w:pStyle w:val="Poetniodjeljak"/>
        <w:spacing w:before="0" w:after="0"/>
        <w:jc w:val="center"/>
      </w:pPr>
      <w:r w:rsidRPr="00D971D0">
        <w:t>ZA PRIPREMNO ROČIŠTE</w:t>
      </w:r>
    </w:p>
    <w:p w:rsidR="00EF02C0" w:rsidP="00A714EA" w:rsidRDefault="00EF02C0" w14:paraId="60BDC3A5" w14:textId="77777777">
      <w:pPr>
        <w:tabs>
          <w:tab w:val="left" w:pos="1560"/>
        </w:tabs>
        <w:spacing w:after="0"/>
        <w:ind w:left="1559" w:hanging="992"/>
        <w:rPr>
          <w:rFonts w:cs="Times New Roman"/>
          <w:noProof/>
        </w:rPr>
      </w:pPr>
    </w:p>
    <w:p w:rsidRPr="00EF02C0" w:rsidR="00EF02C0" w:rsidP="00EF02C0" w:rsidRDefault="00EF02C0" w14:paraId="6B07818E" w14:textId="1B24088C">
      <w:pPr>
        <w:spacing w:after="0"/>
        <w:ind w:firstLine="567"/>
        <w:jc w:val="both"/>
        <w:rPr>
          <w:rFonts w:eastAsia="Times New Roman"/>
          <w:lang w:eastAsia="hr-HR"/>
        </w:rPr>
      </w:pPr>
      <w:r w:rsidRPr="00EF02C0">
        <w:rPr>
          <w:rFonts w:eastAsia="Times New Roman"/>
          <w:noProof/>
          <w:lang w:eastAsia="hr-HR"/>
        </w:rPr>
        <w:t xml:space="preserve">Pozivate se na </w:t>
      </w:r>
      <w:r w:rsidR="005A26B1">
        <w:rPr>
          <w:rFonts w:eastAsia="Times New Roman"/>
          <w:noProof/>
          <w:lang w:eastAsia="hr-HR"/>
        </w:rPr>
        <w:t xml:space="preserve">pripremno </w:t>
      </w:r>
      <w:r w:rsidRPr="00EF02C0">
        <w:rPr>
          <w:rFonts w:eastAsia="Times New Roman"/>
          <w:noProof/>
          <w:lang w:eastAsia="hr-HR"/>
        </w:rPr>
        <w:t xml:space="preserve">ročište u gornjem predmetu koje će se održati  </w:t>
      </w:r>
      <w:sdt>
        <w:sdtPr>
          <w:rPr>
            <w:rStyle w:val="eSPISCCParagraphDefaultFont"/>
            <w:rFonts w:eastAsiaTheme="minorHAnsi"/>
          </w:rPr>
          <w:alias w:val="Datum sudske radnje"/>
          <w:tag w:val="DomainObject.UcesnikSudskeRadnje.SudskaRadnja.PlaniraniPocetakDa"/>
          <w:id w:val="-834612113"/>
          <w:placeholder>
            <w:docPart w:val="0E96EA5024384B0E8FB3DC9659564F37"/>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634CD1" w:rsidR="00634CD1">
            <w:rPr>
              <w:rStyle w:val="eSPISCCParagraphDefaultFont"/>
              <w:rFonts w:eastAsiaTheme="minorHAnsi"/>
            </w:rPr>
            <w:t>5. studenog 2026.</w:t>
          </w:r>
        </w:sdtContent>
      </w:sdt>
      <w:r w:rsidRPr="00EF02C0">
        <w:rPr>
          <w:rFonts w:eastAsia="Times New Roman"/>
          <w:noProof/>
          <w:lang w:eastAsia="hr-HR"/>
        </w:rPr>
        <w:t xml:space="preserve">  u </w:t>
      </w:r>
      <w:sdt>
        <w:sdtPr>
          <w:rPr>
            <w:rStyle w:val="eSPISCCParagraphDefaultFont"/>
            <w:rFonts w:eastAsiaTheme="minorHAnsi"/>
          </w:rPr>
          <w:alias w:val="Vrijeme-sat"/>
          <w:tag w:val="DomainObject.UcesnikSudskeRadnje.SudskaRadnja.PlaniraniPocetakVr"/>
          <w:id w:val="171228347"/>
          <w:placeholder>
            <w:docPart w:val="21D636ACFD3A44D38AAE3DEA5511BA42"/>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634CD1" w:rsidR="00634CD1">
            <w:rPr>
              <w:rStyle w:val="eSPISCCParagraphDefaultFont"/>
              <w:rFonts w:eastAsiaTheme="minorHAnsi"/>
            </w:rPr>
            <w:t>11:30</w:t>
          </w:r>
        </w:sdtContent>
      </w:sdt>
      <w:r w:rsidRPr="00EF02C0">
        <w:rPr>
          <w:rFonts w:eastAsia="Times New Roman"/>
          <w:noProof/>
          <w:lang w:eastAsia="hr-HR"/>
        </w:rPr>
        <w:t xml:space="preserve">  sati, soba broj </w:t>
      </w:r>
      <w:sdt>
        <w:sdtPr>
          <w:rPr>
            <w:rStyle w:val="eSPISCCParagraphDefaultFont"/>
            <w:rFonts w:eastAsiaTheme="minorHAnsi"/>
          </w:rPr>
          <w:alias w:val="Broj sobe"/>
          <w:tag w:val="DomainObject.UcesnikSudskeRadnje.SudskaRadnja.Prostorija.Oznaka_"/>
          <w:id w:val="-1276863471"/>
          <w:placeholder>
            <w:docPart w:val="4B78AE75C58446F3829A2DC05F125EB9"/>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634CD1" w:rsidR="00634CD1">
            <w:rPr>
              <w:rStyle w:val="eSPISCCParagraphDefaultFont"/>
              <w:rFonts w:eastAsiaTheme="minorHAnsi"/>
            </w:rPr>
            <w:t>231/II</w:t>
          </w:r>
        </w:sdtContent>
      </w:sdt>
      <w:r w:rsidRPr="00EF02C0">
        <w:rPr>
          <w:rFonts w:eastAsia="Times New Roman"/>
          <w:lang w:eastAsia="hr-HR"/>
        </w:rPr>
        <w:t>.</w:t>
      </w:r>
    </w:p>
    <w:p w:rsidR="00EF02C0" w:rsidP="00EF02C0" w:rsidRDefault="00EF02C0" w14:paraId="1A022504" w14:textId="55D9DFDB">
      <w:pPr>
        <w:spacing w:after="0"/>
        <w:ind w:firstLine="567"/>
        <w:jc w:val="both"/>
        <w:rPr>
          <w:rFonts w:eastAsia="Times New Roman"/>
          <w:lang w:eastAsia="hr-HR"/>
        </w:rPr>
      </w:pPr>
      <w:r w:rsidRPr="00EF02C0">
        <w:rPr>
          <w:rFonts w:eastAsia="Times New Roman"/>
          <w:lang w:eastAsia="hr-HR"/>
        </w:rPr>
        <w:t>Ako na pripremno ročište ne dođe tužitelj ili ne dođe tuženik, a nema uvjeta za donošenje presude zbog izostanka, sud će raspravljati s prisutnom strankom (članak  291. stavak 1. Zak</w:t>
      </w:r>
      <w:r w:rsidR="006043F7">
        <w:rPr>
          <w:rFonts w:eastAsia="Times New Roman"/>
          <w:lang w:eastAsia="hr-HR"/>
        </w:rPr>
        <w:t xml:space="preserve">ona o parničnom postupku, </w:t>
      </w:r>
      <w:r w:rsidRPr="00EF02C0">
        <w:rPr>
          <w:rFonts w:eastAsia="Times New Roman"/>
          <w:lang w:eastAsia="hr-HR"/>
        </w:rPr>
        <w:t>"Narodne novine", broj 53/91., 91/92., 112/99., 88/01., 117/03., 88/05., 2/07., 84/08., 96</w:t>
      </w:r>
      <w:r w:rsidR="00730153">
        <w:rPr>
          <w:rFonts w:eastAsia="Times New Roman"/>
          <w:lang w:eastAsia="hr-HR"/>
        </w:rPr>
        <w:t>/08., 123/08., 57/11,, 148/11.,</w:t>
      </w:r>
      <w:r w:rsidRPr="00EF02C0">
        <w:rPr>
          <w:rFonts w:eastAsia="Times New Roman"/>
          <w:lang w:eastAsia="hr-HR"/>
        </w:rPr>
        <w:t xml:space="preserve"> 25/13.</w:t>
      </w:r>
      <w:r w:rsidR="006043F7">
        <w:rPr>
          <w:rFonts w:eastAsia="Times New Roman"/>
          <w:lang w:eastAsia="hr-HR"/>
        </w:rPr>
        <w:t>,</w:t>
      </w:r>
      <w:r w:rsidR="00730153">
        <w:rPr>
          <w:rFonts w:eastAsia="Times New Roman"/>
          <w:lang w:eastAsia="hr-HR"/>
        </w:rPr>
        <w:t xml:space="preserve"> </w:t>
      </w:r>
      <w:r w:rsidRPr="00730153" w:rsidR="00730153">
        <w:rPr>
          <w:rFonts w:eastAsia="Times New Roman"/>
          <w:lang w:eastAsia="hr-HR"/>
        </w:rPr>
        <w:t>89/14.</w:t>
      </w:r>
      <w:r w:rsidR="006043F7">
        <w:rPr>
          <w:rFonts w:eastAsia="Times New Roman"/>
          <w:lang w:eastAsia="hr-HR"/>
        </w:rPr>
        <w:t xml:space="preserve"> i 70/19</w:t>
      </w:r>
      <w:r w:rsidR="00511F6E">
        <w:rPr>
          <w:rFonts w:eastAsia="Times New Roman"/>
          <w:lang w:eastAsia="hr-HR"/>
        </w:rPr>
        <w:t>, 80/22</w:t>
      </w:r>
      <w:r w:rsidR="00C36535">
        <w:rPr>
          <w:rFonts w:eastAsia="Times New Roman"/>
          <w:lang w:eastAsia="hr-HR"/>
        </w:rPr>
        <w:t>;114/22</w:t>
      </w:r>
      <w:r w:rsidRPr="00EF02C0">
        <w:rPr>
          <w:rFonts w:eastAsia="Times New Roman"/>
          <w:lang w:eastAsia="hr-HR"/>
        </w:rPr>
        <w:t>- dalje: ZPP).</w:t>
      </w:r>
    </w:p>
    <w:p w:rsidR="005A26B1" w:rsidP="005A26B1" w:rsidRDefault="005A26B1" w14:paraId="6F7F7F56" w14:textId="77777777">
      <w:pPr>
        <w:ind w:firstLine="567"/>
        <w:jc w:val="both"/>
        <w:rPr>
          <w:lang w:eastAsia="hr-HR"/>
        </w:rPr>
      </w:pPr>
      <w:r>
        <w:rPr>
          <w:lang w:eastAsia="hr-HR"/>
        </w:rPr>
        <w:t xml:space="preserve">Ako s pripremnog ročišta neopravdano izostanu obje stranke ili </w:t>
      </w:r>
      <w:r w:rsidRPr="005A26B1">
        <w:rPr>
          <w:lang w:eastAsia="hr-HR"/>
        </w:rPr>
        <w:t xml:space="preserve">ako s ročišta neopravdano izostane tužitelj, a tuženik se ne upusti u raspravljanje, </w:t>
      </w:r>
      <w:r>
        <w:rPr>
          <w:lang w:eastAsia="hr-HR"/>
        </w:rPr>
        <w:t> smatrat će se da je tužitelj povukao tužbu (članak 291. stavak 4. ZPP-a).</w:t>
      </w:r>
    </w:p>
    <w:p w:rsidRPr="005A26B1" w:rsidR="005A26B1" w:rsidP="005A26B1" w:rsidRDefault="005A26B1" w14:paraId="0944F271" w14:textId="77777777">
      <w:pPr>
        <w:keepNext/>
        <w:ind w:firstLine="567"/>
        <w:jc w:val="both"/>
        <w:rPr>
          <w:lang w:eastAsia="hr-HR"/>
        </w:rPr>
      </w:pPr>
      <w:r>
        <w:rPr>
          <w:lang w:eastAsia="hr-HR"/>
        </w:rPr>
        <w:t>Ako ocjeni da je to potrebno</w:t>
      </w:r>
      <w:r w:rsidRPr="005A26B1">
        <w:rPr>
          <w:lang w:eastAsia="hr-HR"/>
        </w:rPr>
        <w:t>, sud može jednom odgoditi pripremno ročište (članak 291. stavak 2. ZPP-a).</w:t>
      </w:r>
    </w:p>
    <w:p w:rsidRPr="001579E2" w:rsidR="00B17284" w:rsidP="00B17284" w:rsidRDefault="00EF02C0" w14:paraId="35E587F0" w14:textId="77777777">
      <w:pPr>
        <w:keepNext/>
        <w:spacing w:after="0"/>
        <w:ind w:firstLine="567"/>
        <w:jc w:val="both"/>
        <w:rPr>
          <w:rFonts w:eastAsia="Calibri" w:cs="Times New Roman"/>
          <w:noProof/>
          <w:lang w:eastAsia="hr-HR"/>
        </w:rPr>
      </w:pPr>
      <w:r w:rsidRPr="001579E2">
        <w:rPr>
          <w:rFonts w:eastAsia="Calibri" w:cs="Times New Roman"/>
          <w:noProof/>
          <w:lang w:eastAsia="hr-HR"/>
        </w:rPr>
        <w:t>Stranke su dužne na pripremnom ročištu iznijeti sve činjenice, predložiti dokaze i izjasniti se o činjeničnim navodima i dokaznim prije</w:t>
      </w:r>
      <w:r w:rsidRPr="001579E2" w:rsidR="00B17284">
        <w:rPr>
          <w:rFonts w:eastAsia="Calibri" w:cs="Times New Roman"/>
          <w:noProof/>
          <w:lang w:eastAsia="hr-HR"/>
        </w:rPr>
        <w:t>dlozima protivne stranke.</w:t>
      </w:r>
      <w:r w:rsidRPr="001579E2">
        <w:rPr>
          <w:rFonts w:eastAsia="Calibri" w:cs="Times New Roman"/>
          <w:noProof/>
          <w:lang w:eastAsia="hr-HR"/>
        </w:rPr>
        <w:t xml:space="preserve"> </w:t>
      </w:r>
    </w:p>
    <w:p w:rsidRPr="001579E2" w:rsidR="00B17284" w:rsidP="00B17284" w:rsidRDefault="00B17284" w14:paraId="419CC420" w14:textId="77777777">
      <w:pPr>
        <w:keepNext/>
        <w:spacing w:after="0"/>
        <w:ind w:firstLine="567"/>
        <w:jc w:val="both"/>
        <w:rPr>
          <w:rFonts w:eastAsia="Calibri" w:cs="Times New Roman"/>
          <w:noProof/>
          <w:lang w:eastAsia="hr-HR"/>
        </w:rPr>
      </w:pPr>
      <w:r w:rsidRPr="001579E2">
        <w:rPr>
          <w:rFonts w:eastAsia="Calibri" w:cs="Times New Roman"/>
          <w:noProof/>
          <w:lang w:eastAsia="hr-HR"/>
        </w:rPr>
        <w:t xml:space="preserve">Upozoravaju se stranke da nakon zaključenja prethodnog postupka ne mogu iznositi nove činjenice i predlagati nove dokaze, osim ako ih bez dvoje krivnje nisu mogle iznijeti, odnosno preložiti prije zaključenja prethodnog postupka (članak </w:t>
      </w:r>
      <w:r w:rsidR="001579E2">
        <w:rPr>
          <w:rFonts w:eastAsia="Calibri" w:cs="Times New Roman"/>
          <w:noProof/>
          <w:lang w:eastAsia="hr-HR"/>
        </w:rPr>
        <w:t>299.</w:t>
      </w:r>
      <w:r w:rsidRPr="001579E2">
        <w:rPr>
          <w:rFonts w:eastAsia="Calibri" w:cs="Times New Roman"/>
          <w:noProof/>
          <w:lang w:eastAsia="hr-HR"/>
        </w:rPr>
        <w:t xml:space="preserve"> ZPP-a).</w:t>
      </w:r>
    </w:p>
    <w:p w:rsidRPr="00EF02C0" w:rsidR="00EF02C0" w:rsidP="00EF02C0" w:rsidRDefault="00EF02C0" w14:paraId="361CD378" w14:textId="77777777">
      <w:pPr>
        <w:keepNext/>
        <w:spacing w:after="0"/>
        <w:ind w:firstLine="567"/>
        <w:jc w:val="both"/>
        <w:rPr>
          <w:rFonts w:eastAsia="Calibri" w:cs="Times New Roman"/>
          <w:noProof/>
          <w:color w:val="000000"/>
          <w:lang w:eastAsia="hr-HR"/>
        </w:rPr>
      </w:pPr>
      <w:r w:rsidRPr="00EF02C0">
        <w:rPr>
          <w:rFonts w:eastAsia="Calibri" w:cs="Times New Roman"/>
          <w:noProof/>
          <w:color w:val="000000"/>
          <w:lang w:eastAsia="hr-HR"/>
        </w:rPr>
        <w:t>Nalaže se strankama da na ročište donesu sve isprave koje im služe za dokaz, a i sve predmete koje treba razlgedati u sudu (članak 286. stavak 2. ZPP-a).</w:t>
      </w:r>
    </w:p>
    <w:p w:rsidRPr="00EF02C0" w:rsidR="00EF02C0" w:rsidP="00EF02C0" w:rsidRDefault="00EF02C0" w14:paraId="0AE98640" w14:textId="77777777">
      <w:pPr>
        <w:spacing w:after="0"/>
        <w:ind w:firstLine="567"/>
        <w:jc w:val="both"/>
        <w:rPr>
          <w:rFonts w:eastAsia="Calibri" w:cs="Times New Roman"/>
          <w:noProof/>
          <w:color w:val="000000"/>
          <w:lang w:eastAsia="hr-HR"/>
        </w:rPr>
      </w:pPr>
      <w:r w:rsidRPr="00EF02C0">
        <w:rPr>
          <w:rFonts w:eastAsia="Times New Roman"/>
          <w:lang w:eastAsia="hr-HR"/>
        </w:rPr>
        <w:t xml:space="preserve">Upozoravaju se stranke da će se na pripremnom ročištu, ako za to budu ispunjeni uvjeti, zaključiti prethodni postupak i provesti glavna rasprava </w:t>
      </w:r>
      <w:r w:rsidRPr="00EF02C0">
        <w:rPr>
          <w:rFonts w:eastAsia="Calibri" w:cs="Times New Roman"/>
          <w:noProof/>
          <w:color w:val="000000"/>
          <w:lang w:eastAsia="hr-HR"/>
        </w:rPr>
        <w:t>(članak 284. stavak 4. ZPP-a).</w:t>
      </w:r>
    </w:p>
    <w:p w:rsidR="00EF02C0" w:rsidP="00A714EA" w:rsidRDefault="00EF02C0" w14:paraId="3BD00F0E" w14:textId="77777777">
      <w:pPr>
        <w:tabs>
          <w:tab w:val="left" w:pos="1560"/>
        </w:tabs>
        <w:spacing w:after="0"/>
        <w:ind w:left="1559" w:hanging="992"/>
        <w:rPr>
          <w:rFonts w:cs="Times New Roman"/>
          <w:noProof/>
        </w:rPr>
      </w:pPr>
    </w:p>
    <w:p w:rsidRPr="00E37E42" w:rsidR="006F5102" w:rsidP="0055610E" w:rsidRDefault="006F5102" w14:paraId="37DE62B4" w14:textId="77777777">
      <w:pPr>
        <w:ind w:firstLine="567"/>
        <w:jc w:val="both"/>
        <w:rPr>
          <w:rFonts w:ascii="Calibri" w:hAnsi="Calibri"/>
          <w:sz w:val="22"/>
          <w:szCs w:val="22"/>
        </w:rPr>
      </w:pPr>
      <w:r w:rsidRPr="00E37E42">
        <w:t xml:space="preserve">Kad tuženik kojem je tužba dostavljena na odgovor zajedno s pozivom na ročište ne dođe na pripremno ročište do njegova zaključenja ili ako dođe na pripremno ročište, </w:t>
      </w:r>
      <w:r w:rsidRPr="00E37E42">
        <w:lastRenderedPageBreak/>
        <w:t>ali se neće upustiti u raspravljanje ili se udalji s ročišta, a ne ospori tužbeni zahtjev sud će na prijedlog tužitelja ili po službenoj dužnosti donijeti presudu kojom se prihvaća tužbeni zahtjev (presudu zbog izostanka) ako je udovoljeno uvjetima propisanim čl. 332. ZPP.</w:t>
      </w:r>
    </w:p>
    <w:p w:rsidRPr="00D821FC" w:rsidR="006F5102" w:rsidP="00A714EA" w:rsidRDefault="006F5102" w14:paraId="697D6C54" w14:textId="77777777">
      <w:pPr>
        <w:tabs>
          <w:tab w:val="left" w:pos="1560"/>
        </w:tabs>
        <w:spacing w:after="0"/>
        <w:ind w:left="1559" w:hanging="992"/>
        <w:rPr>
          <w:rFonts w:cs="Times New Roman"/>
          <w:noProof/>
        </w:rPr>
      </w:pPr>
    </w:p>
    <w:p w:rsidRPr="00D821FC" w:rsidR="00A714EA" w:rsidP="00A714EA" w:rsidRDefault="00A714EA" w14:paraId="0BB1C3A9" w14:textId="49DFC925">
      <w:pPr>
        <w:spacing w:after="0"/>
        <w:jc w:val="center"/>
        <w:rPr>
          <w:rFonts w:cs="Times New Roman"/>
        </w:rPr>
      </w:pPr>
      <w:r w:rsidRPr="00D821FC">
        <w:rPr>
          <w:rFonts w:cs="Times New Roman"/>
        </w:rPr>
        <w:t xml:space="preserve">U </w:t>
      </w:r>
      <w:sdt>
        <w:sdtPr>
          <w:rPr>
            <w:rStyle w:val="eSPISCCParagraphDefaultFont"/>
            <w:rFonts w:eastAsiaTheme="minorHAnsi"/>
          </w:rPr>
          <w:alias w:val="Naselje suda"/>
          <w:tag w:val="DomainObject.Predmet.Sud.Adresa.NaseljeLokativ_1"/>
          <w:id w:val="373898292"/>
          <w:placeholder>
            <w:docPart w:val="14315D297B55479F86D5B3411EC8868A"/>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634CD1" w:rsidR="00634CD1">
            <w:rPr>
              <w:rStyle w:val="eSPISCCParagraphDefaultFont"/>
              <w:rFonts w:eastAsiaTheme="minorHAnsi"/>
            </w:rPr>
            <w:t>Splitu</w:t>
          </w:r>
        </w:sdtContent>
      </w:sdt>
      <w:r w:rsidRPr="00D821FC">
        <w:rPr>
          <w:rFonts w:cs="Times New Roman"/>
        </w:rPr>
        <w:t xml:space="preserve">, </w:t>
      </w:r>
      <w:sdt>
        <w:sdtPr>
          <w:rPr>
            <w:rStyle w:val="eSPISCCParagraphDefaultFont"/>
            <w:rFonts w:eastAsiaTheme="minorHAnsi"/>
          </w:rPr>
          <w:alias w:val="Datum pisanja (datum)"/>
          <w:tag w:val="DomainObject.Datum_1"/>
          <w:id w:val="-168643399"/>
          <w:placeholder>
            <w:docPart w:val="7E052842173442C78855044B9926A248"/>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634CD1" w:rsidR="00634CD1">
            <w:rPr>
              <w:rStyle w:val="eSPISCCParagraphDefaultFont"/>
              <w:rFonts w:eastAsiaTheme="minorHAnsi"/>
            </w:rPr>
            <w:t>23. srpnja 2026.</w:t>
          </w:r>
        </w:sdtContent>
      </w:sdt>
      <w:r w:rsidRPr="00D821FC">
        <w:rPr>
          <w:rFonts w:cs="Times New Roman"/>
        </w:rPr>
        <w:t xml:space="preserve"> </w:t>
      </w:r>
    </w:p>
    <w:p w:rsidR="00EF02C0" w:rsidP="00A714EA" w:rsidRDefault="00A714EA" w14:paraId="3DABE883" w14:textId="77777777">
      <w:pPr>
        <w:keepNext/>
        <w:spacing w:after="0"/>
        <w:ind w:left="5387"/>
        <w:contextualSpacing/>
        <w:rPr>
          <w:rFonts w:eastAsia="Calibri" w:cs="Times New Roman"/>
          <w:noProof/>
        </w:rPr>
      </w:pPr>
      <w:r w:rsidRPr="00D821FC">
        <w:rPr>
          <w:rFonts w:eastAsia="Calibri" w:cs="Times New Roman"/>
          <w:noProof/>
        </w:rPr>
        <w:t xml:space="preserve">          </w:t>
      </w:r>
    </w:p>
    <w:p w:rsidRPr="00EF02C0" w:rsidR="00EF02C0" w:rsidP="00EF02C0" w:rsidRDefault="00EF02C0" w14:paraId="0703B353" w14:textId="77777777">
      <w:pPr>
        <w:keepNext/>
        <w:spacing w:after="0"/>
        <w:ind w:left="5103"/>
        <w:contextualSpacing/>
        <w:rPr>
          <w:noProof/>
        </w:rPr>
      </w:pPr>
      <w:r w:rsidRPr="00EF02C0">
        <w:rPr>
          <w:noProof/>
        </w:rPr>
        <w:t>Sudac</w:t>
      </w:r>
    </w:p>
    <w:p w:rsidRPr="00EF02C0" w:rsidR="00EF02C0" w:rsidP="00EF02C0" w:rsidRDefault="00634CD1" w14:paraId="34032070" w14:textId="0BE3E205">
      <w:pPr>
        <w:spacing w:after="0"/>
        <w:ind w:left="5103"/>
        <w:rPr>
          <w:noProof/>
        </w:rPr>
      </w:pPr>
      <w:sdt>
        <w:sdtPr>
          <w:rPr>
            <w:rStyle w:val="eSPISCCParagraphDefaultFont"/>
            <w:rFonts w:eastAsiaTheme="minorHAnsi"/>
          </w:rPr>
          <w:alias w:val="Sudac (ime i prezime)"/>
          <w:tag w:val="DomainObject.Predmet.Referada.Sudac_1"/>
          <w:id w:val="1599982641"/>
          <w:placeholder>
            <w:docPart w:val="416F1EAC0FE34291B7FF36F283A33FC4"/>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634CD1">
            <w:rPr>
              <w:rStyle w:val="eSPISCCParagraphDefaultFont"/>
              <w:rFonts w:eastAsiaTheme="minorHAnsi"/>
            </w:rPr>
            <w:t>Joso Puljić</w:t>
          </w:r>
        </w:sdtContent>
      </w:sdt>
    </w:p>
    <w:p w:rsidRPr="00EF02C0" w:rsidR="00EF02C0" w:rsidP="00EF02C0" w:rsidRDefault="00EF02C0" w14:paraId="770045BF" w14:textId="77777777">
      <w:pPr>
        <w:keepNext/>
        <w:spacing w:after="0"/>
        <w:ind w:left="5103"/>
        <w:rPr>
          <w:noProof/>
          <w:lang w:eastAsia="hr-HR"/>
        </w:rPr>
      </w:pPr>
    </w:p>
    <w:p w:rsidR="00FA5F3F" w:rsidP="00730153" w:rsidRDefault="00FA5F3F" w14:paraId="6080A127" w14:textId="77777777">
      <w:pPr>
        <w:keepNext/>
        <w:spacing w:after="0"/>
        <w:rPr>
          <w:rFonts w:eastAsia="Calibri" w:cs="Times New Roman"/>
        </w:rPr>
      </w:pPr>
    </w:p>
    <w:p w:rsidR="00FA5F3F" w:rsidP="00730153" w:rsidRDefault="00FA5F3F" w14:paraId="41B33D3E" w14:textId="77777777">
      <w:pPr>
        <w:keepNext/>
        <w:spacing w:after="0"/>
        <w:rPr>
          <w:rFonts w:eastAsia="Calibri" w:cs="Times New Roman"/>
        </w:rPr>
      </w:pPr>
    </w:p>
    <w:p w:rsidR="00730153" w:rsidP="00730153" w:rsidRDefault="00730153" w14:paraId="144158D4" w14:textId="77777777">
      <w:pPr>
        <w:keepNext/>
        <w:spacing w:after="0"/>
        <w:rPr>
          <w:rFonts w:eastAsia="Calibri" w:cs="Times New Roman"/>
        </w:rPr>
      </w:pPr>
      <w:r w:rsidRPr="00730153">
        <w:rPr>
          <w:rFonts w:eastAsia="Calibri" w:cs="Times New Roman"/>
        </w:rPr>
        <w:t>DNA:</w:t>
      </w:r>
    </w:p>
    <w:p w:rsidRPr="00730153" w:rsidR="00C47933" w:rsidP="00730153" w:rsidRDefault="00634CD1" w14:paraId="29F986AC" w14:textId="6DC7BC92">
      <w:pPr>
        <w:keepNext/>
        <w:spacing w:after="0"/>
        <w:rPr>
          <w:rFonts w:eastAsia="Calibri" w:cs="Times New Roman"/>
        </w:rPr>
      </w:pPr>
      <w:sdt>
        <w:sdtPr>
          <w:rPr>
            <w:rStyle w:val="eSPISCCParagraphDefaultFont"/>
            <w:rFonts w:eastAsiaTheme="minorHAnsi"/>
          </w:rPr>
          <w:alias w:val="Stranke i ostali sudionici u postupku"/>
          <w:tag w:val="DomainObject.UcesnikSudskeRadnje.NazivFormated_1"/>
          <w:id w:val="-965358911"/>
          <w:placeholder>
            <w:docPart w:val="579F599E59104BE3B93C58CE830C4129"/>
          </w:placeholder>
          <w:dataBinding w:xpath="/icms/DomainObject.UcesnikSudskeRadnje.NazivFormated/derivirana_varijabla[@naziv='DomainObject.UcesnikSudskeRadnje.NazivFormated_1']" w:storeItemID="{100293BC-3C9C-4740-99C7-73F5E9006100}"/>
          <w:text/>
        </w:sdtPr>
        <w:sdtEndPr>
          <w:rPr>
            <w:rStyle w:val="eSPISCCParagraphDefaultFont"/>
            <w:rFonts w:eastAsia="Calibri"/>
          </w:rPr>
        </w:sdtEndPr>
        <w:sdtContent>
          <w:r w:rsidRPr="00634CD1">
            <w:rPr>
              <w:rStyle w:val="eSPISCCParagraphDefaultFont"/>
              <w:rFonts w:eastAsiaTheme="minorHAnsi"/>
            </w:rPr>
            <w:t>Anđelka Rožić, OIB 96400776059, Radnički Dol 13,10000 Zagreb</w:t>
          </w:r>
        </w:sdtContent>
      </w:sdt>
    </w:p>
    <w:sectPr w:rsidRPr="00730153" w:rsidR="00C47933" w:rsidSect="00F042DB">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5="http://schemas.microsoft.com/office/word/2012/wordml"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313DC" w:rsidP="00537B78" w:rsidRDefault="000313DC" w14:paraId="450A4E7E" w14:textId="77777777">
      <w:r>
        <w:separator/>
      </w:r>
    </w:p>
  </w:endnote>
  <w:endnote w:type="continuationSeparator" w:id="0">
    <w:p w:rsidR="000313DC" w:rsidP="00537B78" w:rsidRDefault="000313DC" w14:paraId="2B34E713" w14:textId="77777777">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5="http://schemas.microsoft.com/office/word/2012/wordml"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321699147"/>
      <w:docPartObj>
        <w:docPartGallery w:val="Page Numbers (Bottom of Page)"/>
        <w:docPartUnique/>
      </w:docPartObj>
    </w:sdtPr>
    <w:sdtEndPr/>
    <w:sdtContent>
      <w:p w:rsidR="001349C2" w:rsidRDefault="001349C2" w14:paraId="4E2EE724" w14:textId="77777777">
        <w:pPr>
          <w:pStyle w:val="Podnoje"/>
        </w:pPr>
        <w:r>
          <w:fldChar w:fldCharType="begin"/>
        </w:r>
        <w:r>
          <w:instrText>PAGE   \* MERGEFORMAT</w:instrText>
        </w:r>
        <w:r>
          <w:fldChar w:fldCharType="separate"/>
        </w:r>
        <w:r w:rsidR="00F1143A">
          <w:t>2</w:t>
        </w:r>
        <w:r>
          <w:fldChar w:fldCharType="end"/>
        </w:r>
      </w:p>
    </w:sdtContent>
  </w:sdt>
  <w:p w:rsidR="006C43C5" w:rsidP="00C5238E" w:rsidRDefault="006C43C5" w14:paraId="78663E4B" w14:textId="77777777">
    <w:pPr>
      <w:pStyle w:val="Stranica"/>
    </w:pPr>
  </w:p>
</w:ftr>
</file>

<file path=word/footnotes.xml><?xml version="1.0" encoding="utf-8"?>
<w:footnotes xmlns:w="http://schemas.openxmlformats.org/wordprocessingml/2006/main" xmlns:r="http://schemas.openxmlformats.org/officeDocument/2006/relationships" xmlns:w15="http://schemas.microsoft.com/office/word/2012/wordml"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313DC" w:rsidP="00537B78" w:rsidRDefault="000313DC" w14:paraId="161FF956" w14:textId="77777777">
      <w:r>
        <w:separator/>
      </w:r>
    </w:p>
  </w:footnote>
  <w:footnote w:type="continuationSeparator" w:id="0">
    <w:p w:rsidR="000313DC" w:rsidP="00537B78" w:rsidRDefault="000313DC" w14:paraId="003A286F" w14:textId="77777777">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042DB" w:rsidP="00F042DB" w:rsidRDefault="00F042DB" w14:paraId="4E991C52" w14:textId="0CA72FCF">
    <w:pPr>
      <w:spacing w:after="0"/>
      <w:jc w:val="right"/>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1317569852"/>
        <w:placeholder>
          <w:docPart w:val="BD5B97B391FC4D3887960B9399769C21"/>
        </w:placeholder>
        <w:dataBinding w:xpath="/icms/DomainObject.Predmet.OznakaBroj/derivirana_varijabla[@naziv='DomainObject.Predmet.OznakaBroj_1']" w:storeItemID="{100293BC-3C9C-4740-99C7-73F5E9006100}"/>
        <w:text/>
      </w:sdtPr>
      <w:sdtEndPr>
        <w:rPr>
          <w:rStyle w:val="eSPISCCParagraphDefaultFont"/>
        </w:rPr>
      </w:sdtEndPr>
      <w:sdtContent>
        <w:r w:rsidRPr="00634CD1" w:rsidR="00634CD1">
          <w:rPr>
            <w:rStyle w:val="eSPISCCParagraphDefaultFont"/>
            <w:rFonts w:eastAsiaTheme="minorHAnsi"/>
          </w:rPr>
          <w:t>P-4283/2025</w:t>
        </w:r>
      </w:sdtContent>
    </w:sdt>
  </w:p>
  <w:p w:rsidR="00F042DB" w:rsidRDefault="00F042DB" w14:paraId="62E04E5A" w14:textId="77777777">
    <w:pPr>
      <w:pStyle w:val="Zaglavlje"/>
    </w:pPr>
  </w:p>
</w:hdr>
</file>

<file path=word/numbering.xml><?xml version="1.0" encoding="utf-8"?>
<w:numbering xmlns:w="http://schemas.openxmlformats.org/wordprocessingml/2006/main" xmlns:r="http://schemas.openxmlformats.org/officeDocument/2006/relationships" xmlns:w15="http://schemas.microsoft.com/office/word/2012/wordml"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5">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6">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7">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29">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2">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3">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4">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5">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6">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7">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8">
    <w:nsid w:val="734A235C"/>
    <w:multiLevelType w:val="multilevel"/>
    <w:tmpl w:val="233E50AC"/>
    <w:numStyleLink w:val="NumList1"/>
  </w:abstractNum>
  <w:abstractNum w:abstractNumId="39">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0">
    <w:nsid w:val="76670CAA"/>
    <w:multiLevelType w:val="multilevel"/>
    <w:tmpl w:val="DF20873A"/>
    <w:numStyleLink w:val="NumListOI"/>
  </w:abstractNum>
  <w:abstractNum w:abstractNumId="41">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2">
    <w:nsid w:val="7EAF58E6"/>
    <w:multiLevelType w:val="multilevel"/>
    <w:tmpl w:val="358ED2AE"/>
    <w:numStyleLink w:val="NumListA0"/>
  </w:abstractNum>
  <w:num w:numId="1">
    <w:abstractNumId w:val="18"/>
  </w:num>
  <w:num w:numId="2">
    <w:abstractNumId w:val="29"/>
  </w:num>
  <w:num w:numId="3">
    <w:abstractNumId w:val="17"/>
  </w:num>
  <w:num w:numId="4">
    <w:abstractNumId w:val="39"/>
  </w:num>
  <w:num w:numId="5">
    <w:abstractNumId w:val="41"/>
  </w:num>
  <w:num w:numId="6">
    <w:abstractNumId w:val="19"/>
  </w:num>
  <w:num w:numId="7">
    <w:abstractNumId w:val="20"/>
  </w:num>
  <w:num w:numId="8">
    <w:abstractNumId w:val="28"/>
  </w:num>
  <w:num w:numId="9">
    <w:abstractNumId w:val="15"/>
  </w:num>
  <w:num w:numId="10">
    <w:abstractNumId w:val="34"/>
  </w:num>
  <w:num w:numId="11">
    <w:abstractNumId w:val="14"/>
  </w:num>
  <w:num w:numId="12">
    <w:abstractNumId w:val="13"/>
  </w:num>
  <w:num w:numId="13">
    <w:abstractNumId w:val="37"/>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6"/>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5"/>
  </w:num>
  <w:num w:numId="34">
    <w:abstractNumId w:val="27"/>
  </w:num>
  <w:num w:numId="35">
    <w:abstractNumId w:val="25"/>
  </w:num>
  <w:num w:numId="36">
    <w:abstractNumId w:val="11"/>
  </w:num>
  <w:num w:numId="37">
    <w:abstractNumId w:val="33"/>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4"/>
  </w:num>
  <w:num w:numId="39">
    <w:abstractNumId w:val="10"/>
  </w:num>
  <w:num w:numId="40">
    <w:abstractNumId w:val="9"/>
  </w:num>
  <w:num w:numId="41">
    <w:abstractNumId w:val="38"/>
  </w:num>
  <w:num w:numId="42">
    <w:abstractNumId w:val="42"/>
  </w:num>
  <w:num w:numId="43">
    <w:abstractNumId w:val="12"/>
  </w:num>
  <w:num w:numId="44">
    <w:abstractNumId w:val="40"/>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9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DC"/>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529"/>
    <w:rsid w:val="000F1E5D"/>
    <w:rsid w:val="000F1EEC"/>
    <w:rsid w:val="000F29D1"/>
    <w:rsid w:val="000F2F65"/>
    <w:rsid w:val="000F4172"/>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7AA7"/>
    <w:rsid w:val="0014018B"/>
    <w:rsid w:val="0014143E"/>
    <w:rsid w:val="0014172C"/>
    <w:rsid w:val="00143179"/>
    <w:rsid w:val="0014365F"/>
    <w:rsid w:val="00143E0B"/>
    <w:rsid w:val="00145F39"/>
    <w:rsid w:val="001464AB"/>
    <w:rsid w:val="00147B49"/>
    <w:rsid w:val="00147D97"/>
    <w:rsid w:val="00147DFA"/>
    <w:rsid w:val="00152BAC"/>
    <w:rsid w:val="00154097"/>
    <w:rsid w:val="001544CE"/>
    <w:rsid w:val="0015471C"/>
    <w:rsid w:val="00154E3B"/>
    <w:rsid w:val="0015515B"/>
    <w:rsid w:val="0015527A"/>
    <w:rsid w:val="00155D9A"/>
    <w:rsid w:val="001560E7"/>
    <w:rsid w:val="001564D5"/>
    <w:rsid w:val="001573EA"/>
    <w:rsid w:val="001579E2"/>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5F9"/>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492"/>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F02"/>
    <w:rsid w:val="002A5FB0"/>
    <w:rsid w:val="002B055F"/>
    <w:rsid w:val="002B062D"/>
    <w:rsid w:val="002B21AC"/>
    <w:rsid w:val="002B2DED"/>
    <w:rsid w:val="002B4B00"/>
    <w:rsid w:val="002B516C"/>
    <w:rsid w:val="002B6864"/>
    <w:rsid w:val="002B6DF4"/>
    <w:rsid w:val="002C10A5"/>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1F7D"/>
    <w:rsid w:val="003A4CAB"/>
    <w:rsid w:val="003A5070"/>
    <w:rsid w:val="003A5D13"/>
    <w:rsid w:val="003A6655"/>
    <w:rsid w:val="003B0AB9"/>
    <w:rsid w:val="003B13C1"/>
    <w:rsid w:val="003B3A2C"/>
    <w:rsid w:val="003B5EB0"/>
    <w:rsid w:val="003B6BB3"/>
    <w:rsid w:val="003B7E25"/>
    <w:rsid w:val="003C106D"/>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22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1F6E"/>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516B"/>
    <w:rsid w:val="00535BA8"/>
    <w:rsid w:val="00536C20"/>
    <w:rsid w:val="00537B78"/>
    <w:rsid w:val="005437D7"/>
    <w:rsid w:val="00543CB6"/>
    <w:rsid w:val="00544E5B"/>
    <w:rsid w:val="00547C28"/>
    <w:rsid w:val="0055093A"/>
    <w:rsid w:val="00551A2D"/>
    <w:rsid w:val="00551CB3"/>
    <w:rsid w:val="0055354D"/>
    <w:rsid w:val="00554235"/>
    <w:rsid w:val="0055610E"/>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6B1"/>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312"/>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43F7"/>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4CD1"/>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1CB"/>
    <w:rsid w:val="00671C2B"/>
    <w:rsid w:val="00674C68"/>
    <w:rsid w:val="00675CE1"/>
    <w:rsid w:val="006762E7"/>
    <w:rsid w:val="00676562"/>
    <w:rsid w:val="006806FD"/>
    <w:rsid w:val="00680C95"/>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08FE"/>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102"/>
    <w:rsid w:val="006F52C6"/>
    <w:rsid w:val="006F5651"/>
    <w:rsid w:val="006F5C74"/>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0153"/>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2EC8"/>
    <w:rsid w:val="00864512"/>
    <w:rsid w:val="008646A4"/>
    <w:rsid w:val="00865B45"/>
    <w:rsid w:val="00866CA8"/>
    <w:rsid w:val="00867134"/>
    <w:rsid w:val="00867583"/>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96E30"/>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E1F"/>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4CA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3F2C"/>
    <w:rsid w:val="009B4065"/>
    <w:rsid w:val="009B4118"/>
    <w:rsid w:val="009B43B8"/>
    <w:rsid w:val="009B5EB3"/>
    <w:rsid w:val="009B60F8"/>
    <w:rsid w:val="009B6B23"/>
    <w:rsid w:val="009B7EDD"/>
    <w:rsid w:val="009C1AE3"/>
    <w:rsid w:val="009C3970"/>
    <w:rsid w:val="009C3D49"/>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462E"/>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2EC8"/>
    <w:rsid w:val="00A5321C"/>
    <w:rsid w:val="00A5378F"/>
    <w:rsid w:val="00A53DE2"/>
    <w:rsid w:val="00A54DC8"/>
    <w:rsid w:val="00A54F21"/>
    <w:rsid w:val="00A56413"/>
    <w:rsid w:val="00A57260"/>
    <w:rsid w:val="00A5788D"/>
    <w:rsid w:val="00A579DA"/>
    <w:rsid w:val="00A57F3E"/>
    <w:rsid w:val="00A60415"/>
    <w:rsid w:val="00A63D35"/>
    <w:rsid w:val="00A65CDC"/>
    <w:rsid w:val="00A66ED7"/>
    <w:rsid w:val="00A66F6A"/>
    <w:rsid w:val="00A676F6"/>
    <w:rsid w:val="00A67D7A"/>
    <w:rsid w:val="00A714EA"/>
    <w:rsid w:val="00A715BD"/>
    <w:rsid w:val="00A72729"/>
    <w:rsid w:val="00A72AC8"/>
    <w:rsid w:val="00A72EAE"/>
    <w:rsid w:val="00A73910"/>
    <w:rsid w:val="00A73D81"/>
    <w:rsid w:val="00A742DA"/>
    <w:rsid w:val="00A75002"/>
    <w:rsid w:val="00A7544D"/>
    <w:rsid w:val="00A755FB"/>
    <w:rsid w:val="00A758D4"/>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3C4D"/>
    <w:rsid w:val="00B14971"/>
    <w:rsid w:val="00B153F5"/>
    <w:rsid w:val="00B156DB"/>
    <w:rsid w:val="00B15FCA"/>
    <w:rsid w:val="00B17284"/>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0C2C"/>
    <w:rsid w:val="00C316F9"/>
    <w:rsid w:val="00C32080"/>
    <w:rsid w:val="00C32EFA"/>
    <w:rsid w:val="00C3573B"/>
    <w:rsid w:val="00C36535"/>
    <w:rsid w:val="00C3713F"/>
    <w:rsid w:val="00C40103"/>
    <w:rsid w:val="00C452A8"/>
    <w:rsid w:val="00C4675C"/>
    <w:rsid w:val="00C47090"/>
    <w:rsid w:val="00C47933"/>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21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1DB0"/>
    <w:rsid w:val="00D3382A"/>
    <w:rsid w:val="00D33A6F"/>
    <w:rsid w:val="00D36230"/>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37E4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2C0"/>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42DB"/>
    <w:rsid w:val="00F054A5"/>
    <w:rsid w:val="00F05C11"/>
    <w:rsid w:val="00F05FAC"/>
    <w:rsid w:val="00F06523"/>
    <w:rsid w:val="00F066F1"/>
    <w:rsid w:val="00F10562"/>
    <w:rsid w:val="00F1143A"/>
    <w:rsid w:val="00F11825"/>
    <w:rsid w:val="00F11B7F"/>
    <w:rsid w:val="00F11BE8"/>
    <w:rsid w:val="00F132E7"/>
    <w:rsid w:val="00F1426A"/>
    <w:rsid w:val="00F1429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5F3F"/>
    <w:rsid w:val="00FA6041"/>
    <w:rsid w:val="00FA72D0"/>
    <w:rsid w:val="00FA7599"/>
    <w:rsid w:val="00FB04B7"/>
    <w:rsid w:val="00FB04BC"/>
    <w:rsid w:val="00FB0E3B"/>
    <w:rsid w:val="00FB22EA"/>
    <w:rsid w:val="00FB2C81"/>
    <w:rsid w:val="00FB3483"/>
    <w:rsid w:val="00FB4857"/>
    <w:rsid w:val="00FB4A9D"/>
    <w:rsid w:val="00FC0ED1"/>
    <w:rsid w:val="00FC14DA"/>
    <w:rsid w:val="00FC1509"/>
    <w:rsid w:val="00FC1B51"/>
    <w:rsid w:val="00FC2675"/>
    <w:rsid w:val="00FC2AB3"/>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28EBBCB4"/>
  <w15:docId w15:val="{E8A694BB-EB4A-4A17-9592-801C37C20AA1}"/>
</w:settings>
</file>

<file path=word/styles.xml><?xml version="1.0" encoding="utf-8"?>
<w:styles xmlns:w="http://schemas.openxmlformats.org/wordprocessingml/2006/main" xmlns:r="http://schemas.openxmlformats.org/officeDocument/2006/relationships" xmlns:w15="http://schemas.microsoft.com/office/word/2012/wordml"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semiHidden="true" w:unhideWhenUsed="true"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C90218"/>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C90218"/>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C90218"/>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1791322215">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5="http://schemas.microsoft.com/office/word/2012/wordml"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14315D297B55479F86D5B3411EC8868A"/>
        <w:category>
          <w:name w:val="Općenito"/>
          <w:gallery w:val="placeholder"/>
        </w:category>
        <w:types>
          <w:type w:val="bbPlcHdr"/>
        </w:types>
        <w:behaviors>
          <w:behavior w:val="content"/>
        </w:behaviors>
        <w:guid w:val="{9384F9A4-1E9E-45CD-A4CB-4DF1363F4716}"/>
      </w:docPartPr>
      <w:docPartBody>
        <w:p w:rsidR="00C92330" w:rsidP="00EA7C11" w:rsidRDefault="00EA7C11">
          <w:pPr>
            <w:pStyle w:val="14315D297B55479F86D5B3411EC8868A"/>
          </w:pPr>
          <w:r>
            <w:rPr>
              <w:rStyle w:val="Tekstrezerviranogmjesta"/>
              <w:bdr w:val="none" w:color="auto" w:sz="0" w:space="0" w:frame="true"/>
            </w:rPr>
            <w:t>.._.._.._.._.._.._.._..</w:t>
          </w:r>
        </w:p>
      </w:docPartBody>
    </w:docPart>
    <w:docPart>
      <w:docPartPr>
        <w:name w:val="7E052842173442C78855044B9926A248"/>
        <w:category>
          <w:name w:val="Općenito"/>
          <w:gallery w:val="placeholder"/>
        </w:category>
        <w:types>
          <w:type w:val="bbPlcHdr"/>
        </w:types>
        <w:behaviors>
          <w:behavior w:val="content"/>
        </w:behaviors>
        <w:guid w:val="{6E69BFC7-052A-42F4-9B78-D2FD23154F04}"/>
      </w:docPartPr>
      <w:docPartBody>
        <w:p w:rsidR="00C92330" w:rsidP="00EA7C11" w:rsidRDefault="00EA7C11">
          <w:pPr>
            <w:pStyle w:val="7E052842173442C78855044B9926A248"/>
          </w:pPr>
          <w:r>
            <w:rPr>
              <w:rStyle w:val="Tekstrezerviranogmjesta"/>
              <w:bdr w:val="none" w:color="auto" w:sz="0" w:space="0" w:frame="true"/>
            </w:rPr>
            <w:t>__________</w:t>
          </w:r>
        </w:p>
      </w:docPartBody>
    </w:docPart>
    <w:docPart>
      <w:docPartPr>
        <w:name w:val="0E96EA5024384B0E8FB3DC9659564F37"/>
        <w:category>
          <w:name w:val="Općenito"/>
          <w:gallery w:val="placeholder"/>
        </w:category>
        <w:types>
          <w:type w:val="bbPlcHdr"/>
        </w:types>
        <w:behaviors>
          <w:behavior w:val="content"/>
        </w:behaviors>
        <w:guid w:val="{844C0D12-0914-4F0B-A138-23E7F35BB465}"/>
      </w:docPartPr>
      <w:docPartBody>
        <w:p w:rsidR="0084484F" w:rsidP="003F4211" w:rsidRDefault="003F4211">
          <w:pPr>
            <w:pStyle w:val="0E96EA5024384B0E8FB3DC9659564F37"/>
          </w:pPr>
          <w:r w:rsidRPr="00826415">
            <w:rPr>
              <w:rStyle w:val="Tekstrezerviranogmjesta"/>
            </w:rPr>
            <w:t>__________</w:t>
          </w:r>
        </w:p>
      </w:docPartBody>
    </w:docPart>
    <w:docPart>
      <w:docPartPr>
        <w:name w:val="21D636ACFD3A44D38AAE3DEA5511BA42"/>
        <w:category>
          <w:name w:val="Općenito"/>
          <w:gallery w:val="placeholder"/>
        </w:category>
        <w:types>
          <w:type w:val="bbPlcHdr"/>
        </w:types>
        <w:behaviors>
          <w:behavior w:val="content"/>
        </w:behaviors>
        <w:guid w:val="{9705662C-68AD-4B3F-9EFF-ED5E67150824}"/>
      </w:docPartPr>
      <w:docPartBody>
        <w:p w:rsidR="0084484F" w:rsidP="003F4211" w:rsidRDefault="003F4211">
          <w:pPr>
            <w:pStyle w:val="21D636ACFD3A44D38AAE3DEA5511BA42"/>
          </w:pPr>
          <w:r w:rsidRPr="00826415">
            <w:rPr>
              <w:rStyle w:val="Tekstrezerviranogmjesta"/>
            </w:rPr>
            <w:t>.._.._.._.._.._.._.._..</w:t>
          </w:r>
        </w:p>
      </w:docPartBody>
    </w:docPart>
    <w:docPart>
      <w:docPartPr>
        <w:name w:val="4B78AE75C58446F3829A2DC05F125EB9"/>
        <w:category>
          <w:name w:val="Općenito"/>
          <w:gallery w:val="placeholder"/>
        </w:category>
        <w:types>
          <w:type w:val="bbPlcHdr"/>
        </w:types>
        <w:behaviors>
          <w:behavior w:val="content"/>
        </w:behaviors>
        <w:guid w:val="{7FD84173-202B-4933-BEAD-0AEE220B0D6E}"/>
      </w:docPartPr>
      <w:docPartBody>
        <w:p w:rsidR="0084484F" w:rsidP="003F4211" w:rsidRDefault="003F4211">
          <w:pPr>
            <w:pStyle w:val="4B78AE75C58446F3829A2DC05F125EB9"/>
          </w:pPr>
          <w:r w:rsidRPr="00826415">
            <w:rPr>
              <w:rStyle w:val="Tekstrezerviranogmjesta"/>
            </w:rPr>
            <w:t>.._.._.._.._.._.._.._..</w:t>
          </w:r>
        </w:p>
      </w:docPartBody>
    </w:docPart>
    <w:docPart>
      <w:docPartPr>
        <w:name w:val="416F1EAC0FE34291B7FF36F283A33FC4"/>
        <w:category>
          <w:name w:val="Općenito"/>
          <w:gallery w:val="placeholder"/>
        </w:category>
        <w:types>
          <w:type w:val="bbPlcHdr"/>
        </w:types>
        <w:behaviors>
          <w:behavior w:val="content"/>
        </w:behaviors>
        <w:guid w:val="{2BB4A322-5FF3-47A6-A07C-F7FAAA3F9349}"/>
      </w:docPartPr>
      <w:docPartBody>
        <w:p w:rsidR="0084484F" w:rsidP="003F4211" w:rsidRDefault="003F4211">
          <w:pPr>
            <w:pStyle w:val="416F1EAC0FE34291B7FF36F283A33FC4"/>
          </w:pPr>
          <w:r w:rsidRPr="006F39FF">
            <w:rPr>
              <w:rStyle w:val="Tekstrezerviranogmjesta"/>
            </w:rPr>
            <w:t>.._.._.._.._.._.._.._..</w:t>
          </w:r>
        </w:p>
      </w:docPartBody>
    </w:docPart>
    <w:docPart>
      <w:docPartPr>
        <w:name w:val="3459949142904B7FADB00688AF8CD962"/>
        <w:category>
          <w:name w:val="Općenito"/>
          <w:gallery w:val="placeholder"/>
        </w:category>
        <w:types>
          <w:type w:val="bbPlcHdr"/>
        </w:types>
        <w:behaviors>
          <w:behavior w:val="content"/>
        </w:behaviors>
        <w:guid w:val="{09CC3F80-8457-44DD-A1F3-1F2821E8503A}"/>
      </w:docPartPr>
      <w:docPartBody>
        <w:p w:rsidR="00E8364F" w:rsidP="008746EB" w:rsidRDefault="008746EB">
          <w:pPr>
            <w:pStyle w:val="3459949142904B7FADB00688AF8CD962"/>
          </w:pPr>
          <w:r>
            <w:rPr>
              <w:rStyle w:val="Tekstrezerviranogmjesta"/>
              <w:bdr w:val="none" w:color="auto" w:sz="0" w:space="0" w:frame="true"/>
            </w:rPr>
            <w:t>.._.._.._.._.._.._.._..</w:t>
          </w:r>
        </w:p>
      </w:docPartBody>
    </w:docPart>
    <w:docPart>
      <w:docPartPr>
        <w:name w:val="17F9B2ADAE2148DB90E787BF4B87C329"/>
        <w:category>
          <w:name w:val="Općenito"/>
          <w:gallery w:val="placeholder"/>
        </w:category>
        <w:types>
          <w:type w:val="bbPlcHdr"/>
        </w:types>
        <w:behaviors>
          <w:behavior w:val="content"/>
        </w:behaviors>
        <w:guid w:val="{CE11EB2F-F682-4B05-BF66-DDBF29C666A5}"/>
      </w:docPartPr>
      <w:docPartBody>
        <w:p w:rsidR="00E8364F" w:rsidP="008746EB" w:rsidRDefault="008746EB">
          <w:pPr>
            <w:pStyle w:val="17F9B2ADAE2148DB90E787BF4B87C329"/>
          </w:pPr>
          <w:r>
            <w:rPr>
              <w:rStyle w:val="Tekstrezerviranogmjesta"/>
              <w:bdr w:val="none" w:color="auto" w:sz="0" w:space="0" w:frame="true"/>
            </w:rPr>
            <w:t>.._.._.._.._.._.._.._..</w:t>
          </w:r>
        </w:p>
      </w:docPartBody>
    </w:docPart>
    <w:docPart>
      <w:docPartPr>
        <w:name w:val="E03492C0CAFE47DF8D84074D76F93875"/>
        <w:category>
          <w:name w:val="Općenito"/>
          <w:gallery w:val="placeholder"/>
        </w:category>
        <w:types>
          <w:type w:val="bbPlcHdr"/>
        </w:types>
        <w:behaviors>
          <w:behavior w:val="content"/>
        </w:behaviors>
        <w:guid w:val="{49C53206-E2AB-4EAB-931E-6A0BC0E43160}"/>
      </w:docPartPr>
      <w:docPartBody>
        <w:p w:rsidR="008A79FE" w:rsidP="00E8364F" w:rsidRDefault="00E8364F">
          <w:pPr>
            <w:pStyle w:val="E03492C0CAFE47DF8D84074D76F93875"/>
          </w:pPr>
          <w:r w:rsidRPr="008D2A10">
            <w:rPr>
              <w:rStyle w:val="Tekstrezerviranogmjesta"/>
            </w:rPr>
            <w:t>.._.._.._.._.._.._.._..</w:t>
          </w:r>
        </w:p>
      </w:docPartBody>
    </w:docPart>
    <w:docPart>
      <w:docPartPr>
        <w:name w:val="BD5B97B391FC4D3887960B9399769C21"/>
        <w:category>
          <w:name w:val="Općenito"/>
          <w:gallery w:val="placeholder"/>
        </w:category>
        <w:types>
          <w:type w:val="bbPlcHdr"/>
        </w:types>
        <w:behaviors>
          <w:behavior w:val="content"/>
        </w:behaviors>
        <w:guid w:val="{4E15F508-E9ED-4F3C-B5DC-15E521A1FE37}"/>
      </w:docPartPr>
      <w:docPartBody>
        <w:p w:rsidR="006F36B6" w:rsidP="008A79FE" w:rsidRDefault="008A79FE">
          <w:pPr>
            <w:pStyle w:val="BD5B97B391FC4D3887960B9399769C21"/>
          </w:pPr>
          <w:r w:rsidRPr="008D2A10">
            <w:rPr>
              <w:rStyle w:val="Tekstrezerviranogmjesta"/>
            </w:rPr>
            <w:t>.._.._.._.._.._.._.._..</w:t>
          </w:r>
        </w:p>
      </w:docPartBody>
    </w:docPart>
    <w:docPart>
      <w:docPartPr>
        <w:name w:val="579F599E59104BE3B93C58CE830C4129"/>
        <w:category>
          <w:name w:val="Općenito"/>
          <w:gallery w:val="placeholder"/>
        </w:category>
        <w:types>
          <w:type w:val="bbPlcHdr"/>
        </w:types>
        <w:behaviors>
          <w:behavior w:val="content"/>
        </w:behaviors>
        <w:guid w:val="{0D109671-FBA7-4B4E-A30B-8E6F32862D21}"/>
      </w:docPartPr>
      <w:docPartBody>
        <w:p w:rsidR="007A2233" w:rsidP="006F36B6" w:rsidRDefault="006F36B6">
          <w:pPr>
            <w:pStyle w:val="579F599E59104BE3B93C58CE830C4129"/>
          </w:pPr>
          <w:r>
            <w:rPr>
              <w:rStyle w:val="Tekstrezerviranogmjesta"/>
              <w:bdr w:val="none" w:color="auto" w:sz="0" w:space="0" w:frame="true"/>
            </w:rPr>
            <w:t>.._.._.._.._.._.._.._..</w:t>
          </w:r>
        </w:p>
      </w:docPartBody>
    </w:docPart>
    <w:docPart>
      <w:docPartPr>
        <w:name w:val="97AADFFBFAC3448199F00B4CEA8E367D"/>
        <w:category>
          <w:name w:val="Općenito"/>
          <w:gallery w:val="placeholder"/>
        </w:category>
        <w:types>
          <w:type w:val="bbPlcHdr"/>
        </w:types>
        <w:behaviors>
          <w:behavior w:val="content"/>
        </w:behaviors>
        <w:guid w:val="{5615280E-4527-428F-B473-A8D522C9B3A1}"/>
      </w:docPartPr>
      <w:docPartBody>
        <w:p w:rsidR="002000E1" w:rsidP="000B06F1" w:rsidRDefault="000B06F1">
          <w:pPr>
            <w:pStyle w:val="97AADFFBFAC3448199F00B4CEA8E367D"/>
          </w:pPr>
          <w:r>
            <w:rPr>
              <w:rStyle w:val="Tekstrezerviranogmjesta"/>
              <w:bdr w:val="none" w:color="auto" w:sz="0" w:space="0" w:frame="true"/>
            </w:rPr>
            <w:t>.._.._.._.._.._.._.._..</w:t>
          </w:r>
        </w:p>
      </w:docPartBody>
    </w:docPart>
  </w:docParts>
</w:glossaryDocument>
</file>

<file path=word/glossary/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06F1"/>
    <w:rsid w:val="002000E1"/>
    <w:rsid w:val="002E1D5D"/>
    <w:rsid w:val="00323B0A"/>
    <w:rsid w:val="00332B0E"/>
    <w:rsid w:val="0038623A"/>
    <w:rsid w:val="003E0449"/>
    <w:rsid w:val="003F07CD"/>
    <w:rsid w:val="003F4211"/>
    <w:rsid w:val="003F6B5F"/>
    <w:rsid w:val="004A4F95"/>
    <w:rsid w:val="00537A61"/>
    <w:rsid w:val="005542BB"/>
    <w:rsid w:val="006F36B6"/>
    <w:rsid w:val="007A2233"/>
    <w:rsid w:val="007D19BB"/>
    <w:rsid w:val="00817312"/>
    <w:rsid w:val="0084484F"/>
    <w:rsid w:val="00862EC8"/>
    <w:rsid w:val="008746EB"/>
    <w:rsid w:val="00876A8E"/>
    <w:rsid w:val="008871F1"/>
    <w:rsid w:val="008A79FE"/>
    <w:rsid w:val="008E0217"/>
    <w:rsid w:val="009116A8"/>
    <w:rsid w:val="009F29E2"/>
    <w:rsid w:val="00A51631"/>
    <w:rsid w:val="00C1730C"/>
    <w:rsid w:val="00C629C7"/>
    <w:rsid w:val="00C92330"/>
    <w:rsid w:val="00DC0A90"/>
    <w:rsid w:val="00E205C3"/>
    <w:rsid w:val="00E8364F"/>
    <w:rsid w:val="00EA7C1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5="http://schemas.microsoft.com/office/word/2012/wordml"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B06F1"/>
  </w:style>
  <w:style w:type="paragraph" w:styleId="97AADFFBFAC3448199F00B4CEA8E367D" w:customStyle="true">
    <w:name w:val="97AADFFBFAC3448199F00B4CEA8E367D"/>
    <w:rsid w:val="000B06F1"/>
    <w:pPr>
      <w:spacing w:after="160" w:line="259" w:lineRule="auto"/>
    </w:pPr>
  </w:style>
  <w:style w:type="paragraph" w:styleId="14315D297B55479F86D5B3411EC8868A" w:customStyle="true">
    <w:name w:val="14315D297B55479F86D5B3411EC8868A"/>
    <w:rsid w:val="00EA7C11"/>
  </w:style>
  <w:style w:type="paragraph" w:styleId="7E052842173442C78855044B9926A248" w:customStyle="true">
    <w:name w:val="7E052842173442C78855044B9926A248"/>
    <w:rsid w:val="00EA7C11"/>
  </w:style>
  <w:style w:type="paragraph" w:styleId="0E96EA5024384B0E8FB3DC9659564F37" w:customStyle="true">
    <w:name w:val="0E96EA5024384B0E8FB3DC9659564F37"/>
    <w:rsid w:val="003F4211"/>
  </w:style>
  <w:style w:type="paragraph" w:styleId="21D636ACFD3A44D38AAE3DEA5511BA42" w:customStyle="true">
    <w:name w:val="21D636ACFD3A44D38AAE3DEA5511BA42"/>
    <w:rsid w:val="003F4211"/>
  </w:style>
  <w:style w:type="paragraph" w:styleId="4B78AE75C58446F3829A2DC05F125EB9" w:customStyle="true">
    <w:name w:val="4B78AE75C58446F3829A2DC05F125EB9"/>
    <w:rsid w:val="003F4211"/>
  </w:style>
  <w:style w:type="paragraph" w:styleId="416F1EAC0FE34291B7FF36F283A33FC4" w:customStyle="true">
    <w:name w:val="416F1EAC0FE34291B7FF36F283A33FC4"/>
    <w:rsid w:val="003F4211"/>
  </w:style>
  <w:style w:type="paragraph" w:styleId="3459949142904B7FADB00688AF8CD962" w:customStyle="true">
    <w:name w:val="3459949142904B7FADB00688AF8CD962"/>
    <w:rsid w:val="008746EB"/>
  </w:style>
  <w:style w:type="paragraph" w:styleId="17F9B2ADAE2148DB90E787BF4B87C329" w:customStyle="true">
    <w:name w:val="17F9B2ADAE2148DB90E787BF4B87C329"/>
    <w:rsid w:val="008746EB"/>
  </w:style>
  <w:style w:type="paragraph" w:styleId="E03492C0CAFE47DF8D84074D76F93875" w:customStyle="true">
    <w:name w:val="E03492C0CAFE47DF8D84074D76F93875"/>
    <w:rsid w:val="00E8364F"/>
  </w:style>
  <w:style w:type="paragraph" w:styleId="BD5B97B391FC4D3887960B9399769C21" w:customStyle="true">
    <w:name w:val="BD5B97B391FC4D3887960B9399769C21"/>
    <w:rsid w:val="008A79FE"/>
  </w:style>
  <w:style w:type="paragraph" w:styleId="579F599E59104BE3B93C58CE830C4129" w:customStyle="true">
    <w:name w:val="579F599E59104BE3B93C58CE830C4129"/>
    <w:rsid w:val="006F36B6"/>
  </w:style>
</w:styles>
</file>

<file path=word/glossary/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5="http://schemas.microsoft.com/office/word/2012/wordml"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5="http://schemas.microsoft.com/office/word/2012/wordml"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Radnički Dol 13</izvorni_sadrzaj>
    <derivirana_varijabla naziv="DomainObject.UcesnikSudskeRadnje.Adresa.UlicaIKBR_1">Radnički Dol 13</derivirana_varijabla>
  </DomainObject.UcesnikSudskeRadnje.Adresa.UlicaIKBR>
  <DomainObject.UcesnikSudskeRadnje.Naziv>
    <izvorni_sadrzaj>Anđelka Rožić</izvorni_sadrzaj>
    <derivirana_varijabla naziv="DomainObject.UcesnikSudskeRadnje.Naziv_1">Anđelka Rožić</derivirana_varijabla>
  </DomainObject.UcesnikSudskeRadnje.Naziv>
  <DomainObject.UcesnikSudskeRadnje.SudskaRadnja.Prostorija.Naziv>
    <izvorni_sadrzaj>Sudnica 231</izvorni_sadrzaj>
    <derivirana_varijabla naziv="DomainObject.UcesnikSudskeRadnje.SudskaRadnja.Prostorija.Naziv_1">Sudnica 231</derivirana_varijabla>
  </DomainObject.UcesnikSudskeRadnje.SudskaRadnja.Prostorija.Naziv>
  <DomainObject.UcesnikSudskeRadnje.SudskaRadnja.Prostorija.Oznaka>
    <izvorni_sadrzaj>231/II</izvorni_sadrzaj>
    <derivirana_varijabla naziv="DomainObject.UcesnikSudskeRadnje.SudskaRadnja.Prostorija.Oznaka_1">231/II</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5. studenog 2026.</izvorni_sadrzaj>
    <derivirana_varijabla naziv="DomainObject.UcesnikSudskeRadnje.SudskaRadnja.PlaniraniZavrsetakDatum_1">5. studenog 2026.</derivirana_varijabla>
  </DomainObject.UcesnikSudskeRadnje.SudskaRadnja.PlaniraniZavrsetakDatum>
  <DomainObject.UcesnikSudskeRadnje.SudskaRadnja.PlaniraniPocetakDatum>
    <izvorni_sadrzaj>5. studenog 2026.</izvorni_sadrzaj>
    <derivirana_varijabla naziv="DomainObject.UcesnikSudskeRadnje.SudskaRadnja.PlaniraniPocetakDatum_1">5.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11:30</izvorni_sadrzaj>
    <derivirana_varijabla naziv="DomainObject.UcesnikSudskeRadnje.SudskaRadnja.PlaniraniPocetakVrijeme_1">11:30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4283</izvorni_sadrzaj>
    <derivirana_varijabla naziv="DomainObject.Predmet.Broj_1">4283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13. studenog 2025.</izvorni_sadrzaj>
    <derivirana_varijabla naziv="DomainObject.Predmet.DatumOsnivanja_1">13. studenog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2654.46</izvorni_sadrzaj>
    <derivirana_varijabla naziv="DomainObject.Predmet.InicijalnaVrijednost_1">2654.46</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P-4283/2025</izvorni_sadrzaj>
    <derivirana_varijabla naziv="DomainObject.Predmet.OznakaBroj_1">P-4283/2025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p.z.tuž:1-5;7-20;22-63;110;197,198;232-233
bez: 6,114,160,174,177,199,226,227,229,234
pošta do 2018</izvorni_sadrzaj>
    <derivirana_varijabla naziv="DomainObject.Predmet.PrimjedbaSuca_1">p.z.tuž:1-5;7-20;22-63;110;197,198;232-233
bez: 6,114,160,174,177,199,226,227,229,234
pošta do 2018</derivirana_varijabla>
  </DomainObject.Predmet.PrimjedbaSuca>
  <DomainObject.Predmet.PrimjedbaUpisnicara>
    <izvorni_sadrzaj/>
    <derivirana_varijabla naziv="DomainObject.Predmet.PrimjedbaUpisnicara_1"/>
  </DomainObject.Predmet.PrimjedbaUpisnicara>
  <DomainObject.Predmet.ProtustrankaFormated>
    <izvorni_sadrzaj>  Marinko p. Ante Kovačić; Mijo p. Mate Kovačić; Milka p. Pavla Kovačić; Nikola p. Joze Kovačić; Ruža p. Stipe Kovačić; Tonći Stanišić; Antica ž. Mije Vukasović; Stipan p. Mate Kovačić; Stipe p. Bože Kovačić; Špiro p. Ivana Kovačić; Špiro p. Joze Kovačić; Tomislav p. Vicka Kovačić; Vicko p. Jure Kovačić; Vicko p. Vicka Kovačić; Ana Matina Marušić; Mate Antin Marušić; Matija ž. Joze Marušić; Stipan Matin Marušić; Ruže p. Joze Kovačić; Ruže ud. Ante Kovačić; Ivan p. Ante Čečuk; Georg p. Filipa Kovacich Koverly; Rudy p. Filipa Kovacich; William p. Filipa Kovacich; Ane Božina Kovačić; Ane p. Ivana Kovačić; Antica ud. Joze Kovačić; Božo p. Jure Kovačić; Dragica p. Vicka Kovačić; Filip p. Mate Kovačić; Frane p. ante Kovačić; George p. Filipa Kovačić; Iva p. Pavla Kovačić; Ivan p. Frane Kovačić; Ivan p. Mate Kovačić; Ivka p. Ante Kovačić; Ivka ud. Stipe Kovačić; Jake p. Ivana ž. Mate Nejašmić Kovačić; Josip Pavin Kovačić; Kate ud. Stipe Kovačić; Lucija Luce p. Mate Kovačić; Lucija p. Ivana Kovačić; Mare ž. Joze p. Joze ž. Kovačić Šimuna Kovačić; Marija p. Jure Kovačić; Marija p. Lovre Kovačić; Marija Roza p. Ivana ž. Tome Brstila Kovačić; Marijan p. Ante Kovačić; Marijan Marjan p. Mate Kovačić; Gusepe p. Giovania Kuzmanić; Danica ž. Petra Brkanović; Matija ž. Joze Kovačić; Stipe pok. Josipa Joze Kovačić; Stipan pok. Ivana Kovačić; Ruža pok. Bože Kovačić; Rudy pok. Filipa Kovačić; Ivka Šamanović ž.Petra; Tone Marušić ž. Mate; Bože pok. Bože Kovačić; Ivka Sinovčić ž. Ivana; Mare ud. Mate Kovačić; Marija p. Ante Kovačić; Mate p. Filipa Kovačić; Zoran Kovačić zastupanog po punomoćniku Vinko Ljubičić; Ivan pok. Pavla Kovačić; Ksenija, ud. Joze Kovačić; Ivanka Kovačić ž. Nevena; Anisija Vukušić; Tomislav Stanišić; Vahid pok Ismeta Tanović; Tanja Babić; Teo Baučić; Joško Kovačić zastupanog po punomoćniku Vinko Ljubičić; Zorka rođ. Braić pok. Josipa Kovačić zastupanog po punomoćniku Vinko Ljubičić; Anđelka Rožić; Nediljka Šošić; Duško Mušac pok.Tonka zastupanog po punomoćniku Krešimir Vuković; Neven Mušac; Mario Mušac zastupanog po punomoćniku Krešimir Vuković; Damir Kovačić pok. Božidara; Robert Kovačić pok. Božidara; Klaudia Šolinić</izvorni_sadrzaj>
    <derivirana_varijabla naziv="DomainObject.Predmet.ProtustrankaFormated_1">  Marinko p. Ante Kovačić; Mijo p. Mate Kovačić; Milka p. Pavla Kovačić; Nikola p. Joze Kovačić; Ruža p. Stipe Kovačić; Tonći Stanišić; Antica ž. Mije Vukasović; Stipan p. Mate Kovačić; Stipe p. Bože Kovačić; Špiro p. Ivana Kovačić; Špiro p. Joze Kovačić; Tomislav p. Vicka Kovačić; Vicko p. Jure Kovačić; Vicko p. Vicka Kovačić; Ana Matina Marušić; Mate Antin Marušić; Matija ž. Joze Marušić; Stipan Matin Marušić; Ruže p. Joze Kovačić; Ruže ud. Ante Kovačić; Ivan p. Ante Čečuk; Georg p. Filipa Kovacich Koverly; Rudy p. Filipa Kovacich; William p. Filipa Kovacich; Ane Božina Kovačić; Ane p. Ivana Kovačić; Antica ud. Joze Kovačić; Božo p. Jure Kovačić; Dragica p. Vicka Kovačić; Filip p. Mate Kovačić; Frane p. ante Kovačić; George p. Filipa Kovačić; Iva p. Pavla Kovačić; Ivan p. Frane Kovačić; Ivan p. Mate Kovačić; Ivka p. Ante Kovačić; Ivka ud. Stipe Kovačić; Jake p. Ivana ž. Mate Nejašmić Kovačić; Josip Pavin Kovačić; Kate ud. Stipe Kovačić; Lucija Luce p. Mate Kovačić; Lucija p. Ivana Kovačić; Mare ž. Joze p. Joze ž. Kovačić Šimuna Kovačić; Marija p. Jure Kovačić; Marija p. Lovre Kovačić; Marija Roza p. Ivana ž. Tome Brstila Kovačić; Marijan p. Ante Kovačić; Marijan Marjan p. Mate Kovačić; Gusepe p. Giovania Kuzmanić; Danica ž. Petra Brkanović; Matija ž. Joze Kovačić; Stipe pok. Josipa Joze Kovačić; Stipan pok. Ivana Kovačić; Ruža pok. Bože Kovačić; Rudy pok. Filipa Kovačić; Ivka Šamanović ž.Petra; Tone Marušić ž. Mate; Bože pok. Bože Kovačić; Ivka Sinovčić ž. Ivana; Mare ud. Mate Kovačić; Marija p. Ante Kovačić; Mate p. Filipa Kovačić; Zoran Kovačić zastupanog po punomoćniku Vinko Ljubičić; Ivan pok. Pavla Kovačić; Ksenija, ud. Joze Kovačić; Ivanka Kovačić ž. Nevena; Anisija Vukušić; Tomislav Stanišić; Vahid pok Ismeta Tanović; Tanja Babić; Teo Baučić; Joško Kovačić zastupanog po punomoćniku Vinko Ljubičić; Zorka rođ. Braić pok. Josipa Kovačić zastupanog po punomoćniku Vinko Ljubičić; Anđelka Rožić; Nediljka Šošić; Duško Mušac pok.Tonka zastupanog po punomoćniku Krešimir Vuković; Neven Mušac; Mario Mušac zastupanog po punomoćniku Krešimir Vuković; Damir Kovačić pok. Božidara; Robert Kovačić pok. Božidara; Klaudia Šolinić</derivirana_varijabla>
  </DomainObject.Predmet.ProtustrankaFormated>
  <DomainObject.Predmet.ProtustrankaFormatedOIB>
    <izvorni_sadrzaj>  Marinko p. Ante Kovačić; Mijo p. Mate Kovačić; Milka p. Pavla Kovačić; Nikola p. Joze Kovačić; Ruža p. Stipe Kovačić; Tonći Stanišić, OIB 61016601587; Antica ž. Mije Vukasović; Stipan p. Mate Kovačić; Stipe p. Bože Kovačić; Špiro p. Ivana Kovačić; Špiro p. Joze Kovačić; Tomislav p. Vicka Kovačić; Vicko p. Jure Kovačić; Vicko p. Vicka Kovačić; Ana Matina Marušić; Mate Antin Marušić; Matija ž. Joze Marušić; Stipan Matin Marušić; Ruže p. Joze Kovačić; Ruže ud. Ante Kovačić; Ivan p. Ante Čečuk; Georg p. Filipa Kovacich Koverly; Rudy p. Filipa Kovacich; William p. Filipa Kovacich; Ane Božina Kovačić; Ane p. Ivana Kovačić; Antica ud. Joze Kovačić; Božo p. Jure Kovačić; Dragica p. Vicka Kovačić; Filip p. Mate Kovačić; Frane p. ante Kovačić; George p. Filipa Kovačić; Iva p. Pavla Kovačić; Ivan p. Frane Kovačić; Ivan p. Mate Kovačić; Ivka p. Ante Kovačić; Ivka ud. Stipe Kovačić; Jake p. Ivana ž. Mate Nejašmić Kovačić; Josip Pavin Kovačić; Kate ud. Stipe Kovačić; Lucija Luce p. Mate Kovačić; Lucija p. Ivana Kovačić; Mare ž. Joze p. Joze ž. Kovačić Šimuna Kovačić; Marija p. Jure Kovačić; Marija p. Lovre Kovačić; Marija Roza p. Ivana ž. Tome Brstila Kovačić; Marijan p. Ante Kovačić; Marijan Marjan p. Mate Kovačić; Gusepe p. Giovania Kuzmanić; Danica ž. Petra Brkanović; Matija ž. Joze Kovačić; Stipe pok. Josipa Joze Kovačić; Stipan pok. Ivana Kovačić; Ruža pok. Bože Kovačić; Rudy pok. Filipa Kovačić; Ivka Šamanović ž.Petra; Tone Marušić ž. Mate; Bože pok. Bože Kovačić; Ivka Sinovčić ž. Ivana; Mare ud. Mate Kovačić; Marija p. Ante Kovačić; Mate p. Filipa Kovačić; Zoran Kovačić, OIB 83539460733 zastupanog po punomoćniku Vinko Ljubičić; Ivan pok. Pavla Kovačić; Ksenija, ud. Joze Kovačić, OIB 09590031471; Ivanka Kovačić ž. Nevena, OIB 35253261392; Anisija Vukušić, OIB 83300122751; Tomislav Stanišić, OIB 72518016126; Vahid pok Ismeta Tanović; Tanja Babić, OIB 86813088361; Teo Baučić, OIB 55672974953; Joško Kovačić, OIB 01411445379 zastupanog po punomoćniku Vinko Ljubičić; Zorka rođ. Braić pok. Josipa Kovačić, OIB 02059885973 zastupanog po punomoćniku Vinko Ljubičić; Anđelka Rožić, OIB 96400776059; Nediljka Šošić, OIB 57966893335; Duško Mušac pok.Tonka, OIB 18239425189 zastupanog po punomoćniku Krešimir Vuković; Neven Mušac, OIB 79385998989; Mario Mušac, OIB 08205356474 zastupanog po punomoćniku Krešimir Vuković; Damir Kovačić pok. Božidara; Robert Kovačić pok. Božidara; Klaudia Šolinić, OIB 29597953261</izvorni_sadrzaj>
    <derivirana_varijabla naziv="DomainObject.Predmet.ProtustrankaFormatedOIB_1">  Marinko p. Ante Kovačić; Mijo p. Mate Kovačić; Milka p. Pavla Kovačić; Nikola p. Joze Kovačić; Ruža p. Stipe Kovačić; Tonći Stanišić, OIB 61016601587; Antica ž. Mije Vukasović; Stipan p. Mate Kovačić; Stipe p. Bože Kovačić; Špiro p. Ivana Kovačić; Špiro p. Joze Kovačić; Tomislav p. Vicka Kovačić; Vicko p. Jure Kovačić; Vicko p. Vicka Kovačić; Ana Matina Marušić; Mate Antin Marušić; Matija ž. Joze Marušić; Stipan Matin Marušić; Ruže p. Joze Kovačić; Ruže ud. Ante Kovačić; Ivan p. Ante Čečuk; Georg p. Filipa Kovacich Koverly; Rudy p. Filipa Kovacich; William p. Filipa Kovacich; Ane Božina Kovačić; Ane p. Ivana Kovačić; Antica ud. Joze Kovačić; Božo p. Jure Kovačić; Dragica p. Vicka Kovačić; Filip p. Mate Kovačić; Frane p. ante Kovačić; George p. Filipa Kovačić; Iva p. Pavla Kovačić; Ivan p. Frane Kovačić; Ivan p. Mate Kovačić; Ivka p. Ante Kovačić; Ivka ud. Stipe Kovačić; Jake p. Ivana ž. Mate Nejašmić Kovačić; Josip Pavin Kovačić; Kate ud. Stipe Kovačić; Lucija Luce p. Mate Kovačić; Lucija p. Ivana Kovačić; Mare ž. Joze p. Joze ž. Kovačić Šimuna Kovačić; Marija p. Jure Kovačić; Marija p. Lovre Kovačić; Marija Roza p. Ivana ž. Tome Brstila Kovačić; Marijan p. Ante Kovačić; Marijan Marjan p. Mate Kovačić; Gusepe p. Giovania Kuzmanić; Danica ž. Petra Brkanović; Matija ž. Joze Kovačić; Stipe pok. Josipa Joze Kovačić; Stipan pok. Ivana Kovačić; Ruža pok. Bože Kovačić; Rudy pok. Filipa Kovačić; Ivka Šamanović ž.Petra; Tone Marušić ž. Mate; Bože pok. Bože Kovačić; Ivka Sinovčić ž. Ivana; Mare ud. Mate Kovačić; Marija p. Ante Kovačić; Mate p. Filipa Kovačić; Zoran Kovačić, OIB 83539460733 zastupanog po punomoćniku Vinko Ljubičić; Ivan pok. Pavla Kovačić; Ksenija, ud. Joze Kovačić, OIB 09590031471; Ivanka Kovačić ž. Nevena, OIB 35253261392; Anisija Vukušić, OIB 83300122751; Tomislav Stanišić, OIB 72518016126; Vahid pok Ismeta Tanović; Tanja Babić, OIB 86813088361; Teo Baučić, OIB 55672974953; Joško Kovačić, OIB 01411445379 zastupanog po punomoćniku Vinko Ljubičić; Zorka rođ. Braić pok. Josipa Kovačić, OIB 02059885973 zastupanog po punomoćniku Vinko Ljubičić; Anđelka Rožić, OIB 96400776059; Nediljka Šošić, OIB 57966893335; Duško Mušac pok.Tonka, OIB 18239425189 zastupanog po punomoćniku Krešimir Vuković; Neven Mušac, OIB 79385998989; Mario Mušac, OIB 08205356474 zastupanog po punomoćniku Krešimir Vuković; Damir Kovačić pok. Božidara; Robert Kovačić pok. Božidara; Klaudia Šolinić, OIB 29597953261</derivirana_varijabla>
  </DomainObject.Predmet.ProtustrankaFormatedOIB>
  <DomainObject.Predmet.ProtustrankaFormatedWithAdress>
    <izvorni_sadrzaj> Marinko p. Ante Kovačić, odsutan i nepoznata boravišta; Mijo p. Mate Kovačić, odsutan i nepoznata boravišta; Milka p. Pavla Kovačić, odsutna i nepoznata boravišta; Nikola p. Joze Kovačić, Rogoznica; Ruža p. Stipe Kovačić, odsutna i nepoznata boravišta; Tonći Stanišić, Antuna Mihanovića 6, 21000 Split; Antica ž. Mije Vukasović, odsutna i nepoznata boravišta; Stipan p. Mate Kovačić, odsutan i nepoznata boravišta; Stipe p. Bože Kovačić, odsutan i nepoznata boravišta; Špiro p. Ivana Kovačić, odsutan i nepoznata boravišta; Špiro p. Joze Kovačić, odsutan i nepoznata boravišta; Tomislav p. Vicka Kovačić, odsutan i nepoznata boravišta; Vicko p. Jure Kovačić, odsutan i nepoznata boravišta; Vicko p. Vicka Kovačić, odsutan i nepoznata boravišta; Ana Matina Marušić, odsutna i nepoznata boravišta; Mate Antin Marušić; Matija ž. Joze Marušić, odsutna i nepoznata boravišta; Stipan Matin Marušić; Ruže p. Joze Kovačić; Ruže ud. Ante Kovačić; Ivan p. Ante Čečuk; Georg p. Filipa Kovacich Koverly; Rudy p. Filipa Kovacich; William p. Filipa Kovacich; Ane Božina Kovačić; Ane p. Ivana Kovačić; Antica ud. Joze Kovačić; Božo p. Jure Kovačić; Dragica p. Vicka Kovačić; Filip p. Mate Kovačić; Frane p. ante Kovačić; George p. Filipa Kovačić; Iva p. Pavla Kovačić; Ivan p. Frane Kovačić; Ivan p. Mate Kovačić; Ivka p. Ante Kovačić; Ivka ud. Stipe Kovačić; Jake p. Ivana ž. Mate Nejašmić Kovačić; Josip Pavin Kovačić; Kate ud. Stipe Kovačić; Lucija Luce p. Mate Kovačić; Lucija p. Ivana Kovačić; Mare ž. Joze p. Joze ž. Kovačić Šimuna Kovačić; Marija p. Jure Kovačić; Marija p. Lovre Kovačić; Marija Roza p. Ivana ž. Tome Brstila Kovačić; Marijan p. Ante Kovačić; Marijan Marjan p. Mate Kovačić; Gusepe p. Giovania Kuzmanić; Danica ž. Petra Brkanović; Matija ž. Joze Kovačić; Stipe pok. Josipa Joze Kovačić; Stipan pok. Ivana Kovačić; Ruža pok. Bože Kovačić; Rudy pok. Filipa Kovačić; Ivka Šamanović ž.Petra; Tone Marušić ž. Mate; Bože pok. Bože Kovačić; Ivka Sinovčić ž. Ivana; Mare ud. Mate Kovačić; Marija p. Ante Kovačić; Mate p. Filipa Kovačić; Zoran Kovačić, Tice Ii 5, 21310 Stanići zastupanog po punomoćniku Vinko Ljubičić; Ivan pok. Pavla Kovačić, Fošal 5, 21310 Omiš; Ksenija, ud. Joze Kovačić, Renka Šperca 7, 21310 Omiš; Ivanka Kovačić ž. Nevena, Nemira V 13, 21310 Omiš; Anisija Vukušić, Put Starog Sela 22, 21317 Čelina; Tomislav Stanišić, Mihanovićeva 6, 21000 Split; Vahid pok Ismeta Tanović, 3 Rudolph St, APT 5, 14218 Lackawanna; Tanja Babić, Oppsaltoppen 21 B, 0687 Oslo; Teo Baučić, Mostarska 57, 21000 Split; Joško Kovačić, Tice Ii 5, 21310 Stanići zastupanog po punomoćniku Vinko Ljubičić; Zorka rođ. Braić pok. Josipa Kovačić, Stanići bb, 21310 Stanići zastupanog po punomoćniku Vinko Ljubičić; Anđelka Rožić, Radnički Dol 13, 10000 Zagreb; Nediljka Šošić, Podrače 3, 21320 Brela; Duško Mušac pok.Tonka, Zavode bb, 21317 Čelina zastupanog po punomoćniku Krešimir Vuković; Neven Mušac, Put starog sela 12, 21317 Čelina; Mario Mušac, Staro Selo 2, 21318 Mimice zastupanog po punomoćniku Krešimir Vuković; Damir Kovačić pok. Božidara, Schierkerstrasse 4, 12051 Berlin; Robert Kovačić pok. Božidara, Gallwitzallee 18, 12249 Berlin; Klaudia Šolinić, Am Gemeindepark 44B, 12249 Berlin</izvorni_sadrzaj>
    <derivirana_varijabla naziv="DomainObject.Predmet.ProtustrankaFormatedWithAdress_1"> Marinko p. Ante Kovačić, odsutan i nepoznata boravišta; Mijo p. Mate Kovačić, odsutan i nepoznata boravišta; Milka p. Pavla Kovačić, odsutna i nepoznata boravišta; Nikola p. Joze Kovačić, Rogoznica; Ruža p. Stipe Kovačić, odsutna i nepoznata boravišta; Tonći Stanišić, Antuna Mihanovića 6, 21000 Split; Antica ž. Mije Vukasović, odsutna i nepoznata boravišta; Stipan p. Mate Kovačić, odsutan i nepoznata boravišta; Stipe p. Bože Kovačić, odsutan i nepoznata boravišta; Špiro p. Ivana Kovačić, odsutan i nepoznata boravišta; Špiro p. Joze Kovačić, odsutan i nepoznata boravišta; Tomislav p. Vicka Kovačić, odsutan i nepoznata boravišta; Vicko p. Jure Kovačić, odsutan i nepoznata boravišta; Vicko p. Vicka Kovačić, odsutan i nepoznata boravišta; Ana Matina Marušić, odsutna i nepoznata boravišta; Mate Antin Marušić; Matija ž. Joze Marušić, odsutna i nepoznata boravišta; Stipan Matin Marušić; Ruže p. Joze Kovačić; Ruže ud. Ante Kovačić; Ivan p. Ante Čečuk; Georg p. Filipa Kovacich Koverly; Rudy p. Filipa Kovacich; William p. Filipa Kovacich; Ane Božina Kovačić; Ane p. Ivana Kovačić; Antica ud. Joze Kovačić; Božo p. Jure Kovačić; Dragica p. Vicka Kovačić; Filip p. Mate Kovačić; Frane p. ante Kovačić; George p. Filipa Kovačić; Iva p. Pavla Kovačić; Ivan p. Frane Kovačić; Ivan p. Mate Kovačić; Ivka p. Ante Kovačić; Ivka ud. Stipe Kovačić; Jake p. Ivana ž. Mate Nejašmić Kovačić; Josip Pavin Kovačić; Kate ud. Stipe Kovačić; Lucija Luce p. Mate Kovačić; Lucija p. Ivana Kovačić; Mare ž. Joze p. Joze ž. Kovačić Šimuna Kovačić; Marija p. Jure Kovačić; Marija p. Lovre Kovačić; Marija Roza p. Ivana ž. Tome Brstila Kovačić; Marijan p. Ante Kovačić; Marijan Marjan p. Mate Kovačić; Gusepe p. Giovania Kuzmanić; Danica ž. Petra Brkanović; Matija ž. Joze Kovačić; Stipe pok. Josipa Joze Kovačić; Stipan pok. Ivana Kovačić; Ruža pok. Bože Kovačić; Rudy pok. Filipa Kovačić; Ivka Šamanović ž.Petra; Tone Marušić ž. Mate; Bože pok. Bože Kovačić; Ivka Sinovčić ž. Ivana; Mare ud. Mate Kovačić; Marija p. Ante Kovačić; Mate p. Filipa Kovačić; Zoran Kovačić, Tice Ii 5, 21310 Stanići zastupanog po punomoćniku Vinko Ljubičić; Ivan pok. Pavla Kovačić, Fošal 5, 21310 Omiš; Ksenija, ud. Joze Kovačić, Renka Šperca 7, 21310 Omiš; Ivanka Kovačić ž. Nevena, Nemira V 13, 21310 Omiš; Anisija Vukušić, Put Starog Sela 22, 21317 Čelina; Tomislav Stanišić, Mihanovićeva 6, 21000 Split; Vahid pok Ismeta Tanović, 3 Rudolph St, APT 5, 14218 Lackawanna; Tanja Babić, Oppsaltoppen 21 B, 0687 Oslo; Teo Baučić, Mostarska 57, 21000 Split; Joško Kovačić, Tice Ii 5, 21310 Stanići zastupanog po punomoćniku Vinko Ljubičić; Zorka rođ. Braić pok. Josipa Kovačić, Stanići bb, 21310 Stanići zastupanog po punomoćniku Vinko Ljubičić; Anđelka Rožić, Radnički Dol 13, 10000 Zagreb; Nediljka Šošić, Podrače 3, 21320 Brela; Duško Mušac pok.Tonka, Zavode bb, 21317 Čelina zastupanog po punomoćniku Krešimir Vuković; Neven Mušac, Put starog sela 12, 21317 Čelina; Mario Mušac, Staro Selo 2, 21318 Mimice zastupanog po punomoćniku Krešimir Vuković; Damir Kovačić pok. Božidara, Schierkerstrasse 4, 12051 Berlin; Robert Kovačić pok. Božidara, Gallwitzallee 18, 12249 Berlin; Klaudia Šolinić, Am Gemeindepark 44B, 12249 Berlin</derivirana_varijabla>
  </DomainObject.Predmet.ProtustrankaFormatedWithAdress>
  <DomainObject.Predmet.ProtustrankaFormatedWithAdressOIB>
    <izvorni_sadrzaj> Marinko p. Ante Kovačić, odsutan i nepoznata boravišta; Mijo p. Mate Kovačić, odsutan i nepoznata boravišta; Milka p. Pavla Kovačić, odsutna i nepoznata boravišta; Nikola p. Joze Kovačić, Rogoznica; Ruža p. Stipe Kovačić, odsutna i nepoznata boravišta; Tonći Stanišić, OIB 61016601587, Antuna Mihanovića 6, 21000 Split; Antica ž. Mije Vukasović, odsutna i nepoznata boravišta; Stipan p. Mate Kovačić, odsutan i nepoznata boravišta; Stipe p. Bože Kovačić, odsutan i nepoznata boravišta; Špiro p. Ivana Kovačić, odsutan i nepoznata boravišta; Špiro p. Joze Kovačić, odsutan i nepoznata boravišta; Tomislav p. Vicka Kovačić, odsutan i nepoznata boravišta; Vicko p. Jure Kovačić, odsutan i nepoznata boravišta; Vicko p. Vicka Kovačić, odsutan i nepoznata boravišta; Ana Matina Marušić, odsutna i nepoznata boravišta; Mate Antin Marušić; Matija ž. Joze Marušić, odsutna i nepoznata boravišta; Stipan Matin Marušić; Ruže p. Joze Kovačić; Ruže ud. Ante Kovačić; Ivan p. Ante Čečuk; Georg p. Filipa Kovacich Koverly; Rudy p. Filipa Kovacich; William p. Filipa Kovacich; Ane Božina Kovačić; Ane p. Ivana Kovačić; Antica ud. Joze Kovačić; Božo p. Jure Kovačić; Dragica p. Vicka Kovačić; Filip p. Mate Kovačić; Frane p. ante Kovačić; George p. Filipa Kovačić; Iva p. Pavla Kovačić; Ivan p. Frane Kovačić; Ivan p. Mate Kovačić; Ivka p. Ante Kovačić; Ivka ud. Stipe Kovačić; Jake p. Ivana ž. Mate Nejašmić Kovačić; Josip Pavin Kovačić; Kate ud. Stipe Kovačić; Lucija Luce p. Mate Kovačić; Lucija p. Ivana Kovačić; Mare ž. Joze p. Joze ž. Kovačić Šimuna Kovačić; Marija p. Jure Kovačić; Marija p. Lovre Kovačić; Marija Roza p. Ivana ž. Tome Brstila Kovačić; Marijan p. Ante Kovačić; Marijan Marjan p. Mate Kovačić; Gusepe p. Giovania Kuzmanić; Danica ž. Petra Brkanović; Matija ž. Joze Kovačić; Stipe pok. Josipa Joze Kovačić; Stipan pok. Ivana Kovačić; Ruža pok. Bože Kovačić; Rudy pok. Filipa Kovačić; Ivka Šamanović ž.Petra; Tone Marušić ž. Mate; Bože pok. Bože Kovačić; Ivka Sinovčić ž. Ivana; Mare ud. Mate Kovačić; Marija p. Ante Kovačić; Mate p. Filipa Kovačić; Zoran Kovačić, OIB 83539460733, Tice Ii 5, 21310 Stanići zastupanog po punomoćniku Vinko Ljubičić; Ivan pok. Pavla Kovačić, Fošal 5, 21310 Omiš; Ksenija, ud. Joze Kovačić, OIB 09590031471, Renka Šperca 7, 21310 Omiš; Ivanka Kovačić ž. Nevena, OIB 35253261392, Nemira V 13, 21310 Omiš; Anisija Vukušić, OIB 83300122751, Put Starog Sela 22, 21317 Čelina; Tomislav Stanišić, OIB 72518016126, Mihanovićeva 6, 21000 Split; Vahid pok Ismeta Tanović, 3 Rudolph St, APT 5, 14218 Lackawanna; Tanja Babić, OIB 86813088361, Oppsaltoppen 21 B, 0687 Oslo; Teo Baučić, OIB 55672974953, Mostarska 57, 21000 Split; Joško Kovačić, OIB 01411445379, Tice Ii 5, 21310 Stanići zastupanog po punomoćniku Vinko Ljubičić; Zorka rođ. Braić pok. Josipa Kovačić, OIB 02059885973, Stanići bb, 21310 Stanići zastupanog po punomoćniku Vinko Ljubičić; Anđelka Rožić, OIB 96400776059, Radnički Dol 13, 10000 Zagreb; Nediljka Šošić, OIB 57966893335, Podrače 3, 21320 Brela; Duško Mušac pok.Tonka, OIB 18239425189, Zavode bb, 21317 Čelina zastupanog po punomoćniku Krešimir Vuković; Neven Mušac, OIB 79385998989, Put starog sela 12, 21317 Čelina; Mario Mušac, OIB 08205356474, Staro Selo 2, 21318 Mimice zastupanog po punomoćniku Krešimir Vuković; Damir Kovačić pok. Božidara, Schierkerstrasse 4, 12051 Berlin; Robert Kovačić pok. Božidara, Gallwitzallee 18, 12249 Berlin; Klaudia Šolinić, OIB 29597953261, Am Gemeindepark 44B, 12249 Berlin</izvorni_sadrzaj>
    <derivirana_varijabla naziv="DomainObject.Predmet.ProtustrankaFormatedWithAdressOIB_1"> Marinko p. Ante Kovačić, odsutan i nepoznata boravišta; Mijo p. Mate Kovačić, odsutan i nepoznata boravišta; Milka p. Pavla Kovačić, odsutna i nepoznata boravišta; Nikola p. Joze Kovačić, Rogoznica; Ruža p. Stipe Kovačić, odsutna i nepoznata boravišta; Tonći Stanišić, OIB 61016601587, Antuna Mihanovića 6, 21000 Split; Antica ž. Mije Vukasović, odsutna i nepoznata boravišta; Stipan p. Mate Kovačić, odsutan i nepoznata boravišta; Stipe p. Bože Kovačić, odsutan i nepoznata boravišta; Špiro p. Ivana Kovačić, odsutan i nepoznata boravišta; Špiro p. Joze Kovačić, odsutan i nepoznata boravišta; Tomislav p. Vicka Kovačić, odsutan i nepoznata boravišta; Vicko p. Jure Kovačić, odsutan i nepoznata boravišta; Vicko p. Vicka Kovačić, odsutan i nepoznata boravišta; Ana Matina Marušić, odsutna i nepoznata boravišta; Mate Antin Marušić; Matija ž. Joze Marušić, odsutna i nepoznata boravišta; Stipan Matin Marušić; Ruže p. Joze Kovačić; Ruže ud. Ante Kovačić; Ivan p. Ante Čečuk; Georg p. Filipa Kovacich Koverly; Rudy p. Filipa Kovacich; William p. Filipa Kovacich; Ane Božina Kovačić; Ane p. Ivana Kovačić; Antica ud. Joze Kovačić; Božo p. Jure Kovačić; Dragica p. Vicka Kovačić; Filip p. Mate Kovačić; Frane p. ante Kovačić; George p. Filipa Kovačić; Iva p. Pavla Kovačić; Ivan p. Frane Kovačić; Ivan p. Mate Kovačić; Ivka p. Ante Kovačić; Ivka ud. Stipe Kovačić; Jake p. Ivana ž. Mate Nejašmić Kovačić; Josip Pavin Kovačić; Kate ud. Stipe Kovačić; Lucija Luce p. Mate Kovačić; Lucija p. Ivana Kovačić; Mare ž. Joze p. Joze ž. Kovačić Šimuna Kovačić; Marija p. Jure Kovačić; Marija p. Lovre Kovačić; Marija Roza p. Ivana ž. Tome Brstila Kovačić; Marijan p. Ante Kovačić; Marijan Marjan p. Mate Kovačić; Gusepe p. Giovania Kuzmanić; Danica ž. Petra Brkanović; Matija ž. Joze Kovačić; Stipe pok. Josipa Joze Kovačić; Stipan pok. Ivana Kovačić; Ruža pok. Bože Kovačić; Rudy pok. Filipa Kovačić; Ivka Šamanović ž.Petra; Tone Marušić ž. Mate; Bože pok. Bože Kovačić; Ivka Sinovčić ž. Ivana; Mare ud. Mate Kovačić; Marija p. Ante Kovačić; Mate p. Filipa Kovačić; Zoran Kovačić, OIB 83539460733, Tice Ii 5, 21310 Stanići zastupanog po punomoćniku Vinko Ljubičić; Ivan pok. Pavla Kovačić, Fošal 5, 21310 Omiš; Ksenija, ud. Joze Kovačić, OIB 09590031471, Renka Šperca 7, 21310 Omiš; Ivanka Kovačić ž. Nevena, OIB 35253261392, Nemira V 13, 21310 Omiš; Anisija Vukušić, OIB 83300122751, Put Starog Sela 22, 21317 Čelina; Tomislav Stanišić, OIB 72518016126, Mihanovićeva 6, 21000 Split; Vahid pok Ismeta Tanović, 3 Rudolph St, APT 5, 14218 Lackawanna; Tanja Babić, OIB 86813088361, Oppsaltoppen 21 B, 0687 Oslo; Teo Baučić, OIB 55672974953, Mostarska 57, 21000 Split; Joško Kovačić, OIB 01411445379, Tice Ii 5, 21310 Stanići zastupanog po punomoćniku Vinko Ljubičić; Zorka rođ. Braić pok. Josipa Kovačić, OIB 02059885973, Stanići bb, 21310 Stanići zastupanog po punomoćniku Vinko Ljubičić; Anđelka Rožić, OIB 96400776059, Radnički Dol 13, 10000 Zagreb; Nediljka Šošić, OIB 57966893335, Podrače 3, 21320 Brela; Duško Mušac pok.Tonka, OIB 18239425189, Zavode bb, 21317 Čelina zastupanog po punomoćniku Krešimir Vuković; Neven Mušac, OIB 79385998989, Put starog sela 12, 21317 Čelina; Mario Mušac, OIB 08205356474, Staro Selo 2, 21318 Mimice zastupanog po punomoćniku Krešimir Vuković; Damir Kovačić pok. Božidara, Schierkerstrasse 4, 12051 Berlin; Robert Kovačić pok. Božidara, Gallwitzallee 18, 12249 Berlin; Klaudia Šolinić, OIB 29597953261, Am Gemeindepark 44B, 12249 Berlin</derivirana_varijabla>
  </DomainObject.Predmet.ProtustrankaFormatedWithAdressOIB>
  <DomainObject.Predmet.ProtustrankaWithAdress>
    <izvorni_sadrzaj>Marinko p. Ante Kovačić odsutan i nepoznata boravišta, Mijo p. Mate Kovačić odsutan i nepoznata boravišta, Milka p. Pavla Kovačić odsutna i nepoznata boravišta, Nikola p. Joze Kovačić Rogoznica, Ruža p. Stipe Kovačić odsutna i nepoznata boravišta, Tonći Stanišić Antuna Mihanovića 6, 21000 Split, Antica ž. Mije Vukasović odsutna i nepoznata boravišta, Stipan p. Mate Kovačić odsutan i nepoznata boravišta, Stipe p. Bože Kovačić odsutan i nepoznata boravišta, Špiro p. Ivana Kovačić odsutan i nepoznata boravišta, Špiro p. Joze Kovačić odsutan i nepoznata boravišta, Tomislav p. Vicka Kovačić odsutan i nepoznata boravišta, Vicko p. Jure Kovačić odsutan i nepoznata boravišta, Vicko p. Vicka Kovačić odsutan i nepoznata boravišta, Ana Matina Marušić odsutna i nepoznata boravišta, Mate Antin Marušić , Matija ž. Joze Marušić odsutna i nepoznata boravišta, Stipan Matin Marušić , Ruže p. Joze Kovačić , Ruže ud. Ante Kovačić , Ivan p. Ante Čečuk , Georg p. Filipa Kovacich Koverly , Rudy p. Filipa Kovacich , William p. Filipa Kovacich , Ane Božina Kovačić , Ane p. Ivana Kovačić , Antica ud. Joze Kovačić , Božo p. Jure Kovačić , Dragica p. Vicka Kovačić , Filip p. Mate Kovačić , Frane p. ante Kovačić , George p. Filipa Kovačić , Iva p. Pavla Kovačić , Ivan p. Frane Kovačić , Ivan p. Mate Kovačić , Ivka p. Ante Kovačić , Ivka ud. Stipe Kovačić , Jake p. Ivana ž. Mate Nejašmić Kovačić , Josip Pavin Kovačić , Kate ud. Stipe Kovačić , Lucija Luce p. Mate Kovačić , Lucija p. Ivana Kovačić , Mare ž. Joze p. Joze ž. Kovačić Šimuna Kovačić , Marija p. Jure Kovačić , Marija p. Lovre Kovačić , Marija Roza p. Ivana ž. Tome Brstila Kovačić , Marijan p. Ante Kovačić , Marijan Marjan p. Mate Kovačić , Gusepe p. Giovania Kuzmanić , Danica ž. Petra Brkanović , Matija ž. Joze Kovačić , Stipe pok. Josipa Joze Kovačić , Stipan pok. Ivana Kovačić , Ruža pok. Bože Kovačić , Rudy pok. Filipa Kovačić , Ivka Šamanović ž.Petra , Tone Marušić ž. Mate , Bože pok. Bože Kovačić , Ivka Sinovčić ž. Ivana , Mare ud. Mate Kovačić , Marija p. Ante Kovačić , Mate p. Filipa Kovačić , Zoran Kovačić Tice Ii 5, 21310 Stanići, Ivan pok. Pavla Kovačić Fošal 5, 21310 Omiš, Ksenija, ud. Joze Kovačić Renka Šperca 7, 21310 Omiš, Ivanka Kovačić ž. Nevena Nemira V 13, 21310 Omiš, Anisija Vukušić Put Starog Sela 22, 21317 Čelina, Tomislav Stanišić Mihanovićeva 6, 21000 Split, Vahid pok Ismeta Tanović 3 Rudolph St, APT 5, 14218 Lackawanna, Tanja Babić Oppsaltoppen 21 B, 0687 Oslo, Teo Baučić Mostarska 57, 21000 Split, Joško Kovačić Tice Ii 5, 21310 Stanići, Zorka rođ. Braić pok. Josipa Kovačić Stanići bb, 21310 Stanići, Anđelka Rožić Radnički Dol 13, 10000 Zagreb, Nediljka Šošić Podrače 3, 21320 Brela, Duško Mušac pok.Tonka Zavode bb, 21317 Čelina, Neven Mušac Put starog sela 12, 21317 Čelina, Mario Mušac Staro Selo 2, 21318 Mimice, Damir Kovačić pok. Božidara Schierkerstrasse 4, 12051 Berlin, Robert Kovačić pok. Božidara Gallwitzallee 18, 12249 Berlin, Klaudia Šolinić Am Gemeindepark 44B, 12249 Berlin</izvorni_sadrzaj>
    <derivirana_varijabla naziv="DomainObject.Predmet.ProtustrankaWithAdress_1">Marinko p. Ante Kovačić odsutan i nepoznata boravišta, Mijo p. Mate Kovačić odsutan i nepoznata boravišta, Milka p. Pavla Kovačić odsutna i nepoznata boravišta, Nikola p. Joze Kovačić Rogoznica, Ruža p. Stipe Kovačić odsutna i nepoznata boravišta, Tonći Stanišić Antuna Mihanovića 6, 21000 Split, Antica ž. Mije Vukasović odsutna i nepoznata boravišta, Stipan p. Mate Kovačić odsutan i nepoznata boravišta, Stipe p. Bože Kovačić odsutan i nepoznata boravišta, Špiro p. Ivana Kovačić odsutan i nepoznata boravišta, Špiro p. Joze Kovačić odsutan i nepoznata boravišta, Tomislav p. Vicka Kovačić odsutan i nepoznata boravišta, Vicko p. Jure Kovačić odsutan i nepoznata boravišta, Vicko p. Vicka Kovačić odsutan i nepoznata boravišta, Ana Matina Marušić odsutna i nepoznata boravišta, Mate Antin Marušić , Matija ž. Joze Marušić odsutna i nepoznata boravišta, Stipan Matin Marušić , Ruže p. Joze Kovačić , Ruže ud. Ante Kovačić , Ivan p. Ante Čečuk , Georg p. Filipa Kovacich Koverly , Rudy p. Filipa Kovacich , William p. Filipa Kovacich , Ane Božina Kovačić , Ane p. Ivana Kovačić , Antica ud. Joze Kovačić , Božo p. Jure Kovačić , Dragica p. Vicka Kovačić , Filip p. Mate Kovačić , Frane p. ante Kovačić , George p. Filipa Kovačić , Iva p. Pavla Kovačić , Ivan p. Frane Kovačić , Ivan p. Mate Kovačić , Ivka p. Ante Kovačić , Ivka ud. Stipe Kovačić , Jake p. Ivana ž. Mate Nejašmić Kovačić , Josip Pavin Kovačić , Kate ud. Stipe Kovačić , Lucija Luce p. Mate Kovačić , Lucija p. Ivana Kovačić , Mare ž. Joze p. Joze ž. Kovačić Šimuna Kovačić , Marija p. Jure Kovačić , Marija p. Lovre Kovačić , Marija Roza p. Ivana ž. Tome Brstila Kovačić , Marijan p. Ante Kovačić , Marijan Marjan p. Mate Kovačić , Gusepe p. Giovania Kuzmanić , Danica ž. Petra Brkanović , Matija ž. Joze Kovačić , Stipe pok. Josipa Joze Kovačić , Stipan pok. Ivana Kovačić , Ruža pok. Bože Kovačić , Rudy pok. Filipa Kovačić , Ivka Šamanović ž.Petra , Tone Marušić ž. Mate , Bože pok. Bože Kovačić , Ivka Sinovčić ž. Ivana , Mare ud. Mate Kovačić , Marija p. Ante Kovačić , Mate p. Filipa Kovačić , Zoran Kovačić Tice Ii 5, 21310 Stanići, Ivan pok. Pavla Kovačić Fošal 5, 21310 Omiš, Ksenija, ud. Joze Kovačić Renka Šperca 7, 21310 Omiš, Ivanka Kovačić ž. Nevena Nemira V 13, 21310 Omiš, Anisija Vukušić Put Starog Sela 22, 21317 Čelina, Tomislav Stanišić Mihanovićeva 6, 21000 Split, Vahid pok Ismeta Tanović 3 Rudolph St, APT 5, 14218 Lackawanna, Tanja Babić Oppsaltoppen 21 B, 0687 Oslo, Teo Baučić Mostarska 57, 21000 Split, Joško Kovačić Tice Ii 5, 21310 Stanići, Zorka rođ. Braić pok. Josipa Kovačić Stanići bb, 21310 Stanići, Anđelka Rožić Radnički Dol 13, 10000 Zagreb, Nediljka Šošić Podrače 3, 21320 Brela, Duško Mušac pok.Tonka Zavode bb, 21317 Čelina, Neven Mušac Put starog sela 12, 21317 Čelina, Mario Mušac Staro Selo 2, 21318 Mimice, Damir Kovačić pok. Božidara Schierkerstrasse 4, 12051 Berlin, Robert Kovačić pok. Božidara Gallwitzallee 18, 12249 Berlin, Klaudia Šolinić Am Gemeindepark 44B, 12249 Berlin</derivirana_varijabla>
  </DomainObject.Predmet.ProtustrankaWithAdress>
  <DomainObject.Predmet.ProtustrankaWithAdressOIB>
    <izvorni_sadrzaj>Marinko p. Ante Kovačić, odsutan i nepoznata boravišta, Mijo p. Mate Kovačić, odsutan i nepoznata boravišta, Milka p. Pavla Kovačić, odsutna i nepoznata boravišta, Nikola p. Joze Kovačić, Rogoznica, Ruža p. Stipe Kovačić, odsutna i nepoznata boravišta, Tonći Stanišić, OIB 61016601587, Antuna Mihanovića 6, 21000 Split, Antica ž. Mije Vukasović, odsutna i nepoznata boravišta, Stipan p. Mate Kovačić, odsutan i nepoznata boravišta, Stipe p. Bože Kovačić, odsutan i nepoznata boravišta, Špiro p. Ivana Kovačić, odsutan i nepoznata boravišta, Špiro p. Joze Kovačić, odsutan i nepoznata boravišta, Tomislav p. Vicka Kovačić, odsutan i nepoznata boravišta, Vicko p. Jure Kovačić, odsutan i nepoznata boravišta, Vicko p. Vicka Kovačić, odsutan i nepoznata boravišta, Ana Matina Marušić, odsutna i nepoznata boravišta, Mate Antin Marušić, Matija ž. Joze Marušić, odsutna i nepoznata boravišta, Stipan Matin Marušić, Ruže p. Joze Kovačić, Ruže ud. Ante Kovačić, Ivan p. Ante Čečuk, Georg p. Filipa Kovacich Koverly, Rudy p. Filipa Kovacich, William p. Filipa Kovacich, Ane Božina Kovačić, Ane p. Ivana Kovačić, Antica ud. Joze Kovačić, Božo p. Jure Kovačić, Dragica p. Vicka Kovačić, Filip p. Mate Kovačić, Frane p. ante Kovačić, George p. Filipa Kovačić, Iva p. Pavla Kovačić, Ivan p. Frane Kovačić, Ivan p. Mate Kovačić, Ivka p. Ante Kovačić, Ivka ud. Stipe Kovačić, Jake p. Ivana ž. Mate Nejašmić Kovačić, Josip Pavin Kovačić, Kate ud. Stipe Kovačić, Lucija Luce p. Mate Kovačić, Lucija p. Ivana Kovačić, Mare ž. Joze p. Joze ž. Kovačić Šimuna Kovačić, Marija p. Jure Kovačić, Marija p. Lovre Kovačić, Marija Roza p. Ivana ž. Tome Brstila Kovačić, Marijan p. Ante Kovačić, Marijan Marjan p. Mate Kovačić, Gusepe p. Giovania Kuzmanić, Danica ž. Petra Brkanović, Matija ž. Joze Kovačić, Stipe pok. Josipa Joze Kovačić, Stipan pok. Ivana Kovačić, Ruža pok. Bože Kovačić, Rudy pok. Filipa Kovačić, Ivka Šamanović ž.Petra, Tone Marušić ž. Mate, Bože pok. Bože Kovačić, Ivka Sinovčić ž. Ivana, Mare ud. Mate Kovačić, Marija p. Ante Kovačić, Mate p. Filipa Kovačić, Zoran Kovačić, OIB 83539460733, Tice Ii 5, 21310 Stanići, Ivan pok. Pavla Kovačić, Fošal 5, 21310 Omiš, Ksenija, ud. Joze Kovačić, OIB 09590031471, Renka Šperca 7, 21310 Omiš, Ivanka Kovačić ž. Nevena, OIB 35253261392, Nemira V 13, 21310 Omiš, Anisija Vukušić, OIB 83300122751, Put Starog Sela 22, 21317 Čelina, Tomislav Stanišić, OIB 72518016126, Mihanovićeva 6, 21000 Split, Vahid pok Ismeta Tanović, 3 Rudolph St, APT 5, 14218 Lackawanna, Tanja Babić, OIB 86813088361, Oppsaltoppen 21 B, 0687 Oslo, Teo Baučić, OIB 55672974953, Mostarska 57, 21000 Split, Joško Kovačić, OIB 01411445379, Tice Ii 5, 21310 Stanići, Zorka rođ. Braić pok. Josipa Kovačić, OIB 02059885973, Stanići bb, 21310 Stanići, Anđelka Rožić, OIB 96400776059, Radnički Dol 13, 10000 Zagreb, Nediljka Šošić, OIB 57966893335, Podrače 3, 21320 Brela, Duško Mušac pok.Tonka, OIB 18239425189, Zavode bb, 21317 Čelina, Neven Mušac, OIB 79385998989, Put starog sela 12, 21317 Čelina, Mario Mušac, OIB 08205356474, Staro Selo 2, 21318 Mimice, Damir Kovačić pok. Božidara, Schierkerstrasse 4, 12051 Berlin, Robert Kovačić pok. Božidara, Gallwitzallee 18, 12249 Berlin, Klaudia Šolinić, OIB 29597953261, Am Gemeindepark 44B, 12249 Berlin</izvorni_sadrzaj>
    <derivirana_varijabla naziv="DomainObject.Predmet.ProtustrankaWithAdressOIB_1">Marinko p. Ante Kovačić, odsutan i nepoznata boravišta, Mijo p. Mate Kovačić, odsutan i nepoznata boravišta, Milka p. Pavla Kovačić, odsutna i nepoznata boravišta, Nikola p. Joze Kovačić, Rogoznica, Ruža p. Stipe Kovačić, odsutna i nepoznata boravišta, Tonći Stanišić, OIB 61016601587, Antuna Mihanovića 6, 21000 Split, Antica ž. Mije Vukasović, odsutna i nepoznata boravišta, Stipan p. Mate Kovačić, odsutan i nepoznata boravišta, Stipe p. Bože Kovačić, odsutan i nepoznata boravišta, Špiro p. Ivana Kovačić, odsutan i nepoznata boravišta, Špiro p. Joze Kovačić, odsutan i nepoznata boravišta, Tomislav p. Vicka Kovačić, odsutan i nepoznata boravišta, Vicko p. Jure Kovačić, odsutan i nepoznata boravišta, Vicko p. Vicka Kovačić, odsutan i nepoznata boravišta, Ana Matina Marušić, odsutna i nepoznata boravišta, Mate Antin Marušić, Matija ž. Joze Marušić, odsutna i nepoznata boravišta, Stipan Matin Marušić, Ruže p. Joze Kovačić, Ruže ud. Ante Kovačić, Ivan p. Ante Čečuk, Georg p. Filipa Kovacich Koverly, Rudy p. Filipa Kovacich, William p. Filipa Kovacich, Ane Božina Kovačić, Ane p. Ivana Kovačić, Antica ud. Joze Kovačić, Božo p. Jure Kovačić, Dragica p. Vicka Kovačić, Filip p. Mate Kovačić, Frane p. ante Kovačić, George p. Filipa Kovačić, Iva p. Pavla Kovačić, Ivan p. Frane Kovačić, Ivan p. Mate Kovačić, Ivka p. Ante Kovačić, Ivka ud. Stipe Kovačić, Jake p. Ivana ž. Mate Nejašmić Kovačić, Josip Pavin Kovačić, Kate ud. Stipe Kovačić, Lucija Luce p. Mate Kovačić, Lucija p. Ivana Kovačić, Mare ž. Joze p. Joze ž. Kovačić Šimuna Kovačić, Marija p. Jure Kovačić, Marija p. Lovre Kovačić, Marija Roza p. Ivana ž. Tome Brstila Kovačić, Marijan p. Ante Kovačić, Marijan Marjan p. Mate Kovačić, Gusepe p. Giovania Kuzmanić, Danica ž. Petra Brkanović, Matija ž. Joze Kovačić, Stipe pok. Josipa Joze Kovačić, Stipan pok. Ivana Kovačić, Ruža pok. Bože Kovačić, Rudy pok. Filipa Kovačić, Ivka Šamanović ž.Petra, Tone Marušić ž. Mate, Bože pok. Bože Kovačić, Ivka Sinovčić ž. Ivana, Mare ud. Mate Kovačić, Marija p. Ante Kovačić, Mate p. Filipa Kovačić, Zoran Kovačić, OIB 83539460733, Tice Ii 5, 21310 Stanići, Ivan pok. Pavla Kovačić, Fošal 5, 21310 Omiš, Ksenija, ud. Joze Kovačić, OIB 09590031471, Renka Šperca 7, 21310 Omiš, Ivanka Kovačić ž. Nevena, OIB 35253261392, Nemira V 13, 21310 Omiš, Anisija Vukušić, OIB 83300122751, Put Starog Sela 22, 21317 Čelina, Tomislav Stanišić, OIB 72518016126, Mihanovićeva 6, 21000 Split, Vahid pok Ismeta Tanović, 3 Rudolph St, APT 5, 14218 Lackawanna, Tanja Babić, OIB 86813088361, Oppsaltoppen 21 B, 0687 Oslo, Teo Baučić, OIB 55672974953, Mostarska 57, 21000 Split, Joško Kovačić, OIB 01411445379, Tice Ii 5, 21310 Stanići, Zorka rođ. Braić pok. Josipa Kovačić, OIB 02059885973, Stanići bb, 21310 Stanići, Anđelka Rožić, OIB 96400776059, Radnički Dol 13, 10000 Zagreb, Nediljka Šošić, OIB 57966893335, Podrače 3, 21320 Brela, Duško Mušac pok.Tonka, OIB 18239425189, Zavode bb, 21317 Čelina, Neven Mušac, OIB 79385998989, Put starog sela 12, 21317 Čelina, Mario Mušac, OIB 08205356474, Staro Selo 2, 21318 Mimice, Damir Kovačić pok. Božidara, Schierkerstrasse 4, 12051 Berlin, Robert Kovačić pok. Božidara, Gallwitzallee 18, 12249 Berlin, Klaudia Šolinić, OIB 29597953261, Am Gemeindepark 44B, 12249 Berlin</derivirana_varijabla>
  </DomainObject.Predmet.ProtustrankaWithAdressOIB>
  <DomainObject.Predmet.ProtustrankaNazivFormated>
    <izvorni_sadrzaj>Marinko p. Ante Kovačić,Mijo p. Mate Kovačić,Milka p. Pavla Kovačić,Nikola p. Joze Kovačić,Ruža p. Stipe Kovačić,Tonći Stanišić,Antica ž. Mije Vukasović,Stipan p. Mate Kovačić,Stipe p. Bože Kovačić,Špiro p. Ivana Kovačić,Špiro p. Joze Kovačić,Tomislav p. Vicka Kovačić,Vicko p. Jure Kovačić,Vicko p. Vicka Kovačić,Ana Matina Marušić,Mate Antin Marušić,Matija ž. Joze Marušić,Stipan Matin Marušić,Ruže p. Joze Kovačić,Ruže ud. Ante Kovačić,Ivan p. Ante Čečuk,Georg p. Filipa Kovacich Koverly,Rudy p. Filipa Kovacich,William p. Filipa Kovacich,Ane Božina Kovačić,Ane p. Ivana Kovačić,Antica ud. Joze Kovačić,Božo p. Jure Kovačić,Dragica p. Vicka Kovačić,Filip p. Mate Kovačić,Frane p. ante Kovačić,George p. Filipa Kovačić,Iva p. Pavla Kovačić,Ivan p. Frane Kovačić,Ivan p. Mate Kovačić,Ivka p. Ante Kovačić,Ivka ud. Stipe Kovačić,Jake p. Ivana ž. Mate Nejašmić Kovačić,Josip Pavin Kovačić,Kate ud. Stipe Kovačić,Lucija Luce p. Mate Kovačić,Lucija p. Ivana Kovačić,Mare ž. Joze p. Joze ž. Kovačić Šimuna Kovačić,Marija p. Jure Kovačić,Marija p. Lovre Kovačić,Marija Roza p. Ivana ž. Tome Brstila Kovačić,Marijan p. Ante Kovačić,Marijan Marjan p. Mate Kovačić,Gusepe p. Giovania Kuzmanić,Danica ž. Petra Brkanović,Matija ž. Joze Kovačić,Stipe pok. Josipa Joze Kovačić,Stipan pok. Ivana Kovačić,Ruža pok. Bože Kovačić,Rudy pok. Filipa Kovačić,Ivka Šamanović ž.Petra,Tone Marušić ž. Mate,Bože pok. Bože Kovačić,Ivka Sinovčić ž. Ivana,Mare ud. Mate Kovačić,Marija p. Ante Kovačić,Mate p. Filipa Kovačić,Zoran Kovačić,Ivan pok. Pavla Kovačić,Ksenija, ud. Joze Kovačić,Ivanka Kovačić ž. Nevena,Anisija Vukušić,Tomislav Stanišić,Vahid pok Ismeta Tanović,Tanja Babić,Teo Baučić,Joško Kovačić,Zorka rođ. Braić pok. Josipa Kovačić,Anđelka Rožić,Nediljka Šošić,Duško Mušac pok.Tonka,Neven Mušac,Mario Mušac,Damir Kovačić pok. Božidara,Robert Kovačić pok. Božidara,Klaudia Šolinić</izvorni_sadrzaj>
    <derivirana_varijabla naziv="DomainObject.Predmet.ProtustrankaNazivFormated_1">Marinko p. Ante Kovačić,Mijo p. Mate Kovačić,Milka p. Pavla Kovačić,Nikola p. Joze Kovačić,Ruža p. Stipe Kovačić,Tonći Stanišić,Antica ž. Mije Vukasović,Stipan p. Mate Kovačić,Stipe p. Bože Kovačić,Špiro p. Ivana Kovačić,Špiro p. Joze Kovačić,Tomislav p. Vicka Kovačić,Vicko p. Jure Kovačić,Vicko p. Vicka Kovačić,Ana Matina Marušić,Mate Antin Marušić,Matija ž. Joze Marušić,Stipan Matin Marušić,Ruže p. Joze Kovačić,Ruže ud. Ante Kovačić,Ivan p. Ante Čečuk,Georg p. Filipa Kovacich Koverly,Rudy p. Filipa Kovacich,William p. Filipa Kovacich,Ane Božina Kovačić,Ane p. Ivana Kovačić,Antica ud. Joze Kovačić,Božo p. Jure Kovačić,Dragica p. Vicka Kovačić,Filip p. Mate Kovačić,Frane p. ante Kovačić,George p. Filipa Kovačić,Iva p. Pavla Kovačić,Ivan p. Frane Kovačić,Ivan p. Mate Kovačić,Ivka p. Ante Kovačić,Ivka ud. Stipe Kovačić,Jake p. Ivana ž. Mate Nejašmić Kovačić,Josip Pavin Kovačić,Kate ud. Stipe Kovačić,Lucija Luce p. Mate Kovačić,Lucija p. Ivana Kovačić,Mare ž. Joze p. Joze ž. Kovačić Šimuna Kovačić,Marija p. Jure Kovačić,Marija p. Lovre Kovačić,Marija Roza p. Ivana ž. Tome Brstila Kovačić,Marijan p. Ante Kovačić,Marijan Marjan p. Mate Kovačić,Gusepe p. Giovania Kuzmanić,Danica ž. Petra Brkanović,Matija ž. Joze Kovačić,Stipe pok. Josipa Joze Kovačić,Stipan pok. Ivana Kovačić,Ruža pok. Bože Kovačić,Rudy pok. Filipa Kovačić,Ivka Šamanović ž.Petra,Tone Marušić ž. Mate,Bože pok. Bože Kovačić,Ivka Sinovčić ž. Ivana,Mare ud. Mate Kovačić,Marija p. Ante Kovačić,Mate p. Filipa Kovačić,Zoran Kovačić,Ivan pok. Pavla Kovačić,Ksenija, ud. Joze Kovačić,Ivanka Kovačić ž. Nevena,Anisija Vukušić,Tomislav Stanišić,Vahid pok Ismeta Tanović,Tanja Babić,Teo Baučić,Joško Kovačić,Zorka rođ. Braić pok. Josipa Kovačić,Anđelka Rožić,Nediljka Šošić,Duško Mušac pok.Tonka,Neven Mušac,Mario Mušac,Damir Kovačić pok. Božidara,Robert Kovačić pok. Božidara,Klaudia Šolinić</derivirana_varijabla>
    <derivirana_varijabla naziv="Padez">Marinko p. Ante Kovačić,Mijo p. Mate Kovačić,Milka p. Pavla Kovačić,Nikola p. Joze Kovačić,Ruža p. Stipe Kovačić,Tonći Stanišić,Antica ž. Mije Vukasović,Stipan p. Mate Kovačić,Stipe p. Bože Kovačić,Špiro p. Ivana Kovačić,Špiro p. Joze Kovačić,Tomislav p. Vicka Kovačić,Vicko p. Jure Kovačić,Vicko p. Vicka Kovačić,Ana Matina Marušić,Mate Antin Marušić,Matija ž. Joze Marušić,Stipan Matin Marušić,Ruže p. Joze Kovačić,Ruže ud. Ante Kovačić,Ivan p. Ante Čečuk,Georg p. Filipa Kovacich Koverly,Rudy p. Filipa Kovacich,William p. Filipa Kovacich,Ane Božina Kovačić,Ane p. Ivana Kovačić,Antica ud. Joze Kovačić,Božo p. Jure Kovačić,Dragica p. Vicka Kovačić,Filip p. Mate Kovačić,Frane p. ante Kovačić,George p. Filipa Kovačić,Iva p. Pavla Kovačić,Ivan p. Frane Kovačić,Ivan p. Mate Kovačić,Ivka p. Ante Kovačić,Ivka ud. Stipe Kovačić,Jake p. Ivana ž. Mate Nejašmić Kovačić,Josip Pavin Kovačić,Kate ud. Stipe Kovačić,Lucija Luce p. Mate Kovačić,Lucija p. Ivana Kovačić,Mare ž. Joze p. Joze ž. Kovačić Šimuna Kovačić,Marija p. Jure Kovačić,Marija p. Lovre Kovačić,Marija Roza p. Ivana ž. Tome Brstila Kovačić,Marijan p. Ante Kovačić,Marijan Marjan p. Mate Kovačić,Gusepe p. Giovania Kuzmanić,Danica ž. Petra Brkanović,Matija ž. Joze Kovačić,Stipe pok. Josipa Joze Kovačić,Stipan pok. Ivana Kovačić,Ruža pok. Bože Kovačić,Rudy pok. Filipa Kovačić,Ivka Šamanović ž.Petra,Tone Marušić ž. Mate,Bože pok. Bože Kovačić,Ivka Sinovčić ž. Ivana,Mare ud. Mate Kovačić,Marija p. Ante Kovačić,Mate p. Filipa Kovačić,Zoran Kovačić,Ivan pok. Pavla Kovačić,Ksenija, ud. Joze Kovačić,Ivanka Kovačić ž. Nevena,Anisija Vukušić,Tomislav Stanišić,Vahid pok Ismeta Tanović,Tanja Babić,Teo Baučić,Joško Kovačić,Zorka rođ. Braić pok. Josipa Kovačić,Anđelka Rožić,Nediljka Šošić,Duško Mušac pok.Tonka,Neven Mušac,Mario Mušac,Damir Kovačić pok. Božidara,Robert Kovačić pok. Božidara,Klaudia Šolinić</derivirana_varijabla>
  </DomainObject.Predmet.ProtustrankaNazivFormated>
  <DomainObject.Predmet.ProtustrankaNazivFormatedOIB>
    <izvorni_sadrzaj>Marinko p. Ante Kovačić,Mijo p. Mate Kovačić,Milka p. Pavla Kovačić,Nikola p. Joze Kovačić,Ruža p. Stipe Kovačić,Tonći Stanišić, OIB 61016601587,Antica ž. Mije Vukasović,Stipan p. Mate Kovačić,Stipe p. Bože Kovačić,Špiro p. Ivana Kovačić,Špiro p. Joze Kovačić,Tomislav p. Vicka Kovačić,Vicko p. Jure Kovačić,Vicko p. Vicka Kovačić,Ana Matina Marušić,Mate Antin Marušić,Matija ž. Joze Marušić,Stipan Matin Marušić,Ruže p. Joze Kovačić,Ruže ud. Ante Kovačić,Ivan p. Ante Čečuk,Georg p. Filipa Kovacich Koverly,Rudy p. Filipa Kovacich,William p. Filipa Kovacich,Ane Božina Kovačić,Ane p. Ivana Kovačić,Antica ud. Joze Kovačić,Božo p. Jure Kovačić,Dragica p. Vicka Kovačić,Filip p. Mate Kovačić,Frane p. ante Kovačić,George p. Filipa Kovačić,Iva p. Pavla Kovačić,Ivan p. Frane Kovačić,Ivan p. Mate Kovačić,Ivka p. Ante Kovačić,Ivka ud. Stipe Kovačić,Jake p. Ivana ž. Mate Nejašmić Kovačić,Josip Pavin Kovačić,Kate ud. Stipe Kovačić,Lucija Luce p. Mate Kovačić,Lucija p. Ivana Kovačić,Mare ž. Joze p. Joze ž. Kovačić Šimuna Kovačić,Marija p. Jure Kovačić,Marija p. Lovre Kovačić,Marija Roza p. Ivana ž. Tome Brstila Kovačić,Marijan p. Ante Kovačić,Marijan Marjan p. Mate Kovačić,Gusepe p. Giovania Kuzmanić,Danica ž. Petra Brkanović,Matija ž. Joze Kovačić,Stipe pok. Josipa Joze Kovačić,Stipan pok. Ivana Kovačić,Ruža pok. Bože Kovačić,Rudy pok. Filipa Kovačić,Ivka Šamanović ž.Petra,Tone Marušić ž. Mate,Bože pok. Bože Kovačić,Ivka Sinovčić ž. Ivana,Mare ud. Mate Kovačić,Marija p. Ante Kovačić,Mate p. Filipa Kovačić,Zoran Kovačić, OIB 83539460733,Ivan pok. Pavla Kovačić,Ksenija, ud. Joze Kovačić, OIB 09590031471,Ivanka Kovačić ž. Nevena, OIB 35253261392,Anisija Vukušić, OIB 83300122751,Tomislav Stanišić, OIB 72518016126,Vahid pok Ismeta Tanović,Tanja Babić, OIB 86813088361,Teo Baučić, OIB 55672974953,Joško Kovačić, OIB 01411445379,Zorka rođ. Braić pok. Josipa Kovačić, OIB 02059885973,Anđelka Rožić, OIB 96400776059,Nediljka Šošić, OIB 57966893335,Duško Mušac pok.Tonka, OIB 18239425189,Neven Mušac, OIB 79385998989,Mario Mušac, OIB 08205356474,Damir Kovačić pok. Božidara,Robert Kovačić pok. Božidara,Klaudia Šolinić, OIB 29597953261</izvorni_sadrzaj>
    <derivirana_varijabla naziv="DomainObject.Predmet.ProtustrankaNazivFormatedOIB_1">Marinko p. Ante Kovačić,Mijo p. Mate Kovačić,Milka p. Pavla Kovačić,Nikola p. Joze Kovačić,Ruža p. Stipe Kovačić,Tonći Stanišić, OIB 61016601587,Antica ž. Mije Vukasović,Stipan p. Mate Kovačić,Stipe p. Bože Kovačić,Špiro p. Ivana Kovačić,Špiro p. Joze Kovačić,Tomislav p. Vicka Kovačić,Vicko p. Jure Kovačić,Vicko p. Vicka Kovačić,Ana Matina Marušić,Mate Antin Marušić,Matija ž. Joze Marušić,Stipan Matin Marušić,Ruže p. Joze Kovačić,Ruže ud. Ante Kovačić,Ivan p. Ante Čečuk,Georg p. Filipa Kovacich Koverly,Rudy p. Filipa Kovacich,William p. Filipa Kovacich,Ane Božina Kovačić,Ane p. Ivana Kovačić,Antica ud. Joze Kovačić,Božo p. Jure Kovačić,Dragica p. Vicka Kovačić,Filip p. Mate Kovačić,Frane p. ante Kovačić,George p. Filipa Kovačić,Iva p. Pavla Kovačić,Ivan p. Frane Kovačić,Ivan p. Mate Kovačić,Ivka p. Ante Kovačić,Ivka ud. Stipe Kovačić,Jake p. Ivana ž. Mate Nejašmić Kovačić,Josip Pavin Kovačić,Kate ud. Stipe Kovačić,Lucija Luce p. Mate Kovačić,Lucija p. Ivana Kovačić,Mare ž. Joze p. Joze ž. Kovačić Šimuna Kovačić,Marija p. Jure Kovačić,Marija p. Lovre Kovačić,Marija Roza p. Ivana ž. Tome Brstila Kovačić,Marijan p. Ante Kovačić,Marijan Marjan p. Mate Kovačić,Gusepe p. Giovania Kuzmanić,Danica ž. Petra Brkanović,Matija ž. Joze Kovačić,Stipe pok. Josipa Joze Kovačić,Stipan pok. Ivana Kovačić,Ruža pok. Bože Kovačić,Rudy pok. Filipa Kovačić,Ivka Šamanović ž.Petra,Tone Marušić ž. Mate,Bože pok. Bože Kovačić,Ivka Sinovčić ž. Ivana,Mare ud. Mate Kovačić,Marija p. Ante Kovačić,Mate p. Filipa Kovačić,Zoran Kovačić, OIB 83539460733,Ivan pok. Pavla Kovačić,Ksenija, ud. Joze Kovačić, OIB 09590031471,Ivanka Kovačić ž. Nevena, OIB 35253261392,Anisija Vukušić, OIB 83300122751,Tomislav Stanišić, OIB 72518016126,Vahid pok Ismeta Tanović,Tanja Babić, OIB 86813088361,Teo Baučić, OIB 55672974953,Joško Kovačić, OIB 01411445379,Zorka rođ. Braić pok. Josipa Kovačić, OIB 02059885973,Anđelka Rožić, OIB 96400776059,Nediljka Šošić, OIB 57966893335,Duško Mušac pok.Tonka, OIB 18239425189,Neven Mušac, OIB 79385998989,Mario Mušac, OIB 08205356474,Damir Kovačić pok. Božidara,Robert Kovačić pok. Božidara,Klaudia Šolinić, OIB 29597953261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37 P - Puljić Joso</izvorni_sadrzaj>
    <derivirana_varijabla naziv="DomainObject.Predmet.Referada.Naziv_1">37 P - Puljić Joso</derivirana_varijabla>
  </DomainObject.Predmet.Referada.Naziv>
  <DomainObject.Predmet.Referada.Oznaka>
    <izvorni_sadrzaj>Ref 37 P</izvorni_sadrzaj>
    <derivirana_varijabla naziv="DomainObject.Predmet.Referada.Oznaka_1">Ref 37 P</derivirana_varijabla>
  </DomainObject.Predmet.Referada.Oznaka>
  <DomainObject.Predmet.Referada.Prostorija.Naziv>
    <izvorni_sadrzaj>Sudnica 231</izvorni_sadrzaj>
    <derivirana_varijabla naziv="DomainObject.Predmet.Referada.Prostorija.Naziv_1">Sudnica 231</derivirana_varijabla>
  </DomainObject.Predmet.Referada.Prostorija.Naziv>
  <DomainObject.Predmet.Referada.Prostorija.Oznaka>
    <izvorni_sadrzaj>231/II</izvorni_sadrzaj>
    <derivirana_varijabla naziv="DomainObject.Predmet.Referada.Prostorija.Oznaka_1">231/II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Joso Puljić</izvorni_sadrzaj>
    <derivirana_varijabla naziv="DomainObject.Predmet.Referada.Sudac_1">Joso Puljić</derivirana_varijabla>
    <derivirana_varijabla naziv="Dativ">Joso Puljić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Božidar Kovačić; Ratimir Kovačić zastupanog po punomoćniku Dijana Vulić; Dajna Kovačić zastupane po punomoćniku Dijana Vulić; Igor Kovačić zastupanog po punomoćniku Dijana Vulić; Ivan Kovačić zastupanog po punomoćniku Dijana Vulić; Božena Kovačić zastupane po punomoćniku Dijana Vulić; Ksenija Kovačić zastupane po punomoćniku Dijana Vulić; Franka Kovačić; Ljubica Rodić</izvorni_sadrzaj>
    <derivirana_varijabla naziv="DomainObject.Predmet.StrankaFormated_1">  Božidar Kovačić; Ratimir Kovačić zastupanog po punomoćniku Dijana Vulić; Dajna Kovačić zastupane po punomoćniku Dijana Vulić; Igor Kovačić zastupanog po punomoćniku Dijana Vulić; Ivan Kovačić zastupanog po punomoćniku Dijana Vulić; Božena Kovačić zastupane po punomoćniku Dijana Vulić; Ksenija Kovačić zastupane po punomoćniku Dijana Vulić; Franka Kovačić; Ljubica Rodić</derivirana_varijabla>
  </DomainObject.Predmet.StrankaFormated>
  <DomainObject.Predmet.StrankaFormatedOIB>
    <izvorni_sadrzaj>  Božidar Kovačić, OIB 38984977393; Ratimir Kovačić, OIB 17428344674 zastupanog po punomoćniku Dijana Vulić; Dajna Kovačić, OIB 19446817127 zastupane po punomoćniku Dijana Vulić; Igor Kovačić, OIB 37046594791 zastupanog po punomoćniku Dijana Vulić; Ivan Kovačić, OIB 66021701572 zastupanog po punomoćniku Dijana Vulić; Božena Kovačić, OIB 30131074859 zastupane po punomoćniku Dijana Vulić; Ksenija Kovačić, OIB 29349627889 zastupane po punomoćniku Dijana Vulić; Franka Kovačić, OIB 70107905165; Ljubica Rodić, OIB 75266623307</izvorni_sadrzaj>
    <derivirana_varijabla naziv="DomainObject.Predmet.StrankaFormatedOIB_1">  Božidar Kovačić, OIB 38984977393; Ratimir Kovačić, OIB 17428344674 zastupanog po punomoćniku Dijana Vulić; Dajna Kovačić, OIB 19446817127 zastupane po punomoćniku Dijana Vulić; Igor Kovačić, OIB 37046594791 zastupanog po punomoćniku Dijana Vulić; Ivan Kovačić, OIB 66021701572 zastupanog po punomoćniku Dijana Vulić; Božena Kovačić, OIB 30131074859 zastupane po punomoćniku Dijana Vulić; Ksenija Kovačić, OIB 29349627889 zastupane po punomoćniku Dijana Vulić; Franka Kovačić, OIB 70107905165; Ljubica Rodić, OIB 75266623307</derivirana_varijabla>
  </DomainObject.Predmet.StrankaFormatedOIB>
  <DomainObject.Predmet.StrankaFormatedWithAdress>
    <izvorni_sadrzaj> Božidar Kovačić, Tice I 2, 21310 Stanići; Ratimir Kovačić, Velika Luka 90, 21310 Stanići zastupanog po punomoćniku Dijana Vulić; Dajna Kovačić, Cvijete Zuzorić 11, 10000 Zagreb zastupane po punomoćniku Dijana Vulić; Igor Kovačić, Sveti Duh 93, 10000 Zagreb zastupanog po punomoćniku Dijana Vulić; Ivan Kovačić, Sveti Duh 93, 10000 Zagreb zastupanog po punomoćniku Dijana Vulić; Božena Kovačić, Mile Gojsalić 1, 21310 Omiš zastupane po punomoćniku Dijana Vulić; Ksenija Kovačić, Jadranska 24, 21315 Dugi Rat zastupane po punomoćniku Dijana Vulić; Franka Kovačić, Tice I 2, 21310 Stanići; Ljubica Rodić, Put Nemire 30, 21310 Omiš</izvorni_sadrzaj>
    <derivirana_varijabla naziv="DomainObject.Predmet.StrankaFormatedWithAdress_1"> Božidar Kovačić, Tice I 2, 21310 Stanići; Ratimir Kovačić, Velika Luka 90, 21310 Stanići zastupanog po punomoćniku Dijana Vulić; Dajna Kovačić, Cvijete Zuzorić 11, 10000 Zagreb zastupane po punomoćniku Dijana Vulić; Igor Kovačić, Sveti Duh 93, 10000 Zagreb zastupanog po punomoćniku Dijana Vulić; Ivan Kovačić, Sveti Duh 93, 10000 Zagreb zastupanog po punomoćniku Dijana Vulić; Božena Kovačić, Mile Gojsalić 1, 21310 Omiš zastupane po punomoćniku Dijana Vulić; Ksenija Kovačić, Jadranska 24, 21315 Dugi Rat zastupane po punomoćniku Dijana Vulić; Franka Kovačić, Tice I 2, 21310 Stanići; Ljubica Rodić, Put Nemire 30, 21310 Omiš</derivirana_varijabla>
  </DomainObject.Predmet.StrankaFormatedWithAdress>
  <DomainObject.Predmet.StrankaFormatedWithAdressOIB>
    <izvorni_sadrzaj> Božidar Kovačić, OIB 38984977393, Tice I 2, 21310 Stanići; Ratimir Kovačić, OIB 17428344674, Velika Luka 90, 21310 Stanići zastupanog po punomoćniku Dijana Vulić; Dajna Kovačić, OIB 19446817127, Cvijete Zuzorić 11, 10000 Zagreb zastupane po punomoćniku Dijana Vulić; Igor Kovačić, OIB 37046594791, Sveti Duh 93, 10000 Zagreb zastupanog po punomoćniku Dijana Vulić; Ivan Kovačić, OIB 66021701572, Sveti Duh 93, 10000 Zagreb zastupanog po punomoćniku Dijana Vulić; Božena Kovačić, OIB 30131074859, Mile Gojsalić 1, 21310 Omiš zastupane po punomoćniku Dijana Vulić; Ksenija Kovačić, OIB 29349627889, Jadranska 24, 21315 Dugi Rat zastupane po punomoćniku Dijana Vulić; Franka Kovačić, OIB 70107905165, Tice I 2, 21310 Stanići; Ljubica Rodić, OIB 75266623307, Put Nemire 30, 21310 Omiš</izvorni_sadrzaj>
    <derivirana_varijabla naziv="DomainObject.Predmet.StrankaFormatedWithAdressOIB_1"> Božidar Kovačić, OIB 38984977393, Tice I 2, 21310 Stanići; Ratimir Kovačić, OIB 17428344674, Velika Luka 90, 21310 Stanići zastupanog po punomoćniku Dijana Vulić; Dajna Kovačić, OIB 19446817127, Cvijete Zuzorić 11, 10000 Zagreb zastupane po punomoćniku Dijana Vulić; Igor Kovačić, OIB 37046594791, Sveti Duh 93, 10000 Zagreb zastupanog po punomoćniku Dijana Vulić; Ivan Kovačić, OIB 66021701572, Sveti Duh 93, 10000 Zagreb zastupanog po punomoćniku Dijana Vulić; Božena Kovačić, OIB 30131074859, Mile Gojsalić 1, 21310 Omiš zastupane po punomoćniku Dijana Vulić; Ksenija Kovačić, OIB 29349627889, Jadranska 24, 21315 Dugi Rat zastupane po punomoćniku Dijana Vulić; Franka Kovačić, OIB 70107905165, Tice I 2, 21310 Stanići; Ljubica Rodić, OIB 75266623307, Put Nemire 30, 21310 Omiš</derivirana_varijabla>
  </DomainObject.Predmet.StrankaFormatedWithAdressOIB>
  <DomainObject.Predmet.StrankaWithAdress>
    <izvorni_sadrzaj>Božidar Kovačić Tice I 2,21310 Stanići,Ratimir Kovačić Velika Luka 90,21310 Stanići,Dajna Kovačić Cvijete Zuzorić 11,10000 Zagreb,Igor Kovačić Sveti Duh 93,10000 Zagreb,Ivan Kovačić Sveti Duh 93,10000 Zagreb,Božena Kovačić Mile Gojsalić 1,21310 Omiš,Ksenija Kovačić Jadranska 24,21315 Dugi Rat,Franka Kovačić Tice I 2,21310 Stanići,Ljubica Rodić Put Nemire 30,21310 Omiš</izvorni_sadrzaj>
    <derivirana_varijabla naziv="DomainObject.Predmet.StrankaWithAdress_1">Božidar Kovačić Tice I 2,21310 Stanići,Ratimir Kovačić Velika Luka 90,21310 Stanići,Dajna Kovačić Cvijete Zuzorić 11,10000 Zagreb,Igor Kovačić Sveti Duh 93,10000 Zagreb,Ivan Kovačić Sveti Duh 93,10000 Zagreb,Božena Kovačić Mile Gojsalić 1,21310 Omiš,Ksenija Kovačić Jadranska 24,21315 Dugi Rat,Franka Kovačić Tice I 2,21310 Stanići,Ljubica Rodić Put Nemire 30,21310 Omiš</derivirana_varijabla>
  </DomainObject.Predmet.StrankaWithAdress>
  <DomainObject.Predmet.StrankaWithAdressOIB>
    <izvorni_sadrzaj>Božidar Kovačić, OIB 38984977393, Tice I 2,21310 Stanići,Ratimir Kovačić, OIB 17428344674, Velika Luka 90,21310 Stanići,Dajna Kovačić, OIB 19446817127, Cvijete Zuzorić 11,10000 Zagreb,Igor Kovačić, OIB 37046594791, Sveti Duh 93,10000 Zagreb,Ivan Kovačić, OIB 66021701572, Sveti Duh 93,10000 Zagreb,Božena Kovačić, OIB 30131074859, Mile Gojsalić 1,21310 Omiš,Ksenija Kovačić, OIB 29349627889, Jadranska 24,21315 Dugi Rat,Franka Kovačić, OIB 70107905165, Tice I 2,21310 Stanići,Ljubica Rodić, OIB 75266623307, Put Nemire 30,21310 Omiš</izvorni_sadrzaj>
    <derivirana_varijabla naziv="DomainObject.Predmet.StrankaWithAdressOIB_1">Božidar Kovačić, OIB 38984977393, Tice I 2,21310 Stanići,Ratimir Kovačić, OIB 17428344674, Velika Luka 90,21310 Stanići,Dajna Kovačić, OIB 19446817127, Cvijete Zuzorić 11,10000 Zagreb,Igor Kovačić, OIB 37046594791, Sveti Duh 93,10000 Zagreb,Ivan Kovačić, OIB 66021701572, Sveti Duh 93,10000 Zagreb,Božena Kovačić, OIB 30131074859, Mile Gojsalić 1,21310 Omiš,Ksenija Kovačić, OIB 29349627889, Jadranska 24,21315 Dugi Rat,Franka Kovačić, OIB 70107905165, Tice I 2,21310 Stanići,Ljubica Rodić, OIB 75266623307, Put Nemire 30,21310 Omiš</derivirana_varijabla>
  </DomainObject.Predmet.StrankaWithAdressOIB>
  <DomainObject.Predmet.StrankaNazivFormated>
    <izvorni_sadrzaj>Božidar Kovačić,Ratimir Kovačić,Dajna Kovačić,Igor Kovačić,Ivan Kovačić,Božena Kovačić,Ksenija Kovačić,Franka Kovačić,Ljubica Rodić</izvorni_sadrzaj>
    <derivirana_varijabla naziv="DomainObject.Predmet.StrankaNazivFormated_1">Božidar Kovačić,Ratimir Kovačić,Dajna Kovačić,Igor Kovačić,Ivan Kovačić,Božena Kovačić,Ksenija Kovačić,Franka Kovačić,Ljubica Rodić</derivirana_varijabla>
    <derivirana_varijabla naziv="Padez">Božidar Kovačić,Ratimir Kovačić,Dajna Kovačić,Igor Kovačić,Ivan Kovačić,Božena Kovačić,Ksenija Kovačić,Franka Kovačić,Ljubica Rodić</derivirana_varijabla>
  </DomainObject.Predmet.StrankaNazivFormated>
  <DomainObject.Predmet.StrankaNazivFormatedOIB>
    <izvorni_sadrzaj>Božidar Kovačić, OIB 38984977393,Ratimir Kovačić, OIB 17428344674,Dajna Kovačić, OIB 19446817127,Igor Kovačić, OIB 37046594791,Ivan Kovačić, OIB 66021701572,Božena Kovačić, OIB 30131074859,Ksenija Kovačić, OIB 29349627889,Franka Kovačić, OIB 70107905165,Ljubica Rodić, OIB 75266623307</izvorni_sadrzaj>
    <derivirana_varijabla naziv="DomainObject.Predmet.StrankaNazivFormatedOIB_1">Božidar Kovačić, OIB 38984977393,Ratimir Kovačić, OIB 17428344674,Dajna Kovačić, OIB 19446817127,Igor Kovačić, OIB 37046594791,Ivan Kovačić, OIB 66021701572,Božena Kovačić, OIB 30131074859,Ksenija Kovačić, OIB 29349627889,Franka Kovačić, OIB 70107905165,Ljubica Rodić, OIB 75266623307</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Gundulićeva 27</izvorni_sadrzaj>
    <derivirana_varijabla naziv="DomainObject.Predmet.Sud.Adresa.UlicaIKBR_1">Gundulićeva 27</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37 P - Puljić Joso</izvorni_sadrzaj>
    <derivirana_varijabla naziv="DomainObject.Predmet.TrenutnaLokacijaSpisa.Naziv_1">37 P - Puljić Joso</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parničnog odjela</izvorni_sadrzaj>
    <derivirana_varijabla naziv="DomainObject.Predmet.UstrojstvenaJedinicaVodi.Naziv_1">Pisarnica parničnog odjela</derivirana_varijabla>
  </DomainObject.Predmet.UstrojstvenaJedinicaVodi.Naziv>
  <DomainObject.Predmet.UstrojstvenaJedinicaVodi.Oznaka>
    <izvorni_sadrzaj>P pisarn.</izvorni_sadrzaj>
    <derivirana_varijabla naziv="DomainObject.Predmet.UstrojstvenaJedinicaVodi.Oznaka_1">P pisarn.</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Stvarno - pravo vlasništva nekretnine</izvorni_sadrzaj>
    <derivirana_varijabla naziv="DomainObject.Predmet.VrstaSpora.Naziv_1">Stvarno - pravo vlasništva nekretnine</derivirana_varijabla>
  </DomainObject.Predmet.VrstaSpora.Naziv>
  <DomainObject.Predmet.Zapisnicar>
    <izvorni_sadrzaj>Natali Zrnić</izvorni_sadrzaj>
    <derivirana_varijabla naziv="DomainObject.Predmet.Zapisnicar_1">Natali Zrnić</derivirana_varijabla>
    <derivirana_varijabla naziv="Padez">Natali Zrnić</derivirana_varijabla>
  </DomainObject.Predmet.Zapisnicar>
  <DomainObject.Predmet.StrankaListFormated>
    <izvorni_sadrzaj>
      <item>Božidar Kovačić</item>
      <item>Ratimir Kovačić zastupanog po punomoćniku Dijana Vulić</item>
      <item>Dajna Kovačić zastupane po punomoćniku Dijana Vulić</item>
      <item>Igor Kovačić zastupanog po punomoćniku Dijana Vulić</item>
      <item>Ivan Kovačić zastupanog po punomoćniku Dijana Vulić</item>
      <item>Božena Kovačić zastupane po punomoćniku Dijana Vulić</item>
      <item>Ksenija Kovačić zastupane po punomoćniku Dijana Vulić</item>
      <item>Franka Kovačić</item>
      <item>Ljubica Rodić</item>
    </izvorni_sadrzaj>
    <derivirana_varijabla naziv="DomainObject.Predmet.StrankaListFormated_1">
      <item>Božidar Kovačić</item>
      <item>Ratimir Kovačić zastupanog po punomoćniku Dijana Vulić</item>
      <item>Dajna Kovačić zastupane po punomoćniku Dijana Vulić</item>
      <item>Igor Kovačić zastupanog po punomoćniku Dijana Vulić</item>
      <item>Ivan Kovačić zastupanog po punomoćniku Dijana Vulić</item>
      <item>Božena Kovačić zastupane po punomoćniku Dijana Vulić</item>
      <item>Ksenija Kovačić zastupane po punomoćniku Dijana Vulić</item>
      <item>Franka Kovačić</item>
      <item>Ljubica Rodić</item>
    </derivirana_varijabla>
  </DomainObject.Predmet.StrankaListFormated>
  <DomainObject.Predmet.StrankaListFormatedOIB>
    <izvorni_sadrzaj>
      <item>Božidar Kovačić, OIB 38984977393</item>
      <item>Ratimir Kovačić, OIB 17428344674 zastupanog po punomoćniku Dijana Vulić</item>
      <item>Dajna Kovačić, OIB 19446817127 zastupane po punomoćniku Dijana Vulić</item>
      <item>Igor Kovačić, OIB 37046594791 zastupanog po punomoćniku Dijana Vulić</item>
      <item>Ivan Kovačić, OIB 66021701572 zastupanog po punomoćniku Dijana Vulić</item>
      <item>Božena Kovačić, OIB 30131074859 zastupane po punomoćniku Dijana Vulić</item>
      <item>Ksenija Kovačić, OIB 29349627889 zastupane po punomoćniku Dijana Vulić</item>
      <item>Franka Kovačić, OIB 70107905165</item>
      <item>Ljubica Rodić, OIB 75266623307</item>
    </izvorni_sadrzaj>
    <derivirana_varijabla naziv="DomainObject.Predmet.StrankaListFormatedOIB_1">
      <item>Božidar Kovačić, OIB 38984977393</item>
      <item>Ratimir Kovačić, OIB 17428344674 zastupanog po punomoćniku Dijana Vulić</item>
      <item>Dajna Kovačić, OIB 19446817127 zastupane po punomoćniku Dijana Vulić</item>
      <item>Igor Kovačić, OIB 37046594791 zastupanog po punomoćniku Dijana Vulić</item>
      <item>Ivan Kovačić, OIB 66021701572 zastupanog po punomoćniku Dijana Vulić</item>
      <item>Božena Kovačić, OIB 30131074859 zastupane po punomoćniku Dijana Vulić</item>
      <item>Ksenija Kovačić, OIB 29349627889 zastupane po punomoćniku Dijana Vulić</item>
      <item>Franka Kovačić, OIB 70107905165</item>
      <item>Ljubica Rodić, OIB 75266623307</item>
    </derivirana_varijabla>
  </DomainObject.Predmet.StrankaListFormatedOIB>
  <DomainObject.Predmet.StrankaListFormatedWithAdress>
    <izvorni_sadrzaj>
      <item>Božidar Kovačić, Tice I 2, 21310 Stanići</item>
      <item>Ratimir Kovačić, Velika Luka 90, 21310 Stanići zastupanog po punomoćniku Dijana Vulić</item>
      <item>Dajna Kovačić, Cvijete Zuzorić 11, 10000 Zagreb zastupane po punomoćniku Dijana Vulić</item>
      <item>Igor Kovačić, Sveti Duh 93, 10000 Zagreb zastupanog po punomoćniku Dijana Vulić</item>
      <item>Ivan Kovačić, Sveti Duh 93, 10000 Zagreb zastupanog po punomoćniku Dijana Vulić</item>
      <item>Božena Kovačić, Mile Gojsalić 1, 21310 Omiš zastupane po punomoćniku Dijana Vulić</item>
      <item>Ksenija Kovačić, Jadranska 24, 21315 Dugi Rat zastupane po punomoćniku Dijana Vulić</item>
      <item>Franka Kovačić, Tice I 2, 21310 Stanići</item>
      <item>Ljubica Rodić, Put Nemire 30, 21310 Omiš</item>
    </izvorni_sadrzaj>
    <derivirana_varijabla naziv="DomainObject.Predmet.StrankaListFormatedWithAdress_1">
      <item>Božidar Kovačić, Tice I 2, 21310 Stanići</item>
      <item>Ratimir Kovačić, Velika Luka 90, 21310 Stanići zastupanog po punomoćniku Dijana Vulić</item>
      <item>Dajna Kovačić, Cvijete Zuzorić 11, 10000 Zagreb zastupane po punomoćniku Dijana Vulić</item>
      <item>Igor Kovačić, Sveti Duh 93, 10000 Zagreb zastupanog po punomoćniku Dijana Vulić</item>
      <item>Ivan Kovačić, Sveti Duh 93, 10000 Zagreb zastupanog po punomoćniku Dijana Vulić</item>
      <item>Božena Kovačić, Mile Gojsalić 1, 21310 Omiš zastupane po punomoćniku Dijana Vulić</item>
      <item>Ksenija Kovačić, Jadranska 24, 21315 Dugi Rat zastupane po punomoćniku Dijana Vulić</item>
      <item>Franka Kovačić, Tice I 2, 21310 Stanići</item>
      <item>Ljubica Rodić, Put Nemire 30, 21310 Omiš</item>
    </derivirana_varijabla>
  </DomainObject.Predmet.StrankaListFormatedWithAdress>
  <DomainObject.Predmet.StrankaListFormatedWithAdressOIB>
    <izvorni_sadrzaj>
      <item>Božidar Kovačić, OIB 38984977393, Tice I 2, 21310 Stanići</item>
      <item>Ratimir Kovačić, OIB 17428344674, Velika Luka 90, 21310 Stanići zastupanog po punomoćniku Dijana Vulić</item>
      <item>Dajna Kovačić, OIB 19446817127, Cvijete Zuzorić 11, 10000 Zagreb zastupane po punomoćniku Dijana Vulić</item>
      <item>Igor Kovačić, OIB 37046594791, Sveti Duh 93, 10000 Zagreb zastupanog po punomoćniku Dijana Vulić</item>
      <item>Ivan Kovačić, OIB 66021701572, Sveti Duh 93, 10000 Zagreb zastupanog po punomoćniku Dijana Vulić</item>
      <item>Božena Kovačić, OIB 30131074859, Mile Gojsalić 1, 21310 Omiš zastupane po punomoćniku Dijana Vulić</item>
      <item>Ksenija Kovačić, OIB 29349627889, Jadranska 24, 21315 Dugi Rat zastupane po punomoćniku Dijana Vulić</item>
      <item>Franka Kovačić, OIB 70107905165, Tice I 2, 21310 Stanići</item>
      <item>Ljubica Rodić, OIB 75266623307, Put Nemire 30, 21310 Omiš</item>
    </izvorni_sadrzaj>
    <derivirana_varijabla naziv="DomainObject.Predmet.StrankaListFormatedWithAdressOIB_1">
      <item>Božidar Kovačić, OIB 38984977393, Tice I 2, 21310 Stanići</item>
      <item>Ratimir Kovačić, OIB 17428344674, Velika Luka 90, 21310 Stanići zastupanog po punomoćniku Dijana Vulić</item>
      <item>Dajna Kovačić, OIB 19446817127, Cvijete Zuzorić 11, 10000 Zagreb zastupane po punomoćniku Dijana Vulić</item>
      <item>Igor Kovačić, OIB 37046594791, Sveti Duh 93, 10000 Zagreb zastupanog po punomoćniku Dijana Vulić</item>
      <item>Ivan Kovačić, OIB 66021701572, Sveti Duh 93, 10000 Zagreb zastupanog po punomoćniku Dijana Vulić</item>
      <item>Božena Kovačić, OIB 30131074859, Mile Gojsalić 1, 21310 Omiš zastupane po punomoćniku Dijana Vulić</item>
      <item>Ksenija Kovačić, OIB 29349627889, Jadranska 24, 21315 Dugi Rat zastupane po punomoćniku Dijana Vulić</item>
      <item>Franka Kovačić, OIB 70107905165, Tice I 2, 21310 Stanići</item>
      <item>Ljubica Rodić, OIB 75266623307, Put Nemire 30, 21310 Omiš</item>
    </derivirana_varijabla>
  </DomainObject.Predmet.StrankaListFormatedWithAdressOIB>
  <DomainObject.Predmet.StrankaListNazivFormated>
    <izvorni_sadrzaj>
      <item>Božidar Kovačić</item>
      <item>Ratimir Kovačić</item>
      <item>Dajna Kovačić</item>
      <item>Igor Kovačić</item>
      <item>Ivan Kovačić</item>
      <item>Božena Kovačić</item>
      <item>Ksenija Kovačić</item>
      <item>Franka Kovačić</item>
      <item>Ljubica Rodić</item>
    </izvorni_sadrzaj>
    <derivirana_varijabla naziv="DomainObject.Predmet.StrankaListNazivFormated_1">
      <item>Božidar Kovačić</item>
      <item>Ratimir Kovačić</item>
      <item>Dajna Kovačić</item>
      <item>Igor Kovačić</item>
      <item>Ivan Kovačić</item>
      <item>Božena Kovačić</item>
      <item>Ksenija Kovačić</item>
      <item>Franka Kovačić</item>
      <item>Ljubica Rodić</item>
    </derivirana_varijabla>
  </DomainObject.Predmet.StrankaListNazivFormated>
  <DomainObject.Predmet.StrankaListNazivFormatedOIB>
    <izvorni_sadrzaj>
      <item>Božidar Kovačić, OIB 38984977393</item>
      <item>Ratimir Kovačić, OIB 17428344674</item>
      <item>Dajna Kovačić, OIB 19446817127</item>
      <item>Igor Kovačić, OIB 37046594791</item>
      <item>Ivan Kovačić, OIB 66021701572</item>
      <item>Božena Kovačić, OIB 30131074859</item>
      <item>Ksenija Kovačić, OIB 29349627889</item>
      <item>Franka Kovačić, OIB 70107905165</item>
      <item>Ljubica Rodić, OIB 75266623307</item>
    </izvorni_sadrzaj>
    <derivirana_varijabla naziv="DomainObject.Predmet.StrankaListNazivFormatedOIB_1">
      <item>Božidar Kovačić, OIB 38984977393</item>
      <item>Ratimir Kovačić, OIB 17428344674</item>
      <item>Dajna Kovačić, OIB 19446817127</item>
      <item>Igor Kovačić, OIB 37046594791</item>
      <item>Ivan Kovačić, OIB 66021701572</item>
      <item>Božena Kovačić, OIB 30131074859</item>
      <item>Ksenija Kovačić, OIB 29349627889</item>
      <item>Franka Kovačić, OIB 70107905165</item>
      <item>Ljubica Rodić, OIB 75266623307</item>
    </derivirana_varijabla>
  </DomainObject.Predmet.StrankaListNazivFormatedOIB>
  <DomainObject.Predmet.ProtuStrankaListFormated>
    <izvorni_sadrzaj>
      <item>Marinko p. Ante Kovačić</item>
      <item>Mijo p. Mate Kovačić</item>
      <item>Milka p. Pavla Kovačić</item>
      <item>Nikola p. Joze Kovačić</item>
      <item>Ruža p. Stipe Kovačić</item>
      <item>Tonći Stanišić</item>
      <item>Antica ž. Mije Vukasović</item>
      <item>Stipan p. Mate Kovačić</item>
      <item>Stipe p. Bože Kovačić</item>
      <item>Špiro p. Ivana Kovačić</item>
      <item>Špiro p. Joze Kovačić</item>
      <item>Tomislav p. Vicka Kovačić</item>
      <item>Vicko p. Jure Kovačić</item>
      <item>Vicko p. Vicka Kovačić</item>
      <item>Ana Matina Marušić</item>
      <item>Mate Antin Marušić</item>
      <item>Matija ž. Joze Marušić</item>
      <item>Stipan Matin Marušić</item>
      <item>Ruže p. Joze Kovačić</item>
      <item>Ruže ud. Ante Kovačić</item>
      <item>Ivan p. Ante Čečuk</item>
      <item>Georg p. Filipa Kovacich Koverly</item>
      <item>Rudy p. Filipa Kovacich</item>
      <item>William p. Filipa Kovacich</item>
      <item>Ane Božina Kovačić</item>
      <item>Ane p. Ivana Kovačić</item>
      <item>Antica ud. Joze Kovačić</item>
      <item>Božo p. Jure Kovačić</item>
      <item>Dragica p. Vicka Kovačić</item>
      <item>Filip p. Mate Kovačić</item>
      <item>Frane p. ante Kovačić</item>
      <item>George p. Filipa Kovačić</item>
      <item>Iva p. Pavla Kovačić</item>
      <item>Ivan p. Frane Kovačić</item>
      <item>Ivan p. Mate Kovačić</item>
      <item>Ivka p. Ante Kovačić</item>
      <item>Ivka ud. Stipe Kovačić</item>
      <item>Jake p. Ivana ž. Mate Nejašmić Kovačić</item>
      <item>Josip Pavin Kovačić</item>
      <item>Kate ud. Stipe Kovačić</item>
      <item>Lucija Luce p. Mate Kovačić</item>
      <item>Lucija p. Ivana Kovačić</item>
      <item>Mare ž. Joze p. Joze ž. Kovačić Šimuna Kovačić</item>
      <item>Marija p. Jure Kovačić</item>
      <item>Marija p. Lovre Kovačić</item>
      <item>Marija Roza p. Ivana ž. Tome Brstila Kovačić</item>
      <item>Marijan p. Ante Kovačić</item>
      <item>Marijan Marjan p. Mate Kovačić</item>
      <item>Gusepe p. Giovania Kuzmanić</item>
      <item>Danica ž. Petra Brkanović</item>
      <item>Matija ž. Joze Kovačić</item>
      <item>Stipe pok. Josipa Joze Kovačić</item>
      <item>Stipan pok. Ivana Kovačić</item>
      <item>Ruža pok. Bože Kovačić</item>
      <item>Rudy pok. Filipa Kovačić</item>
      <item>Ivka Šamanović ž.Petra</item>
      <item>Tone Marušić ž. Mate</item>
      <item>Bože pok. Bože Kovačić</item>
      <item>Ivka Sinovčić ž. Ivana</item>
      <item>Mare ud. Mate Kovačić</item>
      <item>Marija p. Ante Kovačić</item>
      <item>Mate p. Filipa Kovačić</item>
      <item>Zoran Kovačić zastupanog po punomoćniku Vinko Ljubičić</item>
      <item>Ivan pok. Pavla Kovačić</item>
      <item>Ksenija, ud. Joze Kovačić</item>
      <item>Ivanka Kovačić ž. Nevena</item>
      <item>Anisija Vukušić</item>
      <item>Tomislav Stanišić</item>
      <item>Vahid pok Ismeta Tanović</item>
      <item>Tanja Babić</item>
      <item>Teo Baučić</item>
      <item>Joško Kovačić zastupanog po punomoćniku Vinko Ljubičić</item>
      <item>Zorka rođ. Braić pok. Josipa Kovačić zastupanog po punomoćniku Vinko Ljubičić</item>
      <item>Anđelka Rožić</item>
      <item>Nediljka Šošić</item>
      <item>Duško Mušac pok.Tonka zastupanog po punomoćniku Krešimir Vuković</item>
      <item>Neven Mušac</item>
      <item>Mario Mušac zastupanog po punomoćniku Krešimir Vuković</item>
      <item>Damir Kovačić pok. Božidara</item>
      <item>Robert Kovačić pok. Božidara</item>
      <item>Klaudia Šolinić</item>
    </izvorni_sadrzaj>
    <derivirana_varijabla naziv="DomainObject.Predmet.ProtuStrankaListFormated_1">
      <item>Marinko p. Ante Kovačić</item>
      <item>Mijo p. Mate Kovačić</item>
      <item>Milka p. Pavla Kovačić</item>
      <item>Nikola p. Joze Kovačić</item>
      <item>Ruža p. Stipe Kovačić</item>
      <item>Tonći Stanišić</item>
      <item>Antica ž. Mije Vukasović</item>
      <item>Stipan p. Mate Kovačić</item>
      <item>Stipe p. Bože Kovačić</item>
      <item>Špiro p. Ivana Kovačić</item>
      <item>Špiro p. Joze Kovačić</item>
      <item>Tomislav p. Vicka Kovačić</item>
      <item>Vicko p. Jure Kovačić</item>
      <item>Vicko p. Vicka Kovačić</item>
      <item>Ana Matina Marušić</item>
      <item>Mate Antin Marušić</item>
      <item>Matija ž. Joze Marušić</item>
      <item>Stipan Matin Marušić</item>
      <item>Ruže p. Joze Kovačić</item>
      <item>Ruže ud. Ante Kovačić</item>
      <item>Ivan p. Ante Čečuk</item>
      <item>Georg p. Filipa Kovacich Koverly</item>
      <item>Rudy p. Filipa Kovacich</item>
      <item>William p. Filipa Kovacich</item>
      <item>Ane Božina Kovačić</item>
      <item>Ane p. Ivana Kovačić</item>
      <item>Antica ud. Joze Kovačić</item>
      <item>Božo p. Jure Kovačić</item>
      <item>Dragica p. Vicka Kovačić</item>
      <item>Filip p. Mate Kovačić</item>
      <item>Frane p. ante Kovačić</item>
      <item>George p. Filipa Kovačić</item>
      <item>Iva p. Pavla Kovačić</item>
      <item>Ivan p. Frane Kovačić</item>
      <item>Ivan p. Mate Kovačić</item>
      <item>Ivka p. Ante Kovačić</item>
      <item>Ivka ud. Stipe Kovačić</item>
      <item>Jake p. Ivana ž. Mate Nejašmić Kovačić</item>
      <item>Josip Pavin Kovačić</item>
      <item>Kate ud. Stipe Kovačić</item>
      <item>Lucija Luce p. Mate Kovačić</item>
      <item>Lucija p. Ivana Kovačić</item>
      <item>Mare ž. Joze p. Joze ž. Kovačić Šimuna Kovačić</item>
      <item>Marija p. Jure Kovačić</item>
      <item>Marija p. Lovre Kovačić</item>
      <item>Marija Roza p. Ivana ž. Tome Brstila Kovačić</item>
      <item>Marijan p. Ante Kovačić</item>
      <item>Marijan Marjan p. Mate Kovačić</item>
      <item>Gusepe p. Giovania Kuzmanić</item>
      <item>Danica ž. Petra Brkanović</item>
      <item>Matija ž. Joze Kovačić</item>
      <item>Stipe pok. Josipa Joze Kovačić</item>
      <item>Stipan pok. Ivana Kovačić</item>
      <item>Ruža pok. Bože Kovačić</item>
      <item>Rudy pok. Filipa Kovačić</item>
      <item>Ivka Šamanović ž.Petra</item>
      <item>Tone Marušić ž. Mate</item>
      <item>Bože pok. Bože Kovačić</item>
      <item>Ivka Sinovčić ž. Ivana</item>
      <item>Mare ud. Mate Kovačić</item>
      <item>Marija p. Ante Kovačić</item>
      <item>Mate p. Filipa Kovačić</item>
      <item>Zoran Kovačić zastupanog po punomoćniku Vinko Ljubičić</item>
      <item>Ivan pok. Pavla Kovačić</item>
      <item>Ksenija, ud. Joze Kovačić</item>
      <item>Ivanka Kovačić ž. Nevena</item>
      <item>Anisija Vukušić</item>
      <item>Tomislav Stanišić</item>
      <item>Vahid pok Ismeta Tanović</item>
      <item>Tanja Babić</item>
      <item>Teo Baučić</item>
      <item>Joško Kovačić zastupanog po punomoćniku Vinko Ljubičić</item>
      <item>Zorka rođ. Braić pok. Josipa Kovačić zastupanog po punomoćniku Vinko Ljubičić</item>
      <item>Anđelka Rožić</item>
      <item>Nediljka Šošić</item>
      <item>Duško Mušac pok.Tonka zastupanog po punomoćniku Krešimir Vuković</item>
      <item>Neven Mušac</item>
      <item>Mario Mušac zastupanog po punomoćniku Krešimir Vuković</item>
      <item>Damir Kovačić pok. Božidara</item>
      <item>Robert Kovačić pok. Božidara</item>
      <item>Klaudia Šolinić</item>
    </derivirana_varijabla>
  </DomainObject.Predmet.ProtuStrankaListFormated>
  <DomainObject.Predmet.ProtuStrankaListFormatedOIB>
    <izvorni_sadrzaj>
      <item>Marinko p. Ante Kovačić</item>
      <item>Mijo p. Mate Kovačić</item>
      <item>Milka p. Pavla Kovačić</item>
      <item>Nikola p. Joze Kovačić</item>
      <item>Ruža p. Stipe Kovačić</item>
      <item>Tonći Stanišić, OIB 61016601587</item>
      <item>Antica ž. Mije Vukasović</item>
      <item>Stipan p. Mate Kovačić</item>
      <item>Stipe p. Bože Kovačić</item>
      <item>Špiro p. Ivana Kovačić</item>
      <item>Špiro p. Joze Kovačić</item>
      <item>Tomislav p. Vicka Kovačić</item>
      <item>Vicko p. Jure Kovačić</item>
      <item>Vicko p. Vicka Kovačić</item>
      <item>Ana Matina Marušić</item>
      <item>Mate Antin Marušić</item>
      <item>Matija ž. Joze Marušić</item>
      <item>Stipan Matin Marušić</item>
      <item>Ruže p. Joze Kovačić</item>
      <item>Ruže ud. Ante Kovačić</item>
      <item>Ivan p. Ante Čečuk</item>
      <item>Georg p. Filipa Kovacich Koverly</item>
      <item>Rudy p. Filipa Kovacich</item>
      <item>William p. Filipa Kovacich</item>
      <item>Ane Božina Kovačić</item>
      <item>Ane p. Ivana Kovačić</item>
      <item>Antica ud. Joze Kovačić</item>
      <item>Božo p. Jure Kovačić</item>
      <item>Dragica p. Vicka Kovačić</item>
      <item>Filip p. Mate Kovačić</item>
      <item>Frane p. ante Kovačić</item>
      <item>George p. Filipa Kovačić</item>
      <item>Iva p. Pavla Kovačić</item>
      <item>Ivan p. Frane Kovačić</item>
      <item>Ivan p. Mate Kovačić</item>
      <item>Ivka p. Ante Kovačić</item>
      <item>Ivka ud. Stipe Kovačić</item>
      <item>Jake p. Ivana ž. Mate Nejašmić Kovačić</item>
      <item>Josip Pavin Kovačić</item>
      <item>Kate ud. Stipe Kovačić</item>
      <item>Lucija Luce p. Mate Kovačić</item>
      <item>Lucija p. Ivana Kovačić</item>
      <item>Mare ž. Joze p. Joze ž. Kovačić Šimuna Kovačić</item>
      <item>Marija p. Jure Kovačić</item>
      <item>Marija p. Lovre Kovačić</item>
      <item>Marija Roza p. Ivana ž. Tome Brstila Kovačić</item>
      <item>Marijan p. Ante Kovačić</item>
      <item>Marijan Marjan p. Mate Kovačić</item>
      <item>Gusepe p. Giovania Kuzmanić</item>
      <item>Danica ž. Petra Brkanović</item>
      <item>Matija ž. Joze Kovačić</item>
      <item>Stipe pok. Josipa Joze Kovačić</item>
      <item>Stipan pok. Ivana Kovačić</item>
      <item>Ruža pok. Bože Kovačić</item>
      <item>Rudy pok. Filipa Kovačić</item>
      <item>Ivka Šamanović ž.Petra</item>
      <item>Tone Marušić ž. Mate</item>
      <item>Bože pok. Bože Kovačić</item>
      <item>Ivka Sinovčić ž. Ivana</item>
      <item>Mare ud. Mate Kovačić</item>
      <item>Marija p. Ante Kovačić</item>
      <item>Mate p. Filipa Kovačić</item>
      <item>Zoran Kovačić, OIB 83539460733 zastupanog po punomoćniku Vinko Ljubičić</item>
      <item>Ivan pok. Pavla Kovačić</item>
      <item>Ksenija, ud. Joze Kovačić, OIB 09590031471</item>
      <item>Ivanka Kovačić ž. Nevena, OIB 35253261392</item>
      <item>Anisija Vukušić, OIB 83300122751</item>
      <item>Tomislav Stanišić, OIB 72518016126</item>
      <item>Vahid pok Ismeta Tanović</item>
      <item>Tanja Babić, OIB 86813088361</item>
      <item>Teo Baučić, OIB 55672974953</item>
      <item>Joško Kovačić, OIB 01411445379 zastupanog po punomoćniku Vinko Ljubičić</item>
      <item>Zorka rođ. Braić pok. Josipa Kovačić, OIB 02059885973 zastupanog po punomoćniku Vinko Ljubičić</item>
      <item>Anđelka Rožić, OIB 96400776059</item>
      <item>Nediljka Šošić, OIB 57966893335</item>
      <item>Duško Mušac pok.Tonka, OIB 18239425189 zastupanog po punomoćniku Krešimir Vuković</item>
      <item>Neven Mušac, OIB 79385998989</item>
      <item>Mario Mušac, OIB 08205356474 zastupanog po punomoćniku Krešimir Vuković</item>
      <item>Damir Kovačić pok. Božidara</item>
      <item>Robert Kovačić pok. Božidara</item>
      <item>Klaudia Šolinić, OIB 29597953261</item>
    </izvorni_sadrzaj>
    <derivirana_varijabla naziv="DomainObject.Predmet.ProtuStrankaListFormatedOIB_1">
      <item>Marinko p. Ante Kovačić</item>
      <item>Mijo p. Mate Kovačić</item>
      <item>Milka p. Pavla Kovačić</item>
      <item>Nikola p. Joze Kovačić</item>
      <item>Ruža p. Stipe Kovačić</item>
      <item>Tonći Stanišić, OIB 61016601587</item>
      <item>Antica ž. Mije Vukasović</item>
      <item>Stipan p. Mate Kovačić</item>
      <item>Stipe p. Bože Kovačić</item>
      <item>Špiro p. Ivana Kovačić</item>
      <item>Špiro p. Joze Kovačić</item>
      <item>Tomislav p. Vicka Kovačić</item>
      <item>Vicko p. Jure Kovačić</item>
      <item>Vicko p. Vicka Kovačić</item>
      <item>Ana Matina Marušić</item>
      <item>Mate Antin Marušić</item>
      <item>Matija ž. Joze Marušić</item>
      <item>Stipan Matin Marušić</item>
      <item>Ruže p. Joze Kovačić</item>
      <item>Ruže ud. Ante Kovačić</item>
      <item>Ivan p. Ante Čečuk</item>
      <item>Georg p. Filipa Kovacich Koverly</item>
      <item>Rudy p. Filipa Kovacich</item>
      <item>William p. Filipa Kovacich</item>
      <item>Ane Božina Kovačić</item>
      <item>Ane p. Ivana Kovačić</item>
      <item>Antica ud. Joze Kovačić</item>
      <item>Božo p. Jure Kovačić</item>
      <item>Dragica p. Vicka Kovačić</item>
      <item>Filip p. Mate Kovačić</item>
      <item>Frane p. ante Kovačić</item>
      <item>George p. Filipa Kovačić</item>
      <item>Iva p. Pavla Kovačić</item>
      <item>Ivan p. Frane Kovačić</item>
      <item>Ivan p. Mate Kovačić</item>
      <item>Ivka p. Ante Kovačić</item>
      <item>Ivka ud. Stipe Kovačić</item>
      <item>Jake p. Ivana ž. Mate Nejašmić Kovačić</item>
      <item>Josip Pavin Kovačić</item>
      <item>Kate ud. Stipe Kovačić</item>
      <item>Lucija Luce p. Mate Kovačić</item>
      <item>Lucija p. Ivana Kovačić</item>
      <item>Mare ž. Joze p. Joze ž. Kovačić Šimuna Kovačić</item>
      <item>Marija p. Jure Kovačić</item>
      <item>Marija p. Lovre Kovačić</item>
      <item>Marija Roza p. Ivana ž. Tome Brstila Kovačić</item>
      <item>Marijan p. Ante Kovačić</item>
      <item>Marijan Marjan p. Mate Kovačić</item>
      <item>Gusepe p. Giovania Kuzmanić</item>
      <item>Danica ž. Petra Brkanović</item>
      <item>Matija ž. Joze Kovačić</item>
      <item>Stipe pok. Josipa Joze Kovačić</item>
      <item>Stipan pok. Ivana Kovačić</item>
      <item>Ruža pok. Bože Kovačić</item>
      <item>Rudy pok. Filipa Kovačić</item>
      <item>Ivka Šamanović ž.Petra</item>
      <item>Tone Marušić ž. Mate</item>
      <item>Bože pok. Bože Kovačić</item>
      <item>Ivka Sinovčić ž. Ivana</item>
      <item>Mare ud. Mate Kovačić</item>
      <item>Marija p. Ante Kovačić</item>
      <item>Mate p. Filipa Kovačić</item>
      <item>Zoran Kovačić, OIB 83539460733 zastupanog po punomoćniku Vinko Ljubičić</item>
      <item>Ivan pok. Pavla Kovačić</item>
      <item>Ksenija, ud. Joze Kovačić, OIB 09590031471</item>
      <item>Ivanka Kovačić ž. Nevena, OIB 35253261392</item>
      <item>Anisija Vukušić, OIB 83300122751</item>
      <item>Tomislav Stanišić, OIB 72518016126</item>
      <item>Vahid pok Ismeta Tanović</item>
      <item>Tanja Babić, OIB 86813088361</item>
      <item>Teo Baučić, OIB 55672974953</item>
      <item>Joško Kovačić, OIB 01411445379 zastupanog po punomoćniku Vinko Ljubičić</item>
      <item>Zorka rođ. Braić pok. Josipa Kovačić, OIB 02059885973 zastupanog po punomoćniku Vinko Ljubičić</item>
      <item>Anđelka Rožić, OIB 96400776059</item>
      <item>Nediljka Šošić, OIB 57966893335</item>
      <item>Duško Mušac pok.Tonka, OIB 18239425189 zastupanog po punomoćniku Krešimir Vuković</item>
      <item>Neven Mušac, OIB 79385998989</item>
      <item>Mario Mušac, OIB 08205356474 zastupanog po punomoćniku Krešimir Vuković</item>
      <item>Damir Kovačić pok. Božidara</item>
      <item>Robert Kovačić pok. Božidara</item>
      <item>Klaudia Šolinić, OIB 29597953261</item>
    </derivirana_varijabla>
  </DomainObject.Predmet.ProtuStrankaListFormatedOIB>
  <DomainObject.Predmet.ProtuStrankaListFormatedWithAdress>
    <izvorni_sadrzaj>
      <item>Marinko p. Ante Kovačić, odsutan i nepoznata boravišta</item>
      <item>Mijo p. Mate Kovačić, odsutan i nepoznata boravišta</item>
      <item>Milka p. Pavla Kovačić, odsutna i nepoznata boravišta</item>
      <item>Nikola p. Joze Kovačić, Rogoznica</item>
      <item>Ruža p. Stipe Kovačić, odsutna i nepoznata boravišta</item>
      <item>Tonći Stanišić, Antuna Mihanovića 6, 21000 Split</item>
      <item>Antica ž. Mije Vukasović, odsutna i nepoznata boravišta</item>
      <item>Stipan p. Mate Kovačić, odsutan i nepoznata boravišta</item>
      <item>Stipe p. Bože Kovačić, odsutan i nepoznata boravišta</item>
      <item>Špiro p. Ivana Kovačić, odsutan i nepoznata boravišta</item>
      <item>Špiro p. Joze Kovačić, odsutan i nepoznata boravišta</item>
      <item>Tomislav p. Vicka Kovačić, odsutan i nepoznata boravišta</item>
      <item>Vicko p. Jure Kovačić, odsutan i nepoznata boravišta</item>
      <item>Vicko p. Vicka Kovačić, odsutan i nepoznata boravišta</item>
      <item>Ana Matina Marušić, odsutna i nepoznata boravišta</item>
      <item>Mate Antin Marušić</item>
      <item>Matija ž. Joze Marušić, odsutna i nepoznata boravišta</item>
      <item>Stipan Matin Marušić</item>
      <item>Ruže p. Joze Kovačić</item>
      <item>Ruže ud. Ante Kovačić</item>
      <item>Ivan p. Ante Čečuk</item>
      <item>Georg p. Filipa Kovacich Koverly</item>
      <item>Rudy p. Filipa Kovacich</item>
      <item>William p. Filipa Kovacich</item>
      <item>Ane Božina Kovačić</item>
      <item>Ane p. Ivana Kovačić</item>
      <item>Antica ud. Joze Kovačić</item>
      <item>Božo p. Jure Kovačić</item>
      <item>Dragica p. Vicka Kovačić</item>
      <item>Filip p. Mate Kovačić</item>
      <item>Frane p. ante Kovačić</item>
      <item>George p. Filipa Kovačić</item>
      <item>Iva p. Pavla Kovačić</item>
      <item>Ivan p. Frane Kovačić</item>
      <item>Ivan p. Mate Kovačić</item>
      <item>Ivka p. Ante Kovačić</item>
      <item>Ivka ud. Stipe Kovačić</item>
      <item>Jake p. Ivana ž. Mate Nejašmić Kovačić</item>
      <item>Josip Pavin Kovačić</item>
      <item>Kate ud. Stipe Kovačić</item>
      <item>Lucija Luce p. Mate Kovačić</item>
      <item>Lucija p. Ivana Kovačić</item>
      <item>Mare ž. Joze p. Joze ž. Kovačić Šimuna Kovačić</item>
      <item>Marija p. Jure Kovačić</item>
      <item>Marija p. Lovre Kovačić</item>
      <item>Marija Roza p. Ivana ž. Tome Brstila Kovačić</item>
      <item>Marijan p. Ante Kovačić</item>
      <item>Marijan Marjan p. Mate Kovačić</item>
      <item>Gusepe p. Giovania Kuzmanić</item>
      <item>Danica ž. Petra Brkanović</item>
      <item>Matija ž. Joze Kovačić</item>
      <item>Stipe pok. Josipa Joze Kovačić</item>
      <item>Stipan pok. Ivana Kovačić</item>
      <item>Ruža pok. Bože Kovačić</item>
      <item>Rudy pok. Filipa Kovačić</item>
      <item>Ivka Šamanović ž.Petra</item>
      <item>Tone Marušić ž. Mate</item>
      <item>Bože pok. Bože Kovačić</item>
      <item>Ivka Sinovčić ž. Ivana</item>
      <item>Mare ud. Mate Kovačić</item>
      <item>Marija p. Ante Kovačić</item>
      <item>Mate p. Filipa Kovačić</item>
      <item>Zoran Kovačić, Tice Ii 5, 21310 Stanići zastupanog po punomoćniku Vinko Ljubičić</item>
      <item>Ivan pok. Pavla Kovačić, Fošal 5, 21310 Omiš</item>
      <item>Ksenija, ud. Joze Kovačić, Renka Šperca 7, 21310 Omiš</item>
      <item>Ivanka Kovačić ž. Nevena, Nemira V 13, 21310 Omiš</item>
      <item>Anisija Vukušić, Put Starog Sela 22, 21317 Čelina</item>
      <item>Tomislav Stanišić, Mihanovićeva 6, 21000 Split</item>
      <item>Vahid pok Ismeta Tanović, 3 Rudolph St, APT 5, 14218 Lackawanna</item>
      <item>Tanja Babić, Oppsaltoppen 21 B, 0687 Oslo</item>
      <item>Teo Baučić, Mostarska 57, 21000 Split</item>
      <item>Joško Kovačić, Tice Ii 5, 21310 Stanići zastupanog po punomoćniku Vinko Ljubičić</item>
      <item>Zorka rođ. Braić pok. Josipa Kovačić, Stanići bb, 21310 Stanići zastupanog po punomoćniku Vinko Ljubičić</item>
      <item>Anđelka Rožić, Radnički Dol 13, 10000 Zagreb</item>
      <item>Nediljka Šošić, Podrače 3, 21320 Brela</item>
      <item>Duško Mušac pok.Tonka, Zavode bb, 21317 Čelina zastupanog po punomoćniku Krešimir Vuković</item>
      <item>Neven Mušac, Put starog sela 12, 21317 Čelina</item>
      <item>Mario Mušac, Staro Selo 2, 21318 Mimice zastupanog po punomoćniku Krešimir Vuković</item>
      <item>Damir Kovačić pok. Božidara, Schierkerstrasse 4, 12051 Berlin</item>
      <item>Robert Kovačić pok. Božidara, Gallwitzallee 18, 12249 Berlin</item>
      <item>Klaudia Šolinić, Am Gemeindepark 44B, 12249 Berlin</item>
    </izvorni_sadrzaj>
    <derivirana_varijabla naziv="DomainObject.Predmet.ProtuStrankaListFormatedWithAdress_1">
      <item>Marinko p. Ante Kovačić, odsutan i nepoznata boravišta</item>
      <item>Mijo p. Mate Kovačić, odsutan i nepoznata boravišta</item>
      <item>Milka p. Pavla Kovačić, odsutna i nepoznata boravišta</item>
      <item>Nikola p. Joze Kovačić, Rogoznica</item>
      <item>Ruža p. Stipe Kovačić, odsutna i nepoznata boravišta</item>
      <item>Tonći Stanišić, Antuna Mihanovića 6, 21000 Split</item>
      <item>Antica ž. Mije Vukasović, odsutna i nepoznata boravišta</item>
      <item>Stipan p. Mate Kovačić, odsutan i nepoznata boravišta</item>
      <item>Stipe p. Bože Kovačić, odsutan i nepoznata boravišta</item>
      <item>Špiro p. Ivana Kovačić, odsutan i nepoznata boravišta</item>
      <item>Špiro p. Joze Kovačić, odsutan i nepoznata boravišta</item>
      <item>Tomislav p. Vicka Kovačić, odsutan i nepoznata boravišta</item>
      <item>Vicko p. Jure Kovačić, odsutan i nepoznata boravišta</item>
      <item>Vicko p. Vicka Kovačić, odsutan i nepoznata boravišta</item>
      <item>Ana Matina Marušić, odsutna i nepoznata boravišta</item>
      <item>Mate Antin Marušić</item>
      <item>Matija ž. Joze Marušić, odsutna i nepoznata boravišta</item>
      <item>Stipan Matin Marušić</item>
      <item>Ruže p. Joze Kovačić</item>
      <item>Ruže ud. Ante Kovačić</item>
      <item>Ivan p. Ante Čečuk</item>
      <item>Georg p. Filipa Kovacich Koverly</item>
      <item>Rudy p. Filipa Kovacich</item>
      <item>William p. Filipa Kovacich</item>
      <item>Ane Božina Kovačić</item>
      <item>Ane p. Ivana Kovačić</item>
      <item>Antica ud. Joze Kovačić</item>
      <item>Božo p. Jure Kovačić</item>
      <item>Dragica p. Vicka Kovačić</item>
      <item>Filip p. Mate Kovačić</item>
      <item>Frane p. ante Kovačić</item>
      <item>George p. Filipa Kovačić</item>
      <item>Iva p. Pavla Kovačić</item>
      <item>Ivan p. Frane Kovačić</item>
      <item>Ivan p. Mate Kovačić</item>
      <item>Ivka p. Ante Kovačić</item>
      <item>Ivka ud. Stipe Kovačić</item>
      <item>Jake p. Ivana ž. Mate Nejašmić Kovačić</item>
      <item>Josip Pavin Kovačić</item>
      <item>Kate ud. Stipe Kovačić</item>
      <item>Lucija Luce p. Mate Kovačić</item>
      <item>Lucija p. Ivana Kovačić</item>
      <item>Mare ž. Joze p. Joze ž. Kovačić Šimuna Kovačić</item>
      <item>Marija p. Jure Kovačić</item>
      <item>Marija p. Lovre Kovačić</item>
      <item>Marija Roza p. Ivana ž. Tome Brstila Kovačić</item>
      <item>Marijan p. Ante Kovačić</item>
      <item>Marijan Marjan p. Mate Kovačić</item>
      <item>Gusepe p. Giovania Kuzmanić</item>
      <item>Danica ž. Petra Brkanović</item>
      <item>Matija ž. Joze Kovačić</item>
      <item>Stipe pok. Josipa Joze Kovačić</item>
      <item>Stipan pok. Ivana Kovačić</item>
      <item>Ruža pok. Bože Kovačić</item>
      <item>Rudy pok. Filipa Kovačić</item>
      <item>Ivka Šamanović ž.Petra</item>
      <item>Tone Marušić ž. Mate</item>
      <item>Bože pok. Bože Kovačić</item>
      <item>Ivka Sinovčić ž. Ivana</item>
      <item>Mare ud. Mate Kovačić</item>
      <item>Marija p. Ante Kovačić</item>
      <item>Mate p. Filipa Kovačić</item>
      <item>Zoran Kovačić, Tice Ii 5, 21310 Stanići zastupanog po punomoćniku Vinko Ljubičić</item>
      <item>Ivan pok. Pavla Kovačić, Fošal 5, 21310 Omiš</item>
      <item>Ksenija, ud. Joze Kovačić, Renka Šperca 7, 21310 Omiš</item>
      <item>Ivanka Kovačić ž. Nevena, Nemira V 13, 21310 Omiš</item>
      <item>Anisija Vukušić, Put Starog Sela 22, 21317 Čelina</item>
      <item>Tomislav Stanišić, Mihanovićeva 6, 21000 Split</item>
      <item>Vahid pok Ismeta Tanović, 3 Rudolph St, APT 5, 14218 Lackawanna</item>
      <item>Tanja Babić, Oppsaltoppen 21 B, 0687 Oslo</item>
      <item>Teo Baučić, Mostarska 57, 21000 Split</item>
      <item>Joško Kovačić, Tice Ii 5, 21310 Stanići zastupanog po punomoćniku Vinko Ljubičić</item>
      <item>Zorka rođ. Braić pok. Josipa Kovačić, Stanići bb, 21310 Stanići zastupanog po punomoćniku Vinko Ljubičić</item>
      <item>Anđelka Rožić, Radnički Dol 13, 10000 Zagreb</item>
      <item>Nediljka Šošić, Podrače 3, 21320 Brela</item>
      <item>Duško Mušac pok.Tonka, Zavode bb, 21317 Čelina zastupanog po punomoćniku Krešimir Vuković</item>
      <item>Neven Mušac, Put starog sela 12, 21317 Čelina</item>
      <item>Mario Mušac, Staro Selo 2, 21318 Mimice zastupanog po punomoćniku Krešimir Vuković</item>
      <item>Damir Kovačić pok. Božidara, Schierkerstrasse 4, 12051 Berlin</item>
      <item>Robert Kovačić pok. Božidara, Gallwitzallee 18, 12249 Berlin</item>
      <item>Klaudia Šolinić, Am Gemeindepark 44B, 12249 Berlin</item>
    </derivirana_varijabla>
  </DomainObject.Predmet.ProtuStrankaListFormatedWithAdress>
  <DomainObject.Predmet.ProtuStrankaListFormatedWithAdressOIB>
    <izvorni_sadrzaj>
      <item>Marinko p. Ante Kovačić, odsutan i nepoznata boravišta</item>
      <item>Mijo p. Mate Kovačić, odsutan i nepoznata boravišta</item>
      <item>Milka p. Pavla Kovačić, odsutna i nepoznata boravišta</item>
      <item>Nikola p. Joze Kovačić, Rogoznica</item>
      <item>Ruža p. Stipe Kovačić, odsutna i nepoznata boravišta</item>
      <item>Tonći Stanišić, OIB 61016601587, Antuna Mihanovića 6, 21000 Split</item>
      <item>Antica ž. Mije Vukasović, odsutna i nepoznata boravišta</item>
      <item>Stipan p. Mate Kovačić, odsutan i nepoznata boravišta</item>
      <item>Stipe p. Bože Kovačić, odsutan i nepoznata boravišta</item>
      <item>Špiro p. Ivana Kovačić, odsutan i nepoznata boravišta</item>
      <item>Špiro p. Joze Kovačić, odsutan i nepoznata boravišta</item>
      <item>Tomislav p. Vicka Kovačić, odsutan i nepoznata boravišta</item>
      <item>Vicko p. Jure Kovačić, odsutan i nepoznata boravišta</item>
      <item>Vicko p. Vicka Kovačić, odsutan i nepoznata boravišta</item>
      <item>Ana Matina Marušić, odsutna i nepoznata boravišta</item>
      <item>Mate Antin Marušić</item>
      <item>Matija ž. Joze Marušić, odsutna i nepoznata boravišta</item>
      <item>Stipan Matin Marušić</item>
      <item>Ruže p. Joze Kovačić</item>
      <item>Ruže ud. Ante Kovačić</item>
      <item>Ivan p. Ante Čečuk</item>
      <item>Georg p. Filipa Kovacich Koverly</item>
      <item>Rudy p. Filipa Kovacich</item>
      <item>William p. Filipa Kovacich</item>
      <item>Ane Božina Kovačić</item>
      <item>Ane p. Ivana Kovačić</item>
      <item>Antica ud. Joze Kovačić</item>
      <item>Božo p. Jure Kovačić</item>
      <item>Dragica p. Vicka Kovačić</item>
      <item>Filip p. Mate Kovačić</item>
      <item>Frane p. ante Kovačić</item>
      <item>George p. Filipa Kovačić</item>
      <item>Iva p. Pavla Kovačić</item>
      <item>Ivan p. Frane Kovačić</item>
      <item>Ivan p. Mate Kovačić</item>
      <item>Ivka p. Ante Kovačić</item>
      <item>Ivka ud. Stipe Kovačić</item>
      <item>Jake p. Ivana ž. Mate Nejašmić Kovačić</item>
      <item>Josip Pavin Kovačić</item>
      <item>Kate ud. Stipe Kovačić</item>
      <item>Lucija Luce p. Mate Kovačić</item>
      <item>Lucija p. Ivana Kovačić</item>
      <item>Mare ž. Joze p. Joze ž. Kovačić Šimuna Kovačić</item>
      <item>Marija p. Jure Kovačić</item>
      <item>Marija p. Lovre Kovačić</item>
      <item>Marija Roza p. Ivana ž. Tome Brstila Kovačić</item>
      <item>Marijan p. Ante Kovačić</item>
      <item>Marijan Marjan p. Mate Kovačić</item>
      <item>Gusepe p. Giovania Kuzmanić</item>
      <item>Danica ž. Petra Brkanović</item>
      <item>Matija ž. Joze Kovačić</item>
      <item>Stipe pok. Josipa Joze Kovačić</item>
      <item>Stipan pok. Ivana Kovačić</item>
      <item>Ruža pok. Bože Kovačić</item>
      <item>Rudy pok. Filipa Kovačić</item>
      <item>Ivka Šamanović ž.Petra</item>
      <item>Tone Marušić ž. Mate</item>
      <item>Bože pok. Bože Kovačić</item>
      <item>Ivka Sinovčić ž. Ivana</item>
      <item>Mare ud. Mate Kovačić</item>
      <item>Marija p. Ante Kovačić</item>
      <item>Mate p. Filipa Kovačić</item>
      <item>Zoran Kovačić, OIB 83539460733, Tice Ii 5, 21310 Stanići zastupanog po punomoćniku Vinko Ljubičić</item>
      <item>Ivan pok. Pavla Kovačić, Fošal 5, 21310 Omiš</item>
      <item>Ksenija, ud. Joze Kovačić, OIB 09590031471, Renka Šperca 7, 21310 Omiš</item>
      <item>Ivanka Kovačić ž. Nevena, OIB 35253261392, Nemira V 13, 21310 Omiš</item>
      <item>Anisija Vukušić, OIB 83300122751, Put Starog Sela 22, 21317 Čelina</item>
      <item>Tomislav Stanišić, OIB 72518016126, Mihanovićeva 6, 21000 Split</item>
      <item>Vahid pok Ismeta Tanović, 3 Rudolph St, APT 5, 14218 Lackawanna</item>
      <item>Tanja Babić, OIB 86813088361, Oppsaltoppen 21 B, 0687 Oslo</item>
      <item>Teo Baučić, OIB 55672974953, Mostarska 57, 21000 Split</item>
      <item>Joško Kovačić, OIB 01411445379, Tice Ii 5, 21310 Stanići zastupanog po punomoćniku Vinko Ljubičić</item>
      <item>Zorka rođ. Braić pok. Josipa Kovačić, OIB 02059885973, Stanići bb, 21310 Stanići zastupanog po punomoćniku Vinko Ljubičić</item>
      <item>Anđelka Rožić, OIB 96400776059, Radnički Dol 13, 10000 Zagreb</item>
      <item>Nediljka Šošić, OIB 57966893335, Podrače 3, 21320 Brela</item>
      <item>Duško Mušac pok.Tonka, OIB 18239425189, Zavode bb, 21317 Čelina zastupanog po punomoćniku Krešimir Vuković</item>
      <item>Neven Mušac, OIB 79385998989, Put starog sela 12, 21317 Čelina</item>
      <item>Mario Mušac, OIB 08205356474, Staro Selo 2, 21318 Mimice zastupanog po punomoćniku Krešimir Vuković</item>
      <item>Damir Kovačić pok. Božidara, Schierkerstrasse 4, 12051 Berlin</item>
      <item>Robert Kovačić pok. Božidara, Gallwitzallee 18, 12249 Berlin</item>
      <item>Klaudia Šolinić, OIB 29597953261, Am Gemeindepark 44B, 12249 Berlin</item>
    </izvorni_sadrzaj>
    <derivirana_varijabla naziv="DomainObject.Predmet.ProtuStrankaListFormatedWithAdressOIB_1">
      <item>Marinko p. Ante Kovačić, odsutan i nepoznata boravišta</item>
      <item>Mijo p. Mate Kovačić, odsutan i nepoznata boravišta</item>
      <item>Milka p. Pavla Kovačić, odsutna i nepoznata boravišta</item>
      <item>Nikola p. Joze Kovačić, Rogoznica</item>
      <item>Ruža p. Stipe Kovačić, odsutna i nepoznata boravišta</item>
      <item>Tonći Stanišić, OIB 61016601587, Antuna Mihanovića 6, 21000 Split</item>
      <item>Antica ž. Mije Vukasović, odsutna i nepoznata boravišta</item>
      <item>Stipan p. Mate Kovačić, odsutan i nepoznata boravišta</item>
      <item>Stipe p. Bože Kovačić, odsutan i nepoznata boravišta</item>
      <item>Špiro p. Ivana Kovačić, odsutan i nepoznata boravišta</item>
      <item>Špiro p. Joze Kovačić, odsutan i nepoznata boravišta</item>
      <item>Tomislav p. Vicka Kovačić, odsutan i nepoznata boravišta</item>
      <item>Vicko p. Jure Kovačić, odsutan i nepoznata boravišta</item>
      <item>Vicko p. Vicka Kovačić, odsutan i nepoznata boravišta</item>
      <item>Ana Matina Marušić, odsutna i nepoznata boravišta</item>
      <item>Mate Antin Marušić</item>
      <item>Matija ž. Joze Marušić, odsutna i nepoznata boravišta</item>
      <item>Stipan Matin Marušić</item>
      <item>Ruže p. Joze Kovačić</item>
      <item>Ruže ud. Ante Kovačić</item>
      <item>Ivan p. Ante Čečuk</item>
      <item>Georg p. Filipa Kovacich Koverly</item>
      <item>Rudy p. Filipa Kovacich</item>
      <item>William p. Filipa Kovacich</item>
      <item>Ane Božina Kovačić</item>
      <item>Ane p. Ivana Kovačić</item>
      <item>Antica ud. Joze Kovačić</item>
      <item>Božo p. Jure Kovačić</item>
      <item>Dragica p. Vicka Kovačić</item>
      <item>Filip p. Mate Kovačić</item>
      <item>Frane p. ante Kovačić</item>
      <item>George p. Filipa Kovačić</item>
      <item>Iva p. Pavla Kovačić</item>
      <item>Ivan p. Frane Kovačić</item>
      <item>Ivan p. Mate Kovačić</item>
      <item>Ivka p. Ante Kovačić</item>
      <item>Ivka ud. Stipe Kovačić</item>
      <item>Jake p. Ivana ž. Mate Nejašmić Kovačić</item>
      <item>Josip Pavin Kovačić</item>
      <item>Kate ud. Stipe Kovačić</item>
      <item>Lucija Luce p. Mate Kovačić</item>
      <item>Lucija p. Ivana Kovačić</item>
      <item>Mare ž. Joze p. Joze ž. Kovačić Šimuna Kovačić</item>
      <item>Marija p. Jure Kovačić</item>
      <item>Marija p. Lovre Kovačić</item>
      <item>Marija Roza p. Ivana ž. Tome Brstila Kovačić</item>
      <item>Marijan p. Ante Kovačić</item>
      <item>Marijan Marjan p. Mate Kovačić</item>
      <item>Gusepe p. Giovania Kuzmanić</item>
      <item>Danica ž. Petra Brkanović</item>
      <item>Matija ž. Joze Kovačić</item>
      <item>Stipe pok. Josipa Joze Kovačić</item>
      <item>Stipan pok. Ivana Kovačić</item>
      <item>Ruža pok. Bože Kovačić</item>
      <item>Rudy pok. Filipa Kovačić</item>
      <item>Ivka Šamanović ž.Petra</item>
      <item>Tone Marušić ž. Mate</item>
      <item>Bože pok. Bože Kovačić</item>
      <item>Ivka Sinovčić ž. Ivana</item>
      <item>Mare ud. Mate Kovačić</item>
      <item>Marija p. Ante Kovačić</item>
      <item>Mate p. Filipa Kovačić</item>
      <item>Zoran Kovačić, OIB 83539460733, Tice Ii 5, 21310 Stanići zastupanog po punomoćniku Vinko Ljubičić</item>
      <item>Ivan pok. Pavla Kovačić, Fošal 5, 21310 Omiš</item>
      <item>Ksenija, ud. Joze Kovačić, OIB 09590031471, Renka Šperca 7, 21310 Omiš</item>
      <item>Ivanka Kovačić ž. Nevena, OIB 35253261392, Nemira V 13, 21310 Omiš</item>
      <item>Anisija Vukušić, OIB 83300122751, Put Starog Sela 22, 21317 Čelina</item>
      <item>Tomislav Stanišić, OIB 72518016126, Mihanovićeva 6, 21000 Split</item>
      <item>Vahid pok Ismeta Tanović, 3 Rudolph St, APT 5, 14218 Lackawanna</item>
      <item>Tanja Babić, OIB 86813088361, Oppsaltoppen 21 B, 0687 Oslo</item>
      <item>Teo Baučić, OIB 55672974953, Mostarska 57, 21000 Split</item>
      <item>Joško Kovačić, OIB 01411445379, Tice Ii 5, 21310 Stanići zastupanog po punomoćniku Vinko Ljubičić</item>
      <item>Zorka rođ. Braić pok. Josipa Kovačić, OIB 02059885973, Stanići bb, 21310 Stanići zastupanog po punomoćniku Vinko Ljubičić</item>
      <item>Anđelka Rožić, OIB 96400776059, Radnički Dol 13, 10000 Zagreb</item>
      <item>Nediljka Šošić, OIB 57966893335, Podrače 3, 21320 Brela</item>
      <item>Duško Mušac pok.Tonka, OIB 18239425189, Zavode bb, 21317 Čelina zastupanog po punomoćniku Krešimir Vuković</item>
      <item>Neven Mušac, OIB 79385998989, Put starog sela 12, 21317 Čelina</item>
      <item>Mario Mušac, OIB 08205356474, Staro Selo 2, 21318 Mimice zastupanog po punomoćniku Krešimir Vuković</item>
      <item>Damir Kovačić pok. Božidara, Schierkerstrasse 4, 12051 Berlin</item>
      <item>Robert Kovačić pok. Božidara, Gallwitzallee 18, 12249 Berlin</item>
      <item>Klaudia Šolinić, OIB 29597953261, Am Gemeindepark 44B, 12249 Berlin</item>
    </derivirana_varijabla>
  </DomainObject.Predmet.ProtuStrankaListFormatedWithAdressOIB>
  <DomainObject.Predmet.ProtuStrankaListNazivFormated>
    <izvorni_sadrzaj>
      <item>Marinko p. Ante Kovačić</item>
      <item>Mijo p. Mate Kovačić</item>
      <item>Milka p. Pavla Kovačić</item>
      <item>Nikola p. Joze Kovačić</item>
      <item>Ruža p. Stipe Kovačić</item>
      <item>Tonći Stanišić</item>
      <item>Antica ž. Mije Vukasović</item>
      <item>Stipan p. Mate Kovačić</item>
      <item>Stipe p. Bože Kovačić</item>
      <item>Špiro p. Ivana Kovačić</item>
      <item>Špiro p. Joze Kovačić</item>
      <item>Tomislav p. Vicka Kovačić</item>
      <item>Vicko p. Jure Kovačić</item>
      <item>Vicko p. Vicka Kovačić</item>
      <item>Ana Matina Marušić</item>
      <item>Mate Antin Marušić</item>
      <item>Matija ž. Joze Marušić</item>
      <item>Stipan Matin Marušić</item>
      <item>Ruže p. Joze Kovačić</item>
      <item>Ruže ud. Ante Kovačić</item>
      <item>Ivan p. Ante Čečuk</item>
      <item>Georg p. Filipa Kovacich Koverly</item>
      <item>Rudy p. Filipa Kovacich</item>
      <item>William p. Filipa Kovacich</item>
      <item>Ane Božina Kovačić</item>
      <item>Ane p. Ivana Kovačić</item>
      <item>Antica ud. Joze Kovačić</item>
      <item>Božo p. Jure Kovačić</item>
      <item>Dragica p. Vicka Kovačić</item>
      <item>Filip p. Mate Kovačić</item>
      <item>Frane p. ante Kovačić</item>
      <item>George p. Filipa Kovačić</item>
      <item>Iva p. Pavla Kovačić</item>
      <item>Ivan p. Frane Kovačić</item>
      <item>Ivan p. Mate Kovačić</item>
      <item>Ivka p. Ante Kovačić</item>
      <item>Ivka ud. Stipe Kovačić</item>
      <item>Jake p. Ivana ž. Mate Nejašmić Kovačić</item>
      <item>Josip Pavin Kovačić</item>
      <item>Kate ud. Stipe Kovačić</item>
      <item>Lucija Luce p. Mate Kovačić</item>
      <item>Lucija p. Ivana Kovačić</item>
      <item>Mare ž. Joze p. Joze ž. Kovačić Šimuna Kovačić</item>
      <item>Marija p. Jure Kovačić</item>
      <item>Marija p. Lovre Kovačić</item>
      <item>Marija Roza p. Ivana ž. Tome Brstila Kovačić</item>
      <item>Marijan p. Ante Kovačić</item>
      <item>Marijan Marjan p. Mate Kovačić</item>
      <item>Gusepe p. Giovania Kuzmanić</item>
      <item>Danica ž. Petra Brkanović</item>
      <item>Matija ž. Joze Kovačić</item>
      <item>Stipe pok. Josipa Joze Kovačić</item>
      <item>Stipan pok. Ivana Kovačić</item>
      <item>Ruža pok. Bože Kovačić</item>
      <item>Rudy pok. Filipa Kovačić</item>
      <item>Ivka Šamanović ž.Petra</item>
      <item>Tone Marušić ž. Mate</item>
      <item>Bože pok. Bože Kovačić</item>
      <item>Ivka Sinovčić ž. Ivana</item>
      <item>Mare ud. Mate Kovačić</item>
      <item>Marija p. Ante Kovačić</item>
      <item>Mate p. Filipa Kovačić</item>
      <item>Zoran Kovačić</item>
      <item>Ivan pok. Pavla Kovačić</item>
      <item>Ksenija, ud. Joze Kovačić</item>
      <item>Ivanka Kovačić ž. Nevena</item>
      <item>Anisija Vukušić</item>
      <item>Tomislav Stanišić</item>
      <item>Vahid pok Ismeta Tanović</item>
      <item>Tanja Babić</item>
      <item>Teo Baučić</item>
      <item>Joško Kovačić</item>
      <item>Zorka rođ. Braić pok. Josipa Kovačić</item>
      <item>Anđelka Rožić</item>
      <item>Nediljka Šošić</item>
      <item>Duško Mušac pok.Tonka</item>
      <item>Neven Mušac</item>
      <item>Mario Mušac</item>
      <item>Damir Kovačić pok. Božidara</item>
      <item>Robert Kovačić pok. Božidara</item>
      <item>Klaudia Šolinić</item>
    </izvorni_sadrzaj>
    <derivirana_varijabla naziv="DomainObject.Predmet.ProtuStrankaListNazivFormated_1">
      <item>Marinko p. Ante Kovačić</item>
      <item>Mijo p. Mate Kovačić</item>
      <item>Milka p. Pavla Kovačić</item>
      <item>Nikola p. Joze Kovačić</item>
      <item>Ruža p. Stipe Kovačić</item>
      <item>Tonći Stanišić</item>
      <item>Antica ž. Mije Vukasović</item>
      <item>Stipan p. Mate Kovačić</item>
      <item>Stipe p. Bože Kovačić</item>
      <item>Špiro p. Ivana Kovačić</item>
      <item>Špiro p. Joze Kovačić</item>
      <item>Tomislav p. Vicka Kovačić</item>
      <item>Vicko p. Jure Kovačić</item>
      <item>Vicko p. Vicka Kovačić</item>
      <item>Ana Matina Marušić</item>
      <item>Mate Antin Marušić</item>
      <item>Matija ž. Joze Marušić</item>
      <item>Stipan Matin Marušić</item>
      <item>Ruže p. Joze Kovačić</item>
      <item>Ruže ud. Ante Kovačić</item>
      <item>Ivan p. Ante Čečuk</item>
      <item>Georg p. Filipa Kovacich Koverly</item>
      <item>Rudy p. Filipa Kovacich</item>
      <item>William p. Filipa Kovacich</item>
      <item>Ane Božina Kovačić</item>
      <item>Ane p. Ivana Kovačić</item>
      <item>Antica ud. Joze Kovačić</item>
      <item>Božo p. Jure Kovačić</item>
      <item>Dragica p. Vicka Kovačić</item>
      <item>Filip p. Mate Kovačić</item>
      <item>Frane p. ante Kovačić</item>
      <item>George p. Filipa Kovačić</item>
      <item>Iva p. Pavla Kovačić</item>
      <item>Ivan p. Frane Kovačić</item>
      <item>Ivan p. Mate Kovačić</item>
      <item>Ivka p. Ante Kovačić</item>
      <item>Ivka ud. Stipe Kovačić</item>
      <item>Jake p. Ivana ž. Mate Nejašmić Kovačić</item>
      <item>Josip Pavin Kovačić</item>
      <item>Kate ud. Stipe Kovačić</item>
      <item>Lucija Luce p. Mate Kovačić</item>
      <item>Lucija p. Ivana Kovačić</item>
      <item>Mare ž. Joze p. Joze ž. Kovačić Šimuna Kovačić</item>
      <item>Marija p. Jure Kovačić</item>
      <item>Marija p. Lovre Kovačić</item>
      <item>Marija Roza p. Ivana ž. Tome Brstila Kovačić</item>
      <item>Marijan p. Ante Kovačić</item>
      <item>Marijan Marjan p. Mate Kovačić</item>
      <item>Gusepe p. Giovania Kuzmanić</item>
      <item>Danica ž. Petra Brkanović</item>
      <item>Matija ž. Joze Kovačić</item>
      <item>Stipe pok. Josipa Joze Kovačić</item>
      <item>Stipan pok. Ivana Kovačić</item>
      <item>Ruža pok. Bože Kovačić</item>
      <item>Rudy pok. Filipa Kovačić</item>
      <item>Ivka Šamanović ž.Petra</item>
      <item>Tone Marušić ž. Mate</item>
      <item>Bože pok. Bože Kovačić</item>
      <item>Ivka Sinovčić ž. Ivana</item>
      <item>Mare ud. Mate Kovačić</item>
      <item>Marija p. Ante Kovačić</item>
      <item>Mate p. Filipa Kovačić</item>
      <item>Zoran Kovačić</item>
      <item>Ivan pok. Pavla Kovačić</item>
      <item>Ksenija, ud. Joze Kovačić</item>
      <item>Ivanka Kovačić ž. Nevena</item>
      <item>Anisija Vukušić</item>
      <item>Tomislav Stanišić</item>
      <item>Vahid pok Ismeta Tanović</item>
      <item>Tanja Babić</item>
      <item>Teo Baučić</item>
      <item>Joško Kovačić</item>
      <item>Zorka rođ. Braić pok. Josipa Kovačić</item>
      <item>Anđelka Rožić</item>
      <item>Nediljka Šošić</item>
      <item>Duško Mušac pok.Tonka</item>
      <item>Neven Mušac</item>
      <item>Mario Mušac</item>
      <item>Damir Kovačić pok. Božidara</item>
      <item>Robert Kovačić pok. Božidara</item>
      <item>Klaudia Šolinić</item>
    </derivirana_varijabla>
  </DomainObject.Predmet.ProtuStrankaListNazivFormated>
  <DomainObject.Predmet.ProtuStrankaListNazivFormatedOIB>
    <izvorni_sadrzaj>
      <item>Marinko p. Ante Kovačić</item>
      <item>Mijo p. Mate Kovačić</item>
      <item>Milka p. Pavla Kovačić</item>
      <item>Nikola p. Joze Kovačić</item>
      <item>Ruža p. Stipe Kovačić</item>
      <item>Tonći Stanišić, OIB 61016601587</item>
      <item>Antica ž. Mije Vukasović</item>
      <item>Stipan p. Mate Kovačić</item>
      <item>Stipe p. Bože Kovačić</item>
      <item>Špiro p. Ivana Kovačić</item>
      <item>Špiro p. Joze Kovačić</item>
      <item>Tomislav p. Vicka Kovačić</item>
      <item>Vicko p. Jure Kovačić</item>
      <item>Vicko p. Vicka Kovačić</item>
      <item>Ana Matina Marušić</item>
      <item>Mate Antin Marušić</item>
      <item>Matija ž. Joze Marušić</item>
      <item>Stipan Matin Marušić</item>
      <item>Ruže p. Joze Kovačić</item>
      <item>Ruže ud. Ante Kovačić</item>
      <item>Ivan p. Ante Čečuk</item>
      <item>Georg p. Filipa Kovacich Koverly</item>
      <item>Rudy p. Filipa Kovacich</item>
      <item>William p. Filipa Kovacich</item>
      <item>Ane Božina Kovačić</item>
      <item>Ane p. Ivana Kovačić</item>
      <item>Antica ud. Joze Kovačić</item>
      <item>Božo p. Jure Kovačić</item>
      <item>Dragica p. Vicka Kovačić</item>
      <item>Filip p. Mate Kovačić</item>
      <item>Frane p. ante Kovačić</item>
      <item>George p. Filipa Kovačić</item>
      <item>Iva p. Pavla Kovačić</item>
      <item>Ivan p. Frane Kovačić</item>
      <item>Ivan p. Mate Kovačić</item>
      <item>Ivka p. Ante Kovačić</item>
      <item>Ivka ud. Stipe Kovačić</item>
      <item>Jake p. Ivana ž. Mate Nejašmić Kovačić</item>
      <item>Josip Pavin Kovačić</item>
      <item>Kate ud. Stipe Kovačić</item>
      <item>Lucija Luce p. Mate Kovačić</item>
      <item>Lucija p. Ivana Kovačić</item>
      <item>Mare ž. Joze p. Joze ž. Kovačić Šimuna Kovačić</item>
      <item>Marija p. Jure Kovačić</item>
      <item>Marija p. Lovre Kovačić</item>
      <item>Marija Roza p. Ivana ž. Tome Brstila Kovačić</item>
      <item>Marijan p. Ante Kovačić</item>
      <item>Marijan Marjan p. Mate Kovačić</item>
      <item>Gusepe p. Giovania Kuzmanić</item>
      <item>Danica ž. Petra Brkanović</item>
      <item>Matija ž. Joze Kovačić</item>
      <item>Stipe pok. Josipa Joze Kovačić</item>
      <item>Stipan pok. Ivana Kovačić</item>
      <item>Ruža pok. Bože Kovačić</item>
      <item>Rudy pok. Filipa Kovačić</item>
      <item>Ivka Šamanović ž.Petra</item>
      <item>Tone Marušić ž. Mate</item>
      <item>Bože pok. Bože Kovačić</item>
      <item>Ivka Sinovčić ž. Ivana</item>
      <item>Mare ud. Mate Kovačić</item>
      <item>Marija p. Ante Kovačić</item>
      <item>Mate p. Filipa Kovačić</item>
      <item>Zoran Kovačić, OIB 83539460733</item>
      <item>Ivan pok. Pavla Kovačić</item>
      <item>Ksenija, ud. Joze Kovačić, OIB 09590031471</item>
      <item>Ivanka Kovačić ž. Nevena, OIB 35253261392</item>
      <item>Anisija Vukušić, OIB 83300122751</item>
      <item>Tomislav Stanišić, OIB 72518016126</item>
      <item>Vahid pok Ismeta Tanović</item>
      <item>Tanja Babić, OIB 86813088361</item>
      <item>Teo Baučić, OIB 55672974953</item>
      <item>Joško Kovačić, OIB 01411445379</item>
      <item>Zorka rođ. Braić pok. Josipa Kovačić, OIB 02059885973</item>
      <item>Anđelka Rožić, OIB 96400776059</item>
      <item>Nediljka Šošić, OIB 57966893335</item>
      <item>Duško Mušac pok.Tonka, OIB 18239425189</item>
      <item>Neven Mušac, OIB 79385998989</item>
      <item>Mario Mušac, OIB 08205356474</item>
      <item>Damir Kovačić pok. Božidara</item>
      <item>Robert Kovačić pok. Božidara</item>
      <item>Klaudia Šolinić, OIB 29597953261</item>
    </izvorni_sadrzaj>
    <derivirana_varijabla naziv="DomainObject.Predmet.ProtuStrankaListNazivFormatedOIB_1">
      <item>Marinko p. Ante Kovačić</item>
      <item>Mijo p. Mate Kovačić</item>
      <item>Milka p. Pavla Kovačić</item>
      <item>Nikola p. Joze Kovačić</item>
      <item>Ruža p. Stipe Kovačić</item>
      <item>Tonći Stanišić, OIB 61016601587</item>
      <item>Antica ž. Mije Vukasović</item>
      <item>Stipan p. Mate Kovačić</item>
      <item>Stipe p. Bože Kovačić</item>
      <item>Špiro p. Ivana Kovačić</item>
      <item>Špiro p. Joze Kovačić</item>
      <item>Tomislav p. Vicka Kovačić</item>
      <item>Vicko p. Jure Kovačić</item>
      <item>Vicko p. Vicka Kovačić</item>
      <item>Ana Matina Marušić</item>
      <item>Mate Antin Marušić</item>
      <item>Matija ž. Joze Marušić</item>
      <item>Stipan Matin Marušić</item>
      <item>Ruže p. Joze Kovačić</item>
      <item>Ruže ud. Ante Kovačić</item>
      <item>Ivan p. Ante Čečuk</item>
      <item>Georg p. Filipa Kovacich Koverly</item>
      <item>Rudy p. Filipa Kovacich</item>
      <item>William p. Filipa Kovacich</item>
      <item>Ane Božina Kovačić</item>
      <item>Ane p. Ivana Kovačić</item>
      <item>Antica ud. Joze Kovačić</item>
      <item>Božo p. Jure Kovačić</item>
      <item>Dragica p. Vicka Kovačić</item>
      <item>Filip p. Mate Kovačić</item>
      <item>Frane p. ante Kovačić</item>
      <item>George p. Filipa Kovačić</item>
      <item>Iva p. Pavla Kovačić</item>
      <item>Ivan p. Frane Kovačić</item>
      <item>Ivan p. Mate Kovačić</item>
      <item>Ivka p. Ante Kovačić</item>
      <item>Ivka ud. Stipe Kovačić</item>
      <item>Jake p. Ivana ž. Mate Nejašmić Kovačić</item>
      <item>Josip Pavin Kovačić</item>
      <item>Kate ud. Stipe Kovačić</item>
      <item>Lucija Luce p. Mate Kovačić</item>
      <item>Lucija p. Ivana Kovačić</item>
      <item>Mare ž. Joze p. Joze ž. Kovačić Šimuna Kovačić</item>
      <item>Marija p. Jure Kovačić</item>
      <item>Marija p. Lovre Kovačić</item>
      <item>Marija Roza p. Ivana ž. Tome Brstila Kovačić</item>
      <item>Marijan p. Ante Kovačić</item>
      <item>Marijan Marjan p. Mate Kovačić</item>
      <item>Gusepe p. Giovania Kuzmanić</item>
      <item>Danica ž. Petra Brkanović</item>
      <item>Matija ž. Joze Kovačić</item>
      <item>Stipe pok. Josipa Joze Kovačić</item>
      <item>Stipan pok. Ivana Kovačić</item>
      <item>Ruža pok. Bože Kovačić</item>
      <item>Rudy pok. Filipa Kovačić</item>
      <item>Ivka Šamanović ž.Petra</item>
      <item>Tone Marušić ž. Mate</item>
      <item>Bože pok. Bože Kovačić</item>
      <item>Ivka Sinovčić ž. Ivana</item>
      <item>Mare ud. Mate Kovačić</item>
      <item>Marija p. Ante Kovačić</item>
      <item>Mate p. Filipa Kovačić</item>
      <item>Zoran Kovačić, OIB 83539460733</item>
      <item>Ivan pok. Pavla Kovačić</item>
      <item>Ksenija, ud. Joze Kovačić, OIB 09590031471</item>
      <item>Ivanka Kovačić ž. Nevena, OIB 35253261392</item>
      <item>Anisija Vukušić, OIB 83300122751</item>
      <item>Tomislav Stanišić, OIB 72518016126</item>
      <item>Vahid pok Ismeta Tanović</item>
      <item>Tanja Babić, OIB 86813088361</item>
      <item>Teo Baučić, OIB 55672974953</item>
      <item>Joško Kovačić, OIB 01411445379</item>
      <item>Zorka rođ. Braić pok. Josipa Kovačić, OIB 02059885973</item>
      <item>Anđelka Rožić, OIB 96400776059</item>
      <item>Nediljka Šošić, OIB 57966893335</item>
      <item>Duško Mušac pok.Tonka, OIB 18239425189</item>
      <item>Neven Mušac, OIB 79385998989</item>
      <item>Mario Mušac, OIB 08205356474</item>
      <item>Damir Kovačić pok. Božidara</item>
      <item>Robert Kovačić pok. Božidara</item>
      <item>Klaudia Šolinić, OIB 29597953261</item>
    </derivirana_varijabla>
  </DomainObject.Predmet.ProtuStrankaListNazivFormatedOIB>
  <DomainObject.Predmet.OstaliListFormated>
    <izvorni_sadrzaj>
      <item>Tomislav Jonić</item>
      <item>Vinko Ljubičić punomoćnik sudionika u postupku Zorka rođ. Braić pok. Josipa Kovačić; Joško Kovačić; Zoran Kovačić</item>
      <item>Dijana Vulić punomoćnik sudionika u postupku Igor Kovačić; Dajna Kovačić; Ivan Kovačić; Ksenija Kovačić; Ratimir Kovačić; Božena Kovačić</item>
      <item>Drago Kovačić</item>
      <item>Ivan Barbalić</item>
      <item>Krešimir Vuković punomoćnik sudionika u postupku Duško Mušac pok.Tonka; Mario Mušac</item>
    </izvorni_sadrzaj>
    <derivirana_varijabla naziv="DomainObject.Predmet.OstaliListFormated_1">
      <item>Tomislav Jonić</item>
      <item>Vinko Ljubičić punomoćnik sudionika u postupku Zorka rođ. Braić pok. Josipa Kovačić; Joško Kovačić; Zoran Kovačić</item>
      <item>Dijana Vulić punomoćnik sudionika u postupku Igor Kovačić; Dajna Kovačić; Ivan Kovačić; Ksenija Kovačić; Ratimir Kovačić; Božena Kovačić</item>
      <item>Drago Kovačić</item>
      <item>Ivan Barbalić</item>
      <item>Krešimir Vuković punomoćnik sudionika u postupku Duško Mušac pok.Tonka; Mario Mušac</item>
    </derivirana_varijabla>
    <derivirana_varijabla naziv="DrugaOsoba">
      <item>Tomislav Jonić</item>
      <item>Vinko Ljubičić punomoćnik sudionika u postupku Zorka rođ. Braić pok. Josipa Kovačić; Joško Kovačić; Zoran Kovačić</item>
      <item>Dijana Vulić punomoćnik sudionika u postupku Igor Kovačić; Dajna Kovačić; Ivan Kovačić; Ksenija Kovačić; Ratimir Kovačić; Božena Kovačić</item>
      <item>Drago Kovačić</item>
      <item>Ivan Barbalić</item>
      <item>Krešimir Vuković punomoćnik sudionika u postupku Duško Mušac pok.Tonka; Mario Mušac</item>
    </derivirana_varijabla>
  </DomainObject.Predmet.OstaliListFormated>
  <DomainObject.Predmet.OstaliListFormatedOIB>
    <izvorni_sadrzaj>
      <item>Tomislav Jonić, OIB 07863129284</item>
      <item>Vinko Ljubičić, OIB 64432343591 punomoćnik sudionika u postupku Zorka rođ. Braić pok. Josipa Kovačić; Joško Kovačić; Zoran Kovačić</item>
      <item>Dijana Vulić, OIB 91483884406 punomoćnik sudionika u postupku Igor Kovačić; Dajna Kovačić; Ivan Kovačić; Ksenija Kovačić; Ratimir Kovačić; Božena Kovačić</item>
      <item>Drago Kovačić, OIB 08525486929</item>
      <item>Ivan Barbalić, OIB 86582743046</item>
      <item>Krešimir Vuković, OIB 82182233133 punomoćnik sudionika u postupku Duško Mušac pok.Tonka; Mario Mušac</item>
    </izvorni_sadrzaj>
    <derivirana_varijabla naziv="DomainObject.Predmet.OstaliListFormatedOIB_1">
      <item>Tomislav Jonić, OIB 07863129284</item>
      <item>Vinko Ljubičić, OIB 64432343591 punomoćnik sudionika u postupku Zorka rođ. Braić pok. Josipa Kovačić; Joško Kovačić; Zoran Kovačić</item>
      <item>Dijana Vulić, OIB 91483884406 punomoćnik sudionika u postupku Igor Kovačić; Dajna Kovačić; Ivan Kovačić; Ksenija Kovačić; Ratimir Kovačić; Božena Kovačić</item>
      <item>Drago Kovačić, OIB 08525486929</item>
      <item>Ivan Barbalić, OIB 86582743046</item>
      <item>Krešimir Vuković, OIB 82182233133 punomoćnik sudionika u postupku Duško Mušac pok.Tonka; Mario Mušac</item>
    </derivirana_varijabla>
  </DomainObject.Predmet.OstaliListFormatedOIB>
  <DomainObject.Predmet.OstaliListFormatedWithAdress>
    <izvorni_sadrzaj>
      <item>Tomislav Jonić, Domovinskog rata 27/A, 21000 Split</item>
      <item>Vinko Ljubičić, Sukojišanska 4, 21000 Split punomoćnik sudionika u postupku Zorka rođ. Braić pok. Josipa Kovačić; Joško Kovačić; Zoran Kovačić</item>
      <item>Dijana Vulić, Gundulićeva 26A, 21000 Split punomoćnik sudionika u postupku Igor Kovačić; Dajna Kovačić; Ivan Kovačić; Ksenija Kovačić; Ratimir Kovačić; Božena Kovačić</item>
      <item>Drago Kovačić, Put Starog Sela 4, 21310 Čelina</item>
      <item>Ivan Barbalić, Mosećka 42, 21000 Split</item>
      <item>Krešimir Vuković, Četvrt Žarka Dražojevića 1A, 21310 Omiš punomoćnik sudionika u postupku Duško Mušac pok.Tonka; Mario Mušac</item>
    </izvorni_sadrzaj>
    <derivirana_varijabla naziv="DomainObject.Predmet.OstaliListFormatedWithAdress_1">
      <item>Tomislav Jonić, Domovinskog rata 27/A, 21000 Split</item>
      <item>Vinko Ljubičić, Sukojišanska 4, 21000 Split punomoćnik sudionika u postupku Zorka rođ. Braić pok. Josipa Kovačić; Joško Kovačić; Zoran Kovačić</item>
      <item>Dijana Vulić, Gundulićeva 26A, 21000 Split punomoćnik sudionika u postupku Igor Kovačić; Dajna Kovačić; Ivan Kovačić; Ksenija Kovačić; Ratimir Kovačić; Božena Kovačić</item>
      <item>Drago Kovačić, Put Starog Sela 4, 21310 Čelina</item>
      <item>Ivan Barbalić, Mosećka 42, 21000 Split</item>
      <item>Krešimir Vuković, Četvrt Žarka Dražojevića 1A, 21310 Omiš punomoćnik sudionika u postupku Duško Mušac pok.Tonka; Mario Mušac</item>
    </derivirana_varijabla>
  </DomainObject.Predmet.OstaliListFormatedWithAdress>
  <DomainObject.Predmet.OstaliListFormatedWithAdressOIB>
    <izvorni_sadrzaj>
      <item>Tomislav Jonić, OIB 07863129284, Domovinskog rata 27/A, 21000 Split</item>
      <item>Vinko Ljubičić, OIB 64432343591, Sukojišanska 4, 21000 Split punomoćnik sudionika u postupku Zorka rođ. Braić pok. Josipa Kovačić; Joško Kovačić; Zoran Kovačić</item>
      <item>Dijana Vulić, OIB 91483884406, Gundulićeva 26A, 21000 Split punomoćnik sudionika u postupku Igor Kovačić; Dajna Kovačić; Ivan Kovačić; Ksenija Kovačić; Ratimir Kovačić; Božena Kovačić</item>
      <item>Drago Kovačić, OIB 08525486929, Put Starog Sela 4, 21310 Čelina</item>
      <item>Ivan Barbalić, OIB 86582743046, Mosećka 42, 21000 Split</item>
      <item>Krešimir Vuković, OIB 82182233133, Četvrt Žarka Dražojevića 1A, 21310 Omiš punomoćnik sudionika u postupku Duško Mušac pok.Tonka; Mario Mušac</item>
    </izvorni_sadrzaj>
    <derivirana_varijabla naziv="DomainObject.Predmet.OstaliListFormatedWithAdressOIB_1">
      <item>Tomislav Jonić, OIB 07863129284, Domovinskog rata 27/A, 21000 Split</item>
      <item>Vinko Ljubičić, OIB 64432343591, Sukojišanska 4, 21000 Split punomoćnik sudionika u postupku Zorka rođ. Braić pok. Josipa Kovačić; Joško Kovačić; Zoran Kovačić</item>
      <item>Dijana Vulić, OIB 91483884406, Gundulićeva 26A, 21000 Split punomoćnik sudionika u postupku Igor Kovačić; Dajna Kovačić; Ivan Kovačić; Ksenija Kovačić; Ratimir Kovačić; Božena Kovačić</item>
      <item>Drago Kovačić, OIB 08525486929, Put Starog Sela 4, 21310 Čelina</item>
      <item>Ivan Barbalić, OIB 86582743046, Mosećka 42, 21000 Split</item>
      <item>Krešimir Vuković, OIB 82182233133, Četvrt Žarka Dražojevića 1A, 21310 Omiš punomoćnik sudionika u postupku Duško Mušac pok.Tonka; Mario Mušac</item>
    </derivirana_varijabla>
  </DomainObject.Predmet.OstaliListFormatedWithAdressOIB>
  <DomainObject.Predmet.OstaliListNazivFormated>
    <izvorni_sadrzaj>
      <item>Tomislav Jonić</item>
      <item>Vinko Ljubičić</item>
      <item>Dijana Vulić</item>
      <item>Drago Kovačić</item>
      <item>Ivan Barbalić</item>
      <item>Krešimir Vuković</item>
    </izvorni_sadrzaj>
    <derivirana_varijabla naziv="DomainObject.Predmet.OstaliListNazivFormated_1">
      <item>Tomislav Jonić</item>
      <item>Vinko Ljubičić</item>
      <item>Dijana Vulić</item>
      <item>Drago Kovačić</item>
      <item>Ivan Barbalić</item>
      <item>Krešimir Vuković</item>
    </derivirana_varijabla>
  </DomainObject.Predmet.OstaliListNazivFormated>
  <DomainObject.Predmet.OstaliListNazivFormatedOIB>
    <izvorni_sadrzaj>
      <item>Tomislav Jonić, OIB 07863129284</item>
      <item>Vinko Ljubičić, OIB 64432343591</item>
      <item>Dijana Vulić, OIB 91483884406</item>
      <item>Drago Kovačić, OIB 08525486929</item>
      <item>Ivan Barbalić, OIB 86582743046</item>
      <item>Krešimir Vuković, OIB 82182233133</item>
    </izvorni_sadrzaj>
    <derivirana_varijabla naziv="DomainObject.Predmet.OstaliListNazivFormatedOIB_1">
      <item>Tomislav Jonić, OIB 07863129284</item>
      <item>Vinko Ljubičić, OIB 64432343591</item>
      <item>Dijana Vulić, OIB 91483884406</item>
      <item>Drago Kovačić, OIB 08525486929</item>
      <item>Ivan Barbalić, OIB 86582743046</item>
      <item>Krešimir Vuković, OIB 82182233133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Datum>
    <izvorni_sadrzaj>23. srpnja 2026.</izvorni_sadrzaj>
    <derivirana_varijabla naziv="DomainObject.Datum_1">23. srpnja 2026.</derivirana_varijabla>
  </DomainObject.Datum>
  <DomainObject.PoslovniBrojDokumenta>
    <izvorni_sadrzaj/>
    <derivirana_varijabla naziv="DomainObject.PoslovniBrojDokumenta_1"/>
  </DomainObject.PoslovniBrojDokumenta>
  <DomainObject.Predmet.StrankaIDrugi>
    <izvorni_sadrzaj>Božidar Kovačić i dr.</izvorni_sadrzaj>
    <derivirana_varijabla naziv="DomainObject.Predmet.StrankaIDrugi_1">Božidar Kovačić i dr.</derivirana_varijabla>
  </DomainObject.Predmet.StrankaIDrugi>
  <DomainObject.Predmet.ProtustrankaIDrugi>
    <izvorni_sadrzaj>Marinko p. Ante Kovačić i dr.</izvorni_sadrzaj>
    <derivirana_varijabla naziv="DomainObject.Predmet.ProtustrankaIDrugi_1">Marinko p. Ante Kovačić i dr.</derivirana_varijabla>
  </DomainObject.Predmet.ProtustrankaIDrugi>
  <DomainObject.Predmet.StrankaIDrugiAdressOIB>
    <izvorni_sadrzaj>Božidar Kovačić, OIB 38984977393, Tice I 2, 21310 Stanići i dr.</izvorni_sadrzaj>
    <derivirana_varijabla naziv="DomainObject.Predmet.StrankaIDrugiAdressOIB_1">Božidar Kovačić, OIB 38984977393, Tice I 2, 21310 Stanići i dr.</derivirana_varijabla>
  </DomainObject.Predmet.StrankaIDrugiAdressOIB>
  <DomainObject.Predmet.ProtustrankaIDrugiAdressOIB>
    <izvorni_sadrzaj>Marinko p. Ante Kovačić, odsutan i nepoznata boravišta i dr.</izvorni_sadrzaj>
    <derivirana_varijabla naziv="DomainObject.Predmet.ProtustrankaIDrugiAdressOIB_1">Marinko p. Ante Kovačić, odsutan i nepoznata boravišta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Marinko p. Ante Kovačić</item>
      <item>Božidar Kovačić</item>
      <item>Ratimir Kovačić</item>
      <item>Mijo p. Mate Kovačić</item>
      <item>Dajna Kovačić</item>
      <item>Milka p. Pavla Kovačić</item>
      <item>Igor Kovačić</item>
      <item>Nikola p. Joze Kovačić</item>
      <item>Ivan Kovačić</item>
      <item>Ruža p. Stipe Kovačić</item>
      <item>Tonći Stanišić</item>
      <item>Božena Kovačić</item>
      <item>Ksenija Kovačić</item>
      <item>Antica ž. Mije Vukasović</item>
      <item>Stipan p. Mate Kovačić</item>
      <item>Franka Kovačić</item>
      <item>Stipe p. Bože Kovačić</item>
      <item>Ljubica Rodić</item>
      <item>Špiro p. Ivana Kovačić</item>
      <item>Špiro p. Joze Kovačić</item>
      <item>Tomislav p. Vicka Kovačić</item>
      <item>Vicko p. Jure Kovačić</item>
      <item>Vicko p. Vicka Kovačić</item>
      <item>Ana Matina Marušić</item>
      <item>Mate Antin Marušić</item>
      <item>Matija ž. Joze Marušić</item>
      <item>Stipan Matin Marušić</item>
      <item>Ruže p. Joze Kovačić</item>
      <item>Ruže ud. Ante Kovačić</item>
      <item>Ivan p. Ante Čečuk</item>
      <item>Georg p. Filipa Kovacich Koverly</item>
      <item>Rudy p. Filipa Kovacich</item>
      <item>William p. Filipa Kovacich</item>
      <item>Ane Božina Kovačić</item>
      <item>Ane p. Ivana Kovačić</item>
      <item>Antica ud. Joze Kovačić</item>
      <item>Božo p. Jure Kovačić</item>
      <item>Dragica p. Vicka Kovačić</item>
      <item>Filip p. Mate Kovačić</item>
      <item>Frane p. ante Kovačić</item>
      <item>George p. Filipa Kovačić</item>
      <item>Iva p. Pavla Kovačić</item>
      <item>Ivan p. Frane Kovačić</item>
      <item>Ivan p. Mate Kovačić</item>
      <item>Ivka p. Ante Kovačić</item>
      <item>Ivka ud. Stipe Kovačić</item>
      <item>Jake p. Ivana ž. Mate Nejašmić Kovačić</item>
      <item>Josip Pavin Kovačić</item>
      <item>Kate ud. Stipe Kovačić</item>
      <item>Lucija Luce p. Mate Kovačić</item>
      <item>Lucija p. Ivana Kovačić</item>
      <item>Mare ž. Joze p. Joze ž. Kovačić Šimuna Kovačić</item>
      <item>Marija p. Jure Kovačić</item>
      <item>Marija p. Lovre Kovačić</item>
      <item>Marija Roza p. Ivana ž. Tome Brstila Kovačić</item>
      <item>Marijan p. Ante Kovačić</item>
      <item>Marijan Marjan p. Mate Kovačić</item>
      <item>Gusepe p. Giovania Kuzmanić</item>
      <item>Danica ž. Petra Brkanović</item>
      <item>Matija ž. Joze Kovačić</item>
      <item>Stipe pok. Josipa Joze Kovačić</item>
      <item>Stipan pok. Ivana Kovačić</item>
      <item>Ruža pok. Bože Kovačić</item>
      <item>Rudy pok. Filipa Kovačić</item>
      <item>Ivka Šamanović ž.Petra</item>
      <item>Tone Marušić ž. Mate</item>
      <item>Bože pok. Bože Kovačić</item>
      <item>Ivka Sinovčić ž. Ivana</item>
      <item>Mare ud. Mate Kovačić</item>
      <item>Marija p. Ante Kovačić</item>
      <item>Mate p. Filipa Kovačić</item>
      <item>Zoran Kovačić</item>
      <item>Ivan pok. Pavla Kovačić</item>
      <item>Ksenija, ud. Joze Kovačić</item>
      <item>Ivanka Kovačić ž. Nevena</item>
      <item>Anisija Vukušić</item>
      <item>Tomislav Stanišić</item>
      <item>Vahid pok Ismeta Tanović</item>
      <item>Tanja Babić</item>
      <item>Teo Baučić</item>
      <item>Joško Kovačić</item>
      <item>Zorka rođ. Braić pok. Josipa Kovačić</item>
      <item>Anđelka Rožić</item>
      <item>Nediljka Šošić</item>
      <item>Duško Mušac pok.Tonka</item>
      <item>Neven Mušac</item>
      <item>Mario Mušac</item>
      <item>Damir Kovačić pok. Božidara</item>
      <item>Robert Kovačić pok. Božidara</item>
      <item>Klaudia Šolinić</item>
      <item>Tomislav Jonić</item>
      <item>Vinko Ljubičić</item>
      <item>Dijana Vulić</item>
      <item>Drago Kovačić</item>
      <item>Ivan Barbalić</item>
      <item>Krešimir Vuković</item>
    </izvorni_sadrzaj>
    <derivirana_varijabla naziv="DomainObject.Predmet.SudioniciListNaziv_1">
      <item>Marinko p. Ante Kovačić</item>
      <item>Božidar Kovačić</item>
      <item>Ratimir Kovačić</item>
      <item>Mijo p. Mate Kovačić</item>
      <item>Dajna Kovačić</item>
      <item>Milka p. Pavla Kovačić</item>
      <item>Igor Kovačić</item>
      <item>Nikola p. Joze Kovačić</item>
      <item>Ivan Kovačić</item>
      <item>Ruža p. Stipe Kovačić</item>
      <item>Tonći Stanišić</item>
      <item>Božena Kovačić</item>
      <item>Ksenija Kovačić</item>
      <item>Antica ž. Mije Vukasović</item>
      <item>Stipan p. Mate Kovačić</item>
      <item>Franka Kovačić</item>
      <item>Stipe p. Bože Kovačić</item>
      <item>Ljubica Rodić</item>
      <item>Špiro p. Ivana Kovačić</item>
      <item>Špiro p. Joze Kovačić</item>
      <item>Tomislav p. Vicka Kovačić</item>
      <item>Vicko p. Jure Kovačić</item>
      <item>Vicko p. Vicka Kovačić</item>
      <item>Ana Matina Marušić</item>
      <item>Mate Antin Marušić</item>
      <item>Matija ž. Joze Marušić</item>
      <item>Stipan Matin Marušić</item>
      <item>Ruže p. Joze Kovačić</item>
      <item>Ruže ud. Ante Kovačić</item>
      <item>Ivan p. Ante Čečuk</item>
      <item>Georg p. Filipa Kovacich Koverly</item>
      <item>Rudy p. Filipa Kovacich</item>
      <item>William p. Filipa Kovacich</item>
      <item>Ane Božina Kovačić</item>
      <item>Ane p. Ivana Kovačić</item>
      <item>Antica ud. Joze Kovačić</item>
      <item>Božo p. Jure Kovačić</item>
      <item>Dragica p. Vicka Kovačić</item>
      <item>Filip p. Mate Kovačić</item>
      <item>Frane p. ante Kovačić</item>
      <item>George p. Filipa Kovačić</item>
      <item>Iva p. Pavla Kovačić</item>
      <item>Ivan p. Frane Kovačić</item>
      <item>Ivan p. Mate Kovačić</item>
      <item>Ivka p. Ante Kovačić</item>
      <item>Ivka ud. Stipe Kovačić</item>
      <item>Jake p. Ivana ž. Mate Nejašmić Kovačić</item>
      <item>Josip Pavin Kovačić</item>
      <item>Kate ud. Stipe Kovačić</item>
      <item>Lucija Luce p. Mate Kovačić</item>
      <item>Lucija p. Ivana Kovačić</item>
      <item>Mare ž. Joze p. Joze ž. Kovačić Šimuna Kovačić</item>
      <item>Marija p. Jure Kovačić</item>
      <item>Marija p. Lovre Kovačić</item>
      <item>Marija Roza p. Ivana ž. Tome Brstila Kovačić</item>
      <item>Marijan p. Ante Kovačić</item>
      <item>Marijan Marjan p. Mate Kovačić</item>
      <item>Gusepe p. Giovania Kuzmanić</item>
      <item>Danica ž. Petra Brkanović</item>
      <item>Matija ž. Joze Kovačić</item>
      <item>Stipe pok. Josipa Joze Kovačić</item>
      <item>Stipan pok. Ivana Kovačić</item>
      <item>Ruža pok. Bože Kovačić</item>
      <item>Rudy pok. Filipa Kovačić</item>
      <item>Ivka Šamanović ž.Petra</item>
      <item>Tone Marušić ž. Mate</item>
      <item>Bože pok. Bože Kovačić</item>
      <item>Ivka Sinovčić ž. Ivana</item>
      <item>Mare ud. Mate Kovačić</item>
      <item>Marija p. Ante Kovačić</item>
      <item>Mate p. Filipa Kovačić</item>
      <item>Zoran Kovačić</item>
      <item>Ivan pok. Pavla Kovačić</item>
      <item>Ksenija, ud. Joze Kovačić</item>
      <item>Ivanka Kovačić ž. Nevena</item>
      <item>Anisija Vukušić</item>
      <item>Tomislav Stanišić</item>
      <item>Vahid pok Ismeta Tanović</item>
      <item>Tanja Babić</item>
      <item>Teo Baučić</item>
      <item>Joško Kovačić</item>
      <item>Zorka rođ. Braić pok. Josipa Kovačić</item>
      <item>Anđelka Rožić</item>
      <item>Nediljka Šošić</item>
      <item>Duško Mušac pok.Tonka</item>
      <item>Neven Mušac</item>
      <item>Mario Mušac</item>
      <item>Damir Kovačić pok. Božidara</item>
      <item>Robert Kovačić pok. Božidara</item>
      <item>Klaudia Šolinić</item>
      <item>Tomislav Jonić</item>
      <item>Vinko Ljubičić</item>
      <item>Dijana Vulić</item>
      <item>Drago Kovačić</item>
      <item>Ivan Barbalić</item>
      <item>Krešimir Vuković</item>
    </derivirana_varijabla>
    <derivirana_varijabla naziv="OstaliSudionici">
      <item>Marinko p. Ante Kovačić</item>
      <item>Božidar Kovačić</item>
      <item>Ratimir Kovačić</item>
      <item>Mijo p. Mate Kovačić</item>
      <item>Dajna Kovačić</item>
      <item>Milka p. Pavla Kovačić</item>
      <item>Igor Kovačić</item>
      <item>Nikola p. Joze Kovačić</item>
      <item>Ivan Kovačić</item>
      <item>Ruža p. Stipe Kovačić</item>
      <item>Tonći Stanišić</item>
      <item>Božena Kovačić</item>
      <item>Ksenija Kovačić</item>
      <item>Antica ž. Mije Vukasović</item>
      <item>Stipan p. Mate Kovačić</item>
      <item>Franka Kovačić</item>
      <item>Stipe p. Bože Kovačić</item>
      <item>Ljubica Rodić</item>
      <item>Špiro p. Ivana Kovačić</item>
      <item>Špiro p. Joze Kovačić</item>
      <item>Tomislav p. Vicka Kovačić</item>
      <item>Vicko p. Jure Kovačić</item>
      <item>Vicko p. Vicka Kovačić</item>
      <item>Ana Matina Marušić</item>
      <item>Mate Antin Marušić</item>
      <item>Matija ž. Joze Marušić</item>
      <item>Stipan Matin Marušić</item>
      <item>Ruže p. Joze Kovačić</item>
      <item>Ruže ud. Ante Kovačić</item>
      <item>Ivan p. Ante Čečuk</item>
      <item>Georg p. Filipa Kovacich Koverly</item>
      <item>Rudy p. Filipa Kovacich</item>
      <item>William p. Filipa Kovacich</item>
      <item>Ane Božina Kovačić</item>
      <item>Ane p. Ivana Kovačić</item>
      <item>Antica ud. Joze Kovačić</item>
      <item>Božo p. Jure Kovačić</item>
      <item>Dragica p. Vicka Kovačić</item>
      <item>Filip p. Mate Kovačić</item>
      <item>Frane p. ante Kovačić</item>
      <item>George p. Filipa Kovačić</item>
      <item>Iva p. Pavla Kovačić</item>
      <item>Ivan p. Frane Kovačić</item>
      <item>Ivan p. Mate Kovačić</item>
      <item>Ivka p. Ante Kovačić</item>
      <item>Ivka ud. Stipe Kovačić</item>
      <item>Jake p. Ivana ž. Mate Nejašmić Kovačić</item>
      <item>Josip Pavin Kovačić</item>
      <item>Kate ud. Stipe Kovačić</item>
      <item>Lucija Luce p. Mate Kovačić</item>
      <item>Lucija p. Ivana Kovačić</item>
      <item>Mare ž. Joze p. Joze ž. Kovačić Šimuna Kovačić</item>
      <item>Marija p. Jure Kovačić</item>
      <item>Marija p. Lovre Kovačić</item>
      <item>Marija Roza p. Ivana ž. Tome Brstila Kovačić</item>
      <item>Marijan p. Ante Kovačić</item>
      <item>Marijan Marjan p. Mate Kovačić</item>
      <item>Gusepe p. Giovania Kuzmanić</item>
      <item>Danica ž. Petra Brkanović</item>
      <item>Matija ž. Joze Kovačić</item>
      <item>Stipe pok. Josipa Joze Kovačić</item>
      <item>Stipan pok. Ivana Kovačić</item>
      <item>Ruža pok. Bože Kovačić</item>
      <item>Rudy pok. Filipa Kovačić</item>
      <item>Ivka Šamanović ž.Petra</item>
      <item>Tone Marušić ž. Mate</item>
      <item>Bože pok. Bože Kovačić</item>
      <item>Ivka Sinovčić ž. Ivana</item>
      <item>Mare ud. Mate Kovačić</item>
      <item>Marija p. Ante Kovačić</item>
      <item>Mate p. Filipa Kovačić</item>
      <item>Zoran Kovačić</item>
      <item>Ivan pok. Pavla Kovačić</item>
      <item>Ksenija, ud. Joze Kovačić</item>
      <item>Ivanka Kovačić ž. Nevena</item>
      <item>Anisija Vukušić</item>
      <item>Tomislav Stanišić</item>
      <item>Vahid pok Ismeta Tanović</item>
      <item>Tanja Babić</item>
      <item>Teo Baučić</item>
      <item>Joško Kovačić</item>
      <item>Zorka rođ. Braić pok. Josipa Kovačić</item>
      <item>Anđelka Rožić</item>
      <item>Nediljka Šošić</item>
      <item>Duško Mušac pok.Tonka</item>
      <item>Neven Mušac</item>
      <item>Mario Mušac</item>
      <item>Damir Kovačić pok. Božidara</item>
      <item>Robert Kovačić pok. Božidara</item>
      <item>Klaudia Šolinić</item>
      <item>Tomislav Jonić</item>
      <item>Vinko Ljubičić</item>
      <item>Dijana Vulić</item>
      <item>Drago Kovačić</item>
      <item>Ivan Barbalić</item>
      <item>Krešimir Vuković</item>
    </derivirana_varijabla>
  </DomainObject.Predmet.SudioniciListNaziv>
  <DomainObject.Predmet.SudioniciListAdressOIB>
    <izvorni_sadrzaj>
      <item>Marinko p. Ante Kovačić, odsutan i nepoznata boravišta</item>
      <item>Božidar Kovačić, OIB 38984977393, Tice I 2,21310 Stanići</item>
      <item>Ratimir Kovačić, OIB 17428344674, Velika Luka 90,21310 Stanići</item>
      <item>Mijo p. Mate Kovačić, odsutan i nepoznata boravišta</item>
      <item>Dajna Kovačić, OIB 19446817127, Cvijete Zuzorić 11,10000 Zagreb</item>
      <item>Milka p. Pavla Kovačić, odsutna i nepoznata boravišta</item>
      <item>Igor Kovačić, OIB 37046594791, Sveti Duh 93,10000 Zagreb</item>
      <item>Nikola p. Joze Kovačić, Rogoznica</item>
      <item>Ivan Kovačić, OIB 66021701572, Sveti Duh 93,10000 Zagreb</item>
      <item>Ruža p. Stipe Kovačić, odsutna i nepoznata boravišta</item>
      <item>Tonći Stanišić, OIB 61016601587, Antuna Mihanovića 6,21000 Split</item>
      <item>Božena Kovačić, OIB 30131074859, Mile Gojsalić 1,21310 Omiš</item>
      <item>Ksenija Kovačić, OIB 29349627889, Jadranska 24,21315 Dugi Rat</item>
      <item>Antica ž. Mije Vukasović, odsutna i nepoznata boravišta</item>
      <item>Stipan p. Mate Kovačić, odsutan i nepoznata boravišta</item>
      <item>Franka Kovačić, OIB 70107905165, Tice I 2,21310 Stanići</item>
      <item>Stipe p. Bože Kovačić, odsutan i nepoznata boravišta</item>
      <item>Ljubica Rodić, OIB 75266623307, Put Nemire 30,21310 Omiš</item>
      <item>Špiro p. Ivana Kovačić, odsutan i nepoznata boravišta</item>
      <item>Špiro p. Joze Kovačić, odsutan i nepoznata boravišta</item>
      <item>Tomislav p. Vicka Kovačić, odsutan i nepoznata boravišta</item>
      <item>Vicko p. Jure Kovačić, odsutan i nepoznata boravišta</item>
      <item>Vicko p. Vicka Kovačić, odsutan i nepoznata boravišta</item>
      <item>Ana Matina Marušić, odsutna i nepoznata boravišta</item>
      <item>Mate Antin Marušić</item>
      <item>Matija ž. Joze Marušić, odsutna i nepoznata boravišta</item>
      <item>Stipan Matin Marušić</item>
      <item>Ruže p. Joze Kovačić</item>
      <item>Ruže ud. Ante Kovačić</item>
      <item>Ivan p. Ante Čečuk</item>
      <item>Georg p. Filipa Kovacich Koverly</item>
      <item>Rudy p. Filipa Kovacich</item>
      <item>William p. Filipa Kovacich</item>
      <item>Ane Božina Kovačić</item>
      <item>Ane p. Ivana Kovačić</item>
      <item>Antica ud. Joze Kovačić</item>
      <item>Božo p. Jure Kovačić</item>
      <item>Dragica p. Vicka Kovačić</item>
      <item>Filip p. Mate Kovačić</item>
      <item>Frane p. ante Kovačić</item>
      <item>George p. Filipa Kovačić</item>
      <item>Iva p. Pavla Kovačić</item>
      <item>Ivan p. Frane Kovačić</item>
      <item>Ivan p. Mate Kovačić</item>
      <item>Ivka p. Ante Kovačić</item>
      <item>Ivka ud. Stipe Kovačić</item>
      <item>Jake p. Ivana ž. Mate Nejašmić Kovačić</item>
      <item>Josip Pavin Kovačić</item>
      <item>Kate ud. Stipe Kovačić</item>
      <item>Lucija Luce p. Mate Kovačić</item>
      <item>Lucija p. Ivana Kovačić</item>
      <item>Mare ž. Joze p. Joze ž. Kovačić Šimuna Kovačić</item>
      <item>Marija p. Jure Kovačić</item>
      <item>Marija p. Lovre Kovačić</item>
      <item>Marija Roza p. Ivana ž. Tome Brstila Kovačić</item>
      <item>Marijan p. Ante Kovačić</item>
      <item>Marijan Marjan p. Mate Kovačić</item>
      <item>Gusepe p. Giovania Kuzmanić</item>
      <item>Danica ž. Petra Brkanović</item>
      <item>Matija ž. Joze Kovačić</item>
      <item>Stipe pok. Josipa Joze Kovačić</item>
      <item>Stipan pok. Ivana Kovačić</item>
      <item>Ruža pok. Bože Kovačić</item>
      <item>Rudy pok. Filipa Kovačić</item>
      <item>Ivka Šamanović ž.Petra</item>
      <item>Tone Marušić ž. Mate</item>
      <item>Bože pok. Bože Kovačić</item>
      <item>Ivka Sinovčić ž. Ivana</item>
      <item>Mare ud. Mate Kovačić</item>
      <item>Marija p. Ante Kovačić</item>
      <item>Mate p. Filipa Kovačić</item>
      <item>Zoran Kovačić, OIB 83539460733, Tice Ii 5,21310 Stanići</item>
      <item>Ivan pok. Pavla Kovačić, Fošal 5,21310 Omiš</item>
      <item>Ksenija, ud. Joze Kovačić, OIB 09590031471, Renka Šperca 7,21310 Omiš</item>
      <item>Ivanka Kovačić ž. Nevena, OIB 35253261392, Nemira V 13,21310 Omiš</item>
      <item>Anisija Vukušić, OIB 83300122751, Put Starog Sela 22,21317 Čelina</item>
      <item>Tomislav Stanišić, OIB 72518016126, Mihanovićeva 6,21000 Split</item>
      <item>Vahid pok Ismeta Tanović, 3 Rudolph St, APT 5,14218 Lackawanna</item>
      <item>Tanja Babić, OIB 86813088361, Oppsaltoppen 21 B,0687 Oslo</item>
      <item>Teo Baučić, OIB 55672974953, Mostarska 57,21000 Split</item>
      <item>Joško Kovačić, OIB 01411445379, Tice Ii 5,21310 Stanići</item>
      <item>Zorka rođ. Braić pok. Josipa Kovačić, OIB 02059885973, Stanići bb,21310 Stanići</item>
      <item>Anđelka Rožić, OIB 96400776059, Radnički Dol 13,10000 Zagreb</item>
      <item>Nediljka Šošić, OIB 57966893335, Podrače 3,21320 Brela</item>
      <item>Duško Mušac pok.Tonka, OIB 18239425189, Zavode bb,21317 Čelina</item>
      <item>Neven Mušac, OIB 79385998989, Put starog sela 12,21317 Čelina</item>
      <item>Mario Mušac, OIB 08205356474, Staro Selo 2,21318 Mimice</item>
      <item>Damir Kovačić pok. Božidara, Schierkerstrasse 4,12051 Berlin</item>
      <item>Robert Kovačić pok. Božidara, Gallwitzallee 18,12249 Berlin</item>
      <item>Klaudia Šolinić, OIB 29597953261, Am Gemeindepark 44B,12249 Berlin</item>
      <item>Tomislav Jonić, OIB 07863129284, Domovinskog rata 27/A,21000 Split</item>
      <item>Vinko Ljubičić, OIB 64432343591, Sukojišanska 4,21000 Split</item>
      <item>Dijana Vulić, OIB 91483884406, Gundulićeva 26A,21000 Split</item>
      <item>Drago Kovačić, OIB 08525486929, Put Starog Sela 4,21310 Čelina</item>
      <item>Ivan Barbalić, OIB 86582743046, Mosećka 42,21000 Split</item>
      <item>Krešimir Vuković, OIB 82182233133, Četvrt Žarka Dražojevića 1A,21310 Omiš</item>
    </izvorni_sadrzaj>
    <derivirana_varijabla naziv="DomainObject.Predmet.SudioniciListAdressOIB_1">
      <item>Marinko p. Ante Kovačić, odsutan i nepoznata boravišta</item>
      <item>Božidar Kovačić, OIB 38984977393, Tice I 2,21310 Stanići</item>
      <item>Ratimir Kovačić, OIB 17428344674, Velika Luka 90,21310 Stanići</item>
      <item>Mijo p. Mate Kovačić, odsutan i nepoznata boravišta</item>
      <item>Dajna Kovačić, OIB 19446817127, Cvijete Zuzorić 11,10000 Zagreb</item>
      <item>Milka p. Pavla Kovačić, odsutna i nepoznata boravišta</item>
      <item>Igor Kovačić, OIB 37046594791, Sveti Duh 93,10000 Zagreb</item>
      <item>Nikola p. Joze Kovačić, Rogoznica</item>
      <item>Ivan Kovačić, OIB 66021701572, Sveti Duh 93,10000 Zagreb</item>
      <item>Ruža p. Stipe Kovačić, odsutna i nepoznata boravišta</item>
      <item>Tonći Stanišić, OIB 61016601587, Antuna Mihanovića 6,21000 Split</item>
      <item>Božena Kovačić, OIB 30131074859, Mile Gojsalić 1,21310 Omiš</item>
      <item>Ksenija Kovačić, OIB 29349627889, Jadranska 24,21315 Dugi Rat</item>
      <item>Antica ž. Mije Vukasović, odsutna i nepoznata boravišta</item>
      <item>Stipan p. Mate Kovačić, odsutan i nepoznata boravišta</item>
      <item>Franka Kovačić, OIB 70107905165, Tice I 2,21310 Stanići</item>
      <item>Stipe p. Bože Kovačić, odsutan i nepoznata boravišta</item>
      <item>Ljubica Rodić, OIB 75266623307, Put Nemire 30,21310 Omiš</item>
      <item>Špiro p. Ivana Kovačić, odsutan i nepoznata boravišta</item>
      <item>Špiro p. Joze Kovačić, odsutan i nepoznata boravišta</item>
      <item>Tomislav p. Vicka Kovačić, odsutan i nepoznata boravišta</item>
      <item>Vicko p. Jure Kovačić, odsutan i nepoznata boravišta</item>
      <item>Vicko p. Vicka Kovačić, odsutan i nepoznata boravišta</item>
      <item>Ana Matina Marušić, odsutna i nepoznata boravišta</item>
      <item>Mate Antin Marušić</item>
      <item>Matija ž. Joze Marušić, odsutna i nepoznata boravišta</item>
      <item>Stipan Matin Marušić</item>
      <item>Ruže p. Joze Kovačić</item>
      <item>Ruže ud. Ante Kovačić</item>
      <item>Ivan p. Ante Čečuk</item>
      <item>Georg p. Filipa Kovacich Koverly</item>
      <item>Rudy p. Filipa Kovacich</item>
      <item>William p. Filipa Kovacich</item>
      <item>Ane Božina Kovačić</item>
      <item>Ane p. Ivana Kovačić</item>
      <item>Antica ud. Joze Kovačić</item>
      <item>Božo p. Jure Kovačić</item>
      <item>Dragica p. Vicka Kovačić</item>
      <item>Filip p. Mate Kovačić</item>
      <item>Frane p. ante Kovačić</item>
      <item>George p. Filipa Kovačić</item>
      <item>Iva p. Pavla Kovačić</item>
      <item>Ivan p. Frane Kovačić</item>
      <item>Ivan p. Mate Kovačić</item>
      <item>Ivka p. Ante Kovačić</item>
      <item>Ivka ud. Stipe Kovačić</item>
      <item>Jake p. Ivana ž. Mate Nejašmić Kovačić</item>
      <item>Josip Pavin Kovačić</item>
      <item>Kate ud. Stipe Kovačić</item>
      <item>Lucija Luce p. Mate Kovačić</item>
      <item>Lucija p. Ivana Kovačić</item>
      <item>Mare ž. Joze p. Joze ž. Kovačić Šimuna Kovačić</item>
      <item>Marija p. Jure Kovačić</item>
      <item>Marija p. Lovre Kovačić</item>
      <item>Marija Roza p. Ivana ž. Tome Brstila Kovačić</item>
      <item>Marijan p. Ante Kovačić</item>
      <item>Marijan Marjan p. Mate Kovačić</item>
      <item>Gusepe p. Giovania Kuzmanić</item>
      <item>Danica ž. Petra Brkanović</item>
      <item>Matija ž. Joze Kovačić</item>
      <item>Stipe pok. Josipa Joze Kovačić</item>
      <item>Stipan pok. Ivana Kovačić</item>
      <item>Ruža pok. Bože Kovačić</item>
      <item>Rudy pok. Filipa Kovačić</item>
      <item>Ivka Šamanović ž.Petra</item>
      <item>Tone Marušić ž. Mate</item>
      <item>Bože pok. Bože Kovačić</item>
      <item>Ivka Sinovčić ž. Ivana</item>
      <item>Mare ud. Mate Kovačić</item>
      <item>Marija p. Ante Kovačić</item>
      <item>Mate p. Filipa Kovačić</item>
      <item>Zoran Kovačić, OIB 83539460733, Tice Ii 5,21310 Stanići</item>
      <item>Ivan pok. Pavla Kovačić, Fošal 5,21310 Omiš</item>
      <item>Ksenija, ud. Joze Kovačić, OIB 09590031471, Renka Šperca 7,21310 Omiš</item>
      <item>Ivanka Kovačić ž. Nevena, OIB 35253261392, Nemira V 13,21310 Omiš</item>
      <item>Anisija Vukušić, OIB 83300122751, Put Starog Sela 22,21317 Čelina</item>
      <item>Tomislav Stanišić, OIB 72518016126, Mihanovićeva 6,21000 Split</item>
      <item>Vahid pok Ismeta Tanović, 3 Rudolph St, APT 5,14218 Lackawanna</item>
      <item>Tanja Babić, OIB 86813088361, Oppsaltoppen 21 B,0687 Oslo</item>
      <item>Teo Baučić, OIB 55672974953, Mostarska 57,21000 Split</item>
      <item>Joško Kovačić, OIB 01411445379, Tice Ii 5,21310 Stanići</item>
      <item>Zorka rođ. Braić pok. Josipa Kovačić, OIB 02059885973, Stanići bb,21310 Stanići</item>
      <item>Anđelka Rožić, OIB 96400776059, Radnički Dol 13,10000 Zagreb</item>
      <item>Nediljka Šošić, OIB 57966893335, Podrače 3,21320 Brela</item>
      <item>Duško Mušac pok.Tonka, OIB 18239425189, Zavode bb,21317 Čelina</item>
      <item>Neven Mušac, OIB 79385998989, Put starog sela 12,21317 Čelina</item>
      <item>Mario Mušac, OIB 08205356474, Staro Selo 2,21318 Mimice</item>
      <item>Damir Kovačić pok. Božidara, Schierkerstrasse 4,12051 Berlin</item>
      <item>Robert Kovačić pok. Božidara, Gallwitzallee 18,12249 Berlin</item>
      <item>Klaudia Šolinić, OIB 29597953261, Am Gemeindepark 44B,12249 Berlin</item>
      <item>Tomislav Jonić, OIB 07863129284, Domovinskog rata 27/A,21000 Split</item>
      <item>Vinko Ljubičić, OIB 64432343591, Sukojišanska 4,21000 Split</item>
      <item>Dijana Vulić, OIB 91483884406, Gundulićeva 26A,21000 Split</item>
      <item>Drago Kovačić, OIB 08525486929, Put Starog Sela 4,21310 Čelina</item>
      <item>Ivan Barbalić, OIB 86582743046, Mosećka 42,21000 Split</item>
      <item>Krešimir Vuković, OIB 82182233133, Četvrt Žarka Dražojevića 1A,21310 Omiš</item>
    </derivirana_varijabla>
  </DomainObject.Predmet.SudioniciListAdressOIB>
  <DomainObject.UcesnikSudskeRadnje.NazivFormated>
    <izvorni_sadrzaj>Anđelka Rožić, OIB 96400776059, Radnički Dol 13,10000 Zagreb</izvorni_sadrzaj>
    <derivirana_varijabla naziv="DomainObject.UcesnikSudskeRadnje.NazivFormated_1">Anđelka Rožić, OIB 96400776059, Radnički Dol 13,10000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38984977393</item>
      <item>, OIB 17428344674</item>
      <item>, OIB null</item>
      <item>, OIB 19446817127</item>
      <item>, OIB null</item>
      <item>, OIB 37046594791</item>
      <item>, OIB null</item>
      <item>, OIB 66021701572</item>
      <item>, OIB null</item>
      <item>, OIB 61016601587</item>
      <item>, OIB 30131074859</item>
      <item>, OIB 29349627889</item>
      <item>, OIB null</item>
      <item>, OIB null</item>
      <item>, OIB 70107905165</item>
      <item>, OIB null</item>
      <item>, OIB 75266623307</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83539460733</item>
      <item>, OIB null</item>
      <item>, OIB 09590031471</item>
      <item>, OIB 35253261392</item>
      <item>, OIB 83300122751</item>
      <item>, OIB 72518016126</item>
      <item>, OIB null</item>
      <item>, OIB 86813088361</item>
      <item>, OIB 55672974953</item>
      <item>, OIB 01411445379</item>
      <item>, OIB 02059885973</item>
      <item>, OIB 96400776059</item>
      <item>, OIB 57966893335</item>
      <item>, OIB 18239425189</item>
      <item>, OIB 79385998989</item>
      <item>, OIB 08205356474</item>
      <item>, OIB null</item>
      <item>, OIB null</item>
      <item>, OIB 29597953261</item>
      <item>, OIB 07863129284</item>
      <item>, OIB 64432343591</item>
      <item>, OIB 91483884406</item>
      <item>, OIB 08525486929</item>
      <item>, OIB 86582743046</item>
      <item>, OIB 82182233133</item>
    </izvorni_sadrzaj>
    <derivirana_varijabla naziv="DomainObject.Predmet.SudioniciListNazivOIB_1">
      <item>, OIB null</item>
      <item>, OIB 38984977393</item>
      <item>, OIB 17428344674</item>
      <item>, OIB null</item>
      <item>, OIB 19446817127</item>
      <item>, OIB null</item>
      <item>, OIB 37046594791</item>
      <item>, OIB null</item>
      <item>, OIB 66021701572</item>
      <item>, OIB null</item>
      <item>, OIB 61016601587</item>
      <item>, OIB 30131074859</item>
      <item>, OIB 29349627889</item>
      <item>, OIB null</item>
      <item>, OIB null</item>
      <item>, OIB 70107905165</item>
      <item>, OIB null</item>
      <item>, OIB 75266623307</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null</item>
      <item>, OIB 83539460733</item>
      <item>, OIB null</item>
      <item>, OIB 09590031471</item>
      <item>, OIB 35253261392</item>
      <item>, OIB 83300122751</item>
      <item>, OIB 72518016126</item>
      <item>, OIB null</item>
      <item>, OIB 86813088361</item>
      <item>, OIB 55672974953</item>
      <item>, OIB 01411445379</item>
      <item>, OIB 02059885973</item>
      <item>, OIB 96400776059</item>
      <item>, OIB 57966893335</item>
      <item>, OIB 18239425189</item>
      <item>, OIB 79385998989</item>
      <item>, OIB 08205356474</item>
      <item>, OIB null</item>
      <item>, OIB null</item>
      <item>, OIB 29597953261</item>
      <item>, OIB 07863129284</item>
      <item>, OIB 64432343591</item>
      <item>, OIB 91483884406</item>
      <item>, OIB 08525486929</item>
      <item>, OIB 86582743046</item>
      <item>, OIB 82182233133</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UcesnikSudskeRadnje.SudskaRadnja.UcesniciObavijest>
    <izvorni_sadrzaj>1. Tužitelj Božidar Kovačić, OIB 38984977393, Tice I 2, 21310 Stanići
2. Tužitelj Franka Kovačić, OIB 70107905165, Tice I 2, 21310 Stanići
3. Tužitelj Ljubica Rodić, OIB 75266623307, Put Nemire 30, 21310 Omiš
4. Tuženik Tonći Stanišić, OIB 61016601587, Antuna Mihanovića 6, 21000 Split
5. Tuženik Ksenija, ud. Joze Kovačić, OIB 09590031471, Renka Šperca 7, 21310 Omiš
6. Tuženik Ivanka Kovačić ž. Nevena, OIB 35253261392, Nemira V 13, 21310 Omiš
7. Tuženik Anisija Vukušić, OIB 83300122751, Put Starog Sela 22, 21317 Čelina
8. Tuženik Tomislav Stanišić, OIB 72518016126, Mihanovićeva 6, 21000 Split
9. Tuženik Teo Baučić, OIB 55672974953, Mostarska 57, 21000 Split
10. Tuženik Anđelka Rožić, OIB 96400776059, Radnički Dol 13, 10000 Zagreb
11. Tuženik Nediljka Šošić, OIB 57966893335, Podrače 3, 21320 Brela
12. Tuženik Neven Mušac, OIB 79385998989, Put starog sela 12, 21317 Čelina
13. Tuženik Klaudia Šolinić, OIB 29597953261, Am Gemeindepark 44B, 12249 Berlin</izvorni_sadrzaj>
    <derivirana_varijabla naziv="DomainObject.UcesnikSudskeRadnje.SudskaRadnja.UcesniciObavijest_1">1. Tužitelj Božidar Kovačić, OIB 38984977393, Tice I 2, 21310 Stanići
2. Tužitelj Franka Kovačić, OIB 70107905165, Tice I 2, 21310 Stanići
3. Tužitelj Ljubica Rodić, OIB 75266623307, Put Nemire 30, 21310 Omiš
4. Tuženik Tonći Stanišić, OIB 61016601587, Antuna Mihanovića 6, 21000 Split
5. Tuženik Ksenija, ud. Joze Kovačić, OIB 09590031471, Renka Šperca 7, 21310 Omiš
6. Tuženik Ivanka Kovačić ž. Nevena, OIB 35253261392, Nemira V 13, 21310 Omiš
7. Tuženik Anisija Vukušić, OIB 83300122751, Put Starog Sela 22, 21317 Čelina
8. Tuženik Tomislav Stanišić, OIB 72518016126, Mihanovićeva 6, 21000 Split
9. Tuženik Teo Baučić, OIB 55672974953, Mostarska 57, 21000 Split
10. Tuženik Anđelka Rožić, OIB 96400776059, Radnički Dol 13, 10000 Zagreb
11. Tuženik Nediljka Šošić, OIB 57966893335, Podrače 3, 21320 Brela
12. Tuženik Neven Mušac, OIB 79385998989, Put starog sela 12, 21317 Čelina
13. Tuženik Klaudia Šolinić, OIB 29597953261, Am Gemeindepark 44B, 12249 Berlin</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18. prosinca 2012.</izvorni_sadrzaj>
    <derivirana_varijabla naziv="DomainObject.Predmet.DatumPocetkaProcesa_1">18. prosinca 2012.</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joso.puljic@osst.pravosudje.hr</izvorni_sadrzaj>
    <derivirana_varijabla naziv="DomainObject.Sudac.Email_1">joso.puljic@osst.pravosudje.hr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icms>
</file>

<file path=customXml/itemProps1.xml><?xml version="1.0" encoding="utf-8"?>
<ds:datastoreItem xmlns:ds="http://schemas.openxmlformats.org/officeDocument/2006/customXml" ds:itemID="{4706D2C2-DD88-48C5-9512-3C637CE2DFB6}">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3</properties:Pages>
  <properties:Words>990</properties:Words>
  <properties:Characters>5575</properties:Characters>
  <properties:Lines>109</properties:Lines>
  <properties:Paragraphs>25</properties:Paragraphs>
  <properties:TotalTime>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6567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2023-02-02T08:36:00Z</dcterms:created>
  <dc:creator>wsadmin</dc:creator>
  <dc:description>Ovaj predložak služi kao osnova za kreiranje novih eSPIS predložaka te za upravljanje eSPIS funkcijama tijekom obrade sudskih dokumenata.</dc:description>
  <cp:lastModifiedBy>Natali Zrnić</cp:lastModifiedBy>
  <cp:lastPrinted>2019-12-06T11:47:00Z</cp:lastPrinted>
  <dcterms:modified xmlns:xsi="http://www.w3.org/2001/XMLSchema-instance" xsi:type="dcterms:W3CDTF">2026-07-23T11:58:00Z</dcterms:modified>
  <cp:revision>9</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3</vt:i4>
  </prop:property>
  <prop:property fmtid="{D5CDD505-2E9C-101B-9397-08002B2CF9AE}" pid="5" name="eSPIS_CC_ID">
    <vt:lpwstr>2351370331</vt:lpwstr>
  </prop:property>
  <prop:property fmtid="{D5CDD505-2E9C-101B-9397-08002B2CF9AE}" pid="6" name="Naslov">
    <vt:lpwstr>Poziv za Anđelka Rožić - Pripremno ročište</vt:lpwstr>
  </prop:property>
  <prop:property fmtid="{D5CDD505-2E9C-101B-9397-08002B2CF9AE}" pid="7" name="Predlozak_id">
    <vt:lpwstr>1000000049</vt:lpwstr>
  </prop:property>
  <prop:property fmtid="{D5CDD505-2E9C-101B-9397-08002B2CF9AE}" pid="8" name="Predlozak_oznaka">
    <vt:lpwstr>PO009</vt:lpwstr>
  </prop:property>
  <prop:property fmtid="{D5CDD505-2E9C-101B-9397-08002B2CF9AE}" pid="9" name="Predlozak_naziv">
    <vt:lpwstr>Poziv - Pripremno ročište</vt:lpwstr>
  </prop:property>
</prop:Properties>
</file>