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F4161C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0ee69b0" w14:textId="0ee69b0">
      <w:pPr>
        <w:tabs>
          <w:tab w:val="left" w:pos="709"/>
        </w:tabs>
        <w15:collapsed w:val="false"/>
      </w:pPr>
      <w:r>
        <w:t xml:space="preserve">                </w:t>
      </w:r>
    </w:p>
    <w:p w:rsidRPr="006D2266" w:rsidR="00B3614A" w:rsidP="006D2266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Pr="006D2266" w:rsidR="006D2266">
        <w:rPr>
          <w:bCs/>
        </w:rPr>
        <w:t xml:space="preserve">15. ožujka 2023.g. </w:t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2A5387">
        <w:t>1</w:t>
      </w:r>
      <w:r w:rsidR="00EC3788">
        <w:t>3</w:t>
      </w:r>
      <w:r w:rsidRPr="006D2266" w:rsidR="00AE1F41">
        <w:t>. St-</w:t>
      </w:r>
      <w:r w:rsidR="002A5387">
        <w:t>3424</w:t>
      </w:r>
      <w:r w:rsidR="003E7F3D">
        <w:t>/2022</w:t>
      </w:r>
    </w:p>
    <w:p w:rsidRPr="006D2266" w:rsidR="00B3614A" w:rsidP="00B3614A" w:rsidRDefault="00B3614A">
      <w:pPr>
        <w:tabs>
          <w:tab w:val="left" w:pos="709"/>
        </w:tabs>
      </w:pPr>
      <w:r w:rsidRPr="006D2266">
        <w:t xml:space="preserve"> </w:t>
      </w:r>
    </w:p>
    <w:p w:rsidRPr="006D2266" w:rsidR="00B3614A" w:rsidP="00B3614A" w:rsidRDefault="00B3614A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REPUBLIKA  HRVATSKA </w:t>
      </w:r>
    </w:p>
    <w:p w:rsidRPr="006D2266" w:rsidR="00B3614A" w:rsidP="00B3614A" w:rsidRDefault="00882546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      </w:t>
      </w:r>
      <w:r w:rsidRPr="006D2266" w:rsidR="00FB51A4">
        <w:t xml:space="preserve">  </w:t>
      </w:r>
      <w:r w:rsidRPr="006D2266">
        <w:t xml:space="preserve">TRGOVAČKI SUD U </w:t>
      </w:r>
      <w:r w:rsidRPr="006D2266" w:rsidR="0036367E">
        <w:t>PAZINU</w:t>
      </w:r>
    </w:p>
    <w:p w:rsidRPr="00884690" w:rsidR="00882546" w:rsidP="00B3614A" w:rsidRDefault="00882546">
      <w:pPr>
        <w:tabs>
          <w:tab w:val="left" w:pos="709"/>
        </w:tabs>
      </w:pPr>
    </w:p>
    <w:p w:rsidRPr="006D2266" w:rsidR="0036367E" w:rsidP="0036367E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Pr="006D2266" w:rsidR="00884690">
        <w:tab/>
      </w:r>
      <w:proofErr w:type="spellStart"/>
      <w:r w:rsidRPr="006D2266" w:rsidR="0036367E">
        <w:rPr>
          <w:shd w:val="clear" w:color="auto" w:fill="FFFFFF"/>
        </w:rPr>
        <w:t>Dršćevka</w:t>
      </w:r>
      <w:proofErr w:type="spellEnd"/>
      <w:r w:rsidRPr="006D2266" w:rsidR="0036367E">
        <w:rPr>
          <w:shd w:val="clear" w:color="auto" w:fill="FFFFFF"/>
        </w:rPr>
        <w:t xml:space="preserve"> 1</w:t>
      </w:r>
    </w:p>
    <w:p w:rsidRPr="006D2266" w:rsidR="0036367E" w:rsidP="0036367E" w:rsidRDefault="0036367E">
      <w:pPr>
        <w:tabs>
          <w:tab w:val="left" w:pos="709"/>
        </w:tabs>
        <w:rPr>
          <w:shd w:val="clear" w:color="auto" w:fill="FFFFFF"/>
        </w:rPr>
      </w:pP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  <w:t>52 000 Pazin</w:t>
      </w:r>
    </w:p>
    <w:p w:rsidR="00884690" w:rsidP="0036367E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6D2266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6D2266">
        <w:t xml:space="preserve">           TRGOVAČKOM SUDU U </w:t>
      </w:r>
      <w:r w:rsidRPr="006D2266" w:rsidR="0036367E">
        <w:t>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6D2266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6D2266" w:rsidR="00360AA2">
        <w:t>31-Su-</w:t>
      </w:r>
      <w:r w:rsidRPr="006D2266" w:rsidR="00804576">
        <w:t>72/23-3</w:t>
      </w:r>
      <w:r w:rsidRPr="006D2266" w:rsidR="00360AA2">
        <w:t xml:space="preserve"> od </w:t>
      </w:r>
      <w:r w:rsidRPr="006D2266" w:rsidR="00F94228">
        <w:t>1. veljače 2023.g</w:t>
      </w:r>
      <w:r w:rsidRPr="006D2266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2A5387">
        <w:t>1</w:t>
      </w:r>
      <w:r w:rsidR="00EC3788">
        <w:t>3</w:t>
      </w:r>
      <w:r w:rsidR="00884690">
        <w:t>. St</w:t>
      </w:r>
      <w:r w:rsidR="00B13065">
        <w:t>-</w:t>
      </w:r>
      <w:r w:rsidR="002A5387">
        <w:t>3424</w:t>
      </w:r>
      <w:r w:rsidR="003E7F3D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332F2D" w:rsidP="002A5387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2A5387">
        <w:t xml:space="preserve">REMI ODRŽAVANJE d.o.o., OIB: 93974233778, </w:t>
      </w:r>
      <w:r w:rsidRPr="002A5387" w:rsidR="002A5387">
        <w:t xml:space="preserve">Zagreb, Ulica dr. Luje </w:t>
      </w:r>
      <w:proofErr w:type="spellStart"/>
      <w:r w:rsidRPr="002A5387" w:rsidR="002A5387">
        <w:t>Naletilića</w:t>
      </w:r>
      <w:proofErr w:type="spellEnd"/>
      <w:r w:rsidRPr="002A5387" w:rsidR="002A5387">
        <w:t xml:space="preserve"> odvojak 7</w:t>
      </w:r>
    </w:p>
    <w:p w:rsidR="002A5387" w:rsidP="002A5387" w:rsidRDefault="002A5387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6D2266" w:rsidR="0036367E">
        <w:t>Pazinu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1D91"/>
    <w:rsid w:val="00112A60"/>
    <w:rsid w:val="00122044"/>
    <w:rsid w:val="0013433E"/>
    <w:rsid w:val="001403FA"/>
    <w:rsid w:val="0014192B"/>
    <w:rsid w:val="00141A99"/>
    <w:rsid w:val="0016247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5387"/>
    <w:rsid w:val="002A6363"/>
    <w:rsid w:val="002B1254"/>
    <w:rsid w:val="002B4F25"/>
    <w:rsid w:val="002B4F72"/>
    <w:rsid w:val="002B76CA"/>
    <w:rsid w:val="002C1948"/>
    <w:rsid w:val="002D0A89"/>
    <w:rsid w:val="002D7B97"/>
    <w:rsid w:val="002E0D79"/>
    <w:rsid w:val="002F6256"/>
    <w:rsid w:val="00306C07"/>
    <w:rsid w:val="003110BC"/>
    <w:rsid w:val="0031117C"/>
    <w:rsid w:val="003145F0"/>
    <w:rsid w:val="0032392C"/>
    <w:rsid w:val="00323C78"/>
    <w:rsid w:val="00332F2D"/>
    <w:rsid w:val="00343C10"/>
    <w:rsid w:val="00351B44"/>
    <w:rsid w:val="00353CBD"/>
    <w:rsid w:val="00360AA2"/>
    <w:rsid w:val="0036367E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2672"/>
    <w:rsid w:val="003C7353"/>
    <w:rsid w:val="003D06B2"/>
    <w:rsid w:val="003D08AD"/>
    <w:rsid w:val="003D37BC"/>
    <w:rsid w:val="003E4B19"/>
    <w:rsid w:val="003E4D9A"/>
    <w:rsid w:val="003E7F3D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1CBC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0407"/>
    <w:rsid w:val="00595888"/>
    <w:rsid w:val="00596AB5"/>
    <w:rsid w:val="005A0D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266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1329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4576"/>
    <w:rsid w:val="0081042A"/>
    <w:rsid w:val="008144E2"/>
    <w:rsid w:val="00816E61"/>
    <w:rsid w:val="008264EE"/>
    <w:rsid w:val="00826931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36353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0DFA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5E4B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95A1F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2C45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461A7"/>
    <w:rsid w:val="00C53572"/>
    <w:rsid w:val="00C545C8"/>
    <w:rsid w:val="00C576F0"/>
    <w:rsid w:val="00C60E56"/>
    <w:rsid w:val="00C61F4F"/>
    <w:rsid w:val="00C803BA"/>
    <w:rsid w:val="00C80701"/>
    <w:rsid w:val="00C8148B"/>
    <w:rsid w:val="00C85516"/>
    <w:rsid w:val="00C90411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788"/>
    <w:rsid w:val="00EC3E96"/>
    <w:rsid w:val="00EC7C79"/>
    <w:rsid w:val="00EE629A"/>
    <w:rsid w:val="00EE725C"/>
    <w:rsid w:val="00EE7CA6"/>
    <w:rsid w:val="00EF4D8B"/>
    <w:rsid w:val="00EF71D3"/>
    <w:rsid w:val="00F058AB"/>
    <w:rsid w:val="00F05B36"/>
    <w:rsid w:val="00F06519"/>
    <w:rsid w:val="00F108FB"/>
    <w:rsid w:val="00F20BB0"/>
    <w:rsid w:val="00F21F27"/>
    <w:rsid w:val="00F27905"/>
    <w:rsid w:val="00F340E0"/>
    <w:rsid w:val="00F4161C"/>
    <w:rsid w:val="00F42802"/>
    <w:rsid w:val="00F442BA"/>
    <w:rsid w:val="00F50814"/>
    <w:rsid w:val="00F512F5"/>
    <w:rsid w:val="00F5409D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228"/>
    <w:rsid w:val="00F94657"/>
    <w:rsid w:val="00FB51A4"/>
    <w:rsid w:val="00FB5FA8"/>
    <w:rsid w:val="00FC0765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491CB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1CBC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491CBC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491CBC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491CBC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91CB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91CB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491CBC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491CB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491CB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835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3424</izvorni_sadrzaj>
    <derivirana_varijabla naziv="DomainObject.Predmet.Broj_1">3424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prosinca 2022.</izvorni_sadrzaj>
    <derivirana_varijabla naziv="DomainObject.Predmet.DatumIzradeOptuznogAkta_1">28. prosinca 2022.</derivirana_varijabla>
  </DomainObject.Predmet.DatumIzradeOptuznogAkta>
  <DomainObject.Predmet.DatumIzradeOptuznogAktaFormated>
    <izvorni_sadrzaj>28.12.2022.</izvorni_sadrzaj>
    <derivirana_varijabla naziv="DomainObject.Predmet.DatumIzradeOptuznogAktaFormated_1">28.12.2022.</derivirana_varijabla>
  </DomainObject.Predmet.DatumIzradeOptuznogAktaFormated>
  <DomainObject.Predmet.DatumOsnivanja>
    <izvorni_sadrzaj>28. prosinca 2022.</izvorni_sadrzaj>
    <derivirana_varijabla naziv="DomainObject.Predmet.DatumOsnivanja_1">28.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prosinca 2022.</izvorni_sadrzaj>
    <derivirana_varijabla naziv="DomainObject.Predmet.DatumPrimitkaOptuznogAkta_1">28.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St-3424/2022</izvorni_sadrzaj>
    <derivirana_varijabla naziv="DomainObject.Predmet.OznakaBroj_1">St-3424/2022</derivirana_varijabla>
  </DomainObject.Predmet.OznakaBroj>
  <DomainObject.Predmet.OznakaBrojOptuznogAkta>
    <izvorni_sadrzaj>04-06-22-5867</izvorni_sadrzaj>
    <derivirana_varijabla naziv="DomainObject.Predmet.OznakaBrojOptuznogAkta_1">04-06-22-5867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REMI ODRŽAVANJE d.o.o</izvorni_sadrzaj>
    <derivirana_varijabla naziv="DomainObject.Predmet.ProtustrankaFormated_1">  REMI ODRŽAVANJE d.o.o</derivirana_varijabla>
  </DomainObject.Predmet.ProtustrankaFormated>
  <DomainObject.Predmet.ProtustrankaFormatedOIB>
    <izvorni_sadrzaj>  REMI ODRŽAVANJE d.o.o, OIB 93974233778</izvorni_sadrzaj>
    <derivirana_varijabla naziv="DomainObject.Predmet.ProtustrankaFormatedOIB_1">  REMI ODRŽAVANJE d.o.o, OIB 93974233778</derivirana_varijabla>
  </DomainObject.Predmet.ProtustrankaFormatedOIB>
  <DomainObject.Predmet.ProtustrankaFormatedWithAdress>
    <izvorni_sadrzaj> REMI ODRŽAVANJE d.o.o, Ulica dr. Luje Naletilića odvojak 7, 10000 Zagreb</izvorni_sadrzaj>
    <derivirana_varijabla naziv="DomainObject.Predmet.ProtustrankaFormatedWithAdress_1"> REMI ODRŽAVANJE d.o.o, Ulica dr. Luje Naletilića odvojak 7, 10000 Zagreb</derivirana_varijabla>
  </DomainObject.Predmet.ProtustrankaFormatedWithAdress>
  <DomainObject.Predmet.ProtustrankaFormatedWithAdressOIB>
    <izvorni_sadrzaj> REMI ODRŽAVANJE d.o.o, OIB 93974233778, Ulica dr. Luje Naletilića odvojak 7, 10000 Zagreb</izvorni_sadrzaj>
    <derivirana_varijabla naziv="DomainObject.Predmet.ProtustrankaFormatedWithAdressOIB_1"> REMI ODRŽAVANJE d.o.o, OIB 93974233778, Ulica dr. Luje Naletilića odvojak 7, 10000 Zagreb</derivirana_varijabla>
  </DomainObject.Predmet.ProtustrankaFormatedWithAdressOIB>
  <DomainObject.Predmet.ProtustrankaWithAdress>
    <izvorni_sadrzaj>REMI ODRŽAVANJE d.o.o Ulica dr. Luje Naletilića odvojak 7, 10000 Zagreb</izvorni_sadrzaj>
    <derivirana_varijabla naziv="DomainObject.Predmet.ProtustrankaWithAdress_1">REMI ODRŽAVANJE d.o.o Ulica dr. Luje Naletilića odvojak 7, 10000 Zagreb</derivirana_varijabla>
  </DomainObject.Predmet.ProtustrankaWithAdress>
  <DomainObject.Predmet.ProtustrankaWithAdressOIB>
    <izvorni_sadrzaj>REMI ODRŽAVANJE d.o.o, OIB 93974233778, Ulica dr. Luje Naletilića odvojak 7, 10000 Zagreb</izvorni_sadrzaj>
    <derivirana_varijabla naziv="DomainObject.Predmet.ProtustrankaWithAdressOIB_1">REMI ODRŽAVANJE d.o.o, OIB 93974233778, Ulica dr. Luje Naletilića odvojak 7, 10000 Zagreb</derivirana_varijabla>
  </DomainObject.Predmet.ProtustrankaWithAdressOIB>
  <DomainObject.Predmet.ProtustrankaNazivFormated>
    <izvorni_sadrzaj>REMI ODRŽAVANJE d.o.o</izvorni_sadrzaj>
    <derivirana_varijabla naziv="DomainObject.Predmet.ProtustrankaNazivFormated_1">REMI ODRŽAVANJE d.o.o</derivirana_varijabla>
  </DomainObject.Predmet.ProtustrankaNazivFormated>
  <DomainObject.Predmet.ProtustrankaNazivFormatedOIB>
    <izvorni_sadrzaj>REMI ODRŽAVANJE d.o.o, OIB 93974233778</izvorni_sadrzaj>
    <derivirana_varijabla naziv="DomainObject.Predmet.ProtustrankaNazivFormatedOIB_1">REMI ODRŽAVANJE d.o.o, OIB 93974233778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REMI ODRŽAVANJE d.o.o</item>
    </izvorni_sadrzaj>
    <derivirana_varijabla naziv="DomainObject.Predmet.ProtuStrankaListFormated_1">
      <item>REMI ODRŽAVANJE d.o.o</item>
    </derivirana_varijabla>
  </DomainObject.Predmet.ProtuStrankaListFormated>
  <DomainObject.Predmet.ProtuStrankaListFormatedOIB>
    <izvorni_sadrzaj>
      <item>REMI ODRŽAVANJE d.o.o, OIB 93974233778</item>
    </izvorni_sadrzaj>
    <derivirana_varijabla naziv="DomainObject.Predmet.ProtuStrankaListFormatedOIB_1">
      <item>REMI ODRŽAVANJE d.o.o, OIB 93974233778</item>
    </derivirana_varijabla>
  </DomainObject.Predmet.ProtuStrankaListFormatedOIB>
  <DomainObject.Predmet.ProtuStrankaListFormatedWithAdress>
    <izvorni_sadrzaj>
      <item>REMI ODRŽAVANJE d.o.o, Ulica dr. Luje Naletilića odvojak 7, 10000 Zagreb</item>
    </izvorni_sadrzaj>
    <derivirana_varijabla naziv="DomainObject.Predmet.ProtuStrankaListFormatedWithAdress_1">
      <item>REMI ODRŽAVANJE d.o.o, Ulica dr. Luje Naletilića odvojak 7, 10000 Zagreb</item>
    </derivirana_varijabla>
  </DomainObject.Predmet.ProtuStrankaListFormatedWithAdress>
  <DomainObject.Predmet.ProtuStrankaListFormatedWithAdressOIB>
    <izvorni_sadrzaj>
      <item>REMI ODRŽAVANJE d.o.o, OIB 93974233778, Ulica dr. Luje Naletilića odvojak 7, 10000 Zagreb</item>
    </izvorni_sadrzaj>
    <derivirana_varijabla naziv="DomainObject.Predmet.ProtuStrankaListFormatedWithAdressOIB_1">
      <item>REMI ODRŽAVANJE d.o.o, OIB 93974233778, Ulica dr. Luje Naletilića odvojak 7, 10000 Zagreb</item>
    </derivirana_varijabla>
  </DomainObject.Predmet.ProtuStrankaListFormatedWithAdressOIB>
  <DomainObject.Predmet.ProtuStrankaListNazivFormated>
    <izvorni_sadrzaj>
      <item>REMI ODRŽAVANJE d.o.o</item>
    </izvorni_sadrzaj>
    <derivirana_varijabla naziv="DomainObject.Predmet.ProtuStrankaListNazivFormated_1">
      <item>REMI ODRŽAVANJE d.o.o</item>
    </derivirana_varijabla>
  </DomainObject.Predmet.ProtuStrankaListNazivFormated>
  <DomainObject.Predmet.ProtuStrankaListNazivFormatedOIB>
    <izvorni_sadrzaj>
      <item>REMI ODRŽAVANJE d.o.o, OIB 93974233778</item>
    </izvorni_sadrzaj>
    <derivirana_varijabla naziv="DomainObject.Predmet.ProtuStrankaListNazivFormatedOIB_1">
      <item>REMI ODRŽAVANJE d.o.o, OIB 93974233778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REMI ODRŽAVANJE d.o.o</izvorni_sadrzaj>
    <derivirana_varijabla naziv="DomainObject.Predmet.ProtustrankaIDrugi_1">REMI ODRŽAVANJE d.o.o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REMI ODRŽAVANJE d.o.o, OIB 93974233778, Ulica dr. Luje Naletilića odvojak 7, 10000 Zagreb</izvorni_sadrzaj>
    <derivirana_varijabla naziv="DomainObject.Predmet.ProtustrankaIDrugiAdressOIB_1">REMI ODRŽAVANJE d.o.o, OIB 93974233778, Ulica dr. Luje Naletilića odvojak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REMI ODRŽAVANJE d.o.o</item>
      <item>Financijska agencija</item>
    </izvorni_sadrzaj>
    <derivirana_varijabla naziv="DomainObject.Predmet.SudioniciListNaziv_1">
      <item>REMI ODRŽAVANJE d.o.o</item>
      <item>Financijska agencija</item>
    </derivirana_varijabla>
  </DomainObject.Predmet.SudioniciListNaziv>
  <DomainObject.Predmet.SudioniciListAdressOIB>
    <izvorni_sadrzaj>
      <item>REMI ODRŽAVANJE d.o.o, OIB 93974233778, Ulica dr. Luje Naletilića odvojak 7,10000 Zagreb</item>
      <item>Financijska agencija, OIB 85821130368, TRG SVIBANJSKIH ŽRTAVA 1995. 1,10000 Zagreb</item>
    </izvorni_sadrzaj>
    <derivirana_varijabla naziv="DomainObject.Predmet.SudioniciListAdressOIB_1">
      <item>REMI ODRŽAVANJE d.o.o, OIB 93974233778, Ulica dr. Luje Naletilića odvojak 7,10000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93974233778</item>
      <item>, OIB 85821130368</item>
    </izvorni_sadrzaj>
    <derivirana_varijabla naziv="DomainObject.Predmet.SudioniciListNazivOIB_1">
      <item>, OIB 93974233778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prosinca 2022.</izvorni_sadrzaj>
    <derivirana_varijabla naziv="DomainObject.Predmet.DatumPocetkaProcesa_1">28.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818</properties:Characters>
  <properties:Lines>46</properties:Lines>
  <properties:Paragraphs>24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2023-02-10T10:42:00Z</dcterms:created>
  <dc:creator>Koviljka Brkić</dc:creator>
  <cp:lastModifiedBy>Koviljka Brkić</cp:lastModifiedBy>
  <cp:lastPrinted>2023-03-15T12:15:00Z</cp:lastPrinted>
  <dcterms:modified xmlns:xsi="http://www.w3.org/2001/XMLSchema-instance" xsi:type="dcterms:W3CDTF">2023-03-15T12:16:00Z</dcterms:modified>
  <cp:revision>55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