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94b1a4" w14:paraId="294b1a4" w:rsidRDefault="00572798" w:rsidP="00572798" w:rsidR="00325398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8613BD" w:rsidP="00572798" w:rsidR="008613BD" w:rsidRPr="00572798">
      <w:pPr>
        <w:tabs>
          <w:tab w:pos="6150" w:val="left"/>
        </w:tabs>
        <w:rPr>
          <w:b/>
        </w:rPr>
      </w:pPr>
    </w:p>
    <w:p w:rsidRDefault="00325398" w:rsidP="00325398" w:rsidR="00325398">
      <w:r>
        <w:t xml:space="preserve">          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325398">
      <w:r>
        <w:t>Zagreb, Amruševa 2/II</w:t>
      </w:r>
    </w:p>
    <w:p w:rsidRDefault="00ED6AA8" w:rsidP="00325398" w:rsidR="00ED6AA8"/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F02235">
        <w:t>7</w:t>
      </w:r>
      <w:r w:rsidR="00216642">
        <w:t>1</w:t>
      </w:r>
      <w:r w:rsidR="000B1E60">
        <w:t>5</w:t>
      </w:r>
      <w:r w:rsidR="00216642">
        <w:t>4</w:t>
      </w:r>
      <w:r w:rsidR="008155EE">
        <w:t>/15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845B1E">
        <w:t>2</w:t>
      </w:r>
      <w:r w:rsidR="00F7048C">
        <w:t>5</w:t>
      </w:r>
      <w:r w:rsidR="0069700E">
        <w:t>. siječnja 2016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ED6AA8" w:rsidP="00325398" w:rsidR="00ED6AA8" w:rsidRPr="008155EE">
      <w:pPr>
        <w:rPr>
          <w:sz w:val="40"/>
          <w:szCs w:val="40"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186935" w:rsidR="00D66226" w:rsidRPr="00C7257C">
      <w:pPr>
        <w:pStyle w:val="Odlomakpopisa"/>
        <w:numPr>
          <w:ilvl w:val="0"/>
          <w:numId w:val="5"/>
        </w:numPr>
        <w:jc w:val="both"/>
      </w:pPr>
      <w:r w:rsidRPr="00C7257C">
        <w:t>Z</w:t>
      </w:r>
      <w:r w:rsidR="00D66226" w:rsidRPr="00C7257C">
        <w:t xml:space="preserve">a </w:t>
      </w:r>
      <w:r w:rsidR="00AC4528" w:rsidRPr="00C7257C">
        <w:t>dužnik</w:t>
      </w:r>
      <w:r w:rsidR="00D66226" w:rsidRPr="00C7257C">
        <w:t>a</w:t>
      </w:r>
      <w:r w:rsidR="00693392" w:rsidRPr="00C7257C">
        <w:t xml:space="preserve"> </w:t>
      </w:r>
      <w:r w:rsidR="00A84C69" w:rsidRPr="00C7257C">
        <w:t xml:space="preserve"> </w:t>
      </w:r>
      <w:r w:rsidR="000B1E60">
        <w:t>FUGU – PROMET d.o.o. Zagreb, Ulica grada Vukovara 269d, OIB: 43449576658</w:t>
      </w:r>
      <w:r w:rsidR="00AC4528" w:rsidRPr="00C7257C">
        <w:t xml:space="preserve">. </w:t>
      </w:r>
    </w:p>
    <w:p w:rsidRDefault="00D01B78" w:rsidP="00D01B78" w:rsidR="00D01B78">
      <w:pPr>
        <w:pStyle w:val="Odlomakpopisa"/>
        <w:ind w:left="1428"/>
      </w:pPr>
    </w:p>
    <w:p w:rsidRDefault="00AC4528" w:rsidP="00186935" w:rsidR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D66226">
        <w:t xml:space="preserve">je </w:t>
      </w:r>
      <w:r w:rsidR="000B1E60">
        <w:t>22.225.060,63</w:t>
      </w:r>
      <w:r>
        <w:t xml:space="preserve"> 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845B1E">
        <w:t>2</w:t>
      </w:r>
      <w:r w:rsidR="00F7048C">
        <w:t>5</w:t>
      </w:r>
      <w:r w:rsidR="0069700E">
        <w:t>. siječnja 2016</w:t>
      </w:r>
      <w:r w:rsidR="00590AEF">
        <w:t>.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572798" w:rsidR="00572798">
      <w:pPr>
        <w:jc w:val="right"/>
      </w:pPr>
      <w:r>
        <w:t xml:space="preserve">          </w:t>
      </w:r>
      <w:r w:rsidR="00F67997">
        <w:t>Marija Krajnović</w:t>
      </w:r>
      <w:r w:rsidR="00910A89">
        <w:t>, v.r.</w:t>
      </w:r>
    </w:p>
    <w:p w:rsidRDefault="00910A89" w:rsidP="00572798" w:rsidR="00910A89">
      <w:pPr>
        <w:jc w:val="right"/>
      </w:pPr>
      <w:r>
        <w:t>Za točnost otpravka:</w:t>
      </w:r>
    </w:p>
    <w:p w:rsidRDefault="00910A89" w:rsidP="00572798" w:rsidR="00910A89">
      <w:pPr>
        <w:jc w:val="right"/>
      </w:pPr>
      <w:r>
        <w:t>Karmen Malkoč</w:t>
      </w:r>
    </w:p>
    <w:p w:rsidRDefault="00910A89" w:rsidP="00910A89" w:rsidR="00910A89">
      <w:r>
        <w:t>DNA</w:t>
      </w:r>
    </w:p>
    <w:p w:rsidRDefault="00910A89" w:rsidP="00910A89" w:rsidR="00910A89">
      <w:r>
        <w:t>- oglasna ploča</w:t>
      </w:r>
    </w:p>
    <w:sectPr w:rsidSect="00910A89" w:rsidR="00910A89">
      <w:headerReference w:type="even" r:id="rId10"/>
      <w:headerReference w:type="default" r:id="rId11"/>
      <w:pgSz w:h="16838" w:w="11906"/>
      <w:pgMar w:gutter="0" w:footer="708" w:header="708" w:left="1417" w:bottom="284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613B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11692"/>
    <w:rsid w:val="0004040B"/>
    <w:rsid w:val="000627E0"/>
    <w:rsid w:val="0007056B"/>
    <w:rsid w:val="00075673"/>
    <w:rsid w:val="0008073D"/>
    <w:rsid w:val="000B1E60"/>
    <w:rsid w:val="000E5CDD"/>
    <w:rsid w:val="00111057"/>
    <w:rsid w:val="00114EAD"/>
    <w:rsid w:val="001449BA"/>
    <w:rsid w:val="00166065"/>
    <w:rsid w:val="00185571"/>
    <w:rsid w:val="00186935"/>
    <w:rsid w:val="00186AF0"/>
    <w:rsid w:val="001B13F2"/>
    <w:rsid w:val="001E50FB"/>
    <w:rsid w:val="001F6933"/>
    <w:rsid w:val="00203EAF"/>
    <w:rsid w:val="00215952"/>
    <w:rsid w:val="00216642"/>
    <w:rsid w:val="00230A63"/>
    <w:rsid w:val="00263D6D"/>
    <w:rsid w:val="00264D19"/>
    <w:rsid w:val="00271F8C"/>
    <w:rsid w:val="00297E94"/>
    <w:rsid w:val="002A51C3"/>
    <w:rsid w:val="00325215"/>
    <w:rsid w:val="00325398"/>
    <w:rsid w:val="00371E05"/>
    <w:rsid w:val="0038246E"/>
    <w:rsid w:val="003D30C8"/>
    <w:rsid w:val="003D35F9"/>
    <w:rsid w:val="003E3A15"/>
    <w:rsid w:val="00403E1D"/>
    <w:rsid w:val="004103B0"/>
    <w:rsid w:val="00413F4C"/>
    <w:rsid w:val="004723D3"/>
    <w:rsid w:val="00494662"/>
    <w:rsid w:val="004B337A"/>
    <w:rsid w:val="004D7C50"/>
    <w:rsid w:val="004F3962"/>
    <w:rsid w:val="005027C0"/>
    <w:rsid w:val="0053446F"/>
    <w:rsid w:val="005606E8"/>
    <w:rsid w:val="00572798"/>
    <w:rsid w:val="00590AEF"/>
    <w:rsid w:val="00591994"/>
    <w:rsid w:val="005A0039"/>
    <w:rsid w:val="005A7327"/>
    <w:rsid w:val="005C2200"/>
    <w:rsid w:val="005D476D"/>
    <w:rsid w:val="005E1E2C"/>
    <w:rsid w:val="005E4AB8"/>
    <w:rsid w:val="005F0073"/>
    <w:rsid w:val="005F4627"/>
    <w:rsid w:val="00627F6A"/>
    <w:rsid w:val="00657B8E"/>
    <w:rsid w:val="00660F5D"/>
    <w:rsid w:val="006775AB"/>
    <w:rsid w:val="00693392"/>
    <w:rsid w:val="0069700E"/>
    <w:rsid w:val="0069767D"/>
    <w:rsid w:val="00724108"/>
    <w:rsid w:val="007574B5"/>
    <w:rsid w:val="00797C74"/>
    <w:rsid w:val="007B0A92"/>
    <w:rsid w:val="007B5AFD"/>
    <w:rsid w:val="007D5A5D"/>
    <w:rsid w:val="00806CCA"/>
    <w:rsid w:val="008155EE"/>
    <w:rsid w:val="00832E8A"/>
    <w:rsid w:val="00845B1E"/>
    <w:rsid w:val="008613BD"/>
    <w:rsid w:val="00863025"/>
    <w:rsid w:val="00871F01"/>
    <w:rsid w:val="00910A89"/>
    <w:rsid w:val="0091369A"/>
    <w:rsid w:val="00920CA0"/>
    <w:rsid w:val="009419D8"/>
    <w:rsid w:val="00944BE0"/>
    <w:rsid w:val="00946FC6"/>
    <w:rsid w:val="009A0B37"/>
    <w:rsid w:val="00A44CE3"/>
    <w:rsid w:val="00A71431"/>
    <w:rsid w:val="00A84C69"/>
    <w:rsid w:val="00AC4528"/>
    <w:rsid w:val="00AD027A"/>
    <w:rsid w:val="00AE75DB"/>
    <w:rsid w:val="00B163C4"/>
    <w:rsid w:val="00B82F18"/>
    <w:rsid w:val="00B96D0A"/>
    <w:rsid w:val="00BA227D"/>
    <w:rsid w:val="00BD227E"/>
    <w:rsid w:val="00BD41F8"/>
    <w:rsid w:val="00BF240D"/>
    <w:rsid w:val="00BF27E5"/>
    <w:rsid w:val="00C17166"/>
    <w:rsid w:val="00C209D4"/>
    <w:rsid w:val="00C21BAD"/>
    <w:rsid w:val="00C323C2"/>
    <w:rsid w:val="00C46385"/>
    <w:rsid w:val="00C509B0"/>
    <w:rsid w:val="00C7257C"/>
    <w:rsid w:val="00C836B9"/>
    <w:rsid w:val="00C958E9"/>
    <w:rsid w:val="00CA1AA0"/>
    <w:rsid w:val="00CE0807"/>
    <w:rsid w:val="00CE7362"/>
    <w:rsid w:val="00CF5280"/>
    <w:rsid w:val="00D01B78"/>
    <w:rsid w:val="00D17865"/>
    <w:rsid w:val="00D26B17"/>
    <w:rsid w:val="00D66226"/>
    <w:rsid w:val="00D902E2"/>
    <w:rsid w:val="00DB0DEC"/>
    <w:rsid w:val="00DB57FF"/>
    <w:rsid w:val="00DD1A0A"/>
    <w:rsid w:val="00DD5A7C"/>
    <w:rsid w:val="00EC3302"/>
    <w:rsid w:val="00ED6AA8"/>
    <w:rsid w:val="00F02235"/>
    <w:rsid w:val="00F034D3"/>
    <w:rsid w:val="00F23515"/>
    <w:rsid w:val="00F67997"/>
    <w:rsid w:val="00F7048C"/>
    <w:rsid w:val="00F76E08"/>
    <w:rsid w:val="00FA44A4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B57F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B57F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B57F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B57F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B57F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B57F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B57F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B57F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B57F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B57F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25. siječnja 2016.</izvorni_sadrzaj>
    <derivirana_varijabla naziv="DomainObject.DatumDonosenjaOdluke_1">25.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Krajnović</izvorni_sadrzaj>
    <derivirana_varijabla naziv="DomainObject.DonositeljOdluke.Prezime_1">Krajnović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7154</izvorni_sadrzaj>
    <derivirana_varijabla naziv="DomainObject.Predmet.Broj_1">7154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studenog 2015.</izvorni_sadrzaj>
    <derivirana_varijabla naziv="DomainObject.Predmet.DatumOsnivanja_1">30.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St-7154/2015</izvorni_sadrzaj>
    <derivirana_varijabla naziv="DomainObject.Predmet.OznakaBroj_1">St-7154/2015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FUGU-PROMET d.o.o.</izvorni_sadrzaj>
    <derivirana_varijabla naziv="DomainObject.Predmet.ProtustrankaFormated_1">  FUGU-PROMET d.o.o.</derivirana_varijabla>
  </DomainObject.Predmet.ProtustrankaFormated>
  <DomainObject.Predmet.ProtustrankaFormatedOIB>
    <izvorni_sadrzaj>  FUGU-PROMET d.o.o., OIB 43449576658</izvorni_sadrzaj>
    <derivirana_varijabla naziv="DomainObject.Predmet.ProtustrankaFormatedOIB_1">  FUGU-PROMET d.o.o., OIB 43449576658</derivirana_varijabla>
  </DomainObject.Predmet.ProtustrankaFormatedOIB>
  <DomainObject.Predmet.ProtustrankaFormatedWithAdress>
    <izvorni_sadrzaj> FUGU-PROMET d.o.o., Ulica grada Vukovara 269/d, 10000 Zagreb</izvorni_sadrzaj>
    <derivirana_varijabla naziv="DomainObject.Predmet.ProtustrankaFormatedWithAdress_1"> FUGU-PROMET d.o.o., Ulica grada Vukovara 269/d, 10000 Zagreb</derivirana_varijabla>
  </DomainObject.Predmet.ProtustrankaFormatedWithAdress>
  <DomainObject.Predmet.ProtustrankaFormatedWithAdressOIB>
    <izvorni_sadrzaj> FUGU-PROMET d.o.o., OIB 43449576658, Ulica grada Vukovara 269/d, 10000 Zagreb</izvorni_sadrzaj>
    <derivirana_varijabla naziv="DomainObject.Predmet.ProtustrankaFormatedWithAdressOIB_1"> FUGU-PROMET d.o.o., OIB 43449576658, Ulica grada Vukovara 269/d, 10000 Zagreb</derivirana_varijabla>
  </DomainObject.Predmet.ProtustrankaFormatedWithAdressOIB>
  <DomainObject.Predmet.ProtustrankaWithAdress>
    <izvorni_sadrzaj>FUGU-PROMET d.o.o. Ulica grada Vukovara 269/d, 10000 Zagreb</izvorni_sadrzaj>
    <derivirana_varijabla naziv="DomainObject.Predmet.ProtustrankaWithAdress_1">FUGU-PROMET d.o.o. Ulica grada Vukovara 269/d, 10000 Zagreb</derivirana_varijabla>
  </DomainObject.Predmet.ProtustrankaWithAdress>
  <DomainObject.Predmet.ProtustrankaWithAdressOIB>
    <izvorni_sadrzaj>FUGU-PROMET d.o.o., OIB 43449576658, Ulica grada Vukovara 269/d, 10000 Zagreb</izvorni_sadrzaj>
    <derivirana_varijabla naziv="DomainObject.Predmet.ProtustrankaWithAdressOIB_1">FUGU-PROMET d.o.o., OIB 43449576658, Ulica grada Vukovara 269/d, 10000 Zagreb</derivirana_varijabla>
  </DomainObject.Predmet.ProtustrankaWithAdressOIB>
  <DomainObject.Predmet.ProtustrankaNazivFormated>
    <izvorni_sadrzaj>FUGU-PROMET d.o.o.</izvorni_sadrzaj>
    <derivirana_varijabla naziv="DomainObject.Predmet.ProtustrankaNazivFormated_1">FUGU-PROMET d.o.o.</derivirana_varijabla>
  </DomainObject.Predmet.ProtustrankaNazivFormated>
  <DomainObject.Predmet.ProtustrankaNazivFormatedOIB>
    <izvorni_sadrzaj>FUGU-PROMET d.o.o., OIB 43449576658</izvorni_sadrzaj>
    <derivirana_varijabla naziv="DomainObject.Predmet.ProtustrankaNazivFormatedOIB_1">FUGU-PROMET d.o.o., OIB 43449576658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71.St - M. Krajnović</izvorni_sadrzaj>
    <derivirana_varijabla naziv="DomainObject.Predmet.Referada.Naziv_1">71.St - M. Krajnović</derivirana_varijabla>
  </DomainObject.Predmet.Referada.Naziv>
  <DomainObject.Predmet.Referada.Oznaka>
    <izvorni_sadrzaj>71.St</izvorni_sadrzaj>
    <derivirana_varijabla naziv="DomainObject.Predmet.Referada.Oznaka_1">71.St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Krajnović</izvorni_sadrzaj>
    <derivirana_varijabla naziv="DomainObject.Predmet.Referada.Sudac_1">Marija Krajnović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71.St - M. Krajnović</izvorni_sadrzaj>
    <derivirana_varijabla naziv="DomainObject.Predmet.TrenutnaLokacijaSpisa.Naziv_1">71.St - M. Krajnović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Karmen Malkoč</izvorni_sadrzaj>
    <derivirana_varijabla naziv="DomainObject.Predmet.Zapisnicar_1">Karmen Malkoč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FUGU-PROMET d.o.o.</item>
    </izvorni_sadrzaj>
    <derivirana_varijabla naziv="DomainObject.Predmet.ProtuStrankaListFormated_1">
      <item>FUGU-PROMET d.o.o.</item>
    </derivirana_varijabla>
  </DomainObject.Predmet.ProtuStrankaListFormated>
  <DomainObject.Predmet.ProtuStrankaListFormatedOIB>
    <izvorni_sadrzaj>
      <item>FUGU-PROMET d.o.o., OIB 43449576658</item>
    </izvorni_sadrzaj>
    <derivirana_varijabla naziv="DomainObject.Predmet.ProtuStrankaListFormatedOIB_1">
      <item>FUGU-PROMET d.o.o., OIB 43449576658</item>
    </derivirana_varijabla>
  </DomainObject.Predmet.ProtuStrankaListFormatedOIB>
  <DomainObject.Predmet.ProtuStrankaListFormatedWithAdress>
    <izvorni_sadrzaj>
      <item>FUGU-PROMET d.o.o., Ulica grada Vukovara 269/d, 10000 Zagreb</item>
    </izvorni_sadrzaj>
    <derivirana_varijabla naziv="DomainObject.Predmet.ProtuStrankaListFormatedWithAdress_1">
      <item>FUGU-PROMET d.o.o., Ulica grada Vukovara 269/d, 10000 Zagreb</item>
    </derivirana_varijabla>
  </DomainObject.Predmet.ProtuStrankaListFormatedWithAdress>
  <DomainObject.Predmet.ProtuStrankaListFormatedWithAdressOIB>
    <izvorni_sadrzaj>
      <item>FUGU-PROMET d.o.o., OIB 43449576658, Ulica grada Vukovara 269/d, 10000 Zagreb</item>
    </izvorni_sadrzaj>
    <derivirana_varijabla naziv="DomainObject.Predmet.ProtuStrankaListFormatedWithAdressOIB_1">
      <item>FUGU-PROMET d.o.o., OIB 43449576658, Ulica grada Vukovara 269/d, 10000 Zagreb</item>
    </derivirana_varijabla>
  </DomainObject.Predmet.ProtuStrankaListFormatedWithAdressOIB>
  <DomainObject.Predmet.ProtuStrankaListNazivFormated>
    <izvorni_sadrzaj>
      <item>FUGU-PROMET d.o.o.</item>
    </izvorni_sadrzaj>
    <derivirana_varijabla naziv="DomainObject.Predmet.ProtuStrankaListNazivFormated_1">
      <item>FUGU-PROMET d.o.o.</item>
    </derivirana_varijabla>
  </DomainObject.Predmet.ProtuStrankaListNazivFormated>
  <DomainObject.Predmet.ProtuStrankaListNazivFormatedOIB>
    <izvorni_sadrzaj>
      <item>FUGU-PROMET d.o.o., OIB 43449576658</item>
    </izvorni_sadrzaj>
    <derivirana_varijabla naziv="DomainObject.Predmet.ProtuStrankaListNazivFormatedOIB_1">
      <item>FUGU-PROMET d.o.o., OIB 43449576658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siječnja 2016.</izvorni_sadrzaj>
    <derivirana_varijabla naziv="DomainObject.Datum_1">25.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FUGU-PROMET d.o.o.</izvorni_sadrzaj>
    <derivirana_varijabla naziv="DomainObject.Predmet.ProtustrankaIDrugi_1">FUGU-PROMET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FUGU-PROMET d.o.o., OIB 43449576658, Ulica grada Vukovara 269/d, 10000 Zagreb</izvorni_sadrzaj>
    <derivirana_varijabla naziv="DomainObject.Predmet.ProtustrankaIDrugiAdressOIB_1">FUGU-PROMET d.o.o., OIB 43449576658, Ulica grada Vukovara 269/d,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FUGU-PROMET d.o.o.</item>
    </izvorni_sadrzaj>
    <derivirana_varijabla naziv="DomainObject.Predmet.SudioniciListNaziv_1">
      <item>FINA Regionalni centar Zagreb</item>
      <item>FUGU-PROMET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FUGU-PROMET d.o.o., OIB 43449576658, Ulica grada Vukovara 269/d,10000 Zagreb</item>
    </izvorni_sadrzaj>
    <derivirana_varijabla naziv="DomainObject.Predmet.SudioniciListAdressOIB_1">
      <item>FINA Regionalni centar Zagreb, OIB 85821130368, Trg svibanjskih žrtava 1995. 1,10000 Zagreb</item>
      <item>FUGU-PROMET d.o.o., OIB 43449576658, Ulica grada Vukovara 269/d,10000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43449576658</item>
    </izvorni_sadrzaj>
    <derivirana_varijabla naziv="DomainObject.Predmet.SudioniciListNazivOIB_1">
      <item>, OIB 85821130368</item>
      <item>, OIB 43449576658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242</properties:Words>
  <properties:Characters>1334</properties:Characters>
  <properties:Lines>48</properties:Lines>
  <properties:Paragraphs>19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1613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2016-01-25T12:22:00Z</dcterms:created>
  <dc:creator>ilukac</dc:creator>
  <cp:lastModifiedBy>Karmen Malkoč</cp:lastModifiedBy>
  <cp:lastPrinted>2016-01-25T12:22:00Z</cp:lastPrinted>
  <dcterms:modified xmlns:xsi="http://www.w3.org/2001/XMLSchema-instance" xsi:type="dcterms:W3CDTF">2016-01-25T12:23:00Z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