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155af5" w14:paraId="d155af5" w:rsidRDefault="00BD2FCE" w:rsidP="00567B61" w:rsidR="00BD2FCE">
      <w:pPr>
        <w:jc w:val="both"/>
        <w15:collapsed w:val="false"/>
      </w:pPr>
      <w:bookmarkStart w:name="_GoBack" w:id="0"/>
      <w:bookmarkEnd w:id="0"/>
      <w:r>
        <w:rPr>
          <w:noProof/>
          <w:lang w:eastAsia="hr-HR"/>
        </w:rPr>
        <w:drawing>
          <wp:inline distR="0" distL="0" distB="0" distT="0">
            <wp:extent cy="969645" cx="731520"/>
            <wp:effectExtent b="1905" r="0" t="0" l="0"/>
            <wp:docPr name="Slika 1" id="1"/>
            <wp:cNvGraphicFramePr/>
            <a:graphic>
              <a:graphicData uri="http://schemas.openxmlformats.org/drawingml/2006/picture">
                <pic:pic>
                  <pic:nvPicPr>
                    <pic:cNvPr name="Slika 1" id="1"/>
                    <pic:cNvPicPr/>
                  </pic:nvPicPr>
                  <pic:blipFill>
                    <a:blip r:embed="rId6">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9645" cx="731520"/>
                    </a:xfrm>
                    <a:prstGeom prst="rect">
                      <a:avLst/>
                    </a:prstGeom>
                    <a:noFill/>
                  </pic:spPr>
                </pic:pic>
              </a:graphicData>
            </a:graphic>
          </wp:inline>
        </w:drawing>
      </w:r>
    </w:p>
    <w:p w:rsidRDefault="00BD2FCE" w:rsidP="00567B61" w:rsidR="00BD2FCE">
      <w:pPr>
        <w:jc w:val="both"/>
      </w:pPr>
      <w:r>
        <w:t>REPUBLIKA HRVATSKA</w:t>
      </w:r>
    </w:p>
    <w:p w:rsidRDefault="00BD2FCE" w:rsidP="00567B61" w:rsidR="00BD2FCE">
      <w:pPr>
        <w:jc w:val="both"/>
      </w:pPr>
      <w:r>
        <w:t>TRGOVAČKI SUD U ZAGREBU                                                                18. St-741/2019-</w:t>
      </w:r>
    </w:p>
    <w:p w:rsidRDefault="00BD2FCE" w:rsidP="00567B61" w:rsidR="00BD2FCE">
      <w:pPr>
        <w:jc w:val="both"/>
      </w:pPr>
      <w:proofErr w:type="spellStart"/>
      <w:r>
        <w:t>Amruševa</w:t>
      </w:r>
      <w:proofErr w:type="spellEnd"/>
      <w:r>
        <w:t xml:space="preserve"> 2/II</w:t>
      </w:r>
    </w:p>
    <w:p w:rsidRDefault="00BD2FCE" w:rsidP="00567B61" w:rsidR="00BD2FCE">
      <w:pPr>
        <w:jc w:val="both"/>
      </w:pPr>
    </w:p>
    <w:p w:rsidRDefault="00BB22C2" w:rsidP="00567B61" w:rsidR="00BD2FCE">
      <w:pPr>
        <w:ind w:firstLine="708" w:left="1416"/>
        <w:jc w:val="both"/>
      </w:pPr>
      <w:r>
        <w:t xml:space="preserve">   </w:t>
      </w:r>
      <w:r w:rsidR="00BD2FCE">
        <w:t>U   I M E    R E P U B L I K E   H R V A T S K E</w:t>
      </w:r>
    </w:p>
    <w:p w:rsidRDefault="00BD2FCE" w:rsidP="00567B61" w:rsidR="00BD2FCE">
      <w:pPr>
        <w:jc w:val="both"/>
      </w:pPr>
    </w:p>
    <w:p w:rsidRDefault="00BD2FCE" w:rsidP="00567B61" w:rsidR="00BD2FCE">
      <w:pPr>
        <w:jc w:val="both"/>
      </w:pPr>
      <w:r>
        <w:t xml:space="preserve"> </w:t>
      </w:r>
      <w:r>
        <w:tab/>
      </w:r>
      <w:r>
        <w:tab/>
      </w:r>
      <w:r>
        <w:tab/>
      </w:r>
      <w:r>
        <w:tab/>
      </w:r>
      <w:r>
        <w:tab/>
        <w:t xml:space="preserve"> </w:t>
      </w:r>
      <w:r w:rsidR="00BB22C2">
        <w:t xml:space="preserve">    </w:t>
      </w:r>
      <w:r>
        <w:t>R J E Š E NJ E</w:t>
      </w:r>
    </w:p>
    <w:p w:rsidRDefault="00BD2FCE" w:rsidP="00567B61" w:rsidR="00BD2FCE">
      <w:pPr>
        <w:jc w:val="both"/>
      </w:pPr>
      <w:r>
        <w:tab/>
      </w:r>
    </w:p>
    <w:p w:rsidRDefault="00BD2FCE" w:rsidP="00567B61" w:rsidR="00BD2FCE">
      <w:pPr>
        <w:jc w:val="both"/>
      </w:pPr>
    </w:p>
    <w:p w:rsidRDefault="00BD2FCE" w:rsidP="00567B61" w:rsidR="00BD2FCE">
      <w:pPr>
        <w:jc w:val="both"/>
      </w:pPr>
      <w:r>
        <w:t xml:space="preserve"> </w:t>
      </w:r>
      <w:r w:rsidR="00567B61">
        <w:tab/>
      </w:r>
      <w:r w:rsidR="00567B61" w:rsidRPr="00567B61">
        <w:t xml:space="preserve">Trgovački sud u Zagrebu, sudac Danijela Uzelac, u stečajnom postupku u povodu prijedloga predlagatelja Financijske agencije, OIB 85821130368, Zagreb, Ulica Grada Vukovara 70, za otvaranje stečajnog postupka nad dužnikom VUKAMAT j.d.o.o.,  OIB 88589073291, Zagreb, </w:t>
      </w:r>
      <w:proofErr w:type="spellStart"/>
      <w:r w:rsidR="00567B61" w:rsidRPr="00567B61">
        <w:t>Zvečaj</w:t>
      </w:r>
      <w:proofErr w:type="spellEnd"/>
      <w:r w:rsidR="00567B61" w:rsidRPr="00567B61">
        <w:t xml:space="preserve"> 4B</w:t>
      </w:r>
      <w:r w:rsidR="00567B61">
        <w:t>, 15.</w:t>
      </w:r>
      <w:r>
        <w:t xml:space="preserve"> svibnja 2019.</w:t>
      </w:r>
    </w:p>
    <w:p w:rsidRDefault="00BD2FCE" w:rsidP="00567B61" w:rsidR="00BD2FCE">
      <w:pPr>
        <w:jc w:val="both"/>
      </w:pPr>
    </w:p>
    <w:p w:rsidRDefault="00BD2FCE" w:rsidP="00567B61" w:rsidR="00BD2FCE">
      <w:pPr>
        <w:jc w:val="both"/>
      </w:pPr>
    </w:p>
    <w:p w:rsidRDefault="00BD2FCE" w:rsidP="00567B61" w:rsidR="00BD2FCE">
      <w:pPr>
        <w:ind w:firstLine="708" w:left="2832"/>
        <w:jc w:val="both"/>
      </w:pPr>
      <w:r>
        <w:t xml:space="preserve">  r i j e š i o    j e</w:t>
      </w:r>
    </w:p>
    <w:p w:rsidRDefault="00BD2FCE" w:rsidP="00567B61" w:rsidR="00BD2FCE">
      <w:pPr>
        <w:jc w:val="both"/>
      </w:pPr>
    </w:p>
    <w:p w:rsidRDefault="00BD2FCE" w:rsidP="00567B61" w:rsidR="00BD2FCE">
      <w:pPr>
        <w:jc w:val="both"/>
      </w:pPr>
    </w:p>
    <w:p w:rsidRDefault="00BD2FCE" w:rsidP="00567B61" w:rsidR="00BD2FCE">
      <w:pPr>
        <w:ind w:firstLine="708"/>
        <w:jc w:val="both"/>
      </w:pPr>
      <w:r>
        <w:t xml:space="preserve">I. </w:t>
      </w:r>
      <w:r w:rsidR="00C14F31">
        <w:t xml:space="preserve">    </w:t>
      </w:r>
      <w:r>
        <w:t>Otvara se stečajni postupak nad dužnikom</w:t>
      </w:r>
      <w:r w:rsidR="00567B61" w:rsidRPr="00567B61">
        <w:t xml:space="preserve"> VUKAMAT j.d.o.o.,  OIB 88589073291, Zagreb, </w:t>
      </w:r>
      <w:proofErr w:type="spellStart"/>
      <w:r w:rsidR="00567B61" w:rsidRPr="00567B61">
        <w:t>Zvečaj</w:t>
      </w:r>
      <w:proofErr w:type="spellEnd"/>
      <w:r w:rsidR="00567B61" w:rsidRPr="00567B61">
        <w:t xml:space="preserve"> 4B</w:t>
      </w:r>
      <w:r w:rsidR="00BB22C2">
        <w:t>.</w:t>
      </w:r>
      <w:r>
        <w:t xml:space="preserve"> Rješenje o otvaranju stečajnog postupka nad dužnikom objavljeno je na mrežnoj stranici e-oglasna ploča Trgovačkog suda u Zagrebu, </w:t>
      </w:r>
      <w:r w:rsidR="005C7FE9">
        <w:t>15</w:t>
      </w:r>
      <w:r>
        <w:t xml:space="preserve">. svibnja 2019. u </w:t>
      </w:r>
      <w:r w:rsidR="0038067E">
        <w:t>13,30</w:t>
      </w:r>
      <w:r w:rsidR="005C7FE9">
        <w:t xml:space="preserve"> sati.</w:t>
      </w:r>
    </w:p>
    <w:p w:rsidRDefault="00BD2FCE" w:rsidP="00567B61" w:rsidR="00BD2FCE">
      <w:pPr>
        <w:jc w:val="both"/>
      </w:pPr>
    </w:p>
    <w:p w:rsidRDefault="00BD2FCE" w:rsidP="00567B61" w:rsidR="00BD2FCE">
      <w:pPr>
        <w:ind w:firstLine="708"/>
        <w:jc w:val="both"/>
      </w:pPr>
      <w:r>
        <w:t xml:space="preserve">II. </w:t>
      </w:r>
      <w:r w:rsidR="00C14F31">
        <w:t xml:space="preserve">   </w:t>
      </w:r>
      <w:r>
        <w:t xml:space="preserve">Za stečajnog upravitelja imenuje se </w:t>
      </w:r>
      <w:r w:rsidR="00F9013D">
        <w:t xml:space="preserve">Silva </w:t>
      </w:r>
      <w:proofErr w:type="spellStart"/>
      <w:r w:rsidR="00F9013D">
        <w:t>Poljanec</w:t>
      </w:r>
      <w:proofErr w:type="spellEnd"/>
      <w:r w:rsidR="00F9013D">
        <w:t xml:space="preserve"> iz Zagreba, Bernarda </w:t>
      </w:r>
      <w:proofErr w:type="spellStart"/>
      <w:r w:rsidR="00F9013D">
        <w:t>Bernardija</w:t>
      </w:r>
      <w:proofErr w:type="spellEnd"/>
      <w:r w:rsidR="00F9013D">
        <w:t xml:space="preserve"> 8, OIB 51918567126.</w:t>
      </w:r>
    </w:p>
    <w:p w:rsidRDefault="00567B61" w:rsidP="00567B61" w:rsidR="00567B61">
      <w:pPr>
        <w:jc w:val="both"/>
      </w:pPr>
    </w:p>
    <w:p w:rsidRDefault="00BD2FCE" w:rsidP="00567B61" w:rsidR="00BD2FCE">
      <w:pPr>
        <w:ind w:firstLine="708"/>
        <w:jc w:val="both"/>
      </w:pPr>
      <w:r>
        <w:t xml:space="preserve">III. Zaključuje se stečajni postupak nad dužnikom </w:t>
      </w:r>
      <w:r w:rsidR="00C14F31">
        <w:t xml:space="preserve">VUKAMAT j.d.o.o., </w:t>
      </w:r>
      <w:r w:rsidR="00567B61" w:rsidRPr="00567B61">
        <w:t xml:space="preserve">OIB 88589073291, Zagreb, </w:t>
      </w:r>
      <w:proofErr w:type="spellStart"/>
      <w:r w:rsidR="00567B61" w:rsidRPr="00567B61">
        <w:t>Zvečaj</w:t>
      </w:r>
      <w:proofErr w:type="spellEnd"/>
      <w:r w:rsidR="00567B61" w:rsidRPr="00567B61">
        <w:t xml:space="preserve"> 4B</w:t>
      </w:r>
      <w:r w:rsidR="00567B61">
        <w:t>.</w:t>
      </w:r>
    </w:p>
    <w:p w:rsidRDefault="00567B61" w:rsidP="00567B61" w:rsidR="00567B61">
      <w:pPr>
        <w:jc w:val="both"/>
      </w:pPr>
    </w:p>
    <w:p w:rsidRDefault="00BD2FCE" w:rsidP="00567B61" w:rsidR="00BD2FCE">
      <w:pPr>
        <w:ind w:firstLine="708"/>
        <w:jc w:val="both"/>
      </w:pPr>
      <w:r>
        <w:t xml:space="preserve">IV. </w:t>
      </w:r>
      <w:r w:rsidR="00C14F31">
        <w:t xml:space="preserve"> </w:t>
      </w:r>
      <w:r>
        <w:t>Ovo rješenje dostavit će se sudskom registru ovog suda radi brisanja dužnika iz sudskog registra.</w:t>
      </w:r>
    </w:p>
    <w:p w:rsidRDefault="00BD2FCE" w:rsidP="00567B61" w:rsidR="00BD2FCE">
      <w:pPr>
        <w:jc w:val="both"/>
      </w:pPr>
    </w:p>
    <w:p w:rsidRDefault="00BD2FCE" w:rsidP="00567B61" w:rsidR="00BD2FCE">
      <w:pPr>
        <w:ind w:left="3540"/>
        <w:jc w:val="both"/>
      </w:pPr>
      <w:r>
        <w:t xml:space="preserve">  Obrazloženje</w:t>
      </w:r>
    </w:p>
    <w:p w:rsidRDefault="00BD2FCE" w:rsidP="00567B61" w:rsidR="00BD2FCE">
      <w:pPr>
        <w:jc w:val="both"/>
      </w:pPr>
    </w:p>
    <w:p w:rsidRDefault="00BD2FCE" w:rsidP="00567B61" w:rsidR="00BD2FCE">
      <w:pPr>
        <w:jc w:val="both"/>
      </w:pPr>
    </w:p>
    <w:p w:rsidRDefault="00BD2FCE" w:rsidP="003645DA" w:rsidR="00BD2FCE">
      <w:pPr>
        <w:ind w:firstLine="708"/>
        <w:jc w:val="both"/>
      </w:pPr>
      <w:r>
        <w:t>Fi</w:t>
      </w:r>
      <w:r w:rsidR="00C14F31">
        <w:t xml:space="preserve">nancijska agencija podnijela je </w:t>
      </w:r>
      <w:r>
        <w:t xml:space="preserve">sudu prijedlog za otvaranje </w:t>
      </w:r>
      <w:r w:rsidR="00567B61">
        <w:t xml:space="preserve">stečajnog postupka nad dužnikom </w:t>
      </w:r>
      <w:r w:rsidR="00C14F31">
        <w:t>VUKAMAT j.d.o.o.</w:t>
      </w:r>
      <w:r w:rsidR="00567B61" w:rsidRPr="00567B61">
        <w:t xml:space="preserve">, Zagreb, </w:t>
      </w:r>
      <w:r w:rsidR="00567B61">
        <w:t xml:space="preserve">na </w:t>
      </w:r>
      <w:r>
        <w:t xml:space="preserve">temelju odredbe čl. 110. st. 1. Stečajnog zakona („Narodne novine“ broj 71/15 i 104/17, dalje: SZ). Iz prijedloga proizlazi da je dužnik </w:t>
      </w:r>
      <w:r w:rsidR="00567B61">
        <w:t>1</w:t>
      </w:r>
      <w:r>
        <w:t xml:space="preserve">5. ožujka 2019. u Očevidniku redoslijeda osnova za plaćanje imao evidentirane neizvršene osnove za plaćanje u neprekinutom razdoblju od 120 dana, u ukupnom iznosu od </w:t>
      </w:r>
      <w:r w:rsidR="00567B61">
        <w:t>20.913,06</w:t>
      </w:r>
      <w:r w:rsidR="007E74FF">
        <w:t xml:space="preserve"> kn i dva zaposlena</w:t>
      </w:r>
      <w:r>
        <w:t>.</w:t>
      </w:r>
    </w:p>
    <w:p w:rsidRDefault="00BD2FCE" w:rsidP="003645DA" w:rsidR="00BD2FCE">
      <w:pPr>
        <w:jc w:val="both"/>
      </w:pPr>
    </w:p>
    <w:p w:rsidRDefault="00BD2FCE" w:rsidP="003645DA" w:rsidR="00BD2FCE">
      <w:pPr>
        <w:ind w:firstLine="708"/>
        <w:jc w:val="both"/>
      </w:pPr>
      <w:r>
        <w:t>Rj</w:t>
      </w:r>
      <w:r w:rsidR="007E74FF">
        <w:t>ešenjem od 25</w:t>
      </w:r>
      <w:r>
        <w:t xml:space="preserve">. ožujka 2019. pokrenut je prethodni postupak nad dužnikom u skladu s odredbom čl. 115. st. 1. SZ-a. Rješenje i zaključak od </w:t>
      </w:r>
      <w:r w:rsidR="007E74FF">
        <w:t>25</w:t>
      </w:r>
      <w:r>
        <w:t xml:space="preserve">. ožujka 2019. dostavljeni su dužniku i zastupniku po zakonu dužnika u skladu s odredbom čl.12. st.1. SZ-a, a zastupnik po </w:t>
      </w:r>
      <w:r>
        <w:lastRenderedPageBreak/>
        <w:t xml:space="preserve">zakonu dužnika nije pristupio na ročište </w:t>
      </w:r>
      <w:r w:rsidR="007E74FF">
        <w:t>18</w:t>
      </w:r>
      <w:r>
        <w:t xml:space="preserve"> travnja 2019. te nije osporio predlagateljeve tvrdnje o postojanju stečajnog razloga nesposobnosti za plaćanje, a niti je postupio po zaključku od </w:t>
      </w:r>
      <w:r w:rsidR="007E74FF">
        <w:t>18</w:t>
      </w:r>
      <w:r>
        <w:t>. ožujka 2019.</w:t>
      </w:r>
    </w:p>
    <w:p w:rsidRDefault="00BD2FCE" w:rsidP="003645DA" w:rsidR="00BD2FCE">
      <w:pPr>
        <w:jc w:val="both"/>
      </w:pPr>
    </w:p>
    <w:p w:rsidRDefault="00BD2FCE" w:rsidP="003645DA" w:rsidR="00BD2FCE">
      <w:pPr>
        <w:ind w:firstLine="708"/>
        <w:jc w:val="both"/>
      </w:pPr>
      <w:r>
        <w:t>Zbog toga je sud na temelju čl. 11. st. 3. SZ-a po službenoj dužnosti utvrđivao sve činjenice koje su odlučne za donošenje odluke te je radi toga izvodio potrebne dokaze. Na temelju podataka pribavljenih po službenoj dužnosti iz Zajedničkog informacijskog sustava zemljišnih knjiga i katastra (l</w:t>
      </w:r>
      <w:r w:rsidR="003645DA">
        <w:t>ist 3</w:t>
      </w:r>
      <w:r>
        <w:t xml:space="preserve">. spisa) utvrđeno je da dužnik nije vlasnik nekretnina, dok je iz Uvjerenja stanica za tehnički pregled vozila od </w:t>
      </w:r>
      <w:r w:rsidR="003645DA">
        <w:t>4. travnja 2019. (list 18</w:t>
      </w:r>
      <w:r>
        <w:t xml:space="preserve">. spisa) utvrđeno da dužnik nije evidentiran vlasnik vozila. </w:t>
      </w:r>
    </w:p>
    <w:p w:rsidRDefault="00BD2FCE" w:rsidP="003645DA" w:rsidR="00BD2FCE">
      <w:pPr>
        <w:jc w:val="both"/>
      </w:pPr>
    </w:p>
    <w:p w:rsidRDefault="00BD2FCE" w:rsidP="003645DA" w:rsidR="00BD2FCE">
      <w:pPr>
        <w:ind w:firstLine="708"/>
        <w:jc w:val="both"/>
      </w:pPr>
      <w:r>
        <w:t>Prema odredbi čl. 132. st. 1. SZ-a ako prije otvaranja stečajnoga postupka sud utvrdi da imovina dužnika koja bi ušla u stečajnu masu nije dovoljna ni za namirenje troškova toga postupka ili je neznatne vrijednosti, rješenjem će pozvati osobe koje imaju pravni interes za provedbom stečajnoga postupka da u roku od 15 dana uplate predujam za namirenje troškova prethodnoga i otvorenoga stečajnog postupka. Stavkom 2. navedenog članka propisano je da će sud donijeti rješenje o otvaranju i zaključenju stečajnoga postupka ako osobe iz stavka 1. toga članka ne predujme traženi iznos.</w:t>
      </w:r>
    </w:p>
    <w:p w:rsidRDefault="00BD2FCE" w:rsidP="003645DA" w:rsidR="00BD2FCE">
      <w:pPr>
        <w:jc w:val="both"/>
      </w:pPr>
    </w:p>
    <w:p w:rsidRDefault="00BD2FCE" w:rsidP="003645DA" w:rsidR="00BD2FCE">
      <w:pPr>
        <w:ind w:firstLine="708"/>
        <w:jc w:val="both"/>
      </w:pPr>
      <w:r>
        <w:t xml:space="preserve">Iz Potvrde Financijske agencije od </w:t>
      </w:r>
      <w:r w:rsidR="007E74FF">
        <w:t>1. travnja</w:t>
      </w:r>
      <w:r w:rsidR="00374D40">
        <w:t xml:space="preserve"> 2019. (list 12</w:t>
      </w:r>
      <w:r>
        <w:t xml:space="preserve">. spisa) proizlazi kako je na dan izdavanja te potvrde dužnik imao neizvršene osnove za plaćanje u iznosu od </w:t>
      </w:r>
      <w:r w:rsidR="00374D40">
        <w:t>20.954,48</w:t>
      </w:r>
      <w:r>
        <w:t xml:space="preserve"> kn</w:t>
      </w:r>
      <w:r w:rsidR="00374D40">
        <w:t xml:space="preserve"> u neprekinutom razdoblju od 136</w:t>
      </w:r>
      <w:r>
        <w:t xml:space="preserve"> dana, dok iz </w:t>
      </w:r>
      <w:r w:rsidR="00374D40">
        <w:t xml:space="preserve">Potvrde Raiffeisen </w:t>
      </w:r>
      <w:proofErr w:type="spellStart"/>
      <w:r w:rsidR="00374D40">
        <w:t>bank</w:t>
      </w:r>
      <w:proofErr w:type="spellEnd"/>
      <w:r w:rsidR="00374D40">
        <w:t xml:space="preserve"> d.d. od 8.</w:t>
      </w:r>
      <w:r>
        <w:t xml:space="preserve"> travnja 2019. proizlazi da se račun dužnika</w:t>
      </w:r>
      <w:r w:rsidR="00723248">
        <w:t xml:space="preserve"> na dan sastavljanja potvrde</w:t>
      </w:r>
      <w:r>
        <w:t xml:space="preserve"> nalazi u neprekidnoj blokadi </w:t>
      </w:r>
      <w:r w:rsidR="00392B7E">
        <w:t>u trajanju od 143 dana.</w:t>
      </w:r>
      <w:r>
        <w:t xml:space="preserve"> Nadalje, sud je po službenoj dužnosti pribavio podatke iz Očevidnika neizvršenih osnova za plaćanje uvidom u elektronički sustav e-Blokade Financijske agencije na dan donošenja ovog rješenja </w:t>
      </w:r>
      <w:r w:rsidR="00392B7E">
        <w:t>iz kojeg proizlazi kako na dan 15</w:t>
      </w:r>
      <w:r>
        <w:t xml:space="preserve">. svibnja 2019. postoje neizvršene osnove za plaćanje u odnosu na dužnika u iznosu od </w:t>
      </w:r>
      <w:r w:rsidR="0038067E" w:rsidRPr="0038067E">
        <w:t>41.124,38</w:t>
      </w:r>
      <w:r w:rsidR="0038067E">
        <w:t xml:space="preserve"> kn </w:t>
      </w:r>
      <w:r>
        <w:t>i to u razdoblju dužem od 60 dana.</w:t>
      </w:r>
    </w:p>
    <w:p w:rsidRDefault="00BD2FCE" w:rsidP="00567B61" w:rsidR="00BD2FCE">
      <w:pPr>
        <w:jc w:val="both"/>
      </w:pPr>
    </w:p>
    <w:p w:rsidRDefault="00BD2FCE" w:rsidP="00BB22C2" w:rsidR="00BD2FCE">
      <w:pPr>
        <w:ind w:firstLine="708"/>
        <w:jc w:val="both"/>
      </w:pPr>
      <w:r>
        <w:t>Dakle, u konkretnom slučaju dužnik u očevidniku o redoslijedu plaćanja ima evidentirane neizvršene osnove za plaćanje u razdoblju dužem od 60 dana, zbog čega se u skladu s odredbom čl. 6. st. 2. podstavak 1. SZ-a smatra da je dužnik nesposoban za plaćanje. Slijedom navedenog, sud je na temelju odredbe čl. 5. st. 1. SZ-a, utvrdio postojanje stečajnog razloga nesposobnosti za plaćanje u smislu odredaba čl. 6. SZ-a.</w:t>
      </w:r>
    </w:p>
    <w:p w:rsidRDefault="00BD2FCE" w:rsidP="00567B61" w:rsidR="00BD2FCE">
      <w:pPr>
        <w:jc w:val="both"/>
      </w:pPr>
    </w:p>
    <w:p w:rsidRDefault="00BD2FCE" w:rsidP="00BB22C2" w:rsidR="00BD2FCE">
      <w:pPr>
        <w:ind w:firstLine="708"/>
        <w:jc w:val="both"/>
      </w:pPr>
      <w:r>
        <w:t>Zbog toga su u skladu s odredbom čl. 132. st. 1. SZ-a, (pravomoćnim) rješenjem ovoga suda od 1</w:t>
      </w:r>
      <w:r w:rsidR="00BB22C2">
        <w:t>8</w:t>
      </w:r>
      <w:r>
        <w:t>. travnja 2019. pozvane osobe koje imaju pravni interes za provedbom stečajnoga postupka nad dužnikom u roku 15 dana predujmiti iznos od 6.331,00 kn za pokriće troškova prethodnoga i otvorenoga stečajnog postupka, uz upozorenje na pravne posljedice ne postupanja po pozivu suda u određenom roku iz čl. 132. st. 2. SZ-a, odnosno da će sud donijeti rješenje o otvaranju i zaključenju stečajnog postupka. Navedeno rješenje objavljeno je na mrežnoj stranici e-oglasna ploča ovoga suda 1</w:t>
      </w:r>
      <w:r w:rsidR="00BB22C2">
        <w:t>8</w:t>
      </w:r>
      <w:r>
        <w:t>. travnja 2019. Međutim, osobe koje imaju pravni interes za provedbom stečajnoga postupka nad dužnikom nisu u određenom roku</w:t>
      </w:r>
      <w:r w:rsidR="0038067E">
        <w:t xml:space="preserve"> od 15 dana</w:t>
      </w:r>
      <w:r>
        <w:t xml:space="preserve"> </w:t>
      </w:r>
      <w:r w:rsidR="0038067E" w:rsidRPr="0038067E">
        <w:t xml:space="preserve">od isteka osmoga dana od dana objave tog rješenja na mrežnoj stranici e-oglasna ploča Trgovačkog suda u Zagrebu </w:t>
      </w:r>
      <w:r>
        <w:t>predujmile zahtijevani iznos za pokriće troškova prethodnoga i otvorenoga stečajnog postupka u skladu s navedenim rješenjem, a što je utvrđeno provjerom u računovodstvu suda.</w:t>
      </w:r>
    </w:p>
    <w:p w:rsidRDefault="00BD2FCE" w:rsidP="00567B61" w:rsidR="00BD2FCE">
      <w:pPr>
        <w:jc w:val="both"/>
      </w:pPr>
    </w:p>
    <w:p w:rsidRDefault="00BD2FCE" w:rsidP="00BB22C2" w:rsidR="00BD2FCE">
      <w:pPr>
        <w:ind w:firstLine="708"/>
        <w:jc w:val="both"/>
      </w:pPr>
      <w:r>
        <w:t xml:space="preserve">S obzirom na to da kod dužnika postoji stečajni razlog nesposobnosti za plaćanje i da dužnik nema imovine pa dakle, imovina dužnika koja bi ušla u stečajnu masu u konkretnom </w:t>
      </w:r>
      <w:r>
        <w:lastRenderedPageBreak/>
        <w:t xml:space="preserve">slučaju nije dovoljna ni za namirenje troškova toga postupka, te da osobe koje imaju pravni interes za provedbom stečajnoga postupka nad dužnikom nisu u određenom roku predujmile određeni iznos za pokriće troškova prethodnoga i otvorenoga stečajnog postupka, na temelju odredbe čl. 132. st. 1. SZ-a, sud je donio rješenje o otvaranju i zaključenju stečajnog postupka nad dužnikom (točke I. i III. izreke). </w:t>
      </w:r>
    </w:p>
    <w:p w:rsidRDefault="00BD2FCE" w:rsidP="00567B61" w:rsidR="00BD2FCE">
      <w:pPr>
        <w:jc w:val="both"/>
      </w:pPr>
    </w:p>
    <w:p w:rsidRDefault="00BD2FCE" w:rsidP="003645DA" w:rsidR="00BD2FCE">
      <w:pPr>
        <w:ind w:firstLine="708"/>
        <w:jc w:val="both"/>
      </w:pPr>
      <w:r>
        <w:t>Izbor stečajnog upravitelja iz točke II. izreke rješenja obavljen je metodom slučajnoga odabira na temelju odredbe čl. 132. st. 2. SZ-a u svezi s čl.432. SZ-a, a odluka iz točke IV. izreke ovog rješenja temelji se na odredbi čl. 286. st. 3. u vezi s odredbom čl. 132. st. 4. SZ-a.</w:t>
      </w:r>
    </w:p>
    <w:p w:rsidRDefault="00BD2FCE" w:rsidP="00567B61" w:rsidR="00BD2FCE">
      <w:pPr>
        <w:jc w:val="both"/>
      </w:pPr>
    </w:p>
    <w:p w:rsidRDefault="00BD2FCE" w:rsidP="00BB22C2" w:rsidR="00BD2FCE">
      <w:pPr>
        <w:ind w:firstLine="708"/>
        <w:jc w:val="both"/>
      </w:pPr>
      <w:r>
        <w:t>Zaključno se ističe da je stečajni upravitelj dužan i nakon zaključenja stečajnog postupka zastupati stečajnu masu odnosno nakon zaključenja stečajnog postupka (i brisanja dužnika) u ime i za račun stečajne mase voditi postupke radi unovčenja imovine koja u nju ulazi (čl.133. st. 1. SZ-a), pa ako se eventualno ispune pretpostavke za nastavljanje postupka radi naknadne diobe iz čl. 289. st. 1. SZ-a (između ostalog pronađe imovina dužnik koja ulazi u stečajnu masu), sud će rješenjem o nastavljanju postupka pozvati stečajne vjerovnike da u roku od 30 dana stečajnom upravitelju prijave svoje tražbine i zakazati ročište na kojem će se ispitati prijavljene tražbine (čl. 133. st. 5. SZ-a).</w:t>
      </w:r>
    </w:p>
    <w:p w:rsidRDefault="00BD2FCE" w:rsidP="00567B61" w:rsidR="00BD2FCE">
      <w:pPr>
        <w:jc w:val="both"/>
      </w:pPr>
    </w:p>
    <w:p w:rsidRDefault="00BD2FCE" w:rsidP="00567B61" w:rsidR="00BD2FCE">
      <w:pPr>
        <w:jc w:val="both"/>
      </w:pPr>
      <w:r>
        <w:tab/>
      </w:r>
      <w:r>
        <w:tab/>
      </w:r>
      <w:r>
        <w:tab/>
      </w:r>
      <w:r>
        <w:tab/>
        <w:t xml:space="preserve">     U Zagrebu </w:t>
      </w:r>
      <w:r w:rsidR="00723248">
        <w:t>15</w:t>
      </w:r>
      <w:r>
        <w:t>. svibnja 2019.</w:t>
      </w:r>
    </w:p>
    <w:p w:rsidRDefault="00BD2FCE" w:rsidP="00567B61" w:rsidR="00BD2FCE">
      <w:pPr>
        <w:jc w:val="both"/>
      </w:pPr>
      <w:r>
        <w:t xml:space="preserve">    </w:t>
      </w:r>
      <w:r>
        <w:tab/>
      </w:r>
      <w:r>
        <w:tab/>
      </w:r>
      <w:r>
        <w:tab/>
      </w:r>
      <w:r>
        <w:tab/>
      </w:r>
      <w:r>
        <w:tab/>
      </w:r>
      <w:r>
        <w:tab/>
      </w:r>
      <w:r>
        <w:tab/>
      </w:r>
      <w:r>
        <w:tab/>
      </w:r>
      <w:r>
        <w:tab/>
        <w:t xml:space="preserve">       Sudac</w:t>
      </w:r>
    </w:p>
    <w:p w:rsidRDefault="00BD2FCE" w:rsidP="00BB22C2" w:rsidR="00BD2FCE">
      <w:pPr>
        <w:ind w:firstLine="708" w:left="5664"/>
        <w:jc w:val="both"/>
      </w:pPr>
      <w:r>
        <w:t>Danijela Uzelac, v.r.</w:t>
      </w:r>
    </w:p>
    <w:p w:rsidRDefault="00BD2FCE" w:rsidP="00567B61" w:rsidR="00BD2FCE">
      <w:pPr>
        <w:jc w:val="both"/>
      </w:pPr>
    </w:p>
    <w:p w:rsidRDefault="00BD2FCE" w:rsidP="00567B61" w:rsidR="00BD2FCE">
      <w:pPr>
        <w:jc w:val="both"/>
      </w:pPr>
    </w:p>
    <w:p w:rsidRDefault="00BD2FCE" w:rsidP="00567B61" w:rsidR="00BD2FCE">
      <w:pPr>
        <w:jc w:val="both"/>
      </w:pPr>
      <w:r>
        <w:tab/>
      </w:r>
      <w:r>
        <w:tab/>
      </w:r>
    </w:p>
    <w:p w:rsidRDefault="00BD2FCE" w:rsidP="00567B61" w:rsidR="00BD2FCE">
      <w:pPr>
        <w:jc w:val="both"/>
      </w:pPr>
      <w:r>
        <w:t>Uputa o pravnom lijeku: Protiv ovog rješenja, nezadovoljna stranka može izjaviti žalbu Visokom trgovačkom sudu Republike Hrvatske u roku od 8 dana od dostave rješenja, a ulaže se putem ovog suda u 2 primjerka za sud i po 1 za svaku protivnu stranku. Dostava se smatra obavljenom istekom osmoga dana od dana objave ovoga rješenja na mrežnoj stranici e-oglasna ploča Trgovačkog suda u Zagrebu (čl. 12. st. 1. SZ).</w:t>
      </w:r>
    </w:p>
    <w:p w:rsidRDefault="00BD2FCE" w:rsidP="00567B61" w:rsidR="00BD2FCE">
      <w:pPr>
        <w:jc w:val="both"/>
      </w:pPr>
    </w:p>
    <w:p w:rsidRDefault="00BD2FCE" w:rsidP="00723248" w:rsidR="00BD2FCE">
      <w:pPr>
        <w:ind w:firstLine="708" w:left="5664"/>
        <w:jc w:val="both"/>
      </w:pPr>
      <w:r>
        <w:t xml:space="preserve">Za točnost </w:t>
      </w:r>
      <w:proofErr w:type="spellStart"/>
      <w:r>
        <w:t>optravka</w:t>
      </w:r>
      <w:proofErr w:type="spellEnd"/>
      <w:r>
        <w:t>:</w:t>
      </w:r>
    </w:p>
    <w:p w:rsidRDefault="00BD2FCE" w:rsidP="00723248" w:rsidR="00BD2FCE">
      <w:pPr>
        <w:ind w:firstLine="708" w:left="5664"/>
        <w:jc w:val="both"/>
      </w:pPr>
      <w:r>
        <w:t>Katarina Franjić</w:t>
      </w:r>
    </w:p>
    <w:p w:rsidRDefault="00BD2FCE" w:rsidP="00567B61" w:rsidR="00BD2FCE">
      <w:pPr>
        <w:jc w:val="both"/>
      </w:pPr>
    </w:p>
    <w:p w:rsidRDefault="00BD2FCE" w:rsidP="00567B61" w:rsidR="00BD2FCE">
      <w:pPr>
        <w:jc w:val="both"/>
      </w:pPr>
    </w:p>
    <w:p w:rsidRDefault="00BD2FCE" w:rsidP="00567B61" w:rsidR="00BD2FCE">
      <w:pPr>
        <w:jc w:val="both"/>
      </w:pPr>
    </w:p>
    <w:p w:rsidRDefault="00BD2FCE" w:rsidP="00567B61" w:rsidR="00BD2FCE">
      <w:pPr>
        <w:jc w:val="both"/>
      </w:pPr>
    </w:p>
    <w:p w:rsidRDefault="00D46C84" w:rsidP="00567B61" w:rsidR="00D46C84">
      <w:pPr>
        <w:jc w:val="both"/>
      </w:pPr>
    </w:p>
    <w:sectPr w:rsidR="00D46C84">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libri Light">
    <w:panose1 w:val="020F0302020204030204"/>
    <w:charset w:val="EE"/>
    <w:family w:val="swiss"/>
    <w:pitch w:val="variable"/>
    <w:sig w:csb1="00000000" w:csb0="0000019F" w:usb3="00000000" w:usb2="00000000" w:usb1="4000207B" w:usb0="A00002E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spelling="clean"/>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C48BD"/>
    <w:rsid w:val="003645DA"/>
    <w:rsid w:val="00374D40"/>
    <w:rsid w:val="0038067E"/>
    <w:rsid w:val="00392B7E"/>
    <w:rsid w:val="00567B61"/>
    <w:rsid w:val="0057338A"/>
    <w:rsid w:val="005C7FE9"/>
    <w:rsid w:val="00723248"/>
    <w:rsid w:val="007E74FF"/>
    <w:rsid w:val="008C48BD"/>
    <w:rsid w:val="00BB22C2"/>
    <w:rsid w:val="00BD2FCE"/>
    <w:rsid w:val="00C14F31"/>
    <w:rsid w:val="00D46C84"/>
    <w:rsid w:val="00F9013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3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57338A"/>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57338A"/>
    <w:rPr>
      <w:rFonts w:cs="Tahoma" w:hAnsi="Tahoma" w:ascii="Tahoma"/>
      <w:sz w:val="16"/>
      <w:szCs w:val="16"/>
    </w:rPr>
  </w:style>
  <w:style w:styleId="Tekstrezerviranogmjesta" w:type="character">
    <w:name w:val="Placeholder Text"/>
    <w:basedOn w:val="Zadanifontodlomka"/>
    <w:uiPriority w:val="99"/>
    <w:semiHidden/>
    <w:rsid w:val="0057338A"/>
    <w:rPr>
      <w:color w:val="808080"/>
      <w:bdr w:space="0" w:sz="0" w:color="auto" w:val="none"/>
      <w:shd w:fill="auto" w:color="auto" w:val="clear"/>
    </w:rPr>
  </w:style>
  <w:style w:customStyle="true" w:styleId="eSPISCCParagraphDefaultFont" w:type="character">
    <w:name w:val="eSPIS_CC_Paragraph Default Font"/>
    <w:basedOn w:val="Zadanifontodlomka"/>
    <w:rsid w:val="0057338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57338A"/>
    <w:rPr>
      <w:bdr w:space="0" w:sz="0" w:color="auto" w:val="none"/>
      <w:shd w:fill="FFFFCC" w:color="auto" w:val="clear"/>
      <w:lang w:val="hr-HR"/>
    </w:rPr>
  </w:style>
  <w:style w:customStyle="true" w:styleId="PozadinaSvijetloCrvena" w:type="character">
    <w:name w:val="Pozadina_SvijetloCrvena"/>
    <w:basedOn w:val="eSPISCCParagraphDefaultFont"/>
    <w:rsid w:val="0057338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57338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57338A"/>
    <w:rPr>
      <w:rFonts w:ascii="Tahoma" w:cs="Tahoma" w:hAnsi="Tahoma"/>
      <w:sz w:val="16"/>
      <w:szCs w:val="16"/>
    </w:rPr>
  </w:style>
  <w:style w:customStyle="1" w:styleId="TekstbaloniaChar" w:type="character">
    <w:name w:val="Tekst balončića Char"/>
    <w:basedOn w:val="Zadanifontodlomka"/>
    <w:link w:val="Tekstbalonia"/>
    <w:uiPriority w:val="99"/>
    <w:semiHidden/>
    <w:rsid w:val="0057338A"/>
    <w:rPr>
      <w:rFonts w:ascii="Tahoma" w:cs="Tahoma" w:hAnsi="Tahoma"/>
      <w:sz w:val="16"/>
      <w:szCs w:val="16"/>
    </w:rPr>
  </w:style>
  <w:style w:styleId="Tekstrezerviranogmjesta" w:type="character">
    <w:name w:val="Placeholder Text"/>
    <w:basedOn w:val="Zadanifontodlomka"/>
    <w:uiPriority w:val="99"/>
    <w:semiHidden/>
    <w:rsid w:val="0057338A"/>
    <w:rPr>
      <w:color w:val="808080"/>
      <w:bdr w:color="auto" w:space="0" w:sz="0" w:val="none"/>
      <w:shd w:color="auto" w:fill="auto" w:val="clear"/>
    </w:rPr>
  </w:style>
  <w:style w:customStyle="1" w:styleId="eSPISCCParagraphDefaultFont" w:type="character">
    <w:name w:val="eSPIS_CC_Paragraph Default Font"/>
    <w:basedOn w:val="Zadanifontodlomka"/>
    <w:rsid w:val="0057338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57338A"/>
    <w:rPr>
      <w:bdr w:color="auto" w:space="0" w:sz="0" w:val="none"/>
      <w:shd w:color="auto" w:fill="FFFFCC" w:val="clear"/>
      <w:lang w:val="hr-HR"/>
    </w:rPr>
  </w:style>
  <w:style w:customStyle="1" w:styleId="PozadinaSvijetloCrvena" w:type="character">
    <w:name w:val="Pozadina_SvijetloCrvena"/>
    <w:basedOn w:val="eSPISCCParagraphDefaultFont"/>
    <w:rsid w:val="0057338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57338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15. svibnja 2019.</izvorni_sadrzaj>
    <derivirana_varijabla naziv="DomainObject.DatumDonosenjaOdluke_1">15. svibnja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Danijela</izvorni_sadrzaj>
    <derivirana_varijabla naziv="DomainObject.DonositeljOdluke.Ime_1">Danijela</derivirana_varijabla>
  </DomainObject.DonositeljOdluke.Ime>
  <DomainObject.DonositeljOdluke.Prezime>
    <izvorni_sadrzaj>Uzelac</izvorni_sadrzaj>
    <derivirana_varijabla naziv="DomainObject.DonositeljOdluke.Prezime_1">Uzelac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741</izvorni_sadrzaj>
    <derivirana_varijabla naziv="DomainObject.Predmet.Broj_1">741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ožujka 2019.</izvorni_sadrzaj>
    <derivirana_varijabla naziv="DomainObject.Predmet.DatumOsnivanja_1">22. ožujka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St-741/2019</izvorni_sadrzaj>
    <derivirana_varijabla naziv="DomainObject.Predmet.OznakaBroj_1">St-741/2019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VUKAMAT j.d.o.o. za projektiranje, građenje i stručni nadzor</izvorni_sadrzaj>
    <derivirana_varijabla naziv="DomainObject.Predmet.ProtustrankaFormated_1">  VUKAMAT j.d.o.o. za projektiranje, građenje i stručni nadzor</derivirana_varijabla>
  </DomainObject.Predmet.ProtustrankaFormated>
  <DomainObject.Predmet.ProtustrankaFormatedOIB>
    <izvorni_sadrzaj>  VUKAMAT j.d.o.o. za projektiranje, građenje i stručni nadzor, OIB 88589073291</izvorni_sadrzaj>
    <derivirana_varijabla naziv="DomainObject.Predmet.ProtustrankaFormatedOIB_1">  VUKAMAT j.d.o.o. za projektiranje, građenje i stručni nadzor, OIB 88589073291</derivirana_varijabla>
  </DomainObject.Predmet.ProtustrankaFormatedOIB>
  <DomainObject.Predmet.ProtustrankaFormatedWithAdress>
    <izvorni_sadrzaj> VUKAMAT j.d.o.o. za projektiranje, građenje i stručni nadzor, Zvečaj 4 B, 10000 Zagreb</izvorni_sadrzaj>
    <derivirana_varijabla naziv="DomainObject.Predmet.ProtustrankaFormatedWithAdress_1"> VUKAMAT j.d.o.o. za projektiranje, građenje i stručni nadzor, Zvečaj 4 B, 10000 Zagreb</derivirana_varijabla>
  </DomainObject.Predmet.ProtustrankaFormatedWithAdress>
  <DomainObject.Predmet.ProtustrankaFormatedWithAdressOIB>
    <izvorni_sadrzaj> VUKAMAT j.d.o.o. za projektiranje, građenje i stručni nadzor, OIB 88589073291, Zvečaj 4 B, 10000 Zagreb</izvorni_sadrzaj>
    <derivirana_varijabla naziv="DomainObject.Predmet.ProtustrankaFormatedWithAdressOIB_1"> VUKAMAT j.d.o.o. za projektiranje, građenje i stručni nadzor, OIB 88589073291, Zvečaj 4 B, 10000 Zagreb</derivirana_varijabla>
  </DomainObject.Predmet.ProtustrankaFormatedWithAdressOIB>
  <DomainObject.Predmet.ProtustrankaWithAdress>
    <izvorni_sadrzaj>VUKAMAT j.d.o.o. za projektiranje, građenje i stručni nadzor Zvečaj 4 B, 10000 Zagreb</izvorni_sadrzaj>
    <derivirana_varijabla naziv="DomainObject.Predmet.ProtustrankaWithAdress_1">VUKAMAT j.d.o.o. za projektiranje, građenje i stručni nadzor Zvečaj 4 B, 10000 Zagreb</derivirana_varijabla>
  </DomainObject.Predmet.ProtustrankaWithAdress>
  <DomainObject.Predmet.ProtustrankaWithAdressOIB>
    <izvorni_sadrzaj>VUKAMAT j.d.o.o. za projektiranje, građenje i stručni nadzor, OIB 88589073291, Zvečaj 4 B, 10000 Zagreb</izvorni_sadrzaj>
    <derivirana_varijabla naziv="DomainObject.Predmet.ProtustrankaWithAdressOIB_1">VUKAMAT j.d.o.o. za projektiranje, građenje i stručni nadzor, OIB 88589073291, Zvečaj 4 B, 10000 Zagreb</derivirana_varijabla>
  </DomainObject.Predmet.ProtustrankaWithAdressOIB>
  <DomainObject.Predmet.ProtustrankaNazivFormated>
    <izvorni_sadrzaj>VUKAMAT j.d.o.o. za projektiranje, građenje i stručni nadzor</izvorni_sadrzaj>
    <derivirana_varijabla naziv="DomainObject.Predmet.ProtustrankaNazivFormated_1">VUKAMAT j.d.o.o. za projektiranje, građenje i stručni nadzor</derivirana_varijabla>
  </DomainObject.Predmet.ProtustrankaNazivFormated>
  <DomainObject.Predmet.ProtustrankaNazivFormatedOIB>
    <izvorni_sadrzaj>VUKAMAT j.d.o.o. za projektiranje, građenje i stručni nadzor, OIB 88589073291</izvorni_sadrzaj>
    <derivirana_varijabla naziv="DomainObject.Predmet.ProtustrankaNazivFormatedOIB_1">VUKAMAT j.d.o.o. za projektiranje, građenje i stručni nadzor, OIB 88589073291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18. - D. Uzelac</izvorni_sadrzaj>
    <derivirana_varijabla naziv="DomainObject.Predmet.Referada.Naziv_1">18. - D. Uzelac</derivirana_varijabla>
  </DomainObject.Predmet.Referada.Naziv>
  <DomainObject.Predmet.Referada.Oznaka>
    <izvorni_sadrzaj>18. </izvorni_sadrzaj>
    <derivirana_varijabla naziv="DomainObject.Predmet.Referada.Oznaka_1">18. </derivirana_varijabla>
  </DomainObject.Predmet.Referada.Oznaka>
  <DomainObject.Predmet.Referada.Prostorija.Naziv>
    <izvorni_sadrzaj>Soba DZ III 56</izvorni_sadrzaj>
    <derivirana_varijabla naziv="DomainObject.Predmet.Referada.Prostorija.Naziv_1">Soba DZ III 56</derivirana_varijabla>
  </DomainObject.Predmet.Referada.Prostorija.Naziv>
  <DomainObject.Predmet.Referada.Prostorija.Oznaka>
    <izvorni_sadrzaj>DZ III 56</izvorni_sadrzaj>
    <derivirana_varijabla naziv="DomainObject.Predmet.Referada.Prostorija.Oznaka_1">DZ III 56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Danijela Uzelac</izvorni_sadrzaj>
    <derivirana_varijabla naziv="DomainObject.Predmet.Referada.Sudac_1">Danijela Uzelac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Zagreb; Domagoj Vukasović</izvorni_sadrzaj>
    <derivirana_varijabla naziv="DomainObject.Predmet.StrankaFormated_1">  FINANCIJSKA AGENCIJA, RC Zagreb; Domagoj Vukasović</derivirana_varijabla>
  </DomainObject.Predmet.StrankaFormated>
  <DomainObject.Predmet.StrankaFormatedOIB>
    <izvorni_sadrzaj>  FINANCIJSKA AGENCIJA, RC Zagreb, OIB 85821130368; Domagoj Vukasović</izvorni_sadrzaj>
    <derivirana_varijabla naziv="DomainObject.Predmet.StrankaFormatedOIB_1">  FINANCIJSKA AGENCIJA, RC Zagreb, OIB 85821130368; Domagoj Vukasović</derivirana_varijabla>
  </DomainObject.Predmet.StrankaFormatedOIB>
  <DomainObject.Predmet.StrankaFormatedWithAdress>
    <izvorni_sadrzaj> FINANCIJSKA AGENCIJA, RC Zagreb, Trg svibanjskih žrtava 1995. 1, 10000 Zagreb; Domagoj Vukasović, Zvečaj 4b, 10000 Zagreb</izvorni_sadrzaj>
    <derivirana_varijabla naziv="DomainObject.Predmet.StrankaFormatedWithAdress_1"> FINANCIJSKA AGENCIJA, RC Zagreb, Trg svibanjskih žrtava 1995. 1, 10000 Zagreb; Domagoj Vukasović, Zvečaj 4b, 10000 Zagreb</derivirana_varijabla>
  </DomainObject.Predmet.StrankaFormatedWithAdress>
  <DomainObject.Predmet.StrankaFormatedWithAdressOIB>
    <izvorni_sadrzaj> FINANCIJSKA AGENCIJA, RC Zagreb, OIB 85821130368, Trg svibanjskih žrtava 1995. 1, 10000 Zagreb; Domagoj Vukasović, Zvečaj 4b, 10000 Zagreb</izvorni_sadrzaj>
    <derivirana_varijabla naziv="DomainObject.Predmet.StrankaFormatedWithAdressOIB_1"> FINANCIJSKA AGENCIJA, RC Zagreb, OIB 85821130368, Trg svibanjskih žrtava 1995. 1, 10000 Zagreb; Domagoj Vukasović, Zvečaj 4b, 10000 Zagreb</derivirana_varijabla>
  </DomainObject.Predmet.StrankaFormatedWithAdressOIB>
  <DomainObject.Predmet.StrankaWithAdress>
    <izvorni_sadrzaj>FINANCIJSKA AGENCIJA, RC Zagreb Trg svibanjskih žrtava 1995. 1,10000 Zagreb,Domagoj Vukasović Zvečaj 4b,10000 Zagreb</izvorni_sadrzaj>
    <derivirana_varijabla naziv="DomainObject.Predmet.StrankaWithAdress_1">FINANCIJSKA AGENCIJA, RC Zagreb Trg svibanjskih žrtava 1995. 1,10000 Zagreb,Domagoj Vukasović Zvečaj 4b,10000 Zagreb</derivirana_varijabla>
  </DomainObject.Predmet.StrankaWithAdress>
  <DomainObject.Predmet.StrankaWithAdressOIB>
    <izvorni_sadrzaj>FINANCIJSKA AGENCIJA, RC Zagreb, OIB 85821130368, Trg svibanjskih žrtava 1995. 1,10000 Zagreb,Domagoj Vukasović, Zvečaj 4b,10000 Zagreb</izvorni_sadrzaj>
    <derivirana_varijabla naziv="DomainObject.Predmet.StrankaWithAdressOIB_1">FINANCIJSKA AGENCIJA, RC Zagreb, OIB 85821130368, Trg svibanjskih žrtava 1995. 1,10000 Zagreb,Domagoj Vukasović, Zvečaj 4b,10000 Zagreb</derivirana_varijabla>
  </DomainObject.Predmet.StrankaWithAdressOIB>
  <DomainObject.Predmet.StrankaNazivFormated>
    <izvorni_sadrzaj>FINANCIJSKA AGENCIJA, RC Zagreb,Domagoj Vukasović</izvorni_sadrzaj>
    <derivirana_varijabla naziv="DomainObject.Predmet.StrankaNazivFormated_1">FINANCIJSKA AGENCIJA, RC Zagreb,Domagoj Vukasović</derivirana_varijabla>
  </DomainObject.Predmet.StrankaNazivFormated>
  <DomainObject.Predmet.StrankaNazivFormatedOIB>
    <izvorni_sadrzaj>FINANCIJSKA AGENCIJA, RC Zagreb, OIB 85821130368,Domagoj Vukasović</izvorni_sadrzaj>
    <derivirana_varijabla naziv="DomainObject.Predmet.StrankaNazivFormatedOIB_1">FINANCIJSKA AGENCIJA, RC Zagreb, OIB 85821130368,Domagoj Vukasović</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18. - D. Uzelac</izvorni_sadrzaj>
    <derivirana_varijabla naziv="DomainObject.Predmet.TrenutnaLokacijaSpisa.Naziv_1">18. - D. Uzelac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Franjić</izvorni_sadrzaj>
    <derivirana_varijabla naziv="DomainObject.Predmet.Zapisnicar_1">Katarina Franjić</derivirana_varijabla>
  </DomainObject.Predmet.Zapisnicar>
  <DomainObject.Predmet.StrankaListFormated>
    <izvorni_sadrzaj>
      <item>FINANCIJSKA AGENCIJA, RC Zagreb</item>
      <item>Domagoj Vukasović</item>
    </izvorni_sadrzaj>
    <derivirana_varijabla naziv="DomainObject.Predmet.StrankaListFormated_1">
      <item>FINANCIJSKA AGENCIJA, RC Zagreb</item>
      <item>Domagoj Vukasović</item>
    </derivirana_varijabla>
  </DomainObject.Predmet.StrankaListFormated>
  <DomainObject.Predmet.StrankaListFormatedOIB>
    <izvorni_sadrzaj>
      <item>FINANCIJSKA AGENCIJA, RC Zagreb, OIB 85821130368</item>
      <item>Domagoj Vukasović</item>
    </izvorni_sadrzaj>
    <derivirana_varijabla naziv="DomainObject.Predmet.StrankaListFormatedOIB_1">
      <item>FINANCIJSKA AGENCIJA, RC Zagreb, OIB 85821130368</item>
      <item>Domagoj Vukasović</item>
    </derivirana_varijabla>
  </DomainObject.Predmet.StrankaListFormatedOIB>
  <DomainObject.Predmet.StrankaListFormatedWithAdress>
    <izvorni_sadrzaj>
      <item>FINANCIJSKA AGENCIJA, RC Zagreb, Trg svibanjskih žrtava 1995. 1, 10000 Zagreb</item>
      <item>Domagoj Vukasović, Zvečaj 4b, 10000 Zagreb</item>
    </izvorni_sadrzaj>
    <derivirana_varijabla naziv="DomainObject.Predmet.StrankaListFormatedWithAdress_1">
      <item>FINANCIJSKA AGENCIJA, RC Zagreb, Trg svibanjskih žrtava 1995. 1, 10000 Zagreb</item>
      <item>Domagoj Vukasović, Zvečaj 4b, 10000 Zagreb</item>
    </derivirana_varijabla>
  </DomainObject.Predmet.StrankaListFormatedWithAdress>
  <DomainObject.Predmet.StrankaListFormatedWithAdressOIB>
    <izvorni_sadrzaj>
      <item>FINANCIJSKA AGENCIJA, RC Zagreb, OIB 85821130368, Trg svibanjskih žrtava 1995. 1, 10000 Zagreb</item>
      <item>Domagoj Vukasović, Zvečaj 4b, 10000 Zagreb</item>
    </izvorni_sadrzaj>
    <derivirana_varijabla naziv="DomainObject.Predmet.StrankaListFormatedWithAdressOIB_1">
      <item>FINANCIJSKA AGENCIJA, RC Zagreb, OIB 85821130368, Trg svibanjskih žrtava 1995. 1, 10000 Zagreb</item>
      <item>Domagoj Vukasović, Zvečaj 4b, 10000 Zagreb</item>
    </derivirana_varijabla>
  </DomainObject.Predmet.StrankaListFormatedWithAdressOIB>
  <DomainObject.Predmet.StrankaListNazivFormated>
    <izvorni_sadrzaj>
      <item>FINANCIJSKA AGENCIJA, RC Zagreb</item>
      <item>Domagoj Vukasović</item>
    </izvorni_sadrzaj>
    <derivirana_varijabla naziv="DomainObject.Predmet.StrankaListNazivFormated_1">
      <item>FINANCIJSKA AGENCIJA, RC Zagreb</item>
      <item>Domagoj Vukasović</item>
    </derivirana_varijabla>
  </DomainObject.Predmet.StrankaListNazivFormated>
  <DomainObject.Predmet.StrankaListNazivFormatedOIB>
    <izvorni_sadrzaj>
      <item>FINANCIJSKA AGENCIJA, RC Zagreb, OIB 85821130368</item>
      <item>Domagoj Vukasović</item>
    </izvorni_sadrzaj>
    <derivirana_varijabla naziv="DomainObject.Predmet.StrankaListNazivFormatedOIB_1">
      <item>FINANCIJSKA AGENCIJA, RC Zagreb, OIB 85821130368</item>
      <item>Domagoj Vukasović</item>
    </derivirana_varijabla>
  </DomainObject.Predmet.StrankaListNazivFormatedOIB>
  <DomainObject.Predmet.ProtuStrankaListFormated>
    <izvorni_sadrzaj>
      <item>VUKAMAT j.d.o.o. za projektiranje, građenje i stručni nadzor</item>
    </izvorni_sadrzaj>
    <derivirana_varijabla naziv="DomainObject.Predmet.ProtuStrankaListFormated_1">
      <item>VUKAMAT j.d.o.o. za projektiranje, građenje i stručni nadzor</item>
    </derivirana_varijabla>
  </DomainObject.Predmet.ProtuStrankaListFormated>
  <DomainObject.Predmet.ProtuStrankaListFormatedOIB>
    <izvorni_sadrzaj>
      <item>VUKAMAT j.d.o.o. za projektiranje, građenje i stručni nadzor, OIB 88589073291</item>
    </izvorni_sadrzaj>
    <derivirana_varijabla naziv="DomainObject.Predmet.ProtuStrankaListFormatedOIB_1">
      <item>VUKAMAT j.d.o.o. za projektiranje, građenje i stručni nadzor, OIB 88589073291</item>
    </derivirana_varijabla>
  </DomainObject.Predmet.ProtuStrankaListFormatedOIB>
  <DomainObject.Predmet.ProtuStrankaListFormatedWithAdress>
    <izvorni_sadrzaj>
      <item>VUKAMAT j.d.o.o. za projektiranje, građenje i stručni nadzor, Zvečaj 4 B, 10000 Zagreb</item>
    </izvorni_sadrzaj>
    <derivirana_varijabla naziv="DomainObject.Predmet.ProtuStrankaListFormatedWithAdress_1">
      <item>VUKAMAT j.d.o.o. za projektiranje, građenje i stručni nadzor, Zvečaj 4 B, 10000 Zagreb</item>
    </derivirana_varijabla>
  </DomainObject.Predmet.ProtuStrankaListFormatedWithAdress>
  <DomainObject.Predmet.ProtuStrankaListFormatedWithAdressOIB>
    <izvorni_sadrzaj>
      <item>VUKAMAT j.d.o.o. za projektiranje, građenje i stručni nadzor, OIB 88589073291, Zvečaj 4 B, 10000 Zagreb</item>
    </izvorni_sadrzaj>
    <derivirana_varijabla naziv="DomainObject.Predmet.ProtuStrankaListFormatedWithAdressOIB_1">
      <item>VUKAMAT j.d.o.o. za projektiranje, građenje i stručni nadzor, OIB 88589073291, Zvečaj 4 B, 10000 Zagreb</item>
    </derivirana_varijabla>
  </DomainObject.Predmet.ProtuStrankaListFormatedWithAdressOIB>
  <DomainObject.Predmet.ProtuStrankaListNazivFormated>
    <izvorni_sadrzaj>
      <item>VUKAMAT j.d.o.o. za projektiranje, građenje i stručni nadzor</item>
    </izvorni_sadrzaj>
    <derivirana_varijabla naziv="DomainObject.Predmet.ProtuStrankaListNazivFormated_1">
      <item>VUKAMAT j.d.o.o. za projektiranje, građenje i stručni nadzor</item>
    </derivirana_varijabla>
  </DomainObject.Predmet.ProtuStrankaListNazivFormated>
  <DomainObject.Predmet.ProtuStrankaListNazivFormatedOIB>
    <izvorni_sadrzaj>
      <item>VUKAMAT j.d.o.o. za projektiranje, građenje i stručni nadzor, OIB 88589073291</item>
    </izvorni_sadrzaj>
    <derivirana_varijabla naziv="DomainObject.Predmet.ProtuStrankaListNazivFormatedOIB_1">
      <item>VUKAMAT j.d.o.o. za projektiranje, građenje i stručni nadzor, OIB 88589073291</item>
    </derivirana_varijabla>
  </DomainObject.Predmet.ProtuStrankaListNazivFormatedOIB>
  <DomainObject.Predmet.OstaliListFormated>
    <izvorni_sadrzaj>
      <item>Domagoj Vukasović</item>
    </izvorni_sadrzaj>
    <derivirana_varijabla naziv="DomainObject.Predmet.OstaliListFormated_1">
      <item>Domagoj Vukasović</item>
    </derivirana_varijabla>
  </DomainObject.Predmet.OstaliListFormated>
  <DomainObject.Predmet.OstaliListFormatedOIB>
    <izvorni_sadrzaj>
      <item>Domagoj Vukasović, OIB 60489103409</item>
    </izvorni_sadrzaj>
    <derivirana_varijabla naziv="DomainObject.Predmet.OstaliListFormatedOIB_1">
      <item>Domagoj Vukasović, OIB 60489103409</item>
    </derivirana_varijabla>
  </DomainObject.Predmet.OstaliListFormatedOIB>
  <DomainObject.Predmet.OstaliListFormatedWithAdress>
    <izvorni_sadrzaj>
      <item>Domagoj Vukasović, Zvečaj 4b, 10000 Zagreb</item>
    </izvorni_sadrzaj>
    <derivirana_varijabla naziv="DomainObject.Predmet.OstaliListFormatedWithAdress_1">
      <item>Domagoj Vukasović, Zvečaj 4b, 10000 Zagreb</item>
    </derivirana_varijabla>
  </DomainObject.Predmet.OstaliListFormatedWithAdress>
  <DomainObject.Predmet.OstaliListFormatedWithAdressOIB>
    <izvorni_sadrzaj>
      <item>Domagoj Vukasović, OIB 60489103409, Zvečaj 4b, 10000 Zagreb</item>
    </izvorni_sadrzaj>
    <derivirana_varijabla naziv="DomainObject.Predmet.OstaliListFormatedWithAdressOIB_1">
      <item>Domagoj Vukasović, OIB 60489103409, Zvečaj 4b, 10000 Zagreb</item>
    </derivirana_varijabla>
  </DomainObject.Predmet.OstaliListFormatedWithAdressOIB>
  <DomainObject.Predmet.OstaliListNazivFormated>
    <izvorni_sadrzaj>
      <item>Domagoj Vukasović</item>
    </izvorni_sadrzaj>
    <derivirana_varijabla naziv="DomainObject.Predmet.OstaliListNazivFormated_1">
      <item>Domagoj Vukasović</item>
    </derivirana_varijabla>
  </DomainObject.Predmet.OstaliListNazivFormated>
  <DomainObject.Predmet.OstaliListNazivFormatedOIB>
    <izvorni_sadrzaj>
      <item>Domagoj Vukasović, OIB 60489103409</item>
    </izvorni_sadrzaj>
    <derivirana_varijabla naziv="DomainObject.Predmet.OstaliListNazivFormatedOIB_1">
      <item>Domagoj Vukasović, OIB 60489103409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svibnja 2019.</izvorni_sadrzaj>
    <derivirana_varijabla naziv="DomainObject.Datum_1">15. svibnja 2019.</derivirana_varijabla>
  </DomainObject.Datum>
  <DomainObject.PoslovniBrojDokumenta>
    <izvorni_sadrzaj/>
    <derivirana_varijabla naziv="DomainObject.PoslovniBrojDokumenta_1"/>
  </DomainObject.PoslovniBrojDokumenta>
  <DomainObject.Predmet.StrankaIDrugi>
    <izvorni_sadrzaj>FINANCIJSKA AGENCIJA, RC Zagreb i dr.</izvorni_sadrzaj>
    <derivirana_varijabla naziv="DomainObject.Predmet.StrankaIDrugi_1">FINANCIJSKA AGENCIJA, RC Zagreb i dr.</derivirana_varijabla>
  </DomainObject.Predmet.StrankaIDrugi>
  <DomainObject.Predmet.ProtustrankaIDrugi>
    <izvorni_sadrzaj>VUKAMAT j.d.o.o. za projektiranje, građenje i stručni nadzor</izvorni_sadrzaj>
    <derivirana_varijabla naziv="DomainObject.Predmet.ProtustrankaIDrugi_1">VUKAMAT j.d.o.o. za projektiranje, građenje i stručni nadzor</derivirana_varijabla>
  </DomainObject.Predmet.ProtustrankaIDrugi>
  <DomainObject.Predmet.StrankaIDrugiAdressOIB>
    <izvorni_sadrzaj>FINANCIJSKA AGENCIJA, RC Zagreb, OIB 85821130368, Trg svibanjskih žrtava 1995. 1, 10000 Zagreb i dr.</izvorni_sadrzaj>
    <derivirana_varijabla naziv="DomainObject.Predmet.StrankaIDrugiAdressOIB_1">FINANCIJSKA AGENCIJA, RC Zagreb, OIB 85821130368, Trg svibanjskih žrtava 1995. 1, 10000 Zagreb i dr.</derivirana_varijabla>
  </DomainObject.Predmet.StrankaIDrugiAdressOIB>
  <DomainObject.Predmet.ProtustrankaIDrugiAdressOIB>
    <izvorni_sadrzaj>VUKAMAT j.d.o.o. za projektiranje, građenje i stručni nadzor, OIB 88589073291, Zvečaj 4 B, 10000 Zagreb</izvorni_sadrzaj>
    <derivirana_varijabla naziv="DomainObject.Predmet.ProtustrankaIDrugiAdressOIB_1">VUKAMAT j.d.o.o. za projektiranje, građenje i stručni nadzor, OIB 88589073291, Zvečaj 4 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VUKAMAT j.d.o.o. za projektiranje, građenje i stručni nadzor</item>
      <item>FINANCIJSKA AGENCIJA, RC Zagreb</item>
      <item>Domagoj Vukasović</item>
      <item>Domagoj Vukasović</item>
    </izvorni_sadrzaj>
    <derivirana_varijabla naziv="DomainObject.Predmet.SudioniciListNaziv_1">
      <item>VUKAMAT j.d.o.o. za projektiranje, građenje i stručni nadzor</item>
      <item>FINANCIJSKA AGENCIJA, RC Zagreb</item>
      <item>Domagoj Vukasović</item>
      <item>Domagoj Vukasović</item>
    </derivirana_varijabla>
  </DomainObject.Predmet.SudioniciListNaziv>
  <DomainObject.Predmet.SudioniciListAdressOIB>
    <izvorni_sadrzaj>
      <item>VUKAMAT j.d.o.o. za projektiranje, građenje i stručni nadzor, OIB 88589073291, Zvečaj 4 B,10000 Zagreb</item>
      <item>FINANCIJSKA AGENCIJA, RC Zagreb, OIB 85821130368, Trg svibanjskih žrtava 1995. 1,10000 Zagreb</item>
      <item>Domagoj Vukasović, OIB 60489103409, Zvečaj 4b,10000 Zagreb</item>
      <item>Domagoj Vukasović, Zvečaj 4b,10000 Zagreb</item>
    </izvorni_sadrzaj>
    <derivirana_varijabla naziv="DomainObject.Predmet.SudioniciListAdressOIB_1">
      <item>VUKAMAT j.d.o.o. za projektiranje, građenje i stručni nadzor, OIB 88589073291, Zvečaj 4 B,10000 Zagreb</item>
      <item>FINANCIJSKA AGENCIJA, RC Zagreb, OIB 85821130368, Trg svibanjskih žrtava 1995. 1,10000 Zagreb</item>
      <item>Domagoj Vukasović, OIB 60489103409, Zvečaj 4b,10000 Zagreb</item>
      <item>Domagoj Vukasović, Zvečaj 4b,10000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88589073291</item>
      <item>, OIB 85821130368</item>
      <item>, OIB 60489103409</item>
      <item>, OIB null</item>
    </izvorni_sadrzaj>
    <derivirana_varijabla naziv="DomainObject.Predmet.SudioniciListNazivOIB_1">
      <item>, OIB 88589073291</item>
      <item>, OIB 85821130368</item>
      <item>, OIB 60489103409</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Silva  Poljanec, OIB 51918567126, Bernarda Bernardija 8, 10000 Zagreb</item>
    </izvorni_sadrzaj>
    <derivirana_varijabla naziv="DomainObject.Predmet.StecajniUpraviteljiListAddressOIB_1">
      <item>Silva  Poljanec, OIB 51918567126, Bernarda Bernardija 8, 10000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18. travnja 2019.</izvorni_sadrzaj>
    <derivirana_varijabla naziv="DomainObject.Predmet.DatumZadnjeOdrzaneSudskeRadnje_1">18. travnja 2019.</derivirana_varijabla>
  </DomainObject.Predmet.DatumZadnjeOdrzaneSudskeRadnje>
  <DomainObject.PredzadnjaOdlukaIzPredmeta.DatumDonosenjaOdluke>
    <izvorni_sadrzaj>18. travnja 2019.</izvorni_sadrzaj>
    <derivirana_varijabla naziv="DomainObject.PredzadnjaOdlukaIzPredmeta.DatumDonosenjaOdluke_1">18. travnja 2019.</derivirana_varijabla>
  </DomainObject.PredzadnjaOdlukaIzPredmeta.DatumDonosenjaOdluke>
  <DomainObject.PredzadnjaOdlukaIzPredmeta.Oznaka>
    <izvorni_sadrzaj>St-741/2019-15</izvorni_sadrzaj>
    <derivirana_varijabla naziv="DomainObject.PredzadnjaOdlukaIzPredmeta.Oznaka_1">St-741/2019-15</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Pravosuda Republike Hrvatske</properties:Company>
  <properties:Pages>3</properties:Pages>
  <properties:Words>1160</properties:Words>
  <properties:Characters>6102</properties:Characters>
  <properties:Lines>133</properties:Lines>
  <properties:Paragraphs>28</properties:Paragraphs>
  <properties:TotalTime>13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7371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2019-05-10T11:52:00Z</dcterms:created>
  <dc:creator>Danijela Uzelac</dc:creator>
  <dc:description/>
  <cp:keywords/>
  <cp:lastModifiedBy>Katarina Franjić</cp:lastModifiedBy>
  <dcterms:modified xmlns:xsi="http://www.w3.org/2001/XMLSchema-instance" xsi:type="dcterms:W3CDTF">2019-05-15T08:33:00Z</dcterms:modified>
  <cp:revision>7</cp:revision>
  <dc:subject/>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otvaranje i zaključenje stečajnog postupka (čl. 132) (st-741-19 rješenje-otvaranje i zaključenje 132..docx)</vt:lpwstr>
  </prop:property>
  <prop:property name="CC_coloring" pid="4" fmtid="{D5CDD505-2E9C-101B-9397-08002B2CF9AE}">
    <vt:bool>false</vt:bool>
  </prop:property>
  <prop:property name="BrojStranica" pid="5" fmtid="{D5CDD505-2E9C-101B-9397-08002B2CF9AE}">
    <vt:i4>3</vt:i4>
  </prop:property>
</prop:Properties>
</file>