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8777cc" w14:paraId="38777cc" w:rsidRDefault="008B070B" w:rsidP="008B070B" w:rsidR="008B070B" w:rsidRPr="007B05C6">
      <w:pPr>
        <w15:collapsed w:val="false"/>
      </w:pPr>
      <w:bookmarkStart w:name="_GoBack" w:id="0"/>
      <w:bookmarkEnd w:id="0"/>
      <w:r w:rsidRPr="007B05C6">
        <w:rPr>
          <w:noProof/>
        </w:rPr>
        <w:drawing>
          <wp:inline distR="0" distL="0" distB="0" distT="0">
            <wp:extent cy="723900" cx="581025"/>
            <wp:effectExtent b="0" r="9525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B070B" w:rsidP="008B070B" w:rsidR="008B070B" w:rsidRPr="007B05C6">
      <w:r w:rsidRPr="007B05C6">
        <w:t>REPUBLIKA HRVATSKA</w:t>
      </w:r>
    </w:p>
    <w:p w:rsidRDefault="008B070B" w:rsidP="008B070B" w:rsidR="008B070B" w:rsidRPr="007B05C6">
      <w:r w:rsidRPr="007B05C6">
        <w:t>TRGOVAČKI SUD U ZAGREBU</w:t>
      </w:r>
    </w:p>
    <w:p w:rsidRDefault="008B070B" w:rsidP="008B070B" w:rsidR="008B070B" w:rsidRPr="007B05C6">
      <w:r w:rsidRPr="007B05C6">
        <w:t xml:space="preserve">Zagreb, </w:t>
      </w:r>
      <w:proofErr w:type="spellStart"/>
      <w:r w:rsidRPr="007B05C6">
        <w:t>Amruševa</w:t>
      </w:r>
      <w:proofErr w:type="spellEnd"/>
      <w:r w:rsidRPr="007B05C6">
        <w:t xml:space="preserve"> 2/II     </w:t>
      </w:r>
      <w:r w:rsidRPr="007B05C6">
        <w:tab/>
      </w:r>
      <w:r w:rsidRPr="007B05C6">
        <w:tab/>
      </w:r>
      <w:r w:rsidRPr="007B05C6">
        <w:tab/>
      </w:r>
      <w:r w:rsidRPr="007B05C6">
        <w:tab/>
      </w:r>
      <w:r w:rsidRPr="007B05C6">
        <w:tab/>
      </w:r>
      <w:r w:rsidRPr="007B05C6">
        <w:tab/>
        <w:t>72 St-5370/2016</w:t>
      </w:r>
      <w:r w:rsidR="003E0214">
        <w:t>-8</w:t>
      </w:r>
    </w:p>
    <w:p w:rsidRDefault="008B070B" w:rsidP="008B070B" w:rsidR="008B070B" w:rsidRPr="007B05C6"/>
    <w:p w:rsidRDefault="008B070B" w:rsidP="008B070B" w:rsidR="008B070B" w:rsidRPr="007B05C6">
      <w:pPr>
        <w:jc w:val="center"/>
      </w:pPr>
      <w:r w:rsidRPr="007B05C6">
        <w:t>REPUBLIKA HRVATSKA</w:t>
      </w:r>
    </w:p>
    <w:p w:rsidRDefault="008B070B" w:rsidP="008B070B" w:rsidR="008B070B" w:rsidRPr="007B05C6">
      <w:pPr>
        <w:jc w:val="center"/>
      </w:pPr>
      <w:r w:rsidRPr="007B05C6">
        <w:t>R J E Š E NJ E</w:t>
      </w:r>
    </w:p>
    <w:p w:rsidRDefault="008B070B" w:rsidP="008B070B" w:rsidR="008B070B" w:rsidRPr="007B05C6">
      <w:pPr>
        <w:jc w:val="both"/>
      </w:pPr>
    </w:p>
    <w:p w:rsidRDefault="008B070B" w:rsidP="008B070B" w:rsidR="008B070B" w:rsidRPr="007B05C6">
      <w:pPr>
        <w:autoSpaceDE w:val="false"/>
        <w:autoSpaceDN w:val="false"/>
        <w:adjustRightInd w:val="false"/>
        <w:jc w:val="both"/>
      </w:pPr>
      <w:r w:rsidRPr="007B05C6">
        <w:t xml:space="preserve">Trgovački sud u Zagrebu, po sucu Nikoli Ribariću, u postupku </w:t>
      </w:r>
      <w:proofErr w:type="spellStart"/>
      <w:r w:rsidRPr="007B05C6">
        <w:t>predstečajne</w:t>
      </w:r>
      <w:proofErr w:type="spellEnd"/>
      <w:r w:rsidRPr="007B05C6">
        <w:t xml:space="preserve"> nagodbe u povodu prijedloga dužnika GOLF - ISTRA MAGICA d.o.o., Zagreb (Grad Zagreb), Trnjanska 37, OIB: 99081465626, dana 19. prosinca 2016. godine </w:t>
      </w:r>
    </w:p>
    <w:p w:rsidRDefault="00226B99" w:rsidP="00226B99" w:rsidR="00226B99" w:rsidRPr="007B05C6">
      <w:pPr>
        <w:autoSpaceDE w:val="false"/>
        <w:autoSpaceDN w:val="false"/>
        <w:adjustRightInd w:val="false"/>
        <w:jc w:val="both"/>
      </w:pPr>
    </w:p>
    <w:p w:rsidRDefault="00A73AF6" w:rsidP="00A73AF6" w:rsidR="00A73AF6" w:rsidRPr="007B05C6">
      <w:pPr>
        <w:jc w:val="both"/>
      </w:pPr>
    </w:p>
    <w:p w:rsidRDefault="00471994" w:rsidP="00A73AF6" w:rsidR="00471994" w:rsidRPr="007B05C6">
      <w:pPr>
        <w:jc w:val="center"/>
      </w:pPr>
      <w:r w:rsidRPr="007B05C6">
        <w:t>r i j e š i o   j e</w:t>
      </w:r>
    </w:p>
    <w:p w:rsidRDefault="00471994" w:rsidP="00471994" w:rsidR="00471994" w:rsidRPr="007B05C6"/>
    <w:p w:rsidRDefault="00A34244" w:rsidP="00471994" w:rsidR="00471994" w:rsidRPr="007B05C6">
      <w:r w:rsidRPr="007B05C6">
        <w:t>I</w:t>
      </w:r>
      <w:r w:rsidRPr="007B05C6">
        <w:tab/>
      </w:r>
      <w:r w:rsidR="00471994" w:rsidRPr="007B05C6">
        <w:t xml:space="preserve">Ročište radi sklapanja </w:t>
      </w:r>
      <w:proofErr w:type="spellStart"/>
      <w:r w:rsidR="00471994" w:rsidRPr="007B05C6">
        <w:t>predstečajne</w:t>
      </w:r>
      <w:proofErr w:type="spellEnd"/>
      <w:r w:rsidR="00471994" w:rsidRPr="007B05C6">
        <w:t xml:space="preserve"> </w:t>
      </w:r>
      <w:r w:rsidR="00A73AF6" w:rsidRPr="007B05C6">
        <w:t>nagodbe u postupk</w:t>
      </w:r>
      <w:r w:rsidR="00EB1183" w:rsidRPr="007B05C6">
        <w:t>u</w:t>
      </w:r>
      <w:r w:rsidR="00A73AF6" w:rsidRPr="007B05C6">
        <w:t xml:space="preserve"> nad</w:t>
      </w:r>
      <w:r w:rsidR="00E7455B" w:rsidRPr="007B05C6">
        <w:t xml:space="preserve"> dužnikom</w:t>
      </w:r>
      <w:r w:rsidR="00A73AF6" w:rsidRPr="007B05C6">
        <w:t>:</w:t>
      </w:r>
    </w:p>
    <w:p w:rsidRDefault="00A73AF6" w:rsidP="00A73AF6" w:rsidR="00A73AF6" w:rsidRPr="007B05C6"/>
    <w:p w:rsidRDefault="008B070B" w:rsidP="00A73AF6" w:rsidR="00471994" w:rsidRPr="007B05C6">
      <w:r w:rsidRPr="007B05C6">
        <w:t>GOLF - ISTRA MAGICA d.o.o., Zagreb (Grad Zagreb), Trnjanska 37, OIB: 99081465626</w:t>
      </w:r>
      <w:r w:rsidR="00017AC5" w:rsidRPr="007B05C6">
        <w:t>,</w:t>
      </w:r>
      <w:r w:rsidR="00A73AF6" w:rsidRPr="007B05C6">
        <w:t xml:space="preserve"> </w:t>
      </w:r>
      <w:r w:rsidR="00471994" w:rsidRPr="007B05C6">
        <w:t>određuje se  za dan:</w:t>
      </w:r>
    </w:p>
    <w:p w:rsidRDefault="00471994" w:rsidP="00471994" w:rsidR="00471994" w:rsidRPr="007B05C6"/>
    <w:p w:rsidRDefault="00E84329" w:rsidP="00471994" w:rsidR="00471994" w:rsidRPr="007B05C6">
      <w:pPr>
        <w:rPr>
          <w:b/>
        </w:rPr>
      </w:pPr>
      <w:r w:rsidRPr="007B05C6">
        <w:rPr>
          <w:b/>
        </w:rPr>
        <w:t>19</w:t>
      </w:r>
      <w:r w:rsidR="00471994" w:rsidRPr="007B05C6">
        <w:rPr>
          <w:b/>
        </w:rPr>
        <w:t>.</w:t>
      </w:r>
      <w:r w:rsidRPr="007B05C6">
        <w:rPr>
          <w:b/>
        </w:rPr>
        <w:t xml:space="preserve"> </w:t>
      </w:r>
      <w:r w:rsidR="008B070B" w:rsidRPr="007B05C6">
        <w:rPr>
          <w:b/>
        </w:rPr>
        <w:t>siječnja</w:t>
      </w:r>
      <w:r w:rsidR="001E5B92" w:rsidRPr="007B05C6">
        <w:rPr>
          <w:b/>
        </w:rPr>
        <w:t xml:space="preserve"> 201</w:t>
      </w:r>
      <w:r w:rsidR="003E0214">
        <w:rPr>
          <w:b/>
        </w:rPr>
        <w:t>7</w:t>
      </w:r>
      <w:r w:rsidR="00797E94" w:rsidRPr="007B05C6">
        <w:rPr>
          <w:b/>
        </w:rPr>
        <w:t>.</w:t>
      </w:r>
      <w:r w:rsidR="00471994" w:rsidRPr="007B05C6">
        <w:rPr>
          <w:b/>
        </w:rPr>
        <w:t xml:space="preserve"> u</w:t>
      </w:r>
      <w:r w:rsidR="00E91103" w:rsidRPr="007B05C6">
        <w:rPr>
          <w:b/>
        </w:rPr>
        <w:t xml:space="preserve">  </w:t>
      </w:r>
      <w:r w:rsidRPr="007B05C6">
        <w:rPr>
          <w:b/>
        </w:rPr>
        <w:t>10,</w:t>
      </w:r>
      <w:r w:rsidR="008B070B" w:rsidRPr="007B05C6">
        <w:rPr>
          <w:b/>
        </w:rPr>
        <w:t>30</w:t>
      </w:r>
      <w:r w:rsidR="00017AC5" w:rsidRPr="007B05C6">
        <w:rPr>
          <w:b/>
        </w:rPr>
        <w:t xml:space="preserve"> </w:t>
      </w:r>
      <w:r w:rsidR="00471994" w:rsidRPr="007B05C6">
        <w:rPr>
          <w:b/>
        </w:rPr>
        <w:t xml:space="preserve">sati u zgradi Trgovačkog suda Zagreb, Petrinjska  8, </w:t>
      </w:r>
      <w:r w:rsidRPr="007B05C6">
        <w:rPr>
          <w:b/>
        </w:rPr>
        <w:t xml:space="preserve"> </w:t>
      </w:r>
      <w:r w:rsidR="008B070B" w:rsidRPr="007B05C6">
        <w:rPr>
          <w:b/>
        </w:rPr>
        <w:t>dvorana 96</w:t>
      </w:r>
      <w:r w:rsidR="00C45812" w:rsidRPr="007B05C6">
        <w:rPr>
          <w:b/>
        </w:rPr>
        <w:t xml:space="preserve"> (II kat ulične zgrade)</w:t>
      </w:r>
    </w:p>
    <w:p w:rsidRDefault="00965001" w:rsidP="00471994" w:rsidR="00965001" w:rsidRPr="007B05C6"/>
    <w:p w:rsidRDefault="00965001" w:rsidP="00965001" w:rsidR="00965001" w:rsidRPr="007B05C6">
      <w:pPr>
        <w:jc w:val="both"/>
      </w:pPr>
      <w:r w:rsidRPr="007B05C6">
        <w:t>na koje se pozivaju du</w:t>
      </w:r>
      <w:r w:rsidR="00E91103" w:rsidRPr="007B05C6">
        <w:t>žnik i svi vjerovnici.</w:t>
      </w:r>
    </w:p>
    <w:p w:rsidRDefault="006D0FC9" w:rsidP="00965001" w:rsidR="006D0FC9" w:rsidRPr="007B05C6">
      <w:pPr>
        <w:jc w:val="both"/>
      </w:pPr>
    </w:p>
    <w:p w:rsidRDefault="006D0FC9" w:rsidP="006D0FC9" w:rsidR="006D0FC9" w:rsidRPr="007B05C6"/>
    <w:p w:rsidRDefault="006D0FC9" w:rsidP="006D0FC9" w:rsidR="006D0FC9" w:rsidRPr="007B05C6">
      <w:pPr>
        <w:jc w:val="both"/>
      </w:pPr>
      <w:r w:rsidRPr="007B05C6">
        <w:t>II</w:t>
      </w:r>
      <w:r w:rsidRPr="007B05C6">
        <w:tab/>
        <w:t xml:space="preserve">Uvid u tekst </w:t>
      </w:r>
      <w:proofErr w:type="spellStart"/>
      <w:r w:rsidRPr="007B05C6">
        <w:t>predstečajne</w:t>
      </w:r>
      <w:proofErr w:type="spellEnd"/>
      <w:r w:rsidRPr="007B05C6">
        <w:t xml:space="preserve"> nagodbe može se izvršiti u izvanparničnoj pisarnici Trgovačkog suda u Zagrebu, Zagreb, </w:t>
      </w:r>
      <w:proofErr w:type="spellStart"/>
      <w:r w:rsidRPr="007B05C6">
        <w:t>Amruševa</w:t>
      </w:r>
      <w:proofErr w:type="spellEnd"/>
      <w:r w:rsidRPr="007B05C6">
        <w:t xml:space="preserve"> 2, osam dana prije održavanja ročišta.</w:t>
      </w:r>
    </w:p>
    <w:p w:rsidRDefault="00E91103" w:rsidP="00965001" w:rsidR="00E91103" w:rsidRPr="007B05C6">
      <w:pPr>
        <w:jc w:val="both"/>
      </w:pPr>
    </w:p>
    <w:p w:rsidRDefault="00C45812" w:rsidP="002A35AF" w:rsidR="00471994" w:rsidRPr="007B05C6">
      <w:pPr>
        <w:jc w:val="center"/>
      </w:pPr>
      <w:r w:rsidRPr="007B05C6">
        <w:t xml:space="preserve">U Zagrebu </w:t>
      </w:r>
      <w:r w:rsidR="008B070B" w:rsidRPr="007B05C6">
        <w:t>19</w:t>
      </w:r>
      <w:r w:rsidR="00471994" w:rsidRPr="007B05C6">
        <w:t>.</w:t>
      </w:r>
      <w:r w:rsidR="008B070B" w:rsidRPr="007B05C6">
        <w:t xml:space="preserve"> prosinca</w:t>
      </w:r>
      <w:r w:rsidR="00471994" w:rsidRPr="007B05C6">
        <w:t xml:space="preserve"> 201</w:t>
      </w:r>
      <w:r w:rsidR="0087286F" w:rsidRPr="007B05C6">
        <w:t>6</w:t>
      </w:r>
      <w:r w:rsidR="00471994" w:rsidRPr="007B05C6">
        <w:t>.</w:t>
      </w:r>
    </w:p>
    <w:p w:rsidRDefault="00471994" w:rsidP="00471994" w:rsidR="00471994" w:rsidRPr="007B05C6"/>
    <w:p w:rsidRDefault="003E0214" w:rsidP="00E91121" w:rsidR="003E0214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3E0214" w:rsidP="00E91121" w:rsidR="003E0214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3E0214" w:rsidP="00E91121" w:rsidR="003E0214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3E0214" w:rsidP="00E91121" w:rsidR="003E0214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Za točnost </w:t>
      </w:r>
      <w:proofErr w:type="spellStart"/>
      <w:r>
        <w:rPr>
          <w:rFonts w:hAnsi="Times New Roman" w:ascii="Times New Roman"/>
          <w:b w:val="false"/>
          <w:color w:val="auto"/>
          <w:szCs w:val="24"/>
        </w:rPr>
        <w:t>otpravka</w:t>
      </w:r>
      <w:proofErr w:type="spellEnd"/>
      <w:r>
        <w:rPr>
          <w:rFonts w:hAnsi="Times New Roman" w:ascii="Times New Roman"/>
          <w:b w:val="false"/>
          <w:color w:val="auto"/>
          <w:szCs w:val="24"/>
        </w:rPr>
        <w:t xml:space="preserve"> – ovlašteni službenik:</w:t>
      </w:r>
    </w:p>
    <w:p w:rsidRDefault="003E0214" w:rsidP="00E91121" w:rsidR="003E0214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CE06E8" w:rsidP="00E84329" w:rsidR="00CE06E8" w:rsidRPr="007B05C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414027" w:rsidP="00017AC5" w:rsidR="00414027" w:rsidRPr="007B05C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414027" w:rsidP="00597BE1" w:rsidR="00414027" w:rsidRPr="007B05C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471994" w:rsidP="00471994" w:rsidR="00471994" w:rsidRPr="007B05C6"/>
    <w:p w:rsidRDefault="00471994" w:rsidP="00471994" w:rsidR="00471994" w:rsidRPr="007B05C6">
      <w:r w:rsidRPr="007B05C6">
        <w:t>UPUTA O PRAVNOM LIJEKU :</w:t>
      </w:r>
    </w:p>
    <w:p w:rsidRDefault="00471994" w:rsidP="00471994" w:rsidR="001E5B92" w:rsidRPr="007B05C6">
      <w:r w:rsidRPr="007B05C6">
        <w:t xml:space="preserve">Protiv ovog rješenje žalba nije dopuštena (čl. </w:t>
      </w:r>
      <w:smartTag w:element="metricconverter" w:uri="urn:schemas-microsoft-com:office:smarttags">
        <w:smartTagPr>
          <w:attr w:val="278. st" w:name="ProductID"/>
        </w:smartTagPr>
        <w:r w:rsidRPr="007B05C6">
          <w:t>278. st</w:t>
        </w:r>
      </w:smartTag>
      <w:r w:rsidRPr="007B05C6">
        <w:t>. 1. i 2. ZPP-a u vezi čl. 66. ZFPPN-a).</w:t>
      </w:r>
    </w:p>
    <w:p w:rsidRDefault="001E5B92" w:rsidP="001E5B92" w:rsidR="001E5B92" w:rsidRPr="007B05C6"/>
    <w:p w:rsidRDefault="003E0214" w:rsidP="001E5B92" w:rsidR="003E0214"/>
    <w:p w:rsidRDefault="003E0214" w:rsidP="001E5B92" w:rsidR="003E0214"/>
    <w:p w:rsidRDefault="003E0214" w:rsidP="001E5B92" w:rsidR="003E0214"/>
    <w:p w:rsidRDefault="003E0214" w:rsidP="001E5B92" w:rsidR="003E0214"/>
    <w:sectPr w:rsidR="003E0214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71994"/>
    <w:rsid w:val="00017AC5"/>
    <w:rsid w:val="0002449A"/>
    <w:rsid w:val="001E5B92"/>
    <w:rsid w:val="00226B99"/>
    <w:rsid w:val="002A35AF"/>
    <w:rsid w:val="002A61CA"/>
    <w:rsid w:val="003D3D20"/>
    <w:rsid w:val="003E0214"/>
    <w:rsid w:val="00414027"/>
    <w:rsid w:val="00471994"/>
    <w:rsid w:val="004C6545"/>
    <w:rsid w:val="005456F7"/>
    <w:rsid w:val="005F5D4A"/>
    <w:rsid w:val="00664C85"/>
    <w:rsid w:val="0067259B"/>
    <w:rsid w:val="006D0FC9"/>
    <w:rsid w:val="00797E94"/>
    <w:rsid w:val="007B05C6"/>
    <w:rsid w:val="00810047"/>
    <w:rsid w:val="0087286F"/>
    <w:rsid w:val="008B0648"/>
    <w:rsid w:val="008B070B"/>
    <w:rsid w:val="008B2E48"/>
    <w:rsid w:val="008C28EA"/>
    <w:rsid w:val="008F0810"/>
    <w:rsid w:val="00933FDF"/>
    <w:rsid w:val="00965001"/>
    <w:rsid w:val="00A34244"/>
    <w:rsid w:val="00A702E6"/>
    <w:rsid w:val="00A73AF6"/>
    <w:rsid w:val="00B64242"/>
    <w:rsid w:val="00C45812"/>
    <w:rsid w:val="00CB529F"/>
    <w:rsid w:val="00CE06E8"/>
    <w:rsid w:val="00D06919"/>
    <w:rsid w:val="00DA5C01"/>
    <w:rsid w:val="00DD7206"/>
    <w:rsid w:val="00E30FE1"/>
    <w:rsid w:val="00E46643"/>
    <w:rsid w:val="00E7455B"/>
    <w:rsid w:val="00E84329"/>
    <w:rsid w:val="00E91103"/>
    <w:rsid w:val="00EB1183"/>
    <w:rsid w:val="00ED388F"/>
    <w:rsid w:val="00F45CE5"/>
    <w:rsid w:val="00FC375B"/>
    <w:rsid w:val="00FC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1004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810047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414027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414027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4C654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C654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C654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C654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C654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1004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810047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414027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414027"/>
    <w:rPr>
      <w:rFonts w:ascii="Tahoma" w:hAns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4C654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C654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C654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C654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C654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432381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prosinca 2016.</izvorni_sadrzaj>
    <derivirana_varijabla naziv="DomainObject.DatumDonosenjaOdluke_1">19.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5370</izvorni_sadrzaj>
    <derivirana_varijabla naziv="DomainObject.Predmet.Broj_1">5370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kolovoza 2016.</izvorni_sadrzaj>
    <derivirana_varijabla naziv="DomainObject.Predmet.DatumOsnivanja_1">9.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St-5370/2016</izvorni_sadrzaj>
    <derivirana_varijabla naziv="DomainObject.Predmet.OznakaBroj_1">St-5370/2016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GOLF - ISTRA MAGICA d.o.o.</izvorni_sadrzaj>
    <derivirana_varijabla naziv="DomainObject.Predmet.ProtustrankaFormated_1">  GOLF - ISTRA MAGICA d.o.o.</derivirana_varijabla>
  </DomainObject.Predmet.ProtustrankaFormated>
  <DomainObject.Predmet.ProtustrankaFormatedOIB>
    <izvorni_sadrzaj>  GOLF - ISTRA MAGICA d.o.o., OIB 99081465626</izvorni_sadrzaj>
    <derivirana_varijabla naziv="DomainObject.Predmet.ProtustrankaFormatedOIB_1">  GOLF - ISTRA MAGICA d.o.o., OIB 99081465626</derivirana_varijabla>
  </DomainObject.Predmet.ProtustrankaFormatedOIB>
  <DomainObject.Predmet.ProtustrankaFormatedWithAdress>
    <izvorni_sadrzaj> GOLF - ISTRA MAGICA d.o.o., Trnjanska 37, 10000 Zagreb</izvorni_sadrzaj>
    <derivirana_varijabla naziv="DomainObject.Predmet.ProtustrankaFormatedWithAdress_1"> GOLF - ISTRA MAGICA d.o.o., Trnjanska 37, 10000 Zagreb</derivirana_varijabla>
  </DomainObject.Predmet.ProtustrankaFormatedWithAdress>
  <DomainObject.Predmet.ProtustrankaFormatedWithAdressOIB>
    <izvorni_sadrzaj> GOLF - ISTRA MAGICA d.o.o., OIB 99081465626, Trnjanska 37, 10000 Zagreb</izvorni_sadrzaj>
    <derivirana_varijabla naziv="DomainObject.Predmet.ProtustrankaFormatedWithAdressOIB_1"> GOLF - ISTRA MAGICA d.o.o., OIB 99081465626, Trnjanska 37, 10000 Zagreb</derivirana_varijabla>
  </DomainObject.Predmet.ProtustrankaFormatedWithAdressOIB>
  <DomainObject.Predmet.ProtustrankaWithAdress>
    <izvorni_sadrzaj>GOLF - ISTRA MAGICA d.o.o. Trnjanska 37, 10000 Zagreb</izvorni_sadrzaj>
    <derivirana_varijabla naziv="DomainObject.Predmet.ProtustrankaWithAdress_1">GOLF - ISTRA MAGICA d.o.o. Trnjanska 37, 10000 Zagreb</derivirana_varijabla>
  </DomainObject.Predmet.ProtustrankaWithAdress>
  <DomainObject.Predmet.ProtustrankaWithAdressOIB>
    <izvorni_sadrzaj>GOLF - ISTRA MAGICA d.o.o., OIB 99081465626, Trnjanska 37, 10000 Zagreb</izvorni_sadrzaj>
    <derivirana_varijabla naziv="DomainObject.Predmet.ProtustrankaWithAdressOIB_1">GOLF - ISTRA MAGICA d.o.o., OIB 99081465626, Trnjanska 37, 10000 Zagreb</derivirana_varijabla>
  </DomainObject.Predmet.ProtustrankaWithAdressOIB>
  <DomainObject.Predmet.ProtustrankaNazivFormated>
    <izvorni_sadrzaj>GOLF - ISTRA MAGICA d.o.o.</izvorni_sadrzaj>
    <derivirana_varijabla naziv="DomainObject.Predmet.ProtustrankaNazivFormated_1">GOLF - ISTRA MAGICA d.o.o.</derivirana_varijabla>
  </DomainObject.Predmet.ProtustrankaNazivFormated>
  <DomainObject.Predmet.ProtustrankaNazivFormatedOIB>
    <izvorni_sadrzaj>GOLF - ISTRA MAGICA d.o.o., OIB 99081465626</izvorni_sadrzaj>
    <derivirana_varijabla naziv="DomainObject.Predmet.ProtustrankaNazivFormatedOIB_1">GOLF - ISTRA MAGICA d.o.o., OIB 99081465626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GOLF - ISTRA MAGICA d.o.o.</izvorni_sadrzaj>
    <derivirana_varijabla naziv="DomainObject.Predmet.StrankaFormated_1">  GOLF - ISTRA MAGICA d.o.o.</derivirana_varijabla>
  </DomainObject.Predmet.StrankaFormated>
  <DomainObject.Predmet.StrankaFormatedOIB>
    <izvorni_sadrzaj>  GOLF - ISTRA MAGICA d.o.o., OIB 99081465626</izvorni_sadrzaj>
    <derivirana_varijabla naziv="DomainObject.Predmet.StrankaFormatedOIB_1">  GOLF - ISTRA MAGICA d.o.o., OIB 99081465626</derivirana_varijabla>
  </DomainObject.Predmet.StrankaFormatedOIB>
  <DomainObject.Predmet.StrankaFormatedWithAdress>
    <izvorni_sadrzaj> GOLF - ISTRA MAGICA d.o.o., Trnjanska 37, 10000 Zagreb</izvorni_sadrzaj>
    <derivirana_varijabla naziv="DomainObject.Predmet.StrankaFormatedWithAdress_1"> GOLF - ISTRA MAGICA d.o.o., Trnjanska 37, 10000 Zagreb</derivirana_varijabla>
  </DomainObject.Predmet.StrankaFormatedWithAdress>
  <DomainObject.Predmet.StrankaFormatedWithAdressOIB>
    <izvorni_sadrzaj> GOLF - ISTRA MAGICA d.o.o., OIB 99081465626, Trnjanska 37, 10000 Zagreb</izvorni_sadrzaj>
    <derivirana_varijabla naziv="DomainObject.Predmet.StrankaFormatedWithAdressOIB_1"> GOLF - ISTRA MAGICA d.o.o., OIB 99081465626, Trnjanska 37, 10000 Zagreb</derivirana_varijabla>
  </DomainObject.Predmet.StrankaFormatedWithAdressOIB>
  <DomainObject.Predmet.StrankaWithAdress>
    <izvorni_sadrzaj>GOLF - ISTRA MAGICA d.o.o. Trnjanska 37,10000 Zagreb</izvorni_sadrzaj>
    <derivirana_varijabla naziv="DomainObject.Predmet.StrankaWithAdress_1">GOLF - ISTRA MAGICA d.o.o. Trnjanska 37,10000 Zagreb</derivirana_varijabla>
  </DomainObject.Predmet.StrankaWithAdress>
  <DomainObject.Predmet.StrankaWithAdressOIB>
    <izvorni_sadrzaj>GOLF - ISTRA MAGICA d.o.o., OIB 99081465626, Trnjanska 37,10000 Zagreb</izvorni_sadrzaj>
    <derivirana_varijabla naziv="DomainObject.Predmet.StrankaWithAdressOIB_1">GOLF - ISTRA MAGICA d.o.o., OIB 99081465626, Trnjanska 37,10000 Zagreb</derivirana_varijabla>
  </DomainObject.Predmet.StrankaWithAdressOIB>
  <DomainObject.Predmet.StrankaNazivFormated>
    <izvorni_sadrzaj>GOLF - ISTRA MAGICA d.o.o.</izvorni_sadrzaj>
    <derivirana_varijabla naziv="DomainObject.Predmet.StrankaNazivFormated_1">GOLF - ISTRA MAGICA d.o.o.</derivirana_varijabla>
  </DomainObject.Predmet.StrankaNazivFormated>
  <DomainObject.Predmet.StrankaNazivFormatedOIB>
    <izvorni_sadrzaj>GOLF - ISTRA MAGICA d.o.o., OIB 99081465626</izvorni_sadrzaj>
    <derivirana_varijabla naziv="DomainObject.Predmet.StrankaNazivFormatedOIB_1">GOLF - ISTRA MAGICA d.o.o., OIB 99081465626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GOLF - ISTRA MAGICA d.o.o.</item>
    </izvorni_sadrzaj>
    <derivirana_varijabla naziv="DomainObject.Predmet.StrankaListFormated_1">
      <item>GOLF - ISTRA MAGICA d.o.o.</item>
    </derivirana_varijabla>
  </DomainObject.Predmet.StrankaListFormated>
  <DomainObject.Predmet.StrankaListFormatedOIB>
    <izvorni_sadrzaj>
      <item>GOLF - ISTRA MAGICA d.o.o., OIB 99081465626</item>
    </izvorni_sadrzaj>
    <derivirana_varijabla naziv="DomainObject.Predmet.StrankaListFormatedOIB_1">
      <item>GOLF - ISTRA MAGICA d.o.o., OIB 99081465626</item>
    </derivirana_varijabla>
  </DomainObject.Predmet.StrankaListFormatedOIB>
  <DomainObject.Predmet.StrankaListFormatedWithAdress>
    <izvorni_sadrzaj>
      <item>GOLF - ISTRA MAGICA d.o.o., Trnjanska 37, 10000 Zagreb</item>
    </izvorni_sadrzaj>
    <derivirana_varijabla naziv="DomainObject.Predmet.StrankaListFormatedWithAdress_1">
      <item>GOLF - ISTRA MAGICA d.o.o., Trnjanska 37, 10000 Zagreb</item>
    </derivirana_varijabla>
  </DomainObject.Predmet.StrankaListFormatedWithAdress>
  <DomainObject.Predmet.StrankaListFormatedWithAdressOIB>
    <izvorni_sadrzaj>
      <item>GOLF - ISTRA MAGICA d.o.o., OIB 99081465626, Trnjanska 37, 10000 Zagreb</item>
    </izvorni_sadrzaj>
    <derivirana_varijabla naziv="DomainObject.Predmet.StrankaListFormatedWithAdressOIB_1">
      <item>GOLF - ISTRA MAGICA d.o.o., OIB 99081465626, Trnjanska 37, 10000 Zagreb</item>
    </derivirana_varijabla>
  </DomainObject.Predmet.StrankaListFormatedWithAdressOIB>
  <DomainObject.Predmet.StrankaListNazivFormated>
    <izvorni_sadrzaj>
      <item>GOLF - ISTRA MAGICA d.o.o.</item>
    </izvorni_sadrzaj>
    <derivirana_varijabla naziv="DomainObject.Predmet.StrankaListNazivFormated_1">
      <item>GOLF - ISTRA MAGICA d.o.o.</item>
    </derivirana_varijabla>
  </DomainObject.Predmet.StrankaListNazivFormated>
  <DomainObject.Predmet.StrankaListNazivFormatedOIB>
    <izvorni_sadrzaj>
      <item>GOLF - ISTRA MAGICA d.o.o., OIB 99081465626</item>
    </izvorni_sadrzaj>
    <derivirana_varijabla naziv="DomainObject.Predmet.StrankaListNazivFormatedOIB_1">
      <item>GOLF - ISTRA MAGICA d.o.o., OIB 99081465626</item>
    </derivirana_varijabla>
  </DomainObject.Predmet.StrankaListNazivFormatedOIB>
  <DomainObject.Predmet.ProtuStrankaListFormated>
    <izvorni_sadrzaj>
      <item>GOLF - ISTRA MAGICA d.o.o.</item>
    </izvorni_sadrzaj>
    <derivirana_varijabla naziv="DomainObject.Predmet.ProtuStrankaListFormated_1">
      <item>GOLF - ISTRA MAGICA d.o.o.</item>
    </derivirana_varijabla>
  </DomainObject.Predmet.ProtuStrankaListFormated>
  <DomainObject.Predmet.ProtuStrankaListFormatedOIB>
    <izvorni_sadrzaj>
      <item>GOLF - ISTRA MAGICA d.o.o., OIB 99081465626</item>
    </izvorni_sadrzaj>
    <derivirana_varijabla naziv="DomainObject.Predmet.ProtuStrankaListFormatedOIB_1">
      <item>GOLF - ISTRA MAGICA d.o.o., OIB 99081465626</item>
    </derivirana_varijabla>
  </DomainObject.Predmet.ProtuStrankaListFormatedOIB>
  <DomainObject.Predmet.ProtuStrankaListFormatedWithAdress>
    <izvorni_sadrzaj>
      <item>GOLF - ISTRA MAGICA d.o.o., Trnjanska 37, 10000 Zagreb</item>
    </izvorni_sadrzaj>
    <derivirana_varijabla naziv="DomainObject.Predmet.ProtuStrankaListFormatedWithAdress_1">
      <item>GOLF - ISTRA MAGICA d.o.o., Trnjanska 37, 10000 Zagreb</item>
    </derivirana_varijabla>
  </DomainObject.Predmet.ProtuStrankaListFormatedWithAdress>
  <DomainObject.Predmet.ProtuStrankaListFormatedWithAdressOIB>
    <izvorni_sadrzaj>
      <item>GOLF - ISTRA MAGICA d.o.o., OIB 99081465626, Trnjanska 37, 10000 Zagreb</item>
    </izvorni_sadrzaj>
    <derivirana_varijabla naziv="DomainObject.Predmet.ProtuStrankaListFormatedWithAdressOIB_1">
      <item>GOLF - ISTRA MAGICA d.o.o., OIB 99081465626, Trnjanska 37, 10000 Zagreb</item>
    </derivirana_varijabla>
  </DomainObject.Predmet.ProtuStrankaListFormatedWithAdressOIB>
  <DomainObject.Predmet.ProtuStrankaListNazivFormated>
    <izvorni_sadrzaj>
      <item>GOLF - ISTRA MAGICA d.o.o.</item>
    </izvorni_sadrzaj>
    <derivirana_varijabla naziv="DomainObject.Predmet.ProtuStrankaListNazivFormated_1">
      <item>GOLF - ISTRA MAGICA d.o.o.</item>
    </derivirana_varijabla>
  </DomainObject.Predmet.ProtuStrankaListNazivFormated>
  <DomainObject.Predmet.ProtuStrankaListNazivFormatedOIB>
    <izvorni_sadrzaj>
      <item>GOLF - ISTRA MAGICA d.o.o., OIB 99081465626</item>
    </izvorni_sadrzaj>
    <derivirana_varijabla naziv="DomainObject.Predmet.ProtuStrankaListNazivFormatedOIB_1">
      <item>GOLF - ISTRA MAGICA d.o.o., OIB 99081465626</item>
    </derivirana_varijabla>
  </DomainObject.Predmet.ProtuStrankaListNazivFormatedOIB>
  <DomainObject.Predmet.OstaliListFormated>
    <izvorni_sadrzaj>
      <item>Financijska agencija</item>
      <item>REPUBLIKA HRVATSKA MINISTARSTVO FINANCIJA</item>
      <item>ŽUPANIJSKO DRŽAVNO ODVJETNIŠTVO U ZAGREBU</item>
    </izvorni_sadrzaj>
    <derivirana_varijabla naziv="DomainObject.Predmet.OstaliListFormated_1">
      <item>Financijska agencija</item>
      <item>REPUBLIKA HRVATSKA MINISTARSTVO FINANCIJA</item>
      <item>ŽUPANIJSKO DRŽAVNO ODVJETNIŠTVO U ZAGREBU</item>
    </derivirana_varijabla>
  </DomainObject.Predmet.OstaliListFormated>
  <DomainObject.Predmet.OstaliListFormatedOIB>
    <izvorni_sadrzaj>
      <item>Financijska agencija, OIB 85821130368</item>
      <item>REPUBLIKA HRVATSKA MINISTARSTVO FINANCIJA, OIB 18683136487</item>
      <item>ŽUPANIJSKO DRŽAVNO ODVJETNIŠTVO U ZAGREBU, OIB 16488001145</item>
    </izvorni_sadrzaj>
    <derivirana_varijabla naziv="DomainObject.Predmet.OstaliListFormatedOIB_1">
      <item>Financijska agencija, OIB 85821130368</item>
      <item>REPUBLIKA HRVATSKA MINISTARSTVO FINANCIJA, OIB 18683136487</item>
      <item>ŽUPANIJSKO DRŽAVNO ODVJETNIŠTVO U ZAGREBU, OIB 16488001145</item>
    </derivirana_varijabla>
  </DomainObject.Predmet.OstaliListFormatedOIB>
  <DomainObject.Predmet.OstaliListFormatedWithAdress>
    <izvorni_sadrzaj>
      <item>Financijska agencija, Ulica grada Vukovara 70, 10000 Zagreb</item>
      <item>REPUBLIKA HRVATSKA MINISTARSTVO FINANCIJA, Av. Dubrovnik 32, 10000 Zagreb</item>
      <item>ŽUPANIJSKO DRŽAVNO ODVJETNIŠTVO U ZAGREBU, Savska Cesta 41, 10000 Zagreb</item>
    </izvorni_sadrzaj>
    <derivirana_varijabla naziv="DomainObject.Predmet.OstaliListFormatedWithAdress_1">
      <item>Financijska agencija, Ulica grada Vukovara 70, 10000 Zagreb</item>
      <item>REPUBLIKA HRVATSKA MINISTARSTVO FINANCIJA, Av. Dubrovnik 32, 10000 Zagreb</item>
      <item>ŽUPANIJSKO DRŽAVNO ODVJETNIŠTVO U ZAGREBU, Savska Cesta 41, 10000 Zagreb</item>
    </derivirana_varijabla>
  </DomainObject.Predmet.OstaliListFormatedWithAdress>
  <DomainObject.Predmet.OstaliListFormatedWithAdressOIB>
    <izvorni_sadrzaj>
      <item>Financijska agencija, OIB 85821130368, Ulica grada Vukovara 70, 10000 Zagreb</item>
      <item>REPUBLIKA HRVATSKA MINISTARSTVO FINANCIJA, OIB 18683136487, Av. Dubrovnik 32, 10000 Zagreb</item>
      <item>ŽUPANIJSKO DRŽAVNO ODVJETNIŠTVO U ZAGREBU, OIB 16488001145, Savska Cesta 41, 10000 Zagreb</item>
    </izvorni_sadrzaj>
    <derivirana_varijabla naziv="DomainObject.Predmet.OstaliListFormatedWithAdressOIB_1">
      <item>Financijska agencija, OIB 85821130368, Ulica grada Vukovara 70, 10000 Zagreb</item>
      <item>REPUBLIKA HRVATSKA MINISTARSTVO FINANCIJA, OIB 18683136487, Av. Dubrovnik 32, 10000 Zagreb</item>
      <item>ŽUPANIJSKO DRŽAVNO ODVJETNIŠTVO U ZAGREBU, OIB 16488001145, Savska Cesta 41, 10000 Zagreb</item>
    </derivirana_varijabla>
  </DomainObject.Predmet.OstaliListFormatedWithAdressOIB>
  <DomainObject.Predmet.OstaliListNazivFormated>
    <izvorni_sadrzaj>
      <item>Financijska agencija</item>
      <item>REPUBLIKA HRVATSKA MINISTARSTVO FINANCIJA</item>
      <item>ŽUPANIJSKO DRŽAVNO ODVJETNIŠTVO U ZAGREBU</item>
    </izvorni_sadrzaj>
    <derivirana_varijabla naziv="DomainObject.Predmet.OstaliListNazivFormated_1">
      <item>Financijska agencija</item>
      <item>REPUBLIKA HRVATSKA MINISTARSTVO FINANCIJA</item>
      <item>ŽUPANIJSKO DRŽAVNO ODVJETNIŠTVO U ZAGREBU</item>
    </derivirana_varijabla>
  </DomainObject.Predmet.OstaliListNazivFormated>
  <DomainObject.Predmet.OstaliListNazivFormatedOIB>
    <izvorni_sadrzaj>
      <item>Financijska agencija, OIB 85821130368</item>
      <item>REPUBLIKA HRVATSKA MINISTARSTVO FINANCIJA, OIB 18683136487</item>
      <item>ŽUPANIJSKO DRŽAVNO ODVJETNIŠTVO U ZAGREBU, OIB 16488001145</item>
    </izvorni_sadrzaj>
    <derivirana_varijabla naziv="DomainObject.Predmet.OstaliListNazivFormatedOIB_1">
      <item>Financijska agencija, OIB 85821130368</item>
      <item>REPUBLIKA HRVATSKA MINISTARSTVO FINANCIJA, OIB 18683136487</item>
      <item>ŽUPANIJSKO DRŽAVNO ODVJETNIŠTVO U ZAGREBU, OIB 16488001145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prosinca 2016.</izvorni_sadrzaj>
    <derivirana_varijabla naziv="DomainObject.Datum_1">20.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GOLF - ISTRA MAGICA d.o.o.</izvorni_sadrzaj>
    <derivirana_varijabla naziv="DomainObject.Predmet.StrankaIDrugi_1">GOLF - ISTRA MAGICA d.o.o.</derivirana_varijabla>
  </DomainObject.Predmet.StrankaIDrugi>
  <DomainObject.Predmet.ProtustrankaIDrugi>
    <izvorni_sadrzaj>GOLF - ISTRA MAGICA d.o.o.</izvorni_sadrzaj>
    <derivirana_varijabla naziv="DomainObject.Predmet.ProtustrankaIDrugi_1">GOLF - ISTRA MAGICA d.o.o.</derivirana_varijabla>
  </DomainObject.Predmet.ProtustrankaIDrugi>
  <DomainObject.Predmet.StrankaIDrugiAdressOIB>
    <izvorni_sadrzaj>GOLF - ISTRA MAGICA d.o.o., OIB 99081465626, Trnjanska 37, 10000 Zagreb</izvorni_sadrzaj>
    <derivirana_varijabla naziv="DomainObject.Predmet.StrankaIDrugiAdressOIB_1">GOLF - ISTRA MAGICA d.o.o., OIB 99081465626, Trnjanska 37, 10000 Zagreb</derivirana_varijabla>
  </DomainObject.Predmet.StrankaIDrugiAdressOIB>
  <DomainObject.Predmet.ProtustrankaIDrugiAdressOIB>
    <izvorni_sadrzaj>GOLF - ISTRA MAGICA d.o.o., OIB 99081465626, Trnjanska 37, 10000 Zagreb</izvorni_sadrzaj>
    <derivirana_varijabla naziv="DomainObject.Predmet.ProtustrankaIDrugiAdressOIB_1">GOLF - ISTRA MAGICA d.o.o., OIB 99081465626, Trnjanska 37,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GOLF - ISTRA MAGICA d.o.o.</item>
      <item>GOLF - ISTRA MAGICA d.o.o.</item>
      <item>Financijska agencija</item>
      <item>REPUBLIKA HRVATSKA MINISTARSTVO FINANCIJA</item>
      <item>ŽUPANIJSKO DRŽAVNO ODVJETNIŠTVO U ZAGREBU</item>
    </izvorni_sadrzaj>
    <derivirana_varijabla naziv="DomainObject.Predmet.SudioniciListNaziv_1">
      <item>GOLF - ISTRA MAGICA d.o.o.</item>
      <item>GOLF - ISTRA MAGICA d.o.o.</item>
      <item>Financijska agencija</item>
      <item>REPUBLIKA HRVATSKA MINISTARSTVO FINANCIJA</item>
      <item>ŽUPANIJSKO DRŽAVNO ODVJETNIŠTVO U ZAGREBU</item>
    </derivirana_varijabla>
  </DomainObject.Predmet.SudioniciListNaziv>
  <DomainObject.Predmet.SudioniciListAdressOIB>
    <izvorni_sadrzaj>
      <item>GOLF - ISTRA MAGICA d.o.o., OIB 99081465626, Trnjanska 37,10000 Zagreb</item>
      <item>GOLF - ISTRA MAGICA d.o.o., OIB 99081465626, Trnjanska 37,10000 Zagreb</item>
      <item>Financijska agencija, OIB 85821130368, Ulica grada Vukovara 70,10000 Zagreb</item>
      <item>REPUBLIKA HRVATSKA MINISTARSTVO FINANCIJA, OIB 18683136487, Av. Dubrovnik 32,10000 Zagreb</item>
      <item>ŽUPANIJSKO DRŽAVNO ODVJETNIŠTVO U ZAGREBU, OIB 16488001145, Savska Cesta 41,10000 Zagreb</item>
    </izvorni_sadrzaj>
    <derivirana_varijabla naziv="DomainObject.Predmet.SudioniciListAdressOIB_1">
      <item>GOLF - ISTRA MAGICA d.o.o., OIB 99081465626, Trnjanska 37,10000 Zagreb</item>
      <item>GOLF - ISTRA MAGICA d.o.o., OIB 99081465626, Trnjanska 37,10000 Zagreb</item>
      <item>Financijska agencija, OIB 85821130368, Ulica grada Vukovara 70,10000 Zagreb</item>
      <item>REPUBLIKA HRVATSKA MINISTARSTVO FINANCIJA, OIB 18683136487, Av. Dubrovnik 32,10000 Zagreb</item>
      <item>ŽUPANIJSKO DRŽAVNO ODVJETNIŠTVO U ZAGREBU, OIB 16488001145, Savska Cesta 41,10000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99081465626</item>
      <item>, OIB 99081465626</item>
      <item>, OIB 85821130368</item>
      <item>, OIB 18683136487</item>
      <item>, OIB 16488001145</item>
    </izvorni_sadrzaj>
    <derivirana_varijabla naziv="DomainObject.Predmet.SudioniciListNazivOIB_1">
      <item>, OIB 99081465626</item>
      <item>, OIB 99081465626</item>
      <item>, OIB 85821130368</item>
      <item>, OIB 18683136487</item>
      <item>, OIB 16488001145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179</properties:Words>
  <properties:Characters>916</properties:Characters>
  <properties:Lines>46</properties:Lines>
  <properties:Paragraphs>19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1104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2016-12-20T08:08:00Z</dcterms:created>
  <dc:creator>nribaric</dc:creator>
  <cp:lastModifiedBy>Jadranka Zelić</cp:lastModifiedBy>
  <cp:lastPrinted>2016-12-20T08:08:00Z</cp:lastPrinted>
  <dcterms:modified xmlns:xsi="http://www.w3.org/2001/XMLSchema-instance" xsi:type="dcterms:W3CDTF">2016-12-20T08:15:00Z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