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002E1F92" w:rsidP="002E1F92" w:rsidRDefault="002E1F92" w14:paraId="5180EA21" w14:textId="77777777">
      <w:pPr>
        <w:tabs>
          <w:tab w:val="left" w:pos="1418"/>
        </w:tabs>
        <w15:collapsed w:val="false"/>
        <w:rPr>
          <w:rFonts w:cs="Arial"/>
          <w:b/>
          <w:lang w:val="en-AU"/>
        </w:rPr>
      </w:pPr>
      <w:r>
        <w:rPr>
          <w:rFonts w:cs="Arial"/>
          <w:b/>
          <w:lang w:val="en-AU"/>
        </w:rPr>
        <w:t xml:space="preserve">           </w:t>
      </w:r>
      <w:r>
        <w:rPr>
          <w:rFonts w:cs="Arial"/>
          <w:noProof/>
          <w:lang w:eastAsia="hr-HR"/>
        </w:rPr>
        <w:drawing>
          <wp:inline distT="0" distB="0" distL="0" distR="0">
            <wp:extent cx="988695" cy="840105"/>
            <wp:effectExtent l="0" t="0" r="1905" b="0"/>
            <wp:docPr id="1" name="Slika 1"/>
            <wp:cNvGraphicFramePr>
              <a:graphicFrameLocks noChangeAspect="true"/>
            </wp:cNvGraphicFramePr>
            <a:graphic>
              <a:graphicData uri="http://schemas.openxmlformats.org/drawingml/2006/picture">
                <pic:pic>
                  <pic:nvPicPr>
                    <pic:cNvPr id="0" name="Slika 1"/>
                    <pic:cNvPicPr>
                      <a:picLocks noChangeAspect="true" noChangeArrowheads="true"/>
                    </pic:cNvPicPr>
                  </pic:nvPicPr>
                  <pic:blipFill>
                    <a:blip cstate="print" r:embed="rId9">
                      <a:extLst>
                        <a:ext uri="{28A0092B-C50C-407E-A947-70E740481C1C}">
                          <a14:useLocalDpi xmlns:a14="http://schemas.microsoft.com/office/drawing/2010/main"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oel="http://schemas.microsoft.com/office/2019/extlst" xmlns:w16="http://schemas.microsoft.com/office/word/2018/wordml" xmlns:w16cex="http://schemas.microsoft.com/office/word/2018/wordml/cex" xmlns:w16cid="http://schemas.microsoft.com/office/word/2016/wordml/cid" xmlns:w16sdtdh="http://schemas.microsoft.com/office/word/2020/wordml/sdtdatahash" xmlns:w16se="http://schemas.microsoft.com/office/word/2015/wordml/symex"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l="-543" t="-6755" r="-543" b="-6755"/>
                    <a:stretch>
                      <a:fillRect/>
                    </a:stretch>
                  </pic:blipFill>
                  <pic:spPr bwMode="auto">
                    <a:xfrm>
                      <a:off x="0" y="0"/>
                      <a:ext cx="988695" cy="840105"/>
                    </a:xfrm>
                    <a:prstGeom prst="rect">
                      <a:avLst/>
                    </a:prstGeom>
                    <a:noFill/>
                    <a:ln>
                      <a:noFill/>
                    </a:ln>
                  </pic:spPr>
                </pic:pic>
              </a:graphicData>
            </a:graphic>
          </wp:inline>
        </w:drawing>
      </w:r>
    </w:p>
    <w:p w:rsidR="002E1F92" w:rsidP="002E1F92" w:rsidRDefault="002E1F92" w14:paraId="59A2E4D4" w14:textId="77777777">
      <w:pPr>
        <w:pStyle w:val="Bezproreda"/>
      </w:pPr>
      <w:r>
        <w:t xml:space="preserve">    Republika Hrvatska</w:t>
      </w:r>
    </w:p>
    <w:p w:rsidR="002E1F92" w:rsidP="002E1F92" w:rsidRDefault="002E1F92" w14:paraId="593187FC" w14:textId="77777777">
      <w:pPr>
        <w:pStyle w:val="Bezproreda"/>
      </w:pPr>
      <w:r>
        <w:t xml:space="preserve"> Općinski sud u Splitu</w:t>
      </w:r>
    </w:p>
    <w:p w:rsidR="002E1F92" w:rsidP="002E1F92" w:rsidRDefault="002E1F92" w14:paraId="5C3AA8C2" w14:textId="77777777">
      <w:pPr>
        <w:pStyle w:val="Bezproreda"/>
      </w:pPr>
      <w:r>
        <w:t xml:space="preserve">               Split</w:t>
      </w:r>
    </w:p>
    <w:p w:rsidRPr="002843F9" w:rsidR="002E1F92" w:rsidP="002843F9" w:rsidRDefault="002843F9" w14:paraId="51690EFD" w14:textId="77777777">
      <w:pPr>
        <w:jc w:val="both"/>
        <w:rPr>
          <w:rFonts w:cs="Arial"/>
        </w:rPr>
      </w:pPr>
      <w:r>
        <w:rPr>
          <w:rFonts w:cs="Arial"/>
        </w:rPr>
        <w:t xml:space="preserve"> </w:t>
      </w:r>
    </w:p>
    <w:p w:rsidR="002E1F92" w:rsidP="002E1F92" w:rsidRDefault="002E1F92" w14:paraId="4670EB0F" w14:textId="77777777">
      <w:pPr>
        <w:pStyle w:val="Default"/>
        <w:rPr>
          <w:sz w:val="23"/>
          <w:szCs w:val="23"/>
        </w:rPr>
      </w:pPr>
      <w:r>
        <w:t xml:space="preserve">                                                                               Poslovni broj:  </w:t>
      </w:r>
      <w:r>
        <w:rPr>
          <w:sz w:val="23"/>
          <w:szCs w:val="23"/>
        </w:rPr>
        <w:t>R1 Ob-909/2026</w:t>
      </w:r>
      <w:r w:rsidR="00D279AE">
        <w:rPr>
          <w:sz w:val="23"/>
          <w:szCs w:val="23"/>
        </w:rPr>
        <w:t>-5</w:t>
      </w:r>
    </w:p>
    <w:p w:rsidR="002E1F92" w:rsidP="002E1F92" w:rsidRDefault="002E1F92" w14:paraId="74F66E8B" w14:textId="77777777">
      <w:pPr>
        <w:pStyle w:val="Default"/>
        <w:rPr>
          <w:sz w:val="23"/>
          <w:szCs w:val="23"/>
        </w:rPr>
      </w:pPr>
    </w:p>
    <w:p w:rsidR="002E1F92" w:rsidP="002E1F92" w:rsidRDefault="002E1F92" w14:paraId="2CFBD15E" w14:textId="77777777">
      <w:pPr>
        <w:pStyle w:val="Default"/>
        <w:jc w:val="center"/>
        <w:rPr>
          <w:sz w:val="23"/>
          <w:szCs w:val="23"/>
        </w:rPr>
      </w:pPr>
      <w:r>
        <w:rPr>
          <w:sz w:val="23"/>
          <w:szCs w:val="23"/>
        </w:rPr>
        <w:t>U   I M E    R E P U B L I K E   H R V A T S K E</w:t>
      </w:r>
    </w:p>
    <w:p w:rsidR="002E1F92" w:rsidP="002E1F92" w:rsidRDefault="002E1F92" w14:paraId="539BDB30" w14:textId="77777777">
      <w:pPr>
        <w:pStyle w:val="Default"/>
        <w:jc w:val="center"/>
        <w:rPr>
          <w:sz w:val="23"/>
          <w:szCs w:val="23"/>
        </w:rPr>
      </w:pPr>
    </w:p>
    <w:p w:rsidR="002E1F92" w:rsidP="002E1F92" w:rsidRDefault="002E1F92" w14:paraId="1D34AAB0" w14:textId="77777777">
      <w:pPr>
        <w:pStyle w:val="Default"/>
        <w:jc w:val="center"/>
        <w:rPr>
          <w:sz w:val="23"/>
          <w:szCs w:val="23"/>
        </w:rPr>
      </w:pPr>
      <w:r>
        <w:rPr>
          <w:sz w:val="23"/>
          <w:szCs w:val="23"/>
        </w:rPr>
        <w:t>R J E Š E NJ E</w:t>
      </w:r>
    </w:p>
    <w:p w:rsidRPr="00B1371D" w:rsidR="004918EA" w:rsidP="002843F9" w:rsidRDefault="00D279AE" w14:paraId="0884EB25" w14:textId="77777777">
      <w:pPr>
        <w:pStyle w:val="StandardWeb"/>
        <w:jc w:val="both"/>
        <w:rPr>
          <w:rFonts w:ascii="Arial" w:hAnsi="Arial" w:cs="Arial"/>
        </w:rPr>
      </w:pPr>
      <w:r>
        <w:rPr>
          <w:rFonts w:ascii="Arial" w:hAnsi="Arial" w:cs="Arial"/>
        </w:rPr>
        <w:tab/>
      </w:r>
      <w:r w:rsidRPr="00B1371D" w:rsidR="004918EA">
        <w:rPr>
          <w:rFonts w:ascii="Arial" w:hAnsi="Arial" w:cs="Arial"/>
        </w:rPr>
        <w:t xml:space="preserve">Općinski sud u Splitu po sucu Dijana Selak, kao sucu pojedincu, u pravnoj stvari predlagatelja Hrvatski zavod za socijalni rad, područni ured </w:t>
      </w:r>
      <w:r w:rsidR="006A6631">
        <w:rPr>
          <w:rFonts w:ascii="Arial" w:hAnsi="Arial" w:cs="Arial"/>
        </w:rPr>
        <w:t>S.</w:t>
      </w:r>
      <w:r w:rsidRPr="00B1371D" w:rsidR="004918EA">
        <w:rPr>
          <w:rFonts w:ascii="Arial" w:hAnsi="Arial" w:cs="Arial"/>
        </w:rPr>
        <w:t xml:space="preserve">, OIB: </w:t>
      </w:r>
      <w:r w:rsidR="006A6631">
        <w:rPr>
          <w:rFonts w:ascii="Arial" w:hAnsi="Arial" w:cs="Arial"/>
        </w:rPr>
        <w:t>…….</w:t>
      </w:r>
      <w:r w:rsidRPr="00B1371D" w:rsidR="004918EA">
        <w:rPr>
          <w:rFonts w:ascii="Arial" w:hAnsi="Arial" w:cs="Arial"/>
        </w:rPr>
        <w:t xml:space="preserve">, </w:t>
      </w:r>
      <w:r w:rsidR="006A6631">
        <w:rPr>
          <w:rFonts w:ascii="Arial" w:hAnsi="Arial" w:cs="Arial"/>
        </w:rPr>
        <w:t>G. ..</w:t>
      </w:r>
      <w:r w:rsidRPr="00B1371D" w:rsidR="004918EA">
        <w:rPr>
          <w:rFonts w:ascii="Arial" w:hAnsi="Arial" w:cs="Arial"/>
        </w:rPr>
        <w:t xml:space="preserve">, </w:t>
      </w:r>
      <w:r w:rsidR="006A6631">
        <w:rPr>
          <w:rFonts w:ascii="Arial" w:hAnsi="Arial" w:cs="Arial"/>
        </w:rPr>
        <w:t>S.</w:t>
      </w:r>
      <w:r w:rsidRPr="00B1371D" w:rsidR="004918EA">
        <w:rPr>
          <w:rFonts w:ascii="Arial" w:hAnsi="Arial" w:cs="Arial"/>
        </w:rPr>
        <w:t xml:space="preserve">, zastupan po ravnateljici </w:t>
      </w:r>
      <w:r w:rsidR="006A6631">
        <w:rPr>
          <w:rFonts w:ascii="Arial" w:hAnsi="Arial" w:cs="Arial"/>
        </w:rPr>
        <w:t>T. Š.</w:t>
      </w:r>
      <w:r w:rsidRPr="00B1371D" w:rsidR="004918EA">
        <w:rPr>
          <w:rFonts w:ascii="Arial" w:hAnsi="Arial" w:cs="Arial"/>
        </w:rPr>
        <w:t xml:space="preserve">, dipl. soc. radnici, a ona po </w:t>
      </w:r>
      <w:r w:rsidR="006A6631">
        <w:rPr>
          <w:rFonts w:ascii="Arial" w:hAnsi="Arial" w:cs="Arial"/>
        </w:rPr>
        <w:t>A. R.</w:t>
      </w:r>
      <w:r w:rsidRPr="00B1371D" w:rsidR="004918EA">
        <w:rPr>
          <w:rFonts w:ascii="Arial" w:hAnsi="Arial" w:cs="Arial"/>
        </w:rPr>
        <w:t xml:space="preserve">, mag. iur., te pravnoj stvari predloženice ad1) </w:t>
      </w:r>
      <w:r w:rsidR="006A6631">
        <w:rPr>
          <w:rFonts w:ascii="Arial" w:hAnsi="Arial" w:cs="Arial"/>
        </w:rPr>
        <w:t>N. V.</w:t>
      </w:r>
      <w:r w:rsidRPr="00B1371D" w:rsidR="004918EA">
        <w:rPr>
          <w:rFonts w:ascii="Arial" w:hAnsi="Arial" w:cs="Arial"/>
        </w:rPr>
        <w:t xml:space="preserve">, OIB: </w:t>
      </w:r>
      <w:r w:rsidR="006A6631">
        <w:rPr>
          <w:rFonts w:ascii="Arial" w:hAnsi="Arial" w:cs="Arial"/>
        </w:rPr>
        <w:t>…….</w:t>
      </w:r>
      <w:r w:rsidRPr="00B1371D" w:rsidR="004918EA">
        <w:rPr>
          <w:rFonts w:ascii="Arial" w:hAnsi="Arial" w:cs="Arial"/>
        </w:rPr>
        <w:t xml:space="preserve">, prijavljenog prebivališta </w:t>
      </w:r>
      <w:r w:rsidR="006A6631">
        <w:rPr>
          <w:rFonts w:ascii="Arial" w:hAnsi="Arial" w:cs="Arial"/>
        </w:rPr>
        <w:t>H. ..</w:t>
      </w:r>
      <w:r w:rsidRPr="00B1371D" w:rsidR="004918EA">
        <w:rPr>
          <w:rFonts w:ascii="Arial" w:hAnsi="Arial" w:cs="Arial"/>
        </w:rPr>
        <w:t xml:space="preserve">, </w:t>
      </w:r>
      <w:r w:rsidR="006A6631">
        <w:rPr>
          <w:rFonts w:ascii="Arial" w:hAnsi="Arial" w:cs="Arial"/>
        </w:rPr>
        <w:t>S.</w:t>
      </w:r>
      <w:r w:rsidRPr="00B1371D" w:rsidR="004918EA">
        <w:rPr>
          <w:rFonts w:ascii="Arial" w:hAnsi="Arial" w:cs="Arial"/>
        </w:rPr>
        <w:t xml:space="preserve">, predloženika ad2) </w:t>
      </w:r>
      <w:r w:rsidR="006A6631">
        <w:rPr>
          <w:rFonts w:ascii="Arial" w:hAnsi="Arial" w:cs="Arial"/>
        </w:rPr>
        <w:t>H. S.</w:t>
      </w:r>
      <w:r w:rsidRPr="00B1371D" w:rsidR="004918EA">
        <w:rPr>
          <w:rFonts w:ascii="Arial" w:hAnsi="Arial" w:cs="Arial"/>
        </w:rPr>
        <w:t xml:space="preserve">, OIB: </w:t>
      </w:r>
      <w:r w:rsidR="006A6631">
        <w:rPr>
          <w:rFonts w:ascii="Arial" w:hAnsi="Arial" w:cs="Arial"/>
        </w:rPr>
        <w:t>……..</w:t>
      </w:r>
      <w:r w:rsidRPr="00B1371D" w:rsidR="004918EA">
        <w:rPr>
          <w:rFonts w:ascii="Arial" w:hAnsi="Arial" w:cs="Arial"/>
        </w:rPr>
        <w:t xml:space="preserve">, prijavljenog prebivališta </w:t>
      </w:r>
      <w:r w:rsidR="006A6631">
        <w:rPr>
          <w:rFonts w:ascii="Arial" w:hAnsi="Arial" w:cs="Arial"/>
        </w:rPr>
        <w:t>M. K. ..</w:t>
      </w:r>
      <w:r w:rsidRPr="00B1371D" w:rsidR="004918EA">
        <w:rPr>
          <w:rFonts w:ascii="Arial" w:hAnsi="Arial" w:cs="Arial"/>
        </w:rPr>
        <w:t xml:space="preserve">, </w:t>
      </w:r>
      <w:r w:rsidR="006A6631">
        <w:rPr>
          <w:rFonts w:ascii="Arial" w:hAnsi="Arial" w:cs="Arial"/>
        </w:rPr>
        <w:t>S.</w:t>
      </w:r>
      <w:r w:rsidRPr="00B1371D" w:rsidR="004918EA">
        <w:rPr>
          <w:rFonts w:ascii="Arial" w:hAnsi="Arial" w:cs="Arial"/>
        </w:rPr>
        <w:t xml:space="preserve">, mal. predloženice ad3) </w:t>
      </w:r>
      <w:r w:rsidR="006A6631">
        <w:rPr>
          <w:rFonts w:ascii="Arial" w:hAnsi="Arial" w:cs="Arial"/>
        </w:rPr>
        <w:t>M. S.</w:t>
      </w:r>
      <w:r w:rsidRPr="00B1371D" w:rsidR="004918EA">
        <w:rPr>
          <w:rFonts w:ascii="Arial" w:hAnsi="Arial" w:cs="Arial"/>
        </w:rPr>
        <w:t xml:space="preserve">, OIB: </w:t>
      </w:r>
      <w:r w:rsidR="006A6631">
        <w:rPr>
          <w:rFonts w:ascii="Arial" w:hAnsi="Arial" w:cs="Arial"/>
        </w:rPr>
        <w:t>…….</w:t>
      </w:r>
      <w:r w:rsidRPr="00B1371D" w:rsidR="004918EA">
        <w:rPr>
          <w:rFonts w:ascii="Arial" w:hAnsi="Arial" w:cs="Arial"/>
        </w:rPr>
        <w:t xml:space="preserve">, prijavljenog prebivališta </w:t>
      </w:r>
      <w:r w:rsidR="006A6631">
        <w:rPr>
          <w:rFonts w:ascii="Arial" w:hAnsi="Arial" w:cs="Arial"/>
        </w:rPr>
        <w:t>H. ..</w:t>
      </w:r>
      <w:r w:rsidRPr="00B1371D" w:rsidR="004918EA">
        <w:rPr>
          <w:rFonts w:ascii="Arial" w:hAnsi="Arial" w:cs="Arial"/>
        </w:rPr>
        <w:t xml:space="preserve">, </w:t>
      </w:r>
      <w:r w:rsidR="006A6631">
        <w:rPr>
          <w:rFonts w:ascii="Arial" w:hAnsi="Arial" w:cs="Arial"/>
        </w:rPr>
        <w:t>S.</w:t>
      </w:r>
      <w:r w:rsidRPr="00B1371D" w:rsidR="004918EA">
        <w:rPr>
          <w:rFonts w:ascii="Arial" w:hAnsi="Arial" w:cs="Arial"/>
        </w:rPr>
        <w:t xml:space="preserve">, mal. predloženice ad4) </w:t>
      </w:r>
      <w:r w:rsidR="006A6631">
        <w:rPr>
          <w:rFonts w:ascii="Arial" w:hAnsi="Arial" w:cs="Arial"/>
        </w:rPr>
        <w:t>L. S.</w:t>
      </w:r>
      <w:r w:rsidRPr="00B1371D" w:rsidR="004918EA">
        <w:rPr>
          <w:rFonts w:ascii="Arial" w:hAnsi="Arial" w:cs="Arial"/>
        </w:rPr>
        <w:t xml:space="preserve">, OIB: </w:t>
      </w:r>
      <w:r w:rsidR="006A6631">
        <w:rPr>
          <w:rFonts w:ascii="Arial" w:hAnsi="Arial" w:cs="Arial"/>
        </w:rPr>
        <w:t>……</w:t>
      </w:r>
      <w:r w:rsidRPr="00B1371D" w:rsidR="004918EA">
        <w:rPr>
          <w:rFonts w:ascii="Arial" w:hAnsi="Arial" w:cs="Arial"/>
        </w:rPr>
        <w:t xml:space="preserve">, prijavljenog prebivališta </w:t>
      </w:r>
      <w:r w:rsidR="006A6631">
        <w:rPr>
          <w:rFonts w:ascii="Arial" w:hAnsi="Arial" w:cs="Arial"/>
        </w:rPr>
        <w:t>H. ..</w:t>
      </w:r>
      <w:r w:rsidRPr="00B1371D" w:rsidR="004918EA">
        <w:rPr>
          <w:rFonts w:ascii="Arial" w:hAnsi="Arial" w:cs="Arial"/>
        </w:rPr>
        <w:t xml:space="preserve">, </w:t>
      </w:r>
      <w:r w:rsidR="006A6631">
        <w:rPr>
          <w:rFonts w:ascii="Arial" w:hAnsi="Arial" w:cs="Arial"/>
        </w:rPr>
        <w:t>S.</w:t>
      </w:r>
      <w:r w:rsidRPr="00B1371D" w:rsidR="004918EA">
        <w:rPr>
          <w:rFonts w:ascii="Arial" w:hAnsi="Arial" w:cs="Arial"/>
        </w:rPr>
        <w:t xml:space="preserve">, mal. predloženika ad5) </w:t>
      </w:r>
      <w:r w:rsidR="006A6631">
        <w:rPr>
          <w:rFonts w:ascii="Arial" w:hAnsi="Arial" w:cs="Arial"/>
        </w:rPr>
        <w:t>D. S.</w:t>
      </w:r>
      <w:r w:rsidRPr="00B1371D" w:rsidR="004918EA">
        <w:rPr>
          <w:rFonts w:ascii="Arial" w:hAnsi="Arial" w:cs="Arial"/>
        </w:rPr>
        <w:t xml:space="preserve">, OIB: </w:t>
      </w:r>
      <w:r w:rsidR="006A6631">
        <w:rPr>
          <w:rFonts w:ascii="Arial" w:hAnsi="Arial" w:cs="Arial"/>
        </w:rPr>
        <w:t>……</w:t>
      </w:r>
      <w:r w:rsidRPr="00B1371D" w:rsidR="004918EA">
        <w:rPr>
          <w:rFonts w:ascii="Arial" w:hAnsi="Arial" w:cs="Arial"/>
        </w:rPr>
        <w:t xml:space="preserve">, prijavljenog prebivališta </w:t>
      </w:r>
      <w:r w:rsidR="006A6631">
        <w:rPr>
          <w:rFonts w:ascii="Arial" w:hAnsi="Arial" w:cs="Arial"/>
        </w:rPr>
        <w:t>H. ..</w:t>
      </w:r>
      <w:r w:rsidRPr="00B1371D" w:rsidR="004918EA">
        <w:rPr>
          <w:rFonts w:ascii="Arial" w:hAnsi="Arial" w:cs="Arial"/>
        </w:rPr>
        <w:t xml:space="preserve">, </w:t>
      </w:r>
      <w:r w:rsidR="006A6631">
        <w:rPr>
          <w:rFonts w:ascii="Arial" w:hAnsi="Arial" w:cs="Arial"/>
        </w:rPr>
        <w:t xml:space="preserve">S. </w:t>
      </w:r>
      <w:r w:rsidRPr="00B1371D" w:rsidR="002843F9">
        <w:rPr>
          <w:rFonts w:ascii="Arial" w:hAnsi="Arial" w:cs="Arial"/>
        </w:rPr>
        <w:t xml:space="preserve">, mal.djeca u postupku zastupana po posebnoj skrbnici </w:t>
      </w:r>
      <w:r w:rsidR="006A6631">
        <w:rPr>
          <w:rFonts w:ascii="Arial" w:hAnsi="Arial" w:cs="Arial"/>
        </w:rPr>
        <w:t xml:space="preserve">S. P. </w:t>
      </w:r>
      <w:r w:rsidRPr="00B1371D" w:rsidR="002843F9">
        <w:rPr>
          <w:rFonts w:ascii="Arial" w:hAnsi="Arial" w:cs="Arial"/>
        </w:rPr>
        <w:t xml:space="preserve">dipl.iur. iz Centra za posebno skrbništvo, Područni ured </w:t>
      </w:r>
      <w:r w:rsidR="006A6631">
        <w:rPr>
          <w:rFonts w:ascii="Arial" w:hAnsi="Arial" w:cs="Arial"/>
        </w:rPr>
        <w:t>S.</w:t>
      </w:r>
      <w:r w:rsidRPr="00B1371D" w:rsidR="002843F9">
        <w:rPr>
          <w:rFonts w:ascii="Arial" w:hAnsi="Arial" w:cs="Arial"/>
        </w:rPr>
        <w:t xml:space="preserve">, te u pravnoj stvari </w:t>
      </w:r>
      <w:r w:rsidRPr="00B1371D" w:rsidR="004918EA">
        <w:rPr>
          <w:rFonts w:ascii="Arial" w:hAnsi="Arial" w:cs="Arial"/>
        </w:rPr>
        <w:t xml:space="preserve">predloženice ad6) </w:t>
      </w:r>
      <w:r w:rsidR="006A6631">
        <w:rPr>
          <w:rFonts w:ascii="Arial" w:hAnsi="Arial" w:cs="Arial"/>
        </w:rPr>
        <w:t>R. M.</w:t>
      </w:r>
      <w:r w:rsidRPr="00B1371D" w:rsidR="004918EA">
        <w:rPr>
          <w:rFonts w:ascii="Arial" w:hAnsi="Arial" w:cs="Arial"/>
        </w:rPr>
        <w:t xml:space="preserve">, OIB: </w:t>
      </w:r>
      <w:r w:rsidR="006A6631">
        <w:rPr>
          <w:rFonts w:ascii="Arial" w:hAnsi="Arial" w:cs="Arial"/>
        </w:rPr>
        <w:t>……</w:t>
      </w:r>
      <w:r w:rsidRPr="00B1371D" w:rsidR="004918EA">
        <w:rPr>
          <w:rFonts w:ascii="Arial" w:hAnsi="Arial" w:cs="Arial"/>
        </w:rPr>
        <w:t xml:space="preserve">, prijavljenog prebivališta </w:t>
      </w:r>
      <w:r w:rsidR="006A6631">
        <w:rPr>
          <w:rFonts w:ascii="Arial" w:hAnsi="Arial" w:cs="Arial"/>
        </w:rPr>
        <w:t>H. ..</w:t>
      </w:r>
      <w:r w:rsidRPr="00B1371D" w:rsidR="004918EA">
        <w:rPr>
          <w:rFonts w:ascii="Arial" w:hAnsi="Arial" w:cs="Arial"/>
        </w:rPr>
        <w:t xml:space="preserve">, </w:t>
      </w:r>
      <w:r w:rsidR="006A6631">
        <w:rPr>
          <w:rFonts w:ascii="Arial" w:hAnsi="Arial" w:cs="Arial"/>
        </w:rPr>
        <w:t>S.</w:t>
      </w:r>
      <w:r w:rsidRPr="00B1371D" w:rsidR="004918EA">
        <w:rPr>
          <w:rFonts w:ascii="Arial" w:hAnsi="Arial" w:cs="Arial"/>
        </w:rPr>
        <w:t>, u postupu radi privremenog povj</w:t>
      </w:r>
      <w:r w:rsidRPr="00B1371D" w:rsidR="002843F9">
        <w:rPr>
          <w:rFonts w:ascii="Arial" w:hAnsi="Arial" w:cs="Arial"/>
        </w:rPr>
        <w:t xml:space="preserve">eravanja mal. djece drugoj osobi, nakon održane glavne rasprave uz isključenje javnosti održane i zaključene dana 14.listopada 2026.g u nazočnosti generalne punomoćnice predlagatelja, </w:t>
      </w:r>
      <w:r w:rsidR="006A6631">
        <w:rPr>
          <w:rFonts w:ascii="Arial" w:hAnsi="Arial" w:cs="Arial"/>
        </w:rPr>
        <w:t xml:space="preserve">D. M. </w:t>
      </w:r>
      <w:r w:rsidRPr="00B1371D" w:rsidR="002843F9">
        <w:rPr>
          <w:rFonts w:ascii="Arial" w:hAnsi="Arial" w:cs="Arial"/>
        </w:rPr>
        <w:t>mag.iur , u nazočnosti predloženika ad.1, ad2. i ad.6)., na ročištu od 15.listopada 2026.g održanom radi donošenja, objave i uručenja rješenja</w:t>
      </w:r>
    </w:p>
    <w:p w:rsidRPr="00B1371D" w:rsidR="004918EA" w:rsidP="004918EA" w:rsidRDefault="004918EA" w14:paraId="6E3DAFAC" w14:textId="77777777">
      <w:pPr>
        <w:pStyle w:val="StandardWeb"/>
        <w:ind w:left="1843" w:hanging="1843"/>
        <w:jc w:val="center"/>
        <w:rPr>
          <w:rFonts w:ascii="Arial" w:hAnsi="Arial" w:cs="Arial"/>
        </w:rPr>
      </w:pPr>
      <w:r w:rsidRPr="00B1371D">
        <w:rPr>
          <w:rFonts w:ascii="Arial" w:hAnsi="Arial" w:cs="Arial"/>
        </w:rPr>
        <w:t>r i j e š i o    j e :</w:t>
      </w:r>
    </w:p>
    <w:p w:rsidRPr="00B1371D" w:rsidR="00FA511B" w:rsidP="00FA511B" w:rsidRDefault="00D279AE" w14:paraId="4F895364" w14:textId="77777777">
      <w:pPr>
        <w:pStyle w:val="StandardWeb"/>
        <w:spacing w:before="0" w:beforeAutospacing="false" w:after="0" w:afterAutospacing="false"/>
        <w:jc w:val="both"/>
        <w:rPr>
          <w:rFonts w:ascii="Arial" w:hAnsi="Arial" w:cs="Arial"/>
          <w:bCs/>
          <w:color w:val="000000"/>
        </w:rPr>
      </w:pPr>
      <w:r>
        <w:rPr>
          <w:rFonts w:ascii="Arial" w:hAnsi="Arial" w:cs="Arial"/>
          <w:b/>
          <w:bCs/>
          <w:color w:val="000000"/>
        </w:rPr>
        <w:tab/>
      </w:r>
      <w:r w:rsidRPr="00D279AE" w:rsidR="00FA511B">
        <w:rPr>
          <w:rFonts w:ascii="Arial" w:hAnsi="Arial" w:cs="Arial"/>
          <w:color w:val="000000"/>
        </w:rPr>
        <w:t>I.</w:t>
      </w:r>
      <w:r w:rsidRPr="00B1371D" w:rsidR="00FA511B">
        <w:rPr>
          <w:rFonts w:ascii="Arial" w:hAnsi="Arial" w:cs="Arial"/>
          <w:b/>
          <w:bCs/>
          <w:color w:val="000000"/>
        </w:rPr>
        <w:t xml:space="preserve"> </w:t>
      </w:r>
      <w:r w:rsidRPr="00B1371D" w:rsidR="00FA511B">
        <w:rPr>
          <w:rFonts w:ascii="Arial" w:hAnsi="Arial" w:cs="Arial"/>
          <w:color w:val="000000"/>
        </w:rPr>
        <w:t> Mal.</w:t>
      </w:r>
      <w:r w:rsidRPr="00B1371D" w:rsidR="00FA511B">
        <w:rPr>
          <w:rFonts w:ascii="Arial" w:hAnsi="Arial" w:cs="Arial"/>
          <w:color w:val="000000"/>
          <w:shd w:val="clear" w:color="auto" w:fill="FFFFFF"/>
        </w:rPr>
        <w:t xml:space="preserve"> </w:t>
      </w:r>
      <w:r w:rsidR="006A6631">
        <w:rPr>
          <w:rFonts w:ascii="Arial" w:hAnsi="Arial" w:cs="Arial"/>
        </w:rPr>
        <w:t>M. S.</w:t>
      </w:r>
      <w:r w:rsidRPr="00B1371D" w:rsidR="00FA511B">
        <w:rPr>
          <w:rFonts w:ascii="Arial" w:hAnsi="Arial" w:cs="Arial"/>
        </w:rPr>
        <w:t xml:space="preserve">, OIB: </w:t>
      </w:r>
      <w:r w:rsidR="006A6631">
        <w:rPr>
          <w:rFonts w:ascii="Arial" w:hAnsi="Arial" w:cs="Arial"/>
        </w:rPr>
        <w:t>……….</w:t>
      </w:r>
      <w:r w:rsidRPr="00B1371D" w:rsidR="00FA511B">
        <w:rPr>
          <w:rFonts w:ascii="Arial" w:hAnsi="Arial" w:cs="Arial"/>
        </w:rPr>
        <w:t xml:space="preserve">, mal. </w:t>
      </w:r>
      <w:r w:rsidR="006A6631">
        <w:rPr>
          <w:rFonts w:ascii="Arial" w:hAnsi="Arial" w:cs="Arial"/>
        </w:rPr>
        <w:t>L. S.</w:t>
      </w:r>
      <w:r w:rsidRPr="00B1371D" w:rsidR="00FA511B">
        <w:rPr>
          <w:rFonts w:ascii="Arial" w:hAnsi="Arial" w:cs="Arial"/>
        </w:rPr>
        <w:t xml:space="preserve">, OIB: </w:t>
      </w:r>
      <w:r w:rsidR="006A6631">
        <w:rPr>
          <w:rFonts w:ascii="Arial" w:hAnsi="Arial" w:cs="Arial"/>
        </w:rPr>
        <w:t>……..</w:t>
      </w:r>
      <w:r w:rsidRPr="00B1371D" w:rsidR="00FA511B">
        <w:rPr>
          <w:rFonts w:ascii="Arial" w:hAnsi="Arial" w:cs="Arial"/>
        </w:rPr>
        <w:t xml:space="preserve"> i mal. </w:t>
      </w:r>
      <w:r w:rsidR="006A6631">
        <w:rPr>
          <w:rFonts w:ascii="Arial" w:hAnsi="Arial" w:cs="Arial"/>
        </w:rPr>
        <w:t>D. S.</w:t>
      </w:r>
      <w:r w:rsidRPr="00B1371D" w:rsidR="00FA511B">
        <w:rPr>
          <w:rFonts w:ascii="Arial" w:hAnsi="Arial" w:cs="Arial"/>
        </w:rPr>
        <w:t xml:space="preserve">, OIB: </w:t>
      </w:r>
      <w:r w:rsidR="006A6631">
        <w:rPr>
          <w:rFonts w:ascii="Arial" w:hAnsi="Arial" w:cs="Arial"/>
        </w:rPr>
        <w:t>……..</w:t>
      </w:r>
      <w:r w:rsidRPr="00B1371D" w:rsidR="00FA511B">
        <w:rPr>
          <w:rFonts w:ascii="Arial" w:hAnsi="Arial" w:cs="Arial"/>
        </w:rPr>
        <w:t xml:space="preserve">, </w:t>
      </w:r>
      <w:r w:rsidRPr="00B1371D" w:rsidR="00FA511B">
        <w:rPr>
          <w:rFonts w:ascii="Arial" w:hAnsi="Arial" w:cs="Arial"/>
          <w:bCs/>
          <w:color w:val="000000"/>
        </w:rPr>
        <w:t xml:space="preserve">privremeno se povjeravaju i smještavaju kod bake po majci, </w:t>
      </w:r>
      <w:r w:rsidR="006A6631">
        <w:rPr>
          <w:rFonts w:ascii="Arial" w:hAnsi="Arial" w:cs="Arial"/>
          <w:bCs/>
          <w:color w:val="000000"/>
        </w:rPr>
        <w:t>R. M.</w:t>
      </w:r>
      <w:r w:rsidRPr="00B1371D" w:rsidR="00FA511B">
        <w:rPr>
          <w:rFonts w:ascii="Arial" w:hAnsi="Arial" w:cs="Arial"/>
          <w:bCs/>
          <w:color w:val="000000"/>
        </w:rPr>
        <w:t xml:space="preserve">, OIB: </w:t>
      </w:r>
      <w:r w:rsidR="006A6631">
        <w:rPr>
          <w:rFonts w:ascii="Arial" w:hAnsi="Arial" w:cs="Arial"/>
          <w:bCs/>
          <w:color w:val="000000"/>
        </w:rPr>
        <w:t>……….</w:t>
      </w:r>
      <w:r w:rsidRPr="00B1371D" w:rsidR="00FA511B">
        <w:rPr>
          <w:rFonts w:ascii="Arial" w:hAnsi="Arial" w:cs="Arial"/>
          <w:bCs/>
          <w:color w:val="000000"/>
        </w:rPr>
        <w:t xml:space="preserve">, s prebivalištem na adresi </w:t>
      </w:r>
      <w:r w:rsidR="006A6631">
        <w:rPr>
          <w:rFonts w:ascii="Arial" w:hAnsi="Arial" w:cs="Arial"/>
          <w:bCs/>
          <w:color w:val="000000"/>
        </w:rPr>
        <w:t>H. ..</w:t>
      </w:r>
      <w:r w:rsidRPr="00B1371D" w:rsidR="00FA511B">
        <w:rPr>
          <w:rFonts w:ascii="Arial" w:hAnsi="Arial" w:cs="Arial"/>
          <w:bCs/>
          <w:color w:val="000000"/>
        </w:rPr>
        <w:t xml:space="preserve">, </w:t>
      </w:r>
      <w:r w:rsidR="006A6631">
        <w:rPr>
          <w:rFonts w:ascii="Arial" w:hAnsi="Arial" w:cs="Arial"/>
          <w:bCs/>
          <w:color w:val="000000"/>
        </w:rPr>
        <w:t>S.</w:t>
      </w:r>
      <w:r w:rsidRPr="00B1371D" w:rsidR="00FA511B">
        <w:rPr>
          <w:rFonts w:ascii="Arial" w:hAnsi="Arial" w:cs="Arial"/>
          <w:bCs/>
          <w:color w:val="000000"/>
        </w:rPr>
        <w:t>.</w:t>
      </w:r>
    </w:p>
    <w:p w:rsidRPr="00B1371D" w:rsidR="00FA511B" w:rsidP="00FA511B" w:rsidRDefault="00D279AE" w14:paraId="6251118C" w14:textId="77777777">
      <w:pPr>
        <w:pStyle w:val="StandardWeb"/>
        <w:jc w:val="both"/>
        <w:rPr>
          <w:rFonts w:ascii="Arial" w:hAnsi="Arial" w:cs="Arial"/>
        </w:rPr>
      </w:pPr>
      <w:r>
        <w:rPr>
          <w:rFonts w:ascii="Arial" w:hAnsi="Arial" w:cs="Arial"/>
          <w:b/>
          <w:bCs/>
          <w:color w:val="000000"/>
        </w:rPr>
        <w:tab/>
      </w:r>
      <w:r w:rsidRPr="00D279AE" w:rsidR="00FA511B">
        <w:rPr>
          <w:rFonts w:ascii="Arial" w:hAnsi="Arial" w:cs="Arial"/>
          <w:color w:val="000000"/>
        </w:rPr>
        <w:t>II</w:t>
      </w:r>
      <w:r w:rsidRPr="00B1371D" w:rsidR="00FA511B">
        <w:rPr>
          <w:rFonts w:ascii="Arial" w:hAnsi="Arial" w:cs="Arial"/>
          <w:b/>
          <w:bCs/>
          <w:color w:val="000000"/>
        </w:rPr>
        <w:t xml:space="preserve">. </w:t>
      </w:r>
      <w:r w:rsidRPr="00B1371D" w:rsidR="00FA511B">
        <w:rPr>
          <w:rFonts w:ascii="Arial" w:hAnsi="Arial" w:cs="Arial"/>
        </w:rPr>
        <w:t xml:space="preserve">Osobni odnosi izravno, u obliku susreta i druženja između mal. </w:t>
      </w:r>
      <w:r w:rsidR="006A6631">
        <w:rPr>
          <w:rFonts w:ascii="Arial" w:hAnsi="Arial" w:cs="Arial"/>
        </w:rPr>
        <w:t>M. S.</w:t>
      </w:r>
      <w:r w:rsidRPr="00B1371D" w:rsidR="00FA511B">
        <w:rPr>
          <w:rFonts w:ascii="Arial" w:hAnsi="Arial" w:cs="Arial"/>
        </w:rPr>
        <w:t xml:space="preserve">, mal. </w:t>
      </w:r>
      <w:r w:rsidR="006A6631">
        <w:rPr>
          <w:rFonts w:ascii="Arial" w:hAnsi="Arial" w:cs="Arial"/>
        </w:rPr>
        <w:t xml:space="preserve">L. S. </w:t>
      </w:r>
      <w:r w:rsidRPr="00B1371D" w:rsidR="00FA511B">
        <w:rPr>
          <w:rFonts w:ascii="Arial" w:hAnsi="Arial" w:cs="Arial"/>
        </w:rPr>
        <w:t xml:space="preserve">i mal. </w:t>
      </w:r>
      <w:r w:rsidR="006A6631">
        <w:rPr>
          <w:rFonts w:ascii="Arial" w:hAnsi="Arial" w:cs="Arial"/>
        </w:rPr>
        <w:t xml:space="preserve">D. S. </w:t>
      </w:r>
      <w:r w:rsidRPr="00B1371D" w:rsidR="00FA511B">
        <w:rPr>
          <w:rFonts w:ascii="Arial" w:hAnsi="Arial" w:cs="Arial"/>
        </w:rPr>
        <w:t xml:space="preserve">i majke </w:t>
      </w:r>
      <w:r w:rsidR="006A6631">
        <w:rPr>
          <w:rFonts w:ascii="Arial" w:hAnsi="Arial" w:cs="Arial"/>
        </w:rPr>
        <w:t xml:space="preserve">N. V. </w:t>
      </w:r>
      <w:r w:rsidRPr="00B1371D" w:rsidR="00FA511B">
        <w:rPr>
          <w:rFonts w:ascii="Arial" w:hAnsi="Arial" w:cs="Arial"/>
        </w:rPr>
        <w:t xml:space="preserve">ostvarivat će se jednom tjedno, u trajanju od jednog sata, pod nadzorom treće stručne osobe koju će imenovati Hrvatski zavod za socijalni rad, Područni ured </w:t>
      </w:r>
      <w:r w:rsidR="006A6631">
        <w:rPr>
          <w:rFonts w:ascii="Arial" w:hAnsi="Arial" w:cs="Arial"/>
        </w:rPr>
        <w:t>S.</w:t>
      </w:r>
      <w:r w:rsidRPr="00B1371D" w:rsidR="00FA511B">
        <w:rPr>
          <w:rFonts w:ascii="Arial" w:hAnsi="Arial" w:cs="Arial"/>
        </w:rPr>
        <w:t xml:space="preserve">. </w:t>
      </w:r>
    </w:p>
    <w:p w:rsidRPr="00B1371D" w:rsidR="00FA511B" w:rsidP="00FA511B" w:rsidRDefault="00D279AE" w14:paraId="5B1B091D" w14:textId="77777777">
      <w:pPr>
        <w:pStyle w:val="StandardWeb"/>
        <w:jc w:val="both"/>
        <w:rPr>
          <w:rFonts w:ascii="Arial" w:hAnsi="Arial" w:cs="Arial"/>
        </w:rPr>
      </w:pPr>
      <w:r>
        <w:rPr>
          <w:rFonts w:ascii="Arial" w:hAnsi="Arial" w:cs="Arial"/>
        </w:rPr>
        <w:tab/>
      </w:r>
      <w:r w:rsidRPr="00B1371D" w:rsidR="00FA511B">
        <w:rPr>
          <w:rFonts w:ascii="Arial" w:hAnsi="Arial" w:cs="Arial"/>
        </w:rPr>
        <w:t xml:space="preserve">Osobni odnosi neizravno, korištenjem komunikacijskih sredstava u obliku telefonskog poziva ili video poziva između mal. </w:t>
      </w:r>
      <w:r w:rsidR="006A6631">
        <w:rPr>
          <w:rFonts w:ascii="Arial" w:hAnsi="Arial" w:cs="Arial"/>
        </w:rPr>
        <w:t>M. S.</w:t>
      </w:r>
      <w:r w:rsidRPr="00B1371D" w:rsidR="00FA511B">
        <w:rPr>
          <w:rFonts w:ascii="Arial" w:hAnsi="Arial" w:cs="Arial"/>
        </w:rPr>
        <w:t xml:space="preserve">, mal. </w:t>
      </w:r>
      <w:r w:rsidR="006A6631">
        <w:rPr>
          <w:rFonts w:ascii="Arial" w:hAnsi="Arial" w:cs="Arial"/>
        </w:rPr>
        <w:t xml:space="preserve">L. S. </w:t>
      </w:r>
      <w:r w:rsidRPr="00B1371D" w:rsidR="00FA511B">
        <w:rPr>
          <w:rFonts w:ascii="Arial" w:hAnsi="Arial" w:cs="Arial"/>
        </w:rPr>
        <w:t xml:space="preserve">i mal. </w:t>
      </w:r>
      <w:r w:rsidR="006A6631">
        <w:rPr>
          <w:rFonts w:ascii="Arial" w:hAnsi="Arial" w:cs="Arial"/>
        </w:rPr>
        <w:t xml:space="preserve">D. S. </w:t>
      </w:r>
      <w:r w:rsidRPr="00B1371D" w:rsidR="00FA511B">
        <w:rPr>
          <w:rFonts w:ascii="Arial" w:hAnsi="Arial" w:cs="Arial"/>
        </w:rPr>
        <w:t xml:space="preserve">i majke </w:t>
      </w:r>
      <w:r w:rsidR="006A6631">
        <w:rPr>
          <w:rFonts w:ascii="Arial" w:hAnsi="Arial" w:cs="Arial"/>
        </w:rPr>
        <w:t xml:space="preserve">N. V. </w:t>
      </w:r>
      <w:r w:rsidRPr="00B1371D" w:rsidR="00FA511B">
        <w:rPr>
          <w:rFonts w:ascii="Arial" w:hAnsi="Arial" w:cs="Arial"/>
        </w:rPr>
        <w:t xml:space="preserve">ostvarivat će se tri puta tjedno, u trajanju od 15 minuta, putem mobitela bake po majci, </w:t>
      </w:r>
      <w:r w:rsidR="006A6631">
        <w:rPr>
          <w:rFonts w:ascii="Arial" w:hAnsi="Arial" w:cs="Arial"/>
        </w:rPr>
        <w:t>R. M.</w:t>
      </w:r>
      <w:r w:rsidRPr="00B1371D" w:rsidR="00FA511B">
        <w:rPr>
          <w:rFonts w:ascii="Arial" w:hAnsi="Arial" w:cs="Arial"/>
        </w:rPr>
        <w:t xml:space="preserve">, uz njezinu nazočnost, sukladno prethodnom dogovoru s bakom po majci </w:t>
      </w:r>
      <w:r w:rsidR="006A6631">
        <w:rPr>
          <w:rFonts w:ascii="Arial" w:hAnsi="Arial" w:cs="Arial"/>
        </w:rPr>
        <w:t>R. M.</w:t>
      </w:r>
      <w:r w:rsidRPr="00B1371D" w:rsidR="00FA511B">
        <w:rPr>
          <w:rFonts w:ascii="Arial" w:hAnsi="Arial" w:cs="Arial"/>
        </w:rPr>
        <w:t>, a sve ovisno o školskim i izvanškolskim obvezama mal. djece.</w:t>
      </w:r>
    </w:p>
    <w:p w:rsidRPr="00B1371D" w:rsidR="00FA511B" w:rsidP="00FA511B" w:rsidRDefault="00D279AE" w14:paraId="373994E6" w14:textId="77777777">
      <w:pPr>
        <w:pStyle w:val="StandardWeb"/>
        <w:jc w:val="both"/>
        <w:rPr>
          <w:rFonts w:ascii="Arial" w:hAnsi="Arial" w:cs="Arial"/>
        </w:rPr>
      </w:pPr>
      <w:r>
        <w:rPr>
          <w:rFonts w:ascii="Arial" w:hAnsi="Arial" w:cs="Arial"/>
        </w:rPr>
        <w:lastRenderedPageBreak/>
        <w:tab/>
      </w:r>
      <w:r w:rsidRPr="00B1371D" w:rsidR="00FA511B">
        <w:rPr>
          <w:rFonts w:ascii="Arial" w:hAnsi="Arial" w:cs="Arial"/>
        </w:rPr>
        <w:t xml:space="preserve">III. Osobni odnosi izravno, u obliku susreta i druženja između mal. </w:t>
      </w:r>
      <w:r w:rsidR="006A6631">
        <w:rPr>
          <w:rFonts w:ascii="Arial" w:hAnsi="Arial" w:cs="Arial"/>
        </w:rPr>
        <w:t>M. S.</w:t>
      </w:r>
      <w:r w:rsidRPr="00B1371D" w:rsidR="00FA511B">
        <w:rPr>
          <w:rFonts w:ascii="Arial" w:hAnsi="Arial" w:cs="Arial"/>
        </w:rPr>
        <w:t xml:space="preserve">, mal. </w:t>
      </w:r>
      <w:r w:rsidR="006A6631">
        <w:rPr>
          <w:rFonts w:ascii="Arial" w:hAnsi="Arial" w:cs="Arial"/>
        </w:rPr>
        <w:t xml:space="preserve">L. S. </w:t>
      </w:r>
      <w:r w:rsidRPr="00B1371D" w:rsidR="00FA511B">
        <w:rPr>
          <w:rFonts w:ascii="Arial" w:hAnsi="Arial" w:cs="Arial"/>
        </w:rPr>
        <w:t xml:space="preserve">i mal. </w:t>
      </w:r>
      <w:r w:rsidR="006A6631">
        <w:rPr>
          <w:rFonts w:ascii="Arial" w:hAnsi="Arial" w:cs="Arial"/>
        </w:rPr>
        <w:t xml:space="preserve">D. S. </w:t>
      </w:r>
      <w:r w:rsidRPr="00B1371D" w:rsidR="00FA511B">
        <w:rPr>
          <w:rFonts w:ascii="Arial" w:hAnsi="Arial" w:cs="Arial"/>
        </w:rPr>
        <w:t xml:space="preserve">i oca </w:t>
      </w:r>
      <w:r w:rsidR="006A6631">
        <w:rPr>
          <w:rFonts w:ascii="Arial" w:hAnsi="Arial" w:cs="Arial"/>
        </w:rPr>
        <w:t xml:space="preserve">H. S. </w:t>
      </w:r>
      <w:r w:rsidRPr="00B1371D" w:rsidR="00FA511B">
        <w:rPr>
          <w:rFonts w:ascii="Arial" w:hAnsi="Arial" w:cs="Arial"/>
        </w:rPr>
        <w:t xml:space="preserve">ostvarivat će se svakodnevno, sukladno prethodnom dogovoru s bakom po majci </w:t>
      </w:r>
      <w:r w:rsidR="006A6631">
        <w:rPr>
          <w:rFonts w:ascii="Arial" w:hAnsi="Arial" w:cs="Arial"/>
        </w:rPr>
        <w:t>R. M.</w:t>
      </w:r>
      <w:r w:rsidRPr="00B1371D" w:rsidR="00FA511B">
        <w:rPr>
          <w:rFonts w:ascii="Arial" w:hAnsi="Arial" w:cs="Arial"/>
        </w:rPr>
        <w:t>, a sve ovisno o školskim i izvanškolskim obvezama mal. djece.</w:t>
      </w:r>
    </w:p>
    <w:p w:rsidRPr="00B1371D" w:rsidR="00FA511B" w:rsidP="00FA511B" w:rsidRDefault="00D279AE" w14:paraId="3711FC98" w14:textId="77777777">
      <w:pPr>
        <w:pStyle w:val="StandardWeb"/>
        <w:spacing w:before="0" w:beforeAutospacing="false"/>
        <w:jc w:val="both"/>
        <w:rPr>
          <w:rFonts w:ascii="Arial" w:hAnsi="Arial" w:cs="Arial"/>
        </w:rPr>
      </w:pPr>
      <w:r>
        <w:rPr>
          <w:rFonts w:ascii="Arial" w:hAnsi="Arial" w:cs="Arial"/>
        </w:rPr>
        <w:tab/>
      </w:r>
      <w:r w:rsidRPr="00B1371D" w:rsidR="00FA511B">
        <w:rPr>
          <w:rFonts w:ascii="Arial" w:hAnsi="Arial" w:cs="Arial"/>
        </w:rPr>
        <w:t xml:space="preserve">Osobni odnosi neizravno, korištenjem komunikacijskih sredstava u obliku telefonskog poziva ili video poziva između mal. </w:t>
      </w:r>
      <w:r w:rsidR="006A6631">
        <w:rPr>
          <w:rFonts w:ascii="Arial" w:hAnsi="Arial" w:cs="Arial"/>
        </w:rPr>
        <w:t>M. S.</w:t>
      </w:r>
      <w:r w:rsidRPr="00B1371D" w:rsidR="00FA511B">
        <w:rPr>
          <w:rFonts w:ascii="Arial" w:hAnsi="Arial" w:cs="Arial"/>
        </w:rPr>
        <w:t xml:space="preserve">, mal. </w:t>
      </w:r>
      <w:r w:rsidR="006A6631">
        <w:rPr>
          <w:rFonts w:ascii="Arial" w:hAnsi="Arial" w:cs="Arial"/>
        </w:rPr>
        <w:t xml:space="preserve">L. S. </w:t>
      </w:r>
      <w:r w:rsidRPr="00B1371D" w:rsidR="00FA511B">
        <w:rPr>
          <w:rFonts w:ascii="Arial" w:hAnsi="Arial" w:cs="Arial"/>
        </w:rPr>
        <w:t xml:space="preserve">i mal. </w:t>
      </w:r>
      <w:r w:rsidR="006A6631">
        <w:rPr>
          <w:rFonts w:ascii="Arial" w:hAnsi="Arial" w:cs="Arial"/>
        </w:rPr>
        <w:t xml:space="preserve">D. S. </w:t>
      </w:r>
      <w:r w:rsidRPr="00B1371D" w:rsidR="00FA511B">
        <w:rPr>
          <w:rFonts w:ascii="Arial" w:hAnsi="Arial" w:cs="Arial"/>
        </w:rPr>
        <w:t xml:space="preserve">i oca </w:t>
      </w:r>
      <w:r w:rsidR="006A6631">
        <w:rPr>
          <w:rFonts w:ascii="Arial" w:hAnsi="Arial" w:cs="Arial"/>
        </w:rPr>
        <w:t xml:space="preserve">H. S. </w:t>
      </w:r>
      <w:r w:rsidRPr="00B1371D" w:rsidR="00FA511B">
        <w:rPr>
          <w:rFonts w:ascii="Arial" w:hAnsi="Arial" w:cs="Arial"/>
        </w:rPr>
        <w:t xml:space="preserve">ostvarivat će se svakodnevno, sukladno prethodnom dogovoru s bakom po majci </w:t>
      </w:r>
      <w:r w:rsidR="006A6631">
        <w:rPr>
          <w:rFonts w:ascii="Arial" w:hAnsi="Arial" w:cs="Arial"/>
        </w:rPr>
        <w:t>R. M.</w:t>
      </w:r>
      <w:r w:rsidRPr="00B1371D" w:rsidR="00FA511B">
        <w:rPr>
          <w:rFonts w:ascii="Arial" w:hAnsi="Arial" w:cs="Arial"/>
        </w:rPr>
        <w:t>, a sve ovisno školskim i izvanškolskim obvezama mal. djece.</w:t>
      </w:r>
    </w:p>
    <w:p w:rsidRPr="00B1371D" w:rsidR="00FA511B" w:rsidP="00FA511B" w:rsidRDefault="00D279AE" w14:paraId="4814202C" w14:textId="77777777">
      <w:pPr>
        <w:pStyle w:val="StandardWeb"/>
        <w:jc w:val="both"/>
        <w:rPr>
          <w:rFonts w:ascii="Arial" w:hAnsi="Arial" w:cs="Arial"/>
          <w:color w:val="000000"/>
        </w:rPr>
      </w:pPr>
      <w:r>
        <w:rPr>
          <w:rFonts w:ascii="Arial" w:hAnsi="Arial" w:cs="Arial"/>
          <w:bCs/>
          <w:color w:val="000000"/>
        </w:rPr>
        <w:tab/>
      </w:r>
      <w:r w:rsidRPr="005C23EF" w:rsidR="00FA511B">
        <w:rPr>
          <w:rFonts w:ascii="Arial" w:hAnsi="Arial" w:cs="Arial"/>
          <w:bCs/>
          <w:color w:val="000000"/>
        </w:rPr>
        <w:t>IV.</w:t>
      </w:r>
      <w:r w:rsidRPr="00B1371D" w:rsidR="00FA511B">
        <w:rPr>
          <w:rFonts w:ascii="Arial" w:hAnsi="Arial" w:cs="Arial"/>
          <w:color w:val="000000"/>
        </w:rPr>
        <w:t> Mjera iz točke I. izreke ovog rješenja izriče se u trajanju od 30 dana od dana kad je mjera određena, odnosno od 15.listopada 2026.g.</w:t>
      </w:r>
    </w:p>
    <w:p w:rsidRPr="00B1371D" w:rsidR="004918EA" w:rsidP="00FA511B" w:rsidRDefault="00D279AE" w14:paraId="4723005D" w14:textId="77777777">
      <w:pPr>
        <w:pStyle w:val="StandardWeb"/>
        <w:jc w:val="both"/>
        <w:rPr>
          <w:rFonts w:ascii="Arial" w:hAnsi="Arial" w:cs="Arial"/>
          <w:color w:val="000000"/>
        </w:rPr>
      </w:pPr>
      <w:r>
        <w:rPr>
          <w:rFonts w:ascii="Arial" w:hAnsi="Arial" w:cs="Arial"/>
          <w:b/>
          <w:bCs/>
          <w:color w:val="000000"/>
        </w:rPr>
        <w:tab/>
      </w:r>
      <w:r w:rsidRPr="005C23EF" w:rsidR="00FA511B">
        <w:rPr>
          <w:rFonts w:ascii="Arial" w:hAnsi="Arial" w:cs="Arial"/>
          <w:bCs/>
          <w:color w:val="000000"/>
        </w:rPr>
        <w:t>V.</w:t>
      </w:r>
      <w:r>
        <w:rPr>
          <w:rFonts w:ascii="Arial" w:hAnsi="Arial" w:cs="Arial"/>
          <w:bCs/>
          <w:color w:val="000000"/>
        </w:rPr>
        <w:t xml:space="preserve"> </w:t>
      </w:r>
      <w:r w:rsidRPr="00B1371D" w:rsidR="00FA511B">
        <w:rPr>
          <w:rFonts w:ascii="Arial" w:hAnsi="Arial" w:cs="Arial"/>
          <w:color w:val="000000"/>
        </w:rPr>
        <w:t>Žalba na ovo rješenje ne zadržava ovrhu.</w:t>
      </w:r>
    </w:p>
    <w:p w:rsidRPr="00B1371D" w:rsidR="004918EA" w:rsidP="00B1371D" w:rsidRDefault="004918EA" w14:paraId="24D1DB76" w14:textId="77777777">
      <w:pPr>
        <w:pStyle w:val="StandardWeb"/>
        <w:ind w:left="1843" w:hanging="1843"/>
        <w:jc w:val="center"/>
        <w:rPr>
          <w:rFonts w:ascii="Arial" w:hAnsi="Arial" w:cs="Arial"/>
        </w:rPr>
      </w:pPr>
      <w:r w:rsidRPr="00B1371D">
        <w:rPr>
          <w:rFonts w:ascii="Arial" w:hAnsi="Arial" w:cs="Arial"/>
        </w:rPr>
        <w:t>Obrazloženje</w:t>
      </w:r>
    </w:p>
    <w:p w:rsidRPr="00D279AE" w:rsidR="005C23EF" w:rsidP="00D279AE" w:rsidRDefault="00D279AE" w14:paraId="21DCF205" w14:textId="77777777">
      <w:pPr>
        <w:pStyle w:val="Bezproreda"/>
        <w:jc w:val="both"/>
        <w:rPr>
          <w:rFonts w:cs="Arial"/>
          <w:color w:val="000000"/>
          <w:szCs w:val="24"/>
        </w:rPr>
      </w:pPr>
      <w:r w:rsidRPr="00D279AE">
        <w:rPr>
          <w:rFonts w:cs="Arial"/>
          <w:szCs w:val="24"/>
        </w:rPr>
        <w:tab/>
        <w:t xml:space="preserve">1. </w:t>
      </w:r>
      <w:r w:rsidRPr="00D279AE" w:rsidR="004918EA">
        <w:rPr>
          <w:rFonts w:cs="Arial"/>
          <w:szCs w:val="24"/>
        </w:rPr>
        <w:t xml:space="preserve">Predlagatelj Hrvatski zavod za socijalni rad, Područni ured </w:t>
      </w:r>
      <w:r w:rsidR="006A6631">
        <w:rPr>
          <w:rFonts w:cs="Arial"/>
          <w:szCs w:val="24"/>
        </w:rPr>
        <w:t xml:space="preserve">S. </w:t>
      </w:r>
      <w:r w:rsidRPr="00D279AE" w:rsidR="004918EA">
        <w:rPr>
          <w:rFonts w:cs="Arial"/>
          <w:szCs w:val="24"/>
        </w:rPr>
        <w:t xml:space="preserve">(dalje predlagatelj) je ovom sudu  </w:t>
      </w:r>
      <w:r w:rsidR="006A6631">
        <w:rPr>
          <w:rFonts w:cs="Arial"/>
          <w:szCs w:val="24"/>
        </w:rPr>
        <w:t>……….</w:t>
      </w:r>
      <w:r w:rsidRPr="00D279AE" w:rsidR="004918EA">
        <w:rPr>
          <w:rFonts w:cs="Arial"/>
          <w:szCs w:val="24"/>
        </w:rPr>
        <w:t>.godine podnio prijedlog</w:t>
      </w:r>
      <w:r w:rsidRPr="00D279AE" w:rsidR="002026DD">
        <w:rPr>
          <w:rFonts w:cs="Arial"/>
          <w:szCs w:val="24"/>
        </w:rPr>
        <w:t xml:space="preserve"> radi </w:t>
      </w:r>
      <w:r w:rsidRPr="00D279AE" w:rsidR="00710A68">
        <w:rPr>
          <w:rFonts w:cs="Arial"/>
          <w:bCs/>
          <w:iCs/>
          <w:color w:val="000000"/>
          <w:szCs w:val="24"/>
        </w:rPr>
        <w:t xml:space="preserve">privremenog povjeravanja mal. </w:t>
      </w:r>
      <w:r w:rsidR="006A6631">
        <w:rPr>
          <w:rFonts w:cs="Arial"/>
          <w:bCs/>
          <w:iCs/>
          <w:color w:val="000000"/>
          <w:szCs w:val="24"/>
        </w:rPr>
        <w:t>M. S.</w:t>
      </w:r>
      <w:r w:rsidRPr="00D279AE" w:rsidR="00710A68">
        <w:rPr>
          <w:rFonts w:cs="Arial"/>
          <w:bCs/>
          <w:iCs/>
          <w:color w:val="000000"/>
          <w:szCs w:val="24"/>
        </w:rPr>
        <w:t xml:space="preserve">, mal. </w:t>
      </w:r>
      <w:r w:rsidR="006A6631">
        <w:rPr>
          <w:rFonts w:cs="Arial"/>
          <w:bCs/>
          <w:iCs/>
          <w:color w:val="000000"/>
          <w:szCs w:val="24"/>
        </w:rPr>
        <w:t xml:space="preserve">L. S. </w:t>
      </w:r>
      <w:r w:rsidRPr="00D279AE" w:rsidR="00710A68">
        <w:rPr>
          <w:rFonts w:cs="Arial"/>
          <w:bCs/>
          <w:iCs/>
          <w:color w:val="000000"/>
          <w:szCs w:val="24"/>
        </w:rPr>
        <w:t xml:space="preserve">i mal. </w:t>
      </w:r>
      <w:r w:rsidR="006A6631">
        <w:rPr>
          <w:rFonts w:cs="Arial"/>
          <w:bCs/>
          <w:iCs/>
          <w:color w:val="000000"/>
          <w:szCs w:val="24"/>
        </w:rPr>
        <w:t xml:space="preserve">D. S. </w:t>
      </w:r>
      <w:r w:rsidRPr="00D279AE" w:rsidR="002026DD">
        <w:rPr>
          <w:rFonts w:cs="Arial"/>
          <w:bCs/>
          <w:iCs/>
          <w:color w:val="000000"/>
          <w:szCs w:val="24"/>
        </w:rPr>
        <w:t xml:space="preserve">drugoj osobi- </w:t>
      </w:r>
      <w:r w:rsidRPr="00D279AE" w:rsidR="00710A68">
        <w:rPr>
          <w:rFonts w:cs="Arial"/>
          <w:bCs/>
          <w:iCs/>
          <w:color w:val="000000"/>
          <w:szCs w:val="24"/>
        </w:rPr>
        <w:t xml:space="preserve">baki po majci </w:t>
      </w:r>
      <w:r w:rsidR="006A6631">
        <w:rPr>
          <w:rFonts w:cs="Arial"/>
          <w:bCs/>
          <w:iCs/>
          <w:color w:val="000000"/>
          <w:szCs w:val="24"/>
        </w:rPr>
        <w:t xml:space="preserve">R. M. </w:t>
      </w:r>
      <w:r w:rsidRPr="00D279AE" w:rsidR="002843F9">
        <w:rPr>
          <w:rFonts w:cs="Arial"/>
          <w:bCs/>
          <w:iCs/>
          <w:color w:val="000000"/>
          <w:szCs w:val="24"/>
        </w:rPr>
        <w:t>iz r</w:t>
      </w:r>
      <w:r w:rsidRPr="00D279AE" w:rsidR="00124E56">
        <w:rPr>
          <w:rFonts w:cs="Arial"/>
          <w:bCs/>
          <w:iCs/>
          <w:color w:val="000000"/>
          <w:szCs w:val="24"/>
        </w:rPr>
        <w:t xml:space="preserve">azloga navedenih tom prijedlogu u kojem je navedena dinamika u obitelji, poduzete radnje i postavljen sudu prijedlog za donošenje rješenja </w:t>
      </w:r>
      <w:r w:rsidRPr="00D279AE" w:rsidR="005C23EF">
        <w:rPr>
          <w:rFonts w:cs="Arial"/>
          <w:bCs/>
          <w:iCs/>
          <w:color w:val="000000"/>
          <w:szCs w:val="24"/>
        </w:rPr>
        <w:t>o privremenom povjeravanju mal.djece drugoj osobi jer je predlagatelj s</w:t>
      </w:r>
      <w:r w:rsidRPr="00D279AE" w:rsidR="005C23EF">
        <w:rPr>
          <w:rFonts w:cs="Arial"/>
          <w:color w:val="000000"/>
          <w:szCs w:val="24"/>
          <w:shd w:val="clear" w:color="auto" w:fill="FFFFFF"/>
        </w:rPr>
        <w:t xml:space="preserve">agledavajući cjelokupnu situaciju naveo da su kod oboje roditelja prisutni visoki rizični čimbenici koji onemogućuju adekvatnu skrb o djetetu, u vidu neprihvaćanja odgovornosti za roditeljstvo, razvojnih ishoda  i ponašanja djeteta, izostanka redovitog kontakta između jednog roditelja i djeteta, siromaštva te loših materijalnih i stambenih okolnosti, nerazumijevanja razvojnih i emocionalnih potreba djeteta, neprihvatljivog i rizičnog ponašanja roditelja te nasilnih odgojnih postupaka prema djetetu. Također, na strani djece da su prisutni rizici koji se negativno odražavaju na njihov život, zdravlje i dobrobit, poput uključenosti u vršnjačko nasilje, konzumacije psihoaktivnih tvari, prijava delikventnog ponašanja te poteškoća u učenju i neizvršavanju školskih obveza te da sve to rezultira nestabilnom obiteljskom dinamikom, nefunkcionalnim odnosima i okruženjem nesigurnim za djecu, što je opravdan rizik za pravilan psihosocijalni, kognitivni i emocionalni razvoj mal. djeteta pa je predlagatelj pozivom na  </w:t>
      </w:r>
      <w:r w:rsidRPr="00D279AE" w:rsidR="005C23EF">
        <w:rPr>
          <w:rFonts w:cs="Arial"/>
          <w:color w:val="000000"/>
          <w:szCs w:val="24"/>
        </w:rPr>
        <w:t xml:space="preserve"> odredbu članka 151. st 2. Obiteljskog zakona po stručnom timu </w:t>
      </w:r>
      <w:r w:rsidR="006A6631">
        <w:rPr>
          <w:rFonts w:cs="Arial"/>
          <w:color w:val="000000"/>
          <w:szCs w:val="24"/>
        </w:rPr>
        <w:t>……</w:t>
      </w:r>
      <w:r w:rsidRPr="00D279AE" w:rsidR="005C23EF">
        <w:rPr>
          <w:rFonts w:cs="Arial"/>
          <w:color w:val="000000"/>
          <w:szCs w:val="24"/>
        </w:rPr>
        <w:t xml:space="preserve">. godine izradio Mišljenje o procjeni ugroženosti djeteta u kojem su članovi Stručnog tima HZSR-a PU </w:t>
      </w:r>
      <w:r w:rsidR="006A6631">
        <w:rPr>
          <w:rFonts w:cs="Arial"/>
          <w:color w:val="000000"/>
          <w:szCs w:val="24"/>
        </w:rPr>
        <w:t xml:space="preserve">S. </w:t>
      </w:r>
      <w:r w:rsidRPr="00D279AE" w:rsidR="005C23EF">
        <w:rPr>
          <w:rFonts w:cs="Arial"/>
          <w:color w:val="000000"/>
          <w:szCs w:val="24"/>
        </w:rPr>
        <w:t xml:space="preserve">mišljenja da su ostankom u obitelji život, zdravlje i razvoj djece ozbiljno ugroženi. Prijedlogom sudu je predloženo da </w:t>
      </w:r>
      <w:r w:rsidRPr="00D279AE" w:rsidR="005C23EF">
        <w:rPr>
          <w:rFonts w:cs="Arial"/>
          <w:b/>
          <w:bCs/>
          <w:color w:val="000000"/>
          <w:szCs w:val="24"/>
        </w:rPr>
        <w:t>t</w:t>
      </w:r>
      <w:r w:rsidRPr="00D279AE" w:rsidR="005C23EF">
        <w:rPr>
          <w:rFonts w:cs="Arial"/>
          <w:color w:val="000000"/>
          <w:szCs w:val="24"/>
        </w:rPr>
        <w:t xml:space="preserve">emeljem čl150. st1. i čl 151. Obiteljskog zakona donese rješenje sadržaja na način kao u izreci ovog sudskog rješenja.  </w:t>
      </w:r>
    </w:p>
    <w:p w:rsidRPr="006A6631" w:rsidR="00124E56" w:rsidP="006A6631" w:rsidRDefault="00124E56" w14:paraId="343D6D7A" w14:textId="77777777">
      <w:pPr>
        <w:pStyle w:val="Bezproreda"/>
        <w:jc w:val="both"/>
        <w:rPr>
          <w:rFonts w:cs="Arial"/>
          <w:bCs/>
          <w:iCs/>
          <w:color w:val="000000"/>
          <w:szCs w:val="24"/>
        </w:rPr>
      </w:pPr>
      <w:r w:rsidRPr="00D279AE">
        <w:rPr>
          <w:rFonts w:cs="Arial"/>
          <w:bCs/>
          <w:iCs/>
          <w:color w:val="000000"/>
          <w:szCs w:val="24"/>
        </w:rPr>
        <w:t xml:space="preserve"> </w:t>
      </w:r>
    </w:p>
    <w:p w:rsidRPr="00D279AE" w:rsidR="00477316" w:rsidP="00B1371D" w:rsidRDefault="00D279AE" w14:paraId="339DBBFC" w14:textId="77777777">
      <w:pPr>
        <w:autoSpaceDE w:val="false"/>
        <w:autoSpaceDN w:val="false"/>
        <w:adjustRightInd w:val="false"/>
        <w:spacing w:after="0" w:line="240" w:lineRule="auto"/>
        <w:ind w:firstLine="708"/>
        <w:jc w:val="both"/>
        <w:rPr>
          <w:rFonts w:ascii="Arial" w:hAnsi="Arial" w:cs="Arial"/>
          <w:sz w:val="24"/>
          <w:szCs w:val="24"/>
        </w:rPr>
      </w:pPr>
      <w:r w:rsidRPr="00D279AE">
        <w:rPr>
          <w:rFonts w:ascii="Arial" w:hAnsi="Arial" w:cs="Arial"/>
          <w:sz w:val="24"/>
          <w:szCs w:val="24"/>
        </w:rPr>
        <w:t xml:space="preserve">2. </w:t>
      </w:r>
      <w:r w:rsidRPr="00D279AE" w:rsidR="00477316">
        <w:rPr>
          <w:rFonts w:ascii="Arial" w:hAnsi="Arial" w:cs="Arial"/>
          <w:sz w:val="24"/>
          <w:szCs w:val="24"/>
        </w:rPr>
        <w:t xml:space="preserve">Sud je u ovom žurnom postupku rješenjem od  </w:t>
      </w:r>
      <w:r w:rsidR="006A6631">
        <w:rPr>
          <w:rFonts w:ascii="Arial" w:hAnsi="Arial" w:cs="Arial"/>
          <w:sz w:val="24"/>
          <w:szCs w:val="24"/>
        </w:rPr>
        <w:t xml:space="preserve"> …….</w:t>
      </w:r>
      <w:r w:rsidRPr="00D279AE" w:rsidR="00477316">
        <w:rPr>
          <w:rFonts w:ascii="Arial" w:hAnsi="Arial" w:cs="Arial"/>
          <w:sz w:val="24"/>
          <w:szCs w:val="24"/>
        </w:rPr>
        <w:t xml:space="preserve">. mal.djeci imenovao posebnog skrbnika u osobi </w:t>
      </w:r>
      <w:r w:rsidR="006A6631">
        <w:rPr>
          <w:rFonts w:ascii="Arial" w:hAnsi="Arial" w:cs="Arial"/>
          <w:sz w:val="24"/>
          <w:szCs w:val="24"/>
        </w:rPr>
        <w:t xml:space="preserve">S. P. </w:t>
      </w:r>
      <w:r w:rsidRPr="00D279AE" w:rsidR="00477316">
        <w:rPr>
          <w:rFonts w:ascii="Arial" w:hAnsi="Arial" w:cs="Arial"/>
          <w:sz w:val="24"/>
          <w:szCs w:val="24"/>
        </w:rPr>
        <w:t xml:space="preserve">dipl.iur. iz Centra za posebno skrbništvo, Podružnica </w:t>
      </w:r>
      <w:r w:rsidR="006A6631">
        <w:rPr>
          <w:rFonts w:ascii="Arial" w:hAnsi="Arial" w:cs="Arial"/>
          <w:sz w:val="24"/>
          <w:szCs w:val="24"/>
        </w:rPr>
        <w:t xml:space="preserve">S. </w:t>
      </w:r>
      <w:r w:rsidRPr="00D279AE" w:rsidR="00477316">
        <w:rPr>
          <w:rFonts w:ascii="Arial" w:hAnsi="Arial" w:cs="Arial"/>
          <w:sz w:val="24"/>
          <w:szCs w:val="24"/>
        </w:rPr>
        <w:t>radi njena zastupanja i zaštite njenih prava i interesa u ovom postupku</w:t>
      </w:r>
      <w:r w:rsidRPr="00D279AE" w:rsidR="00B1371D">
        <w:rPr>
          <w:rFonts w:ascii="Arial" w:hAnsi="Arial" w:cs="Arial"/>
          <w:sz w:val="24"/>
          <w:szCs w:val="24"/>
        </w:rPr>
        <w:t>.</w:t>
      </w:r>
      <w:r w:rsidRPr="00D279AE" w:rsidR="00477316">
        <w:rPr>
          <w:rFonts w:ascii="Arial" w:hAnsi="Arial" w:cs="Arial"/>
          <w:sz w:val="24"/>
          <w:szCs w:val="24"/>
        </w:rPr>
        <w:t xml:space="preserve"> </w:t>
      </w:r>
    </w:p>
    <w:p w:rsidRPr="00D279AE" w:rsidR="00477316" w:rsidP="00B1371D" w:rsidRDefault="00477316" w14:paraId="45418425" w14:textId="77777777">
      <w:pPr>
        <w:autoSpaceDE w:val="false"/>
        <w:autoSpaceDN w:val="false"/>
        <w:adjustRightInd w:val="false"/>
        <w:spacing w:after="0" w:line="240" w:lineRule="auto"/>
        <w:jc w:val="both"/>
        <w:rPr>
          <w:rFonts w:ascii="Arial" w:hAnsi="Arial" w:cs="Arial"/>
          <w:sz w:val="24"/>
          <w:szCs w:val="24"/>
        </w:rPr>
      </w:pPr>
    </w:p>
    <w:p w:rsidRPr="00D279AE" w:rsidR="00477316" w:rsidP="00477316" w:rsidRDefault="00D279AE" w14:paraId="7D7751DC" w14:textId="77777777">
      <w:pPr>
        <w:pStyle w:val="StandardWeb"/>
        <w:spacing w:before="0" w:beforeAutospacing="false" w:after="0" w:afterAutospacing="false"/>
        <w:jc w:val="both"/>
        <w:rPr>
          <w:rFonts w:ascii="Arial" w:hAnsi="Arial" w:cs="Arial"/>
        </w:rPr>
      </w:pPr>
      <w:r w:rsidRPr="00D279AE">
        <w:rPr>
          <w:rFonts w:ascii="Arial" w:hAnsi="Arial" w:cs="Arial"/>
        </w:rPr>
        <w:tab/>
        <w:t xml:space="preserve">3. </w:t>
      </w:r>
      <w:r w:rsidRPr="00D279AE" w:rsidR="00477316">
        <w:rPr>
          <w:rFonts w:ascii="Arial" w:hAnsi="Arial" w:cs="Arial"/>
        </w:rPr>
        <w:t xml:space="preserve">Sud je u dokazne svrhe pregledao </w:t>
      </w:r>
      <w:r w:rsidRPr="00D279AE" w:rsidR="00CD56D8">
        <w:rPr>
          <w:rFonts w:ascii="Arial" w:hAnsi="Arial" w:cs="Arial"/>
          <w:color w:val="000000"/>
          <w:shd w:val="clear" w:color="auto" w:fill="FFFFFF"/>
        </w:rPr>
        <w:t xml:space="preserve">rješenje Općinskog suda u </w:t>
      </w:r>
      <w:r w:rsidR="006A6631">
        <w:rPr>
          <w:rFonts w:ascii="Arial" w:hAnsi="Arial" w:cs="Arial"/>
          <w:color w:val="000000"/>
          <w:shd w:val="clear" w:color="auto" w:fill="FFFFFF"/>
        </w:rPr>
        <w:t>S.</w:t>
      </w:r>
      <w:r w:rsidRPr="00D279AE" w:rsidR="00CD56D8">
        <w:rPr>
          <w:rFonts w:ascii="Arial" w:hAnsi="Arial" w:cs="Arial"/>
          <w:color w:val="000000"/>
          <w:shd w:val="clear" w:color="auto" w:fill="FFFFFF"/>
        </w:rPr>
        <w:t xml:space="preserve">, poslovni broj: </w:t>
      </w:r>
      <w:r w:rsidR="006A6631">
        <w:rPr>
          <w:rFonts w:ascii="Arial" w:hAnsi="Arial" w:cs="Arial"/>
          <w:color w:val="000000"/>
          <w:shd w:val="clear" w:color="auto" w:fill="FFFFFF"/>
        </w:rPr>
        <w:t>…….</w:t>
      </w:r>
      <w:r w:rsidRPr="00D279AE" w:rsidR="00CD56D8">
        <w:rPr>
          <w:rFonts w:ascii="Arial" w:hAnsi="Arial" w:cs="Arial"/>
          <w:color w:val="000000"/>
          <w:shd w:val="clear" w:color="auto" w:fill="FFFFFF"/>
        </w:rPr>
        <w:t xml:space="preserve"> od dana </w:t>
      </w:r>
      <w:r w:rsidR="006A6631">
        <w:rPr>
          <w:rFonts w:ascii="Arial" w:hAnsi="Arial" w:cs="Arial"/>
          <w:color w:val="000000"/>
          <w:shd w:val="clear" w:color="auto" w:fill="FFFFFF"/>
        </w:rPr>
        <w:t>……..</w:t>
      </w:r>
      <w:r w:rsidRPr="00D279AE" w:rsidR="00CD56D8">
        <w:rPr>
          <w:rFonts w:ascii="Arial" w:hAnsi="Arial" w:cs="Arial"/>
          <w:color w:val="000000"/>
          <w:shd w:val="clear" w:color="auto" w:fill="FFFFFF"/>
        </w:rPr>
        <w:t>. godine</w:t>
      </w:r>
      <w:r w:rsidRPr="00D279AE">
        <w:rPr>
          <w:rFonts w:ascii="Arial" w:hAnsi="Arial" w:cs="Arial"/>
          <w:color w:val="000000"/>
          <w:shd w:val="clear" w:color="auto" w:fill="FFFFFF"/>
        </w:rPr>
        <w:t>,</w:t>
      </w:r>
      <w:r w:rsidRPr="00D279AE" w:rsidR="00CD56D8">
        <w:rPr>
          <w:rFonts w:ascii="Arial" w:hAnsi="Arial" w:cs="Arial"/>
          <w:color w:val="000000"/>
          <w:shd w:val="clear" w:color="auto" w:fill="FFFFFF"/>
        </w:rPr>
        <w:t xml:space="preserve"> </w:t>
      </w:r>
      <w:r w:rsidRPr="00D279AE" w:rsidR="00CD56D8">
        <w:rPr>
          <w:rFonts w:ascii="Arial" w:hAnsi="Arial" w:cs="Arial"/>
          <w:color w:val="00000A"/>
        </w:rPr>
        <w:t>rješenj</w:t>
      </w:r>
      <w:r w:rsidRPr="00D279AE">
        <w:rPr>
          <w:rFonts w:ascii="Arial" w:hAnsi="Arial" w:cs="Arial"/>
          <w:color w:val="00000A"/>
        </w:rPr>
        <w:t>e</w:t>
      </w:r>
      <w:r w:rsidRPr="00D279AE" w:rsidR="00CD56D8">
        <w:rPr>
          <w:rFonts w:ascii="Arial" w:hAnsi="Arial" w:cs="Arial"/>
          <w:color w:val="00000A"/>
        </w:rPr>
        <w:t xml:space="preserve"> Hrvatskog zavoda za socijalni rad, Područni ured </w:t>
      </w:r>
      <w:r w:rsidR="006A6631">
        <w:rPr>
          <w:rFonts w:ascii="Arial" w:hAnsi="Arial" w:cs="Arial"/>
          <w:color w:val="00000A"/>
        </w:rPr>
        <w:t>S.</w:t>
      </w:r>
      <w:r w:rsidRPr="00D279AE" w:rsidR="00CD56D8">
        <w:rPr>
          <w:rFonts w:ascii="Arial" w:hAnsi="Arial" w:cs="Arial"/>
          <w:color w:val="00000A"/>
        </w:rPr>
        <w:t xml:space="preserve">, KLASA: </w:t>
      </w:r>
      <w:r w:rsidR="006A6631">
        <w:rPr>
          <w:rFonts w:ascii="Arial" w:hAnsi="Arial" w:cs="Arial"/>
          <w:color w:val="000000"/>
          <w:shd w:val="clear" w:color="auto" w:fill="FFFFFF"/>
        </w:rPr>
        <w:t>………..</w:t>
      </w:r>
      <w:r w:rsidRPr="00D279AE" w:rsidR="00CD56D8">
        <w:rPr>
          <w:rFonts w:ascii="Arial" w:hAnsi="Arial" w:cs="Arial"/>
          <w:color w:val="000000"/>
          <w:shd w:val="clear" w:color="auto" w:fill="FFFFFF"/>
        </w:rPr>
        <w:t xml:space="preserve"> od dana </w:t>
      </w:r>
      <w:r w:rsidR="006A6631">
        <w:rPr>
          <w:rFonts w:ascii="Arial" w:hAnsi="Arial" w:cs="Arial"/>
          <w:color w:val="000000"/>
          <w:shd w:val="clear" w:color="auto" w:fill="FFFFFF"/>
        </w:rPr>
        <w:t>……….</w:t>
      </w:r>
      <w:r w:rsidRPr="00D279AE" w:rsidR="00CD56D8">
        <w:rPr>
          <w:rFonts w:ascii="Arial" w:hAnsi="Arial" w:cs="Arial"/>
          <w:color w:val="000000"/>
          <w:shd w:val="clear" w:color="auto" w:fill="FFFFFF"/>
        </w:rPr>
        <w:t xml:space="preserve">. godine, KLASA: </w:t>
      </w:r>
      <w:r w:rsidR="006A6631">
        <w:rPr>
          <w:rFonts w:ascii="Arial" w:hAnsi="Arial" w:cs="Arial"/>
          <w:color w:val="000000"/>
          <w:shd w:val="clear" w:color="auto" w:fill="FFFFFF"/>
        </w:rPr>
        <w:t>………..</w:t>
      </w:r>
      <w:r w:rsidRPr="00D279AE" w:rsidR="00CD56D8">
        <w:rPr>
          <w:rFonts w:ascii="Arial" w:hAnsi="Arial" w:cs="Arial"/>
          <w:color w:val="000000"/>
          <w:shd w:val="clear" w:color="auto" w:fill="FFFFFF"/>
        </w:rPr>
        <w:t xml:space="preserve"> od dana </w:t>
      </w:r>
      <w:r w:rsidR="006A6631">
        <w:rPr>
          <w:rFonts w:ascii="Arial" w:hAnsi="Arial" w:cs="Arial"/>
          <w:color w:val="000000"/>
          <w:shd w:val="clear" w:color="auto" w:fill="FFFFFF"/>
        </w:rPr>
        <w:t>……….</w:t>
      </w:r>
      <w:r w:rsidRPr="00D279AE" w:rsidR="00CD56D8">
        <w:rPr>
          <w:rFonts w:ascii="Arial" w:hAnsi="Arial" w:cs="Arial"/>
          <w:color w:val="000000"/>
          <w:shd w:val="clear" w:color="auto" w:fill="FFFFFF"/>
        </w:rPr>
        <w:t xml:space="preserve">. godine i KLASA: </w:t>
      </w:r>
      <w:r w:rsidR="006A6631">
        <w:rPr>
          <w:rFonts w:ascii="Arial" w:hAnsi="Arial" w:cs="Arial"/>
          <w:color w:val="00000A"/>
        </w:rPr>
        <w:t>………</w:t>
      </w:r>
      <w:r w:rsidRPr="00D279AE" w:rsidR="00CD56D8">
        <w:rPr>
          <w:rFonts w:ascii="Arial" w:hAnsi="Arial" w:cs="Arial"/>
          <w:color w:val="000000"/>
          <w:shd w:val="clear" w:color="auto" w:fill="FFFFFF"/>
        </w:rPr>
        <w:t xml:space="preserve"> od dana </w:t>
      </w:r>
      <w:r w:rsidR="006A6631">
        <w:rPr>
          <w:rFonts w:ascii="Arial" w:hAnsi="Arial" w:cs="Arial"/>
          <w:color w:val="000000"/>
          <w:shd w:val="clear" w:color="auto" w:fill="FFFFFF"/>
        </w:rPr>
        <w:t>………</w:t>
      </w:r>
      <w:r w:rsidRPr="00D279AE" w:rsidR="00CD56D8">
        <w:rPr>
          <w:rFonts w:ascii="Arial" w:hAnsi="Arial" w:cs="Arial"/>
          <w:color w:val="000000"/>
          <w:shd w:val="clear" w:color="auto" w:fill="FFFFFF"/>
        </w:rPr>
        <w:t>. godine</w:t>
      </w:r>
      <w:r w:rsidRPr="00D279AE">
        <w:rPr>
          <w:rFonts w:ascii="Arial" w:hAnsi="Arial" w:cs="Arial"/>
          <w:color w:val="000000"/>
          <w:shd w:val="clear" w:color="auto" w:fill="FFFFFF"/>
        </w:rPr>
        <w:t xml:space="preserve"> i od </w:t>
      </w:r>
      <w:r w:rsidR="006A6631">
        <w:rPr>
          <w:rFonts w:ascii="Arial" w:hAnsi="Arial" w:cs="Arial"/>
          <w:color w:val="000000"/>
          <w:shd w:val="clear" w:color="auto" w:fill="FFFFFF"/>
        </w:rPr>
        <w:t>………</w:t>
      </w:r>
      <w:r w:rsidRPr="00D279AE">
        <w:rPr>
          <w:rFonts w:ascii="Arial" w:hAnsi="Arial" w:cs="Arial"/>
          <w:color w:val="000000"/>
          <w:shd w:val="clear" w:color="auto" w:fill="FFFFFF"/>
        </w:rPr>
        <w:t xml:space="preserve">. o žurnoj mjeri, </w:t>
      </w:r>
      <w:r w:rsidRPr="00D279AE">
        <w:rPr>
          <w:rFonts w:ascii="Arial" w:hAnsi="Arial" w:cs="Arial"/>
        </w:rPr>
        <w:t xml:space="preserve">pregledom </w:t>
      </w:r>
      <w:r w:rsidRPr="00D279AE" w:rsidR="00CD56D8">
        <w:rPr>
          <w:rFonts w:ascii="Arial" w:hAnsi="Arial" w:cs="Arial"/>
          <w:color w:val="000000"/>
          <w:shd w:val="clear" w:color="auto" w:fill="FFFFFF"/>
        </w:rPr>
        <w:t>nalaz</w:t>
      </w:r>
      <w:r w:rsidRPr="00D279AE">
        <w:rPr>
          <w:rFonts w:ascii="Arial" w:hAnsi="Arial" w:cs="Arial"/>
          <w:color w:val="000000"/>
          <w:shd w:val="clear" w:color="auto" w:fill="FFFFFF"/>
        </w:rPr>
        <w:t>a</w:t>
      </w:r>
      <w:r w:rsidRPr="00D279AE" w:rsidR="00CD56D8">
        <w:rPr>
          <w:rFonts w:ascii="Arial" w:hAnsi="Arial" w:cs="Arial"/>
          <w:color w:val="000000"/>
          <w:shd w:val="clear" w:color="auto" w:fill="FFFFFF"/>
        </w:rPr>
        <w:t xml:space="preserve"> Hitnog prijema KBC </w:t>
      </w:r>
      <w:r w:rsidR="006A6631">
        <w:rPr>
          <w:rFonts w:ascii="Arial" w:hAnsi="Arial" w:cs="Arial"/>
          <w:color w:val="000000"/>
          <w:shd w:val="clear" w:color="auto" w:fill="FFFFFF"/>
        </w:rPr>
        <w:t>S.</w:t>
      </w:r>
      <w:r w:rsidRPr="00D279AE" w:rsidR="00CD56D8">
        <w:rPr>
          <w:rFonts w:ascii="Arial" w:hAnsi="Arial" w:cs="Arial"/>
          <w:color w:val="000000"/>
          <w:shd w:val="clear" w:color="auto" w:fill="FFFFFF"/>
        </w:rPr>
        <w:t xml:space="preserve">, broj protokola: </w:t>
      </w:r>
      <w:r w:rsidR="006A6631">
        <w:rPr>
          <w:rFonts w:ascii="Arial" w:hAnsi="Arial" w:cs="Arial"/>
          <w:color w:val="000000"/>
          <w:shd w:val="clear" w:color="auto" w:fill="FFFFFF"/>
        </w:rPr>
        <w:t>………</w:t>
      </w:r>
      <w:r w:rsidRPr="00D279AE" w:rsidR="00CD56D8">
        <w:rPr>
          <w:rFonts w:ascii="Arial" w:hAnsi="Arial" w:cs="Arial"/>
          <w:color w:val="000000"/>
          <w:shd w:val="clear" w:color="auto" w:fill="FFFFFF"/>
        </w:rPr>
        <w:t xml:space="preserve"> od </w:t>
      </w:r>
      <w:r w:rsidR="006A6631">
        <w:rPr>
          <w:rFonts w:ascii="Arial" w:hAnsi="Arial" w:cs="Arial"/>
          <w:color w:val="000000"/>
          <w:shd w:val="clear" w:color="auto" w:fill="FFFFFF"/>
        </w:rPr>
        <w:t>…</w:t>
      </w:r>
      <w:r w:rsidRPr="00D279AE" w:rsidR="00CD56D8">
        <w:rPr>
          <w:rFonts w:ascii="Arial" w:hAnsi="Arial" w:cs="Arial"/>
          <w:color w:val="000000"/>
          <w:shd w:val="clear" w:color="auto" w:fill="FFFFFF"/>
        </w:rPr>
        <w:t xml:space="preserve"> </w:t>
      </w:r>
      <w:r w:rsidR="006A6631">
        <w:rPr>
          <w:rFonts w:ascii="Arial" w:hAnsi="Arial" w:cs="Arial"/>
          <w:color w:val="000000"/>
          <w:shd w:val="clear" w:color="auto" w:fill="FFFFFF"/>
        </w:rPr>
        <w:t>…</w:t>
      </w:r>
      <w:r w:rsidRPr="00D279AE" w:rsidR="00CD56D8">
        <w:rPr>
          <w:rFonts w:ascii="Arial" w:hAnsi="Arial" w:cs="Arial"/>
          <w:color w:val="000000"/>
          <w:shd w:val="clear" w:color="auto" w:fill="FFFFFF"/>
        </w:rPr>
        <w:t xml:space="preserve">. godine za </w:t>
      </w:r>
      <w:r w:rsidR="006A6631">
        <w:rPr>
          <w:rFonts w:ascii="Arial" w:hAnsi="Arial" w:cs="Arial"/>
          <w:color w:val="000000"/>
          <w:shd w:val="clear" w:color="auto" w:fill="FFFFFF"/>
        </w:rPr>
        <w:t>N. V.</w:t>
      </w:r>
      <w:r w:rsidRPr="00D279AE">
        <w:rPr>
          <w:rFonts w:ascii="Arial" w:hAnsi="Arial" w:cs="Arial"/>
          <w:color w:val="000000"/>
          <w:shd w:val="clear" w:color="auto" w:fill="FFFFFF"/>
        </w:rPr>
        <w:t xml:space="preserve">, </w:t>
      </w:r>
      <w:r w:rsidRPr="00D279AE" w:rsidR="00CD56D8">
        <w:rPr>
          <w:rFonts w:ascii="Arial" w:hAnsi="Arial" w:cs="Arial"/>
          <w:color w:val="000000"/>
          <w:shd w:val="clear" w:color="auto" w:fill="FFFFFF"/>
        </w:rPr>
        <w:t xml:space="preserve"> </w:t>
      </w:r>
      <w:r w:rsidRPr="00D279AE">
        <w:rPr>
          <w:rFonts w:ascii="Arial" w:hAnsi="Arial" w:cs="Arial"/>
          <w:color w:val="000000"/>
          <w:shd w:val="clear" w:color="auto" w:fill="FFFFFF"/>
        </w:rPr>
        <w:lastRenderedPageBreak/>
        <w:t xml:space="preserve">pregledom </w:t>
      </w:r>
      <w:r w:rsidRPr="00D279AE" w:rsidR="00CD56D8">
        <w:rPr>
          <w:rFonts w:ascii="Arial" w:hAnsi="Arial" w:cs="Arial"/>
          <w:color w:val="000000"/>
          <w:shd w:val="clear" w:color="auto" w:fill="FFFFFF"/>
        </w:rPr>
        <w:t xml:space="preserve">urin test na psihoaktivne tvari </w:t>
      </w:r>
      <w:r w:rsidRPr="00D279AE" w:rsidR="00CD56D8">
        <w:rPr>
          <w:rFonts w:ascii="Arial" w:hAnsi="Arial" w:cs="Arial"/>
          <w:color w:val="00000A"/>
        </w:rPr>
        <w:t xml:space="preserve">Nastavnog zavoda za javno zdravstvo Splitsko-dalmatinske županije </w:t>
      </w:r>
      <w:r w:rsidRPr="00D279AE" w:rsidR="00CD56D8">
        <w:rPr>
          <w:rFonts w:ascii="Arial" w:hAnsi="Arial" w:cs="Arial"/>
          <w:color w:val="000000"/>
          <w:shd w:val="clear" w:color="auto" w:fill="FFFFFF"/>
        </w:rPr>
        <w:t xml:space="preserve">tvari od </w:t>
      </w:r>
      <w:r w:rsidR="006A6631">
        <w:rPr>
          <w:rFonts w:ascii="Arial" w:hAnsi="Arial" w:cs="Arial"/>
          <w:color w:val="000000"/>
          <w:shd w:val="clear" w:color="auto" w:fill="FFFFFF"/>
        </w:rPr>
        <w:t>…….</w:t>
      </w:r>
      <w:r w:rsidRPr="00D279AE" w:rsidR="00CD56D8">
        <w:rPr>
          <w:rFonts w:ascii="Arial" w:hAnsi="Arial" w:cs="Arial"/>
          <w:color w:val="000000"/>
          <w:shd w:val="clear" w:color="auto" w:fill="FFFFFF"/>
        </w:rPr>
        <w:t xml:space="preserve">. godine za </w:t>
      </w:r>
      <w:r w:rsidR="006A6631">
        <w:rPr>
          <w:rFonts w:ascii="Arial" w:hAnsi="Arial" w:cs="Arial"/>
          <w:color w:val="000000"/>
          <w:shd w:val="clear" w:color="auto" w:fill="FFFFFF"/>
        </w:rPr>
        <w:t>N. V.</w:t>
      </w:r>
      <w:r w:rsidRPr="00D279AE">
        <w:rPr>
          <w:rFonts w:ascii="Arial" w:hAnsi="Arial" w:cs="Arial"/>
          <w:color w:val="000000"/>
          <w:shd w:val="clear" w:color="auto" w:fill="FFFFFF"/>
        </w:rPr>
        <w:t>, pregledom</w:t>
      </w:r>
      <w:r w:rsidRPr="00D279AE" w:rsidR="00CD56D8">
        <w:rPr>
          <w:rFonts w:ascii="Arial" w:hAnsi="Arial" w:cs="Arial"/>
          <w:color w:val="000000"/>
          <w:shd w:val="clear" w:color="auto" w:fill="FFFFFF"/>
        </w:rPr>
        <w:t xml:space="preserve"> punomoć</w:t>
      </w:r>
      <w:r w:rsidRPr="00D279AE">
        <w:rPr>
          <w:rFonts w:ascii="Arial" w:hAnsi="Arial" w:cs="Arial"/>
          <w:color w:val="000000"/>
          <w:shd w:val="clear" w:color="auto" w:fill="FFFFFF"/>
        </w:rPr>
        <w:t>i</w:t>
      </w:r>
      <w:r w:rsidRPr="00D279AE" w:rsidR="00CD56D8">
        <w:rPr>
          <w:rFonts w:ascii="Arial" w:hAnsi="Arial" w:cs="Arial"/>
          <w:color w:val="000000"/>
          <w:shd w:val="clear" w:color="auto" w:fill="FFFFFF"/>
        </w:rPr>
        <w:t xml:space="preserve"> od </w:t>
      </w:r>
      <w:r w:rsidR="006A6631">
        <w:rPr>
          <w:rFonts w:ascii="Arial" w:hAnsi="Arial" w:cs="Arial"/>
          <w:color w:val="000000"/>
          <w:shd w:val="clear" w:color="auto" w:fill="FFFFFF"/>
        </w:rPr>
        <w:t>……..</w:t>
      </w:r>
      <w:r w:rsidRPr="00D279AE" w:rsidR="00CD56D8">
        <w:rPr>
          <w:rFonts w:ascii="Arial" w:hAnsi="Arial" w:cs="Arial"/>
          <w:color w:val="000000"/>
          <w:shd w:val="clear" w:color="auto" w:fill="FFFFFF"/>
        </w:rPr>
        <w:t>. godine</w:t>
      </w:r>
      <w:r w:rsidRPr="00D279AE">
        <w:rPr>
          <w:rFonts w:ascii="Arial" w:hAnsi="Arial" w:cs="Arial"/>
          <w:color w:val="000000"/>
          <w:shd w:val="clear" w:color="auto" w:fill="FFFFFF"/>
        </w:rPr>
        <w:t xml:space="preserve">, </w:t>
      </w:r>
      <w:r w:rsidRPr="00D279AE" w:rsidR="00CD56D8">
        <w:rPr>
          <w:rFonts w:ascii="Arial" w:hAnsi="Arial" w:cs="Arial"/>
        </w:rPr>
        <w:t xml:space="preserve">pregledom </w:t>
      </w:r>
      <w:r w:rsidRPr="00D279AE" w:rsidR="00CD56D8">
        <w:rPr>
          <w:rFonts w:ascii="Arial" w:hAnsi="Arial" w:cs="Arial"/>
          <w:color w:val="000000"/>
        </w:rPr>
        <w:t xml:space="preserve">Mišljenja Stručnog tima o procjeni ugroženosti djeteta od </w:t>
      </w:r>
      <w:r w:rsidR="006A6631">
        <w:rPr>
          <w:rFonts w:ascii="Arial" w:hAnsi="Arial" w:cs="Arial"/>
          <w:color w:val="000000"/>
        </w:rPr>
        <w:t>………..</w:t>
      </w:r>
      <w:r w:rsidRPr="00D279AE" w:rsidR="00CD56D8">
        <w:rPr>
          <w:rFonts w:ascii="Arial" w:hAnsi="Arial" w:cs="Arial"/>
        </w:rPr>
        <w:t xml:space="preserve">. godine, saslušanjem predloženika 1. 2. i 6, pregledom nalaza urin testa na psihoaktivne tvari za predloženicu izdanih od NZJZ SD Županije od 7. i </w:t>
      </w:r>
      <w:r w:rsidR="006A6631">
        <w:rPr>
          <w:rFonts w:ascii="Arial" w:hAnsi="Arial" w:cs="Arial"/>
        </w:rPr>
        <w:t>……..</w:t>
      </w:r>
      <w:r w:rsidRPr="00D279AE" w:rsidR="00CD56D8">
        <w:rPr>
          <w:rFonts w:ascii="Arial" w:hAnsi="Arial" w:cs="Arial"/>
        </w:rPr>
        <w:t>.g.</w:t>
      </w:r>
    </w:p>
    <w:p w:rsidRPr="00D279AE" w:rsidR="00D279AE" w:rsidP="00477316" w:rsidRDefault="00D279AE" w14:paraId="658C5DA1" w14:textId="77777777">
      <w:pPr>
        <w:pStyle w:val="StandardWeb"/>
        <w:spacing w:before="0" w:beforeAutospacing="false" w:after="0" w:afterAutospacing="false"/>
        <w:jc w:val="both"/>
        <w:rPr>
          <w:rFonts w:ascii="Arial" w:hAnsi="Arial" w:cs="Arial"/>
          <w:i/>
          <w:iCs/>
          <w:color w:val="000000"/>
          <w:shd w:val="clear" w:color="auto" w:fill="FFFFFF"/>
        </w:rPr>
      </w:pPr>
    </w:p>
    <w:p w:rsidRPr="00D279AE" w:rsidR="00477316" w:rsidP="00477316" w:rsidRDefault="00D279AE" w14:paraId="54F0DB4E" w14:textId="77777777">
      <w:pPr>
        <w:pStyle w:val="Bezproreda"/>
        <w:ind w:firstLine="708"/>
        <w:jc w:val="both"/>
        <w:rPr>
          <w:rFonts w:cs="Arial"/>
          <w:iCs/>
          <w:szCs w:val="24"/>
        </w:rPr>
      </w:pPr>
      <w:r w:rsidRPr="00D279AE">
        <w:rPr>
          <w:rFonts w:cs="Arial"/>
          <w:szCs w:val="24"/>
        </w:rPr>
        <w:t xml:space="preserve">4. </w:t>
      </w:r>
      <w:r w:rsidRPr="00D279AE" w:rsidR="00477316">
        <w:rPr>
          <w:rFonts w:cs="Arial"/>
          <w:szCs w:val="24"/>
        </w:rPr>
        <w:t xml:space="preserve">Nakon tako provedenih dokaza, sud je po ocjeni i analizi provedenih dokaza na način kako propisuje čl.8.Zakona o parničnom postupku (NN RH </w:t>
      </w:r>
      <w:r w:rsidRPr="00D279AE" w:rsidR="00477316">
        <w:rPr>
          <w:rFonts w:cs="Arial"/>
          <w:iCs/>
          <w:szCs w:val="24"/>
        </w:rPr>
        <w:t xml:space="preserve">53/91, 91/92, 112/99, 88/01, 117/03, 88/05, 02/07, 84/08, 96/08,123/08, 57/11, 148/11, 25/13,89/14,70/19, 80/22, 114/22, </w:t>
      </w:r>
      <w:r w:rsidRPr="00D279AE" w:rsidR="00477316">
        <w:rPr>
          <w:rFonts w:cs="Arial"/>
          <w:iCs/>
          <w:color w:val="000000"/>
          <w:szCs w:val="24"/>
        </w:rPr>
        <w:t xml:space="preserve">155/23 </w:t>
      </w:r>
      <w:r w:rsidRPr="00D279AE" w:rsidR="00477316">
        <w:rPr>
          <w:rFonts w:cs="Arial"/>
          <w:iCs/>
          <w:szCs w:val="24"/>
        </w:rPr>
        <w:t>- dalje ZPP)</w:t>
      </w:r>
      <w:r w:rsidRPr="00D279AE" w:rsidR="00477316">
        <w:rPr>
          <w:rFonts w:cs="Arial"/>
          <w:szCs w:val="24"/>
        </w:rPr>
        <w:t xml:space="preserve"> donio odluku kao u izreci ovog rješenja, iz slijedećih razloga.</w:t>
      </w:r>
    </w:p>
    <w:p w:rsidRPr="00D279AE" w:rsidR="00477316" w:rsidP="00477316" w:rsidRDefault="00477316" w14:paraId="371A15CE" w14:textId="77777777">
      <w:pPr>
        <w:pStyle w:val="StandardWeb"/>
        <w:spacing w:before="0" w:beforeAutospacing="false" w:after="0" w:afterAutospacing="false"/>
        <w:jc w:val="both"/>
        <w:rPr>
          <w:rFonts w:ascii="Arial" w:hAnsi="Arial" w:cs="Arial"/>
        </w:rPr>
      </w:pPr>
    </w:p>
    <w:p w:rsidRPr="00D279AE" w:rsidR="00477316" w:rsidP="00477316" w:rsidRDefault="00D279AE" w14:paraId="7EC34AD6" w14:textId="77777777">
      <w:pPr>
        <w:pStyle w:val="StandardWeb"/>
        <w:spacing w:before="0" w:beforeAutospacing="false" w:after="0" w:afterAutospacing="false"/>
        <w:jc w:val="both"/>
        <w:rPr>
          <w:rFonts w:ascii="Arial" w:hAnsi="Arial" w:cs="Arial"/>
        </w:rPr>
      </w:pPr>
      <w:r w:rsidRPr="00D279AE">
        <w:rPr>
          <w:rFonts w:ascii="Arial" w:hAnsi="Arial" w:cs="Arial"/>
        </w:rPr>
        <w:tab/>
        <w:t xml:space="preserve">5. </w:t>
      </w:r>
      <w:r w:rsidRPr="00D279AE" w:rsidR="00477316">
        <w:rPr>
          <w:rFonts w:ascii="Arial" w:hAnsi="Arial" w:cs="Arial"/>
        </w:rPr>
        <w:t>Prijedlog predlagatelja radi izricanja predložene mjere  je osnovan.</w:t>
      </w:r>
    </w:p>
    <w:p w:rsidRPr="00D279AE" w:rsidR="00477316" w:rsidP="002843F9" w:rsidRDefault="00477316" w14:paraId="251AED21" w14:textId="77777777">
      <w:pPr>
        <w:pStyle w:val="StandardWeb"/>
        <w:spacing w:before="0" w:beforeAutospacing="false" w:after="0" w:afterAutospacing="false"/>
        <w:jc w:val="both"/>
        <w:rPr>
          <w:rFonts w:ascii="Arial" w:hAnsi="Arial" w:cs="Arial"/>
          <w:b/>
          <w:bCs/>
          <w:color w:val="00000A"/>
        </w:rPr>
      </w:pPr>
    </w:p>
    <w:p w:rsidRPr="00D279AE" w:rsidR="00477316" w:rsidP="00477316" w:rsidRDefault="00D279AE" w14:paraId="1507C85C" w14:textId="77777777">
      <w:pPr>
        <w:pStyle w:val="Bezproreda"/>
        <w:jc w:val="both"/>
        <w:rPr>
          <w:rFonts w:cs="Arial"/>
          <w:szCs w:val="24"/>
        </w:rPr>
      </w:pPr>
      <w:r w:rsidRPr="00D279AE">
        <w:rPr>
          <w:rFonts w:cs="Arial"/>
          <w:szCs w:val="24"/>
        </w:rPr>
        <w:tab/>
        <w:t xml:space="preserve">6. </w:t>
      </w:r>
      <w:r w:rsidRPr="00D279AE" w:rsidR="00477316">
        <w:rPr>
          <w:rFonts w:cs="Arial"/>
          <w:szCs w:val="24"/>
        </w:rPr>
        <w:t xml:space="preserve">Predmet ovog postupka je odlučivanje suda o prijedlogu predlagatelja radi privremenog povjeravanja maloljetne djece, ovdje mal.predloženice ad.3, 4 i 5 na smještaj  drugoj osobi, u ovom </w:t>
      </w:r>
      <w:r w:rsidRPr="00D279AE" w:rsidR="005C0D3E">
        <w:rPr>
          <w:rFonts w:cs="Arial"/>
          <w:szCs w:val="24"/>
        </w:rPr>
        <w:t>slučaju baki –predloženici ad.6.</w:t>
      </w:r>
      <w:r w:rsidRPr="00D279AE" w:rsidR="00477316">
        <w:rPr>
          <w:rFonts w:cs="Arial"/>
          <w:szCs w:val="24"/>
        </w:rPr>
        <w:t xml:space="preserve"> Nesporno je da su mal.djeca </w:t>
      </w:r>
      <w:r w:rsidR="00DA0E2C">
        <w:rPr>
          <w:rFonts w:cs="Arial"/>
          <w:szCs w:val="24"/>
        </w:rPr>
        <w:t>M. S.</w:t>
      </w:r>
      <w:r w:rsidRPr="00D279AE" w:rsidR="00477316">
        <w:rPr>
          <w:rFonts w:cs="Arial"/>
          <w:szCs w:val="24"/>
        </w:rPr>
        <w:t xml:space="preserve">, </w:t>
      </w:r>
      <w:r w:rsidR="00DA0E2C">
        <w:rPr>
          <w:rFonts w:cs="Arial"/>
          <w:szCs w:val="24"/>
        </w:rPr>
        <w:t xml:space="preserve">L. S. </w:t>
      </w:r>
      <w:r w:rsidRPr="00D279AE" w:rsidR="00477316">
        <w:rPr>
          <w:rFonts w:cs="Arial"/>
          <w:szCs w:val="24"/>
        </w:rPr>
        <w:t xml:space="preserve">i </w:t>
      </w:r>
      <w:r w:rsidR="00DA0E2C">
        <w:rPr>
          <w:rFonts w:cs="Arial"/>
          <w:szCs w:val="24"/>
        </w:rPr>
        <w:t xml:space="preserve">D. S. </w:t>
      </w:r>
      <w:r w:rsidRPr="00D279AE" w:rsidR="00477316">
        <w:rPr>
          <w:rFonts w:cs="Arial"/>
          <w:szCs w:val="24"/>
        </w:rPr>
        <w:t xml:space="preserve">zajednička mal.djeca ovdje predloženice ad1. i predloženika ad.2 </w:t>
      </w:r>
    </w:p>
    <w:p w:rsidRPr="00D279AE" w:rsidR="00477316" w:rsidP="00477316" w:rsidRDefault="00477316" w14:paraId="669E1BD4" w14:textId="77777777">
      <w:pPr>
        <w:pStyle w:val="Bezproreda"/>
        <w:jc w:val="both"/>
        <w:rPr>
          <w:rFonts w:cs="Arial"/>
          <w:szCs w:val="24"/>
        </w:rPr>
      </w:pPr>
    </w:p>
    <w:p w:rsidRPr="00D279AE" w:rsidR="00477316" w:rsidP="00477316" w:rsidRDefault="00D279AE" w14:paraId="5A9E8CE0" w14:textId="77777777">
      <w:pPr>
        <w:pStyle w:val="Bezproreda"/>
        <w:jc w:val="both"/>
        <w:rPr>
          <w:rFonts w:cs="Arial"/>
          <w:szCs w:val="24"/>
        </w:rPr>
      </w:pPr>
      <w:r w:rsidRPr="00D279AE">
        <w:rPr>
          <w:rFonts w:cs="Arial"/>
          <w:szCs w:val="24"/>
        </w:rPr>
        <w:tab/>
        <w:t xml:space="preserve">7. </w:t>
      </w:r>
      <w:r w:rsidRPr="00D279AE" w:rsidR="00477316">
        <w:rPr>
          <w:rFonts w:cs="Arial"/>
          <w:szCs w:val="24"/>
        </w:rPr>
        <w:t xml:space="preserve">Zakonsku osnovu za donošenje odluke u ovom slučaju čini odredba čl. 150. točka 1. Obiteljskog zakona (NN 103/15, 98/19,47/20, 49/23, 156/23 - dalje Obz) , prema kojoj će sud donijeti rješenje u izvanparničnom postupku o privremenom povjeravanju djeteta drugoj osobi, udomiteljskoj obitelji ili ustanovi socijalne skrbi, kao i o smještaju djeteta izvan obitelji na prijedlog Hrvatskog zavoda za socijalni rad kad je dijete prethodno bilo žurno izdvojeno sukladno odredbama čl. 135. do 138. ovog Zakona. U ovom slučaju su mal. djeca i bila žurno izdvojena iz obitelji usmenim rješenjem Hrvatskog zavoda za socijalni rad, Područnog ureda </w:t>
      </w:r>
      <w:r w:rsidR="00DA0E2C">
        <w:rPr>
          <w:rFonts w:cs="Arial"/>
          <w:szCs w:val="24"/>
        </w:rPr>
        <w:t xml:space="preserve">S. </w:t>
      </w:r>
      <w:r w:rsidRPr="00D279AE" w:rsidR="00477316">
        <w:rPr>
          <w:rFonts w:cs="Arial"/>
          <w:szCs w:val="24"/>
        </w:rPr>
        <w:t xml:space="preserve">od </w:t>
      </w:r>
      <w:r w:rsidR="00DA0E2C">
        <w:rPr>
          <w:rFonts w:cs="Arial"/>
          <w:szCs w:val="24"/>
        </w:rPr>
        <w:t>……….</w:t>
      </w:r>
      <w:r w:rsidRPr="00D279AE" w:rsidR="00477316">
        <w:rPr>
          <w:rFonts w:cs="Arial"/>
          <w:szCs w:val="24"/>
        </w:rPr>
        <w:t>.g., te potom izrađenim pisanim rješenjem od</w:t>
      </w:r>
      <w:r w:rsidRPr="00D279AE" w:rsidR="005C0D3E">
        <w:rPr>
          <w:rFonts w:cs="Arial"/>
          <w:szCs w:val="24"/>
        </w:rPr>
        <w:t xml:space="preserve"> </w:t>
      </w:r>
      <w:r w:rsidR="00DA0E2C">
        <w:rPr>
          <w:rFonts w:cs="Arial"/>
          <w:szCs w:val="24"/>
        </w:rPr>
        <w:t>…………</w:t>
      </w:r>
      <w:r w:rsidRPr="00D279AE" w:rsidR="00477316">
        <w:rPr>
          <w:rFonts w:cs="Arial"/>
          <w:szCs w:val="24"/>
        </w:rPr>
        <w:t xml:space="preserve">., što je sudu razvidno  uvidom u to rješenje. Radi se o žurnoj mjeri iz nadležnosti Hrvatskog zavoda za socijalni rad.  </w:t>
      </w:r>
    </w:p>
    <w:p w:rsidRPr="00D279AE" w:rsidR="00477316" w:rsidP="00477316" w:rsidRDefault="00477316" w14:paraId="0F8F46B1" w14:textId="77777777">
      <w:pPr>
        <w:pStyle w:val="Bezproreda"/>
        <w:jc w:val="both"/>
        <w:rPr>
          <w:rFonts w:cs="Arial"/>
          <w:szCs w:val="24"/>
        </w:rPr>
      </w:pPr>
    </w:p>
    <w:p w:rsidRPr="00D279AE" w:rsidR="00477316" w:rsidP="00477316" w:rsidRDefault="00D279AE" w14:paraId="0697BB90" w14:textId="77777777">
      <w:pPr>
        <w:pStyle w:val="Bezproreda"/>
        <w:ind w:firstLine="708"/>
        <w:jc w:val="both"/>
        <w:rPr>
          <w:rFonts w:cs="Arial"/>
          <w:szCs w:val="24"/>
        </w:rPr>
      </w:pPr>
      <w:r w:rsidRPr="00D279AE">
        <w:rPr>
          <w:rFonts w:cs="Arial"/>
          <w:szCs w:val="24"/>
        </w:rPr>
        <w:t xml:space="preserve">8. </w:t>
      </w:r>
      <w:r w:rsidRPr="00D279AE" w:rsidR="00477316">
        <w:rPr>
          <w:rFonts w:cs="Arial"/>
          <w:szCs w:val="24"/>
        </w:rPr>
        <w:t>Naime, odredbom čl. 135. st. 1. ObZ-a određeno je da ako postoji opasnost za život, zdravlje ili dobrobit djeteta koji se mogu zaštiti samo izdvajanjem djeteta iz neposrednog okruženja, Hrvatski zavod za socijalni rad će odlučiti o žurnom izdvajanju djeteta od roditelja ili druge osobe kod koje se dijete nalazi, a stavkom 2. istog članka je propisano da će u rješenju iz stavka 1. ovog članka Hrvatski zavod za socijalni rad odlučiti i o privremenom smještaju djeteta kod druge osobe koja zadovoljava pretpostavke za skrbnika, kod udomiteljske obitelji, ustanove socijalne skrbi, odnosno druge fizičke ili pravne osobe koja obavlja djelatnost socijalne skrbi.</w:t>
      </w:r>
    </w:p>
    <w:p w:rsidRPr="00D279AE" w:rsidR="00477316" w:rsidP="00477316" w:rsidRDefault="00477316" w14:paraId="06032CD4" w14:textId="77777777">
      <w:pPr>
        <w:pStyle w:val="Bezproreda"/>
        <w:jc w:val="both"/>
        <w:rPr>
          <w:rFonts w:cs="Arial"/>
          <w:szCs w:val="24"/>
        </w:rPr>
      </w:pPr>
    </w:p>
    <w:p w:rsidRPr="00D279AE" w:rsidR="00477316" w:rsidP="00477316" w:rsidRDefault="00D279AE" w14:paraId="42DB6641" w14:textId="77777777">
      <w:pPr>
        <w:pStyle w:val="Bezproreda"/>
        <w:jc w:val="both"/>
        <w:rPr>
          <w:rFonts w:cs="Arial"/>
          <w:szCs w:val="24"/>
        </w:rPr>
      </w:pPr>
      <w:r w:rsidRPr="00D279AE">
        <w:rPr>
          <w:rFonts w:cs="Arial"/>
          <w:szCs w:val="24"/>
        </w:rPr>
        <w:tab/>
        <w:t xml:space="preserve">9. </w:t>
      </w:r>
      <w:r w:rsidRPr="00D279AE" w:rsidR="00477316">
        <w:rPr>
          <w:rFonts w:cs="Arial"/>
          <w:szCs w:val="24"/>
        </w:rPr>
        <w:t>Odredbom čl. 137. st. 4. ObZ-a propisano je da je Hrvatski zavod za socijalni rad dužan u roku od 72 sata od oduzimanja djeteta dostaviti sudu neposredno ili elektroničkim putem prijedlog da u izvanparničnom postupku donese rješenje o privremenom povjeravanju skrbi o djetetu drugoj fizičkoj ili pravnoj osobi koja obavlja djelatnost socijalne skrbi sukladno čl. 150. st. 1. toč. 1. ObZ-a ili koju drugu mjeru, ako je to potrebno.</w:t>
      </w:r>
    </w:p>
    <w:p w:rsidRPr="00D279AE" w:rsidR="00477316" w:rsidP="00477316" w:rsidRDefault="00477316" w14:paraId="75EEB004" w14:textId="77777777">
      <w:pPr>
        <w:pStyle w:val="Bezproreda"/>
        <w:jc w:val="both"/>
        <w:rPr>
          <w:rFonts w:cs="Arial"/>
          <w:szCs w:val="24"/>
        </w:rPr>
      </w:pPr>
      <w:r w:rsidRPr="00D279AE">
        <w:rPr>
          <w:rFonts w:cs="Arial"/>
          <w:szCs w:val="24"/>
        </w:rPr>
        <w:t xml:space="preserve">          </w:t>
      </w:r>
    </w:p>
    <w:p w:rsidRPr="00D279AE" w:rsidR="00477316" w:rsidP="00477316" w:rsidRDefault="00D279AE" w14:paraId="60E37293" w14:textId="77777777">
      <w:pPr>
        <w:pStyle w:val="Bezproreda"/>
        <w:ind w:firstLine="708"/>
        <w:jc w:val="both"/>
        <w:rPr>
          <w:rFonts w:cs="Arial"/>
          <w:szCs w:val="24"/>
        </w:rPr>
      </w:pPr>
      <w:r w:rsidRPr="00D279AE">
        <w:rPr>
          <w:rFonts w:cs="Arial"/>
          <w:szCs w:val="24"/>
        </w:rPr>
        <w:t xml:space="preserve">10. </w:t>
      </w:r>
      <w:r w:rsidRPr="00D279AE" w:rsidR="00477316">
        <w:rPr>
          <w:rFonts w:cs="Arial"/>
          <w:szCs w:val="24"/>
        </w:rPr>
        <w:t xml:space="preserve">U konkretnom slučaju predlagatelj je sudu podnio predmetni prijedlog dana </w:t>
      </w:r>
      <w:r w:rsidR="00DA0E2C">
        <w:rPr>
          <w:rFonts w:cs="Arial"/>
          <w:szCs w:val="24"/>
        </w:rPr>
        <w:t>……….</w:t>
      </w:r>
      <w:r w:rsidRPr="00D279AE" w:rsidR="005C0D3E">
        <w:rPr>
          <w:rFonts w:cs="Arial"/>
          <w:szCs w:val="24"/>
        </w:rPr>
        <w:t>. Dalje se navodi da je člankom 138. Obz-a</w:t>
      </w:r>
      <w:r w:rsidRPr="00D279AE" w:rsidR="00477316">
        <w:rPr>
          <w:rFonts w:cs="Arial"/>
          <w:szCs w:val="24"/>
        </w:rPr>
        <w:t xml:space="preserve"> propisano, osim trajanja mjere žurnog izdvajanja i smještaja djeteta izvan obitelji, i daljnje postupanje suda. Stavkom </w:t>
      </w:r>
      <w:r w:rsidRPr="00D279AE" w:rsidR="00477316">
        <w:rPr>
          <w:rFonts w:cs="Arial"/>
          <w:szCs w:val="24"/>
        </w:rPr>
        <w:lastRenderedPageBreak/>
        <w:t>1. je tako propisano da mjera žurnog izdvajanja i smještaja djeteta izvan obitelji može trajati najdulje 15 dana od dana oduzimanja djeteta.</w:t>
      </w:r>
    </w:p>
    <w:p w:rsidRPr="00D279AE" w:rsidR="00477316" w:rsidP="00477316" w:rsidRDefault="00477316" w14:paraId="10AF6B9D" w14:textId="77777777">
      <w:pPr>
        <w:pStyle w:val="Bezproreda"/>
        <w:ind w:firstLine="708"/>
        <w:jc w:val="both"/>
        <w:rPr>
          <w:rFonts w:cs="Arial"/>
          <w:szCs w:val="24"/>
        </w:rPr>
      </w:pPr>
    </w:p>
    <w:p w:rsidRPr="00D279AE" w:rsidR="00477316" w:rsidP="00477316" w:rsidRDefault="00D279AE" w14:paraId="34C02354" w14:textId="77777777">
      <w:pPr>
        <w:pStyle w:val="Bezproreda"/>
        <w:ind w:firstLine="708"/>
        <w:jc w:val="both"/>
        <w:rPr>
          <w:rFonts w:cs="Arial"/>
          <w:szCs w:val="24"/>
        </w:rPr>
      </w:pPr>
      <w:r w:rsidRPr="00D279AE">
        <w:rPr>
          <w:rFonts w:cs="Arial"/>
          <w:szCs w:val="24"/>
        </w:rPr>
        <w:t xml:space="preserve">11. </w:t>
      </w:r>
      <w:r w:rsidRPr="00D279AE" w:rsidR="00477316">
        <w:rPr>
          <w:rFonts w:cs="Arial"/>
          <w:szCs w:val="24"/>
        </w:rPr>
        <w:t xml:space="preserve">Prema stavku 2.istog članka, o prijedlogu Hrvatskog zavoda za socijalni rad iz čl.137.st.4.Obz-a sud mora odlučiti u roku od deset dana od dana pokretanja postupka. </w:t>
      </w:r>
    </w:p>
    <w:p w:rsidRPr="00D279AE" w:rsidR="00477316" w:rsidP="00477316" w:rsidRDefault="00477316" w14:paraId="4A181752" w14:textId="77777777">
      <w:pPr>
        <w:pStyle w:val="Bezproreda"/>
        <w:ind w:firstLine="708"/>
        <w:jc w:val="both"/>
        <w:rPr>
          <w:rFonts w:cs="Arial"/>
          <w:szCs w:val="24"/>
        </w:rPr>
      </w:pPr>
    </w:p>
    <w:p w:rsidRPr="00D279AE" w:rsidR="00477316" w:rsidP="00477316" w:rsidRDefault="00D279AE" w14:paraId="19437B69" w14:textId="77777777">
      <w:pPr>
        <w:pStyle w:val="Bezproreda"/>
        <w:ind w:firstLine="708"/>
        <w:jc w:val="both"/>
        <w:rPr>
          <w:rFonts w:cs="Arial"/>
          <w:szCs w:val="24"/>
        </w:rPr>
      </w:pPr>
      <w:r w:rsidRPr="00D279AE">
        <w:rPr>
          <w:rFonts w:cs="Arial"/>
          <w:szCs w:val="24"/>
        </w:rPr>
        <w:t xml:space="preserve">12. </w:t>
      </w:r>
      <w:r w:rsidRPr="00D279AE" w:rsidR="00477316">
        <w:rPr>
          <w:rFonts w:cs="Arial"/>
          <w:szCs w:val="24"/>
        </w:rPr>
        <w:t>Obzirom na predmet ovog postupka navodi se da su osobna prava djeteta regulirana odredbom čl.84.Obiteljskog zakona. Pojam roditeljske skrbi je određen člankom 91.Obiteljskog zakona, dok je čl.92.Obz-a reguliran temeljni sadržaj roditeljske skrbi. Odredbom čl.127.Obiteljskog zakona u stavku l. je propisano da su roditelji dužni i odgovorni štititi prava i dobrobit djeteta. Stavkom 3. istog članka da se  mjere za zaštitu prava i dobrobiti djeteta određuju roditeljima. Odredbom čl.129. Obz-a je regulirano izdvajanje djeteta iz obitelji. Opće pretpostavke  za određivanje mjera za zaštitu djeteta su regulirane čl.131.Obz.</w:t>
      </w:r>
    </w:p>
    <w:p w:rsidRPr="00D279AE" w:rsidR="00477316" w:rsidP="00477316" w:rsidRDefault="00477316" w14:paraId="4CE21DB8" w14:textId="77777777">
      <w:pPr>
        <w:pStyle w:val="Bezproreda"/>
        <w:jc w:val="both"/>
        <w:rPr>
          <w:rFonts w:cs="Arial"/>
          <w:szCs w:val="24"/>
        </w:rPr>
      </w:pPr>
    </w:p>
    <w:p w:rsidRPr="00D279AE" w:rsidR="00477316" w:rsidP="00477316" w:rsidRDefault="00D279AE" w14:paraId="199B0CFD" w14:textId="77777777">
      <w:pPr>
        <w:pStyle w:val="Bezproreda"/>
        <w:ind w:firstLine="708"/>
        <w:jc w:val="both"/>
        <w:rPr>
          <w:rFonts w:cs="Arial"/>
          <w:szCs w:val="24"/>
        </w:rPr>
      </w:pPr>
      <w:r w:rsidRPr="00D279AE">
        <w:rPr>
          <w:rFonts w:cs="Arial"/>
          <w:szCs w:val="24"/>
        </w:rPr>
        <w:t xml:space="preserve">13. </w:t>
      </w:r>
      <w:r w:rsidRPr="00D279AE" w:rsidR="00477316">
        <w:rPr>
          <w:rFonts w:cs="Arial"/>
          <w:szCs w:val="24"/>
        </w:rPr>
        <w:t>Odredbom čl. 152 st.1. propisano je da će sud rješenjem o privremenom povjeravanju i smještaju djeteta drugoj osobi, udomiteljskoj obitelji ili ustanovi socijalne skrbi odlučiti i o smještaju djeteta i o ostvarivanju osobnih odnosa sa djetetom, ako je to s obzirom na okolnost slučaja potrebno i ako to predlaže dijete, roditelj ili Hrvatski Zavod za socijalni rad. Stavkom 1. toč.3. istog članka propisano je da mjera privremenog povjeravanja drugoj osobi, udomiteljskoj obitelji ili ustanovi socijalne skrbi i smještaja djeteta može trajati najdulje 30 dana, računajući od dana kada je mjera određena, a u posebno opravdanim okolnostima sud je može u izvanparničnom postupku na prijedlog djeteta, roditelja ili Hrvatskog zavoda za socijalni rad produljiti za daljnjih 30 dana.</w:t>
      </w:r>
    </w:p>
    <w:p w:rsidRPr="00D279AE" w:rsidR="00AE22B3" w:rsidP="00AE22B3" w:rsidRDefault="00AE22B3" w14:paraId="6C4E0406" w14:textId="77777777">
      <w:pPr>
        <w:pStyle w:val="StandardWeb"/>
        <w:spacing w:before="0" w:beforeAutospacing="false" w:after="0" w:afterAutospacing="false"/>
        <w:jc w:val="both"/>
        <w:rPr>
          <w:rFonts w:ascii="Arial" w:hAnsi="Arial" w:cs="Arial"/>
          <w:b/>
          <w:bCs/>
          <w:color w:val="00000A"/>
        </w:rPr>
      </w:pPr>
    </w:p>
    <w:p w:rsidRPr="00D279AE" w:rsidR="00477316" w:rsidP="00AE22B3" w:rsidRDefault="00D279AE" w14:paraId="07FD4A47" w14:textId="77777777">
      <w:pPr>
        <w:pStyle w:val="StandardWeb"/>
        <w:spacing w:before="0" w:beforeAutospacing="false" w:after="0" w:afterAutospacing="false"/>
        <w:jc w:val="both"/>
        <w:rPr>
          <w:rFonts w:ascii="Arial" w:hAnsi="Arial" w:cs="Arial"/>
        </w:rPr>
      </w:pPr>
      <w:r w:rsidRPr="00D279AE">
        <w:rPr>
          <w:rFonts w:ascii="Arial" w:hAnsi="Arial" w:cs="Arial"/>
          <w:bCs/>
          <w:color w:val="00000A"/>
        </w:rPr>
        <w:tab/>
        <w:t xml:space="preserve">14. </w:t>
      </w:r>
      <w:r w:rsidRPr="00D279AE" w:rsidR="00AE22B3">
        <w:rPr>
          <w:rFonts w:ascii="Arial" w:hAnsi="Arial" w:cs="Arial"/>
          <w:bCs/>
          <w:color w:val="00000A"/>
        </w:rPr>
        <w:t>Radi odlučivanja o prijedlogu predlagatelja sud je pregledao mišljenje stručnog tima predla</w:t>
      </w:r>
      <w:r w:rsidRPr="00D279AE" w:rsidR="002843F9">
        <w:rPr>
          <w:rFonts w:ascii="Arial" w:hAnsi="Arial" w:cs="Arial"/>
          <w:bCs/>
          <w:color w:val="00000A"/>
        </w:rPr>
        <w:t xml:space="preserve">gatelja od </w:t>
      </w:r>
      <w:r w:rsidR="00B018CE">
        <w:rPr>
          <w:rFonts w:ascii="Arial" w:hAnsi="Arial" w:cs="Arial"/>
          <w:bCs/>
          <w:color w:val="00000A"/>
        </w:rPr>
        <w:t>……………</w:t>
      </w:r>
      <w:r w:rsidRPr="00D279AE" w:rsidR="002843F9">
        <w:rPr>
          <w:rFonts w:ascii="Arial" w:hAnsi="Arial" w:cs="Arial"/>
          <w:bCs/>
          <w:color w:val="00000A"/>
        </w:rPr>
        <w:t xml:space="preserve">.g. </w:t>
      </w:r>
      <w:r w:rsidRPr="00D279AE" w:rsidR="00AE22B3">
        <w:rPr>
          <w:rFonts w:ascii="Arial" w:hAnsi="Arial" w:cs="Arial"/>
          <w:bCs/>
          <w:color w:val="00000A"/>
        </w:rPr>
        <w:t xml:space="preserve">iz kojeg je razvidno da je sastavljeno radi </w:t>
      </w:r>
      <w:r w:rsidRPr="00D279AE" w:rsidR="00AE22B3">
        <w:rPr>
          <w:rFonts w:ascii="Arial" w:hAnsi="Arial" w:cs="Arial"/>
        </w:rPr>
        <w:t>procjene</w:t>
      </w:r>
      <w:r w:rsidRPr="00D279AE" w:rsidR="00477316">
        <w:rPr>
          <w:rFonts w:ascii="Arial" w:hAnsi="Arial" w:cs="Arial"/>
        </w:rPr>
        <w:t xml:space="preserve"> ugroženosti </w:t>
      </w:r>
      <w:r w:rsidRPr="00D279AE" w:rsidR="00AE22B3">
        <w:rPr>
          <w:rFonts w:ascii="Arial" w:hAnsi="Arial" w:cs="Arial"/>
        </w:rPr>
        <w:t xml:space="preserve">mal.djece </w:t>
      </w:r>
      <w:r w:rsidRPr="00D279AE" w:rsidR="00477316">
        <w:rPr>
          <w:rFonts w:ascii="Arial" w:hAnsi="Arial" w:cs="Arial"/>
        </w:rPr>
        <w:t>za potrebe pokretanja</w:t>
      </w:r>
      <w:r w:rsidRPr="00D279AE" w:rsidR="00AE22B3">
        <w:rPr>
          <w:rFonts w:ascii="Arial" w:hAnsi="Arial" w:cs="Arial"/>
        </w:rPr>
        <w:t xml:space="preserve"> ovog</w:t>
      </w:r>
      <w:r w:rsidRPr="00D279AE" w:rsidR="00477316">
        <w:rPr>
          <w:rFonts w:ascii="Arial" w:hAnsi="Arial" w:cs="Arial"/>
        </w:rPr>
        <w:t xml:space="preserve"> sudskog postupk</w:t>
      </w:r>
      <w:r w:rsidRPr="00D279AE" w:rsidR="00AE22B3">
        <w:rPr>
          <w:rFonts w:ascii="Arial" w:hAnsi="Arial" w:cs="Arial"/>
        </w:rPr>
        <w:t>a privremenog povjeravanja mal.</w:t>
      </w:r>
      <w:r w:rsidRPr="00D279AE" w:rsidR="00477316">
        <w:rPr>
          <w:rFonts w:ascii="Arial" w:hAnsi="Arial" w:cs="Arial"/>
        </w:rPr>
        <w:t xml:space="preserve">djece drugoj osobi nakon što je provedena mjera obiteljsko pravne zaštite – žurna </w:t>
      </w:r>
      <w:r w:rsidRPr="00D279AE" w:rsidR="00AE22B3">
        <w:rPr>
          <w:rFonts w:ascii="Arial" w:hAnsi="Arial" w:cs="Arial"/>
        </w:rPr>
        <w:t>mjera izdvajanja i smještaja mal</w:t>
      </w:r>
      <w:r w:rsidRPr="00D279AE" w:rsidR="00477316">
        <w:rPr>
          <w:rFonts w:ascii="Arial" w:hAnsi="Arial" w:cs="Arial"/>
        </w:rPr>
        <w:t xml:space="preserve">. </w:t>
      </w:r>
      <w:r w:rsidRPr="00D279AE" w:rsidR="00AE22B3">
        <w:rPr>
          <w:rFonts w:ascii="Arial" w:hAnsi="Arial" w:cs="Arial"/>
        </w:rPr>
        <w:t>djece izvan obitelji a razvidno je i da su podaci za izradu tog mišljenja prikupljeni t</w:t>
      </w:r>
      <w:r w:rsidRPr="00D279AE" w:rsidR="00477316">
        <w:rPr>
          <w:rFonts w:ascii="Arial" w:hAnsi="Arial" w:cs="Arial"/>
        </w:rPr>
        <w:t>ijekom neposrednog rada s obitelji</w:t>
      </w:r>
      <w:r w:rsidRPr="00D279AE" w:rsidR="00AE22B3">
        <w:rPr>
          <w:rFonts w:ascii="Arial" w:hAnsi="Arial" w:cs="Arial"/>
        </w:rPr>
        <w:t>, razgovora s roditeljima i mal.</w:t>
      </w:r>
      <w:r w:rsidRPr="00D279AE" w:rsidR="00477316">
        <w:rPr>
          <w:rFonts w:ascii="Arial" w:hAnsi="Arial" w:cs="Arial"/>
        </w:rPr>
        <w:t xml:space="preserve"> djecom, obavljenih terenskih izvida, uvidom u izvješća voditeljice mjere te uvido</w:t>
      </w:r>
      <w:r w:rsidRPr="00D279AE" w:rsidR="00AE22B3">
        <w:rPr>
          <w:rFonts w:ascii="Arial" w:hAnsi="Arial" w:cs="Arial"/>
        </w:rPr>
        <w:t xml:space="preserve">m u postojeću dokumentaciju službe HZSR PU </w:t>
      </w:r>
      <w:r w:rsidR="00B018CE">
        <w:rPr>
          <w:rFonts w:ascii="Arial" w:hAnsi="Arial" w:cs="Arial"/>
        </w:rPr>
        <w:t>S.</w:t>
      </w:r>
      <w:r w:rsidRPr="00D279AE" w:rsidR="00AE22B3">
        <w:rPr>
          <w:rFonts w:ascii="Arial" w:hAnsi="Arial" w:cs="Arial"/>
        </w:rPr>
        <w:t xml:space="preserve">. </w:t>
      </w:r>
    </w:p>
    <w:p w:rsidRPr="00D279AE" w:rsidR="00A454D0" w:rsidP="00AE22B3" w:rsidRDefault="00A454D0" w14:paraId="1B172F15" w14:textId="77777777">
      <w:pPr>
        <w:pStyle w:val="StandardWeb"/>
        <w:spacing w:before="0" w:beforeAutospacing="false" w:after="0" w:afterAutospacing="false"/>
        <w:jc w:val="both"/>
        <w:rPr>
          <w:rFonts w:ascii="Arial" w:hAnsi="Arial" w:cs="Arial"/>
        </w:rPr>
      </w:pPr>
    </w:p>
    <w:p w:rsidRPr="00D279AE" w:rsidR="000F18F0" w:rsidP="00DB1473" w:rsidRDefault="00D279AE" w14:paraId="6375EF53" w14:textId="77777777">
      <w:pPr>
        <w:pStyle w:val="StandardWeb"/>
        <w:spacing w:before="0" w:beforeAutospacing="false" w:after="0" w:afterAutospacing="false"/>
        <w:jc w:val="both"/>
        <w:rPr>
          <w:rFonts w:ascii="Arial" w:hAnsi="Arial" w:cs="Arial"/>
          <w:color w:val="000000" w:themeColor="text1"/>
        </w:rPr>
      </w:pPr>
      <w:r w:rsidRPr="00D279AE">
        <w:rPr>
          <w:rFonts w:ascii="Arial" w:hAnsi="Arial" w:cs="Arial"/>
        </w:rPr>
        <w:tab/>
        <w:t xml:space="preserve">15. </w:t>
      </w:r>
      <w:r w:rsidRPr="00D279AE" w:rsidR="00A454D0">
        <w:rPr>
          <w:rFonts w:ascii="Arial" w:hAnsi="Arial" w:cs="Arial"/>
        </w:rPr>
        <w:t xml:space="preserve">Razvidni su sudu podaci iz socijalne anamneze da je predmetna majka djece </w:t>
      </w:r>
      <w:r w:rsidRPr="00D279AE" w:rsidR="00A454D0">
        <w:rPr>
          <w:rFonts w:ascii="Arial" w:hAnsi="Arial" w:cs="Arial"/>
          <w:color w:val="000000" w:themeColor="text1"/>
        </w:rPr>
        <w:t>rođena</w:t>
      </w:r>
      <w:r w:rsidRPr="00D279AE" w:rsidR="00477316">
        <w:rPr>
          <w:rFonts w:ascii="Arial" w:hAnsi="Arial" w:cs="Arial"/>
          <w:color w:val="000000" w:themeColor="text1"/>
        </w:rPr>
        <w:t xml:space="preserve"> </w:t>
      </w:r>
      <w:r w:rsidR="00B018CE">
        <w:rPr>
          <w:rFonts w:ascii="Arial" w:hAnsi="Arial" w:cs="Arial"/>
          <w:color w:val="000000" w:themeColor="text1"/>
        </w:rPr>
        <w:t>….</w:t>
      </w:r>
      <w:r w:rsidRPr="00D279AE" w:rsidR="00A454D0">
        <w:rPr>
          <w:rFonts w:ascii="Arial" w:hAnsi="Arial" w:cs="Arial"/>
          <w:color w:val="000000" w:themeColor="text1"/>
        </w:rPr>
        <w:t xml:space="preserve">.g </w:t>
      </w:r>
      <w:r w:rsidRPr="00D279AE" w:rsidR="00477316">
        <w:rPr>
          <w:rFonts w:ascii="Arial" w:hAnsi="Arial" w:cs="Arial"/>
          <w:color w:val="000000" w:themeColor="text1"/>
        </w:rPr>
        <w:t xml:space="preserve">u </w:t>
      </w:r>
      <w:r w:rsidR="00B018CE">
        <w:rPr>
          <w:rFonts w:ascii="Arial" w:hAnsi="Arial" w:cs="Arial"/>
          <w:color w:val="000000" w:themeColor="text1"/>
        </w:rPr>
        <w:t xml:space="preserve">S. </w:t>
      </w:r>
      <w:r w:rsidRPr="00D279AE" w:rsidR="00477316">
        <w:rPr>
          <w:rFonts w:ascii="Arial" w:hAnsi="Arial" w:cs="Arial"/>
          <w:color w:val="000000" w:themeColor="text1"/>
        </w:rPr>
        <w:t>u necj</w:t>
      </w:r>
      <w:r w:rsidRPr="00D279AE" w:rsidR="00A454D0">
        <w:rPr>
          <w:rFonts w:ascii="Arial" w:hAnsi="Arial" w:cs="Arial"/>
          <w:color w:val="000000" w:themeColor="text1"/>
        </w:rPr>
        <w:t xml:space="preserve">elovitoj četveročlanoj obitelji, da je po zanimanju pediker, aktualno </w:t>
      </w:r>
      <w:r w:rsidRPr="00D279AE" w:rsidR="00477316">
        <w:rPr>
          <w:rFonts w:ascii="Arial" w:hAnsi="Arial" w:cs="Arial"/>
          <w:color w:val="000000" w:themeColor="text1"/>
        </w:rPr>
        <w:t>zaposle</w:t>
      </w:r>
      <w:r w:rsidRPr="00D279AE" w:rsidR="00A454D0">
        <w:rPr>
          <w:rFonts w:ascii="Arial" w:hAnsi="Arial" w:cs="Arial"/>
          <w:color w:val="000000" w:themeColor="text1"/>
        </w:rPr>
        <w:t xml:space="preserve">na kao prodavač u trgovini </w:t>
      </w:r>
      <w:r w:rsidR="00B018CE">
        <w:rPr>
          <w:rFonts w:ascii="Arial" w:hAnsi="Arial" w:cs="Arial"/>
          <w:color w:val="000000" w:themeColor="text1"/>
        </w:rPr>
        <w:t>S.</w:t>
      </w:r>
      <w:r w:rsidRPr="00D279AE" w:rsidR="00A454D0">
        <w:rPr>
          <w:rFonts w:ascii="Arial" w:hAnsi="Arial" w:cs="Arial"/>
          <w:color w:val="000000" w:themeColor="text1"/>
        </w:rPr>
        <w:t xml:space="preserve">, da navodi da je urednog zdravstvenog stanja, da je njena majka, ovdje predloženica ad.6, rođena </w:t>
      </w:r>
      <w:r w:rsidR="00B018CE">
        <w:rPr>
          <w:rFonts w:ascii="Arial" w:hAnsi="Arial" w:cs="Arial"/>
          <w:color w:val="000000" w:themeColor="text1"/>
        </w:rPr>
        <w:t>……</w:t>
      </w:r>
      <w:r w:rsidRPr="00D279AE" w:rsidR="00A454D0">
        <w:rPr>
          <w:rFonts w:ascii="Arial" w:hAnsi="Arial" w:cs="Arial"/>
          <w:color w:val="000000" w:themeColor="text1"/>
        </w:rPr>
        <w:t>.g, ekonomist i aktualno</w:t>
      </w:r>
      <w:r w:rsidRPr="00D279AE" w:rsidR="00477316">
        <w:rPr>
          <w:rFonts w:ascii="Arial" w:hAnsi="Arial" w:cs="Arial"/>
          <w:color w:val="000000" w:themeColor="text1"/>
        </w:rPr>
        <w:t xml:space="preserve"> zaposlena </w:t>
      </w:r>
      <w:r w:rsidRPr="00D279AE" w:rsidR="00A454D0">
        <w:rPr>
          <w:rFonts w:ascii="Arial" w:hAnsi="Arial" w:cs="Arial"/>
          <w:color w:val="000000" w:themeColor="text1"/>
        </w:rPr>
        <w:t xml:space="preserve">u trgovini </w:t>
      </w:r>
      <w:r w:rsidR="00B018CE">
        <w:rPr>
          <w:rFonts w:ascii="Arial" w:hAnsi="Arial" w:cs="Arial"/>
          <w:color w:val="000000" w:themeColor="text1"/>
        </w:rPr>
        <w:t xml:space="preserve">T. </w:t>
      </w:r>
      <w:r w:rsidRPr="00D279AE" w:rsidR="00A454D0">
        <w:rPr>
          <w:rFonts w:ascii="Arial" w:hAnsi="Arial" w:cs="Arial"/>
          <w:color w:val="000000" w:themeColor="text1"/>
        </w:rPr>
        <w:t>i urednog z</w:t>
      </w:r>
      <w:r w:rsidRPr="00D279AE" w:rsidR="00477316">
        <w:rPr>
          <w:rFonts w:ascii="Arial" w:hAnsi="Arial" w:cs="Arial"/>
          <w:color w:val="000000" w:themeColor="text1"/>
        </w:rPr>
        <w:t xml:space="preserve">dravstvenog stanja i stanuje u vlastitom stanu na adresi </w:t>
      </w:r>
      <w:r w:rsidR="00B018CE">
        <w:rPr>
          <w:rFonts w:ascii="Arial" w:hAnsi="Arial" w:cs="Arial"/>
          <w:color w:val="000000" w:themeColor="text1"/>
        </w:rPr>
        <w:t>H. ..</w:t>
      </w:r>
      <w:r w:rsidRPr="00D279AE" w:rsidR="00477316">
        <w:rPr>
          <w:rFonts w:ascii="Arial" w:hAnsi="Arial" w:cs="Arial"/>
          <w:color w:val="000000" w:themeColor="text1"/>
        </w:rPr>
        <w:t xml:space="preserve">, </w:t>
      </w:r>
      <w:r w:rsidR="00B018CE">
        <w:rPr>
          <w:rFonts w:ascii="Arial" w:hAnsi="Arial" w:cs="Arial"/>
          <w:color w:val="000000" w:themeColor="text1"/>
        </w:rPr>
        <w:t xml:space="preserve">S. </w:t>
      </w:r>
      <w:r w:rsidRPr="00D279AE" w:rsidR="00477316">
        <w:rPr>
          <w:rFonts w:ascii="Arial" w:hAnsi="Arial" w:cs="Arial"/>
          <w:color w:val="000000" w:themeColor="text1"/>
        </w:rPr>
        <w:t xml:space="preserve">sa izvanbračnim partnerom </w:t>
      </w:r>
      <w:r w:rsidR="00B018CE">
        <w:rPr>
          <w:rFonts w:ascii="Arial" w:hAnsi="Arial" w:cs="Arial"/>
          <w:color w:val="000000" w:themeColor="text1"/>
        </w:rPr>
        <w:t>D. K.</w:t>
      </w:r>
      <w:r w:rsidRPr="00D279AE" w:rsidR="00477316">
        <w:rPr>
          <w:rFonts w:ascii="Arial" w:hAnsi="Arial" w:cs="Arial"/>
          <w:color w:val="000000" w:themeColor="text1"/>
        </w:rPr>
        <w:t xml:space="preserve">, rođ. </w:t>
      </w:r>
      <w:r w:rsidR="00B018CE">
        <w:rPr>
          <w:rFonts w:ascii="Arial" w:hAnsi="Arial" w:cs="Arial"/>
          <w:color w:val="000000" w:themeColor="text1"/>
        </w:rPr>
        <w:t>…….</w:t>
      </w:r>
      <w:r w:rsidRPr="00D279AE" w:rsidR="00477316">
        <w:rPr>
          <w:rFonts w:ascii="Arial" w:hAnsi="Arial" w:cs="Arial"/>
          <w:color w:val="000000" w:themeColor="text1"/>
        </w:rPr>
        <w:t>. godine, po zanimanju trgovac, a aktu</w:t>
      </w:r>
      <w:r w:rsidRPr="00D279AE" w:rsidR="00A454D0">
        <w:rPr>
          <w:rFonts w:ascii="Arial" w:hAnsi="Arial" w:cs="Arial"/>
          <w:color w:val="000000" w:themeColor="text1"/>
        </w:rPr>
        <w:t xml:space="preserve">alno zaposlen u Hrvatskoj pošti i koji je urednog </w:t>
      </w:r>
      <w:r w:rsidRPr="00D279AE" w:rsidR="00477316">
        <w:rPr>
          <w:rFonts w:ascii="Arial" w:hAnsi="Arial" w:cs="Arial"/>
          <w:color w:val="000000" w:themeColor="text1"/>
        </w:rPr>
        <w:t xml:space="preserve"> zdravstvenog stanja. </w:t>
      </w:r>
      <w:r w:rsidRPr="00D279AE" w:rsidR="00DB1473">
        <w:rPr>
          <w:rFonts w:ascii="Arial" w:hAnsi="Arial" w:cs="Arial"/>
          <w:color w:val="000000" w:themeColor="text1"/>
        </w:rPr>
        <w:t xml:space="preserve">Podaci su da je predloženičin otac </w:t>
      </w:r>
      <w:r w:rsidR="00B018CE">
        <w:rPr>
          <w:rFonts w:ascii="Arial" w:hAnsi="Arial" w:cs="Arial"/>
          <w:color w:val="000000" w:themeColor="text1"/>
        </w:rPr>
        <w:t xml:space="preserve">B. V. </w:t>
      </w:r>
      <w:r w:rsidRPr="00D279AE" w:rsidR="00DB1473">
        <w:rPr>
          <w:rFonts w:ascii="Arial" w:hAnsi="Arial" w:cs="Arial"/>
          <w:color w:val="000000" w:themeColor="text1"/>
        </w:rPr>
        <w:t xml:space="preserve">rođen  </w:t>
      </w:r>
      <w:r w:rsidR="00B018CE">
        <w:rPr>
          <w:rFonts w:ascii="Arial" w:hAnsi="Arial" w:cs="Arial"/>
          <w:color w:val="000000" w:themeColor="text1"/>
        </w:rPr>
        <w:t>…….</w:t>
      </w:r>
      <w:r w:rsidRPr="00D279AE" w:rsidR="00DB1473">
        <w:rPr>
          <w:rFonts w:ascii="Arial" w:hAnsi="Arial" w:cs="Arial"/>
          <w:color w:val="000000" w:themeColor="text1"/>
        </w:rPr>
        <w:t>. g</w:t>
      </w:r>
      <w:r w:rsidRPr="00D279AE" w:rsidR="00477316">
        <w:rPr>
          <w:rFonts w:ascii="Arial" w:hAnsi="Arial" w:cs="Arial"/>
          <w:color w:val="000000" w:themeColor="text1"/>
        </w:rPr>
        <w:t xml:space="preserve"> i aktualno stanuje s novom partnericom u </w:t>
      </w:r>
      <w:r w:rsidR="00B018CE">
        <w:rPr>
          <w:rFonts w:ascii="Arial" w:hAnsi="Arial" w:cs="Arial"/>
          <w:color w:val="000000" w:themeColor="text1"/>
        </w:rPr>
        <w:t>S.</w:t>
      </w:r>
      <w:r w:rsidRPr="00D279AE" w:rsidR="00477316">
        <w:rPr>
          <w:rFonts w:ascii="Arial" w:hAnsi="Arial" w:cs="Arial"/>
          <w:color w:val="000000" w:themeColor="text1"/>
        </w:rPr>
        <w:t xml:space="preserve">. </w:t>
      </w:r>
      <w:r w:rsidRPr="00D279AE" w:rsidR="00DB1473">
        <w:rPr>
          <w:rFonts w:ascii="Arial" w:hAnsi="Arial" w:cs="Arial"/>
          <w:color w:val="000000" w:themeColor="text1"/>
        </w:rPr>
        <w:t xml:space="preserve"> Predloženičini roditelji su brak sklopili   </w:t>
      </w:r>
      <w:r w:rsidR="00B018CE">
        <w:rPr>
          <w:rFonts w:ascii="Arial" w:hAnsi="Arial" w:cs="Arial"/>
          <w:color w:val="000000" w:themeColor="text1"/>
        </w:rPr>
        <w:t>….</w:t>
      </w:r>
      <w:r w:rsidRPr="00D279AE" w:rsidR="00DB1473">
        <w:rPr>
          <w:rFonts w:ascii="Arial" w:hAnsi="Arial" w:cs="Arial"/>
          <w:color w:val="000000" w:themeColor="text1"/>
        </w:rPr>
        <w:t>g</w:t>
      </w:r>
      <w:r w:rsidRPr="00D279AE" w:rsidR="00477316">
        <w:rPr>
          <w:rFonts w:ascii="Arial" w:hAnsi="Arial" w:cs="Arial"/>
          <w:color w:val="000000" w:themeColor="text1"/>
        </w:rPr>
        <w:t xml:space="preserve"> a </w:t>
      </w:r>
      <w:r w:rsidRPr="00D279AE" w:rsidR="00DB1473">
        <w:rPr>
          <w:rFonts w:ascii="Arial" w:hAnsi="Arial" w:cs="Arial"/>
          <w:color w:val="000000" w:themeColor="text1"/>
        </w:rPr>
        <w:t xml:space="preserve">razveli tijekom </w:t>
      </w:r>
      <w:r w:rsidR="00B018CE">
        <w:rPr>
          <w:rFonts w:ascii="Arial" w:hAnsi="Arial" w:cs="Arial"/>
          <w:color w:val="000000" w:themeColor="text1"/>
        </w:rPr>
        <w:t>…</w:t>
      </w:r>
      <w:r w:rsidRPr="00D279AE" w:rsidR="00DB1473">
        <w:rPr>
          <w:rFonts w:ascii="Arial" w:hAnsi="Arial" w:cs="Arial"/>
          <w:color w:val="000000" w:themeColor="text1"/>
        </w:rPr>
        <w:t xml:space="preserve">.g te im u braku rođena i </w:t>
      </w:r>
      <w:r w:rsidRPr="00D279AE" w:rsidR="00477316">
        <w:rPr>
          <w:rFonts w:ascii="Arial" w:hAnsi="Arial" w:cs="Arial"/>
          <w:color w:val="000000" w:themeColor="text1"/>
        </w:rPr>
        <w:t xml:space="preserve">kćer </w:t>
      </w:r>
      <w:r w:rsidR="00B018CE">
        <w:rPr>
          <w:rFonts w:ascii="Arial" w:hAnsi="Arial" w:cs="Arial"/>
          <w:color w:val="000000" w:themeColor="text1"/>
        </w:rPr>
        <w:t>A. S.</w:t>
      </w:r>
      <w:r w:rsidRPr="00D279AE" w:rsidR="00477316">
        <w:rPr>
          <w:rFonts w:ascii="Arial" w:hAnsi="Arial" w:cs="Arial"/>
          <w:color w:val="000000" w:themeColor="text1"/>
        </w:rPr>
        <w:t>,</w:t>
      </w:r>
      <w:r w:rsidRPr="00D279AE" w:rsidR="00DB1473">
        <w:rPr>
          <w:rFonts w:ascii="Arial" w:hAnsi="Arial" w:cs="Arial"/>
          <w:color w:val="000000" w:themeColor="text1"/>
        </w:rPr>
        <w:t xml:space="preserve"> rođ. </w:t>
      </w:r>
      <w:r w:rsidR="00B018CE">
        <w:rPr>
          <w:rFonts w:ascii="Arial" w:hAnsi="Arial" w:cs="Arial"/>
          <w:color w:val="000000" w:themeColor="text1"/>
        </w:rPr>
        <w:t>……</w:t>
      </w:r>
      <w:r w:rsidRPr="00D279AE" w:rsidR="00DB1473">
        <w:rPr>
          <w:rFonts w:ascii="Arial" w:hAnsi="Arial" w:cs="Arial"/>
          <w:color w:val="000000" w:themeColor="text1"/>
        </w:rPr>
        <w:t>.g</w:t>
      </w:r>
      <w:r w:rsidRPr="00D279AE" w:rsidR="00477316">
        <w:rPr>
          <w:rFonts w:ascii="Arial" w:hAnsi="Arial" w:cs="Arial"/>
          <w:color w:val="000000" w:themeColor="text1"/>
        </w:rPr>
        <w:t xml:space="preserve"> </w:t>
      </w:r>
      <w:r w:rsidRPr="00D279AE" w:rsidR="00DB1473">
        <w:rPr>
          <w:rFonts w:ascii="Arial" w:hAnsi="Arial" w:cs="Arial"/>
          <w:color w:val="000000" w:themeColor="text1"/>
        </w:rPr>
        <w:t>završila</w:t>
      </w:r>
      <w:r w:rsidRPr="00D279AE" w:rsidR="00477316">
        <w:rPr>
          <w:rFonts w:ascii="Arial" w:hAnsi="Arial" w:cs="Arial"/>
          <w:color w:val="000000" w:themeColor="text1"/>
        </w:rPr>
        <w:t xml:space="preserve"> stručni studij menadžmenta trgovine i turizma u </w:t>
      </w:r>
      <w:r w:rsidR="00B018CE">
        <w:rPr>
          <w:rFonts w:ascii="Arial" w:hAnsi="Arial" w:cs="Arial"/>
          <w:color w:val="000000" w:themeColor="text1"/>
        </w:rPr>
        <w:t>S.</w:t>
      </w:r>
      <w:r w:rsidRPr="00D279AE" w:rsidR="00DB1473">
        <w:rPr>
          <w:rFonts w:ascii="Arial" w:hAnsi="Arial" w:cs="Arial"/>
          <w:color w:val="000000" w:themeColor="text1"/>
        </w:rPr>
        <w:t xml:space="preserve">, udana za </w:t>
      </w:r>
      <w:r w:rsidR="00B018CE">
        <w:rPr>
          <w:rFonts w:ascii="Arial" w:hAnsi="Arial" w:cs="Arial"/>
          <w:color w:val="000000" w:themeColor="text1"/>
        </w:rPr>
        <w:t xml:space="preserve">P. S. </w:t>
      </w:r>
      <w:r w:rsidRPr="00D279AE" w:rsidR="00477316">
        <w:rPr>
          <w:rFonts w:ascii="Arial" w:hAnsi="Arial" w:cs="Arial"/>
          <w:color w:val="000000" w:themeColor="text1"/>
        </w:rPr>
        <w:t>rođ</w:t>
      </w:r>
      <w:r w:rsidRPr="00D279AE" w:rsidR="00DB1473">
        <w:rPr>
          <w:rFonts w:ascii="Arial" w:hAnsi="Arial" w:cs="Arial"/>
          <w:color w:val="000000" w:themeColor="text1"/>
        </w:rPr>
        <w:t xml:space="preserve">. </w:t>
      </w:r>
      <w:r w:rsidR="00B018CE">
        <w:rPr>
          <w:rFonts w:ascii="Arial" w:hAnsi="Arial" w:cs="Arial"/>
          <w:color w:val="000000" w:themeColor="text1"/>
        </w:rPr>
        <w:t>…….</w:t>
      </w:r>
      <w:r w:rsidRPr="00D279AE" w:rsidR="00DB1473">
        <w:rPr>
          <w:rFonts w:ascii="Arial" w:hAnsi="Arial" w:cs="Arial"/>
          <w:color w:val="000000" w:themeColor="text1"/>
        </w:rPr>
        <w:t xml:space="preserve">.g za kojeg su podaci da nije zaposlen i da je </w:t>
      </w:r>
      <w:r w:rsidRPr="00D279AE" w:rsidR="00477316">
        <w:rPr>
          <w:rFonts w:ascii="Arial" w:hAnsi="Arial" w:cs="Arial"/>
          <w:color w:val="000000" w:themeColor="text1"/>
        </w:rPr>
        <w:t>zadnjih godinu dana proveo u istražno</w:t>
      </w:r>
      <w:r w:rsidRPr="00D279AE" w:rsidR="00DB1473">
        <w:rPr>
          <w:rFonts w:ascii="Arial" w:hAnsi="Arial" w:cs="Arial"/>
          <w:color w:val="000000" w:themeColor="text1"/>
        </w:rPr>
        <w:t xml:space="preserve">m zatvoru radi preprodaje droge te su podaci da </w:t>
      </w:r>
      <w:r w:rsidR="00B018CE">
        <w:rPr>
          <w:rFonts w:ascii="Arial" w:hAnsi="Arial" w:cs="Arial"/>
          <w:color w:val="000000" w:themeColor="text1"/>
        </w:rPr>
        <w:t xml:space="preserve">A. </w:t>
      </w:r>
      <w:r w:rsidRPr="00D279AE" w:rsidR="00DB1473">
        <w:rPr>
          <w:rFonts w:ascii="Arial" w:hAnsi="Arial" w:cs="Arial"/>
          <w:color w:val="000000" w:themeColor="text1"/>
        </w:rPr>
        <w:t xml:space="preserve">i Paško imaju jedno </w:t>
      </w:r>
      <w:r w:rsidRPr="00D279AE" w:rsidR="00477316">
        <w:rPr>
          <w:rFonts w:ascii="Arial" w:hAnsi="Arial" w:cs="Arial"/>
          <w:color w:val="000000" w:themeColor="text1"/>
        </w:rPr>
        <w:t xml:space="preserve">zajedničko mlt. dijete i </w:t>
      </w:r>
      <w:r w:rsidRPr="00D279AE" w:rsidR="00DB1473">
        <w:rPr>
          <w:rFonts w:ascii="Arial" w:hAnsi="Arial" w:cs="Arial"/>
          <w:color w:val="000000" w:themeColor="text1"/>
        </w:rPr>
        <w:t xml:space="preserve">da su oboje </w:t>
      </w:r>
      <w:r w:rsidRPr="00D279AE" w:rsidR="00477316">
        <w:rPr>
          <w:rFonts w:ascii="Arial" w:hAnsi="Arial" w:cs="Arial"/>
          <w:color w:val="000000" w:themeColor="text1"/>
        </w:rPr>
        <w:lastRenderedPageBreak/>
        <w:t xml:space="preserve">urednog zdravstvenog stanja. </w:t>
      </w:r>
      <w:r w:rsidRPr="00D279AE" w:rsidR="00DB1473">
        <w:rPr>
          <w:rFonts w:ascii="Arial" w:hAnsi="Arial" w:cs="Arial"/>
          <w:color w:val="000000" w:themeColor="text1"/>
        </w:rPr>
        <w:t xml:space="preserve">Dalje su podaci da su odnosi s obitelji s majkom </w:t>
      </w:r>
      <w:r w:rsidR="00B018CE">
        <w:rPr>
          <w:rFonts w:ascii="Arial" w:hAnsi="Arial" w:cs="Arial"/>
          <w:color w:val="000000" w:themeColor="text1"/>
        </w:rPr>
        <w:t xml:space="preserve">N. </w:t>
      </w:r>
      <w:r w:rsidRPr="00D279AE" w:rsidR="00477316">
        <w:rPr>
          <w:rFonts w:ascii="Arial" w:hAnsi="Arial" w:cs="Arial"/>
          <w:color w:val="000000" w:themeColor="text1"/>
        </w:rPr>
        <w:t xml:space="preserve">aktualno narušeni te ostvaruju komunikaciju isključivo vezanu za mlt. djecu. </w:t>
      </w:r>
    </w:p>
    <w:p w:rsidRPr="00D279AE" w:rsidR="000F18F0" w:rsidP="00DB1473" w:rsidRDefault="000F18F0" w14:paraId="3E6B33EB" w14:textId="77777777">
      <w:pPr>
        <w:pStyle w:val="StandardWeb"/>
        <w:spacing w:before="0" w:beforeAutospacing="false" w:after="0" w:afterAutospacing="false"/>
        <w:jc w:val="both"/>
        <w:rPr>
          <w:rFonts w:ascii="Arial" w:hAnsi="Arial" w:cs="Arial"/>
          <w:color w:val="000000" w:themeColor="text1"/>
        </w:rPr>
      </w:pPr>
    </w:p>
    <w:p w:rsidRPr="00D279AE" w:rsidR="0000023D" w:rsidP="002843F9" w:rsidRDefault="00D279AE" w14:paraId="31B3A65F" w14:textId="77777777">
      <w:pPr>
        <w:pStyle w:val="StandardWeb"/>
        <w:spacing w:before="0" w:beforeAutospacing="false" w:after="0" w:afterAutospacing="false"/>
        <w:jc w:val="both"/>
        <w:rPr>
          <w:rFonts w:ascii="Arial" w:hAnsi="Arial" w:cs="Arial"/>
        </w:rPr>
      </w:pPr>
      <w:r w:rsidRPr="00D279AE">
        <w:rPr>
          <w:rFonts w:ascii="Arial" w:hAnsi="Arial" w:cs="Arial"/>
          <w:color w:val="000000" w:themeColor="text1"/>
        </w:rPr>
        <w:tab/>
        <w:t xml:space="preserve">16. </w:t>
      </w:r>
      <w:r w:rsidRPr="00D279AE" w:rsidR="00DB1473">
        <w:rPr>
          <w:rFonts w:ascii="Arial" w:hAnsi="Arial" w:cs="Arial"/>
          <w:color w:val="000000" w:themeColor="text1"/>
        </w:rPr>
        <w:t xml:space="preserve">Prema socijalnoj anamnezi, predmetni otac-predloženik ad.2, rođen </w:t>
      </w:r>
      <w:r w:rsidR="00B018CE">
        <w:rPr>
          <w:rFonts w:ascii="Arial" w:hAnsi="Arial" w:cs="Arial"/>
          <w:color w:val="000000" w:themeColor="text1"/>
        </w:rPr>
        <w:t>……..</w:t>
      </w:r>
      <w:r w:rsidRPr="00D279AE" w:rsidR="00DB1473">
        <w:rPr>
          <w:rFonts w:ascii="Arial" w:hAnsi="Arial" w:cs="Arial"/>
          <w:color w:val="000000" w:themeColor="text1"/>
        </w:rPr>
        <w:t>. g</w:t>
      </w:r>
      <w:r w:rsidRPr="00D279AE" w:rsidR="00477316">
        <w:rPr>
          <w:rFonts w:ascii="Arial" w:hAnsi="Arial" w:cs="Arial"/>
          <w:color w:val="000000" w:themeColor="text1"/>
        </w:rPr>
        <w:t xml:space="preserve"> u </w:t>
      </w:r>
      <w:r w:rsidR="00B018CE">
        <w:rPr>
          <w:rFonts w:ascii="Arial" w:hAnsi="Arial" w:cs="Arial"/>
          <w:color w:val="000000" w:themeColor="text1"/>
        </w:rPr>
        <w:t xml:space="preserve">S. </w:t>
      </w:r>
      <w:r w:rsidRPr="00D279AE" w:rsidR="00477316">
        <w:rPr>
          <w:rFonts w:ascii="Arial" w:hAnsi="Arial" w:cs="Arial"/>
          <w:color w:val="000000" w:themeColor="text1"/>
        </w:rPr>
        <w:t>u cje</w:t>
      </w:r>
      <w:r w:rsidRPr="00D279AE" w:rsidR="002843F9">
        <w:rPr>
          <w:rFonts w:ascii="Arial" w:hAnsi="Arial" w:cs="Arial"/>
          <w:color w:val="000000" w:themeColor="text1"/>
        </w:rPr>
        <w:t>lovitoj četveročlanoj obitelji,</w:t>
      </w:r>
      <w:r w:rsidRPr="00D279AE" w:rsidR="002843F9">
        <w:rPr>
          <w:rFonts w:ascii="Arial" w:hAnsi="Arial" w:cs="Arial"/>
          <w:b/>
          <w:color w:val="000000" w:themeColor="text1"/>
        </w:rPr>
        <w:t xml:space="preserve"> </w:t>
      </w:r>
      <w:r w:rsidRPr="00D279AE" w:rsidR="0000023D">
        <w:rPr>
          <w:rFonts w:ascii="Arial" w:hAnsi="Arial" w:cs="Arial"/>
        </w:rPr>
        <w:t xml:space="preserve">zaposlen kao građevinski radnik u </w:t>
      </w:r>
      <w:r w:rsidR="00B018CE">
        <w:rPr>
          <w:rFonts w:ascii="Arial" w:hAnsi="Arial" w:cs="Arial"/>
        </w:rPr>
        <w:t xml:space="preserve">N. </w:t>
      </w:r>
      <w:r w:rsidRPr="00D279AE" w:rsidR="0000023D">
        <w:rPr>
          <w:rFonts w:ascii="Arial" w:hAnsi="Arial" w:cs="Arial"/>
        </w:rPr>
        <w:t xml:space="preserve">ali aktualno na bolovanju te nakon prekida bolovanja planira pronaći posao u </w:t>
      </w:r>
      <w:r w:rsidR="00B018CE">
        <w:rPr>
          <w:rFonts w:ascii="Arial" w:hAnsi="Arial" w:cs="Arial"/>
        </w:rPr>
        <w:t>H.</w:t>
      </w:r>
      <w:r w:rsidRPr="00D279AE" w:rsidR="0000023D">
        <w:rPr>
          <w:rFonts w:ascii="Arial" w:hAnsi="Arial" w:cs="Arial"/>
        </w:rPr>
        <w:t xml:space="preserve">. Osim dijagnoze astme, urednog je zdravstvenog stanja. Majka mu je rođena </w:t>
      </w:r>
      <w:r w:rsidR="00B018CE">
        <w:rPr>
          <w:rFonts w:ascii="Arial" w:hAnsi="Arial" w:cs="Arial"/>
        </w:rPr>
        <w:t>…</w:t>
      </w:r>
      <w:r w:rsidRPr="00D279AE" w:rsidR="0000023D">
        <w:rPr>
          <w:rFonts w:ascii="Arial" w:hAnsi="Arial" w:cs="Arial"/>
        </w:rPr>
        <w:t xml:space="preserve">. g, zaposlena, otac m je rođen </w:t>
      </w:r>
      <w:r w:rsidR="00B018CE">
        <w:rPr>
          <w:rFonts w:ascii="Arial" w:hAnsi="Arial" w:cs="Arial"/>
        </w:rPr>
        <w:t>…</w:t>
      </w:r>
      <w:r w:rsidRPr="00D279AE" w:rsidR="0000023D">
        <w:rPr>
          <w:rFonts w:ascii="Arial" w:hAnsi="Arial" w:cs="Arial"/>
        </w:rPr>
        <w:t xml:space="preserve">. i u invalidskoj je mirovini radi problema s koljenom. Roditelji su mu urednog zdravstvenog stanja. Ima i brata rođenog </w:t>
      </w:r>
      <w:r w:rsidR="00B018CE">
        <w:rPr>
          <w:rFonts w:ascii="Arial" w:hAnsi="Arial" w:cs="Arial"/>
        </w:rPr>
        <w:t>…</w:t>
      </w:r>
      <w:r w:rsidRPr="00D279AE" w:rsidR="0000023D">
        <w:rPr>
          <w:rFonts w:ascii="Arial" w:hAnsi="Arial" w:cs="Arial"/>
        </w:rPr>
        <w:t>.g, završene srednje škole i zaposlenog, neoženjenog i bez djece, utvrđenog sniženog intelektualnog funkcioniranja.</w:t>
      </w:r>
      <w:r w:rsidRPr="00D279AE">
        <w:rPr>
          <w:rFonts w:ascii="Arial" w:hAnsi="Arial" w:cs="Arial"/>
        </w:rPr>
        <w:t xml:space="preserve"> </w:t>
      </w:r>
      <w:r w:rsidRPr="00D279AE" w:rsidR="0000023D">
        <w:rPr>
          <w:rFonts w:ascii="Arial" w:hAnsi="Arial" w:cs="Arial"/>
        </w:rPr>
        <w:t>Podaci su da svi zajedno stanuju u obiteljskoj stanu i da predloženik 2) navodi da su u dobrim odnosima. Negira postojanje psihičkih bolesti kao i ovisnosti o psihoaktivnih tvarima ili prekomjernoj konzumaciji alkohola od strane ostalih članova obitelji.</w:t>
      </w:r>
    </w:p>
    <w:p w:rsidRPr="00D279AE" w:rsidR="0000023D" w:rsidP="0000023D" w:rsidRDefault="0000023D" w14:paraId="540268D8" w14:textId="77777777">
      <w:pPr>
        <w:pStyle w:val="Bezproreda"/>
        <w:jc w:val="both"/>
        <w:rPr>
          <w:rFonts w:cs="Arial"/>
          <w:szCs w:val="24"/>
        </w:rPr>
      </w:pPr>
    </w:p>
    <w:p w:rsidRPr="00D279AE" w:rsidR="0000023D" w:rsidP="0000023D" w:rsidRDefault="00D279AE" w14:paraId="7B7D1A9B" w14:textId="77777777">
      <w:pPr>
        <w:pStyle w:val="Bezproreda"/>
        <w:jc w:val="both"/>
        <w:rPr>
          <w:rFonts w:cs="Arial"/>
          <w:szCs w:val="24"/>
        </w:rPr>
      </w:pPr>
      <w:r w:rsidRPr="00D279AE">
        <w:rPr>
          <w:rFonts w:cs="Arial"/>
          <w:szCs w:val="24"/>
        </w:rPr>
        <w:tab/>
        <w:t xml:space="preserve">17. </w:t>
      </w:r>
      <w:r w:rsidRPr="00D279AE" w:rsidR="0000023D">
        <w:rPr>
          <w:rFonts w:cs="Arial"/>
          <w:szCs w:val="24"/>
        </w:rPr>
        <w:t>Prema socijalnoj anamnezi, mal.</w:t>
      </w:r>
      <w:r w:rsidR="00B018CE">
        <w:rPr>
          <w:rFonts w:cs="Arial"/>
          <w:szCs w:val="24"/>
        </w:rPr>
        <w:t xml:space="preserve">M. S. </w:t>
      </w:r>
      <w:r w:rsidRPr="00D279AE" w:rsidR="0000023D">
        <w:rPr>
          <w:rFonts w:cs="Arial"/>
          <w:szCs w:val="24"/>
        </w:rPr>
        <w:t xml:space="preserve">rođena </w:t>
      </w:r>
      <w:r w:rsidR="00B018CE">
        <w:rPr>
          <w:rFonts w:cs="Arial"/>
          <w:szCs w:val="24"/>
        </w:rPr>
        <w:t>…</w:t>
      </w:r>
      <w:r w:rsidRPr="00D279AE" w:rsidR="0000023D">
        <w:rPr>
          <w:rFonts w:cs="Arial"/>
          <w:szCs w:val="24"/>
        </w:rPr>
        <w:t xml:space="preserve">.g. pohađa </w:t>
      </w:r>
      <w:r w:rsidR="00B018CE">
        <w:rPr>
          <w:rFonts w:cs="Arial"/>
          <w:szCs w:val="24"/>
        </w:rPr>
        <w:t>.</w:t>
      </w:r>
      <w:r w:rsidRPr="00D279AE" w:rsidR="0000023D">
        <w:rPr>
          <w:rFonts w:cs="Arial"/>
          <w:szCs w:val="24"/>
        </w:rPr>
        <w:t xml:space="preserve">. razred OŠ </w:t>
      </w:r>
      <w:r w:rsidR="00B018CE">
        <w:rPr>
          <w:rFonts w:cs="Arial"/>
          <w:szCs w:val="24"/>
        </w:rPr>
        <w:t xml:space="preserve">R. </w:t>
      </w:r>
      <w:r w:rsidRPr="00D279AE" w:rsidR="0000023D">
        <w:rPr>
          <w:rFonts w:cs="Arial"/>
          <w:szCs w:val="24"/>
        </w:rPr>
        <w:t>njive</w:t>
      </w:r>
      <w:r w:rsidRPr="00D279AE" w:rsidR="002843F9">
        <w:rPr>
          <w:rFonts w:cs="Arial"/>
          <w:szCs w:val="24"/>
        </w:rPr>
        <w:t xml:space="preserve"> </w:t>
      </w:r>
      <w:r w:rsidRPr="00D279AE" w:rsidR="0000023D">
        <w:rPr>
          <w:rFonts w:cs="Arial"/>
          <w:szCs w:val="24"/>
        </w:rPr>
        <w:t xml:space="preserve">– </w:t>
      </w:r>
      <w:r w:rsidR="00B018CE">
        <w:rPr>
          <w:rFonts w:cs="Arial"/>
          <w:szCs w:val="24"/>
        </w:rPr>
        <w:t xml:space="preserve">N. </w:t>
      </w:r>
      <w:r w:rsidRPr="00D279AE" w:rsidR="0000023D">
        <w:rPr>
          <w:rFonts w:cs="Arial"/>
          <w:szCs w:val="24"/>
        </w:rPr>
        <w:t>te je narušenog zdravstvenog stanja radi problema sa srcem. U slobodno vrijeme</w:t>
      </w:r>
      <w:r w:rsidRPr="00D279AE" w:rsidR="002843F9">
        <w:rPr>
          <w:rFonts w:cs="Arial"/>
          <w:szCs w:val="24"/>
        </w:rPr>
        <w:t xml:space="preserve"> </w:t>
      </w:r>
      <w:r w:rsidRPr="00D279AE" w:rsidR="0000023D">
        <w:rPr>
          <w:rFonts w:cs="Arial"/>
          <w:szCs w:val="24"/>
        </w:rPr>
        <w:t>se druži s</w:t>
      </w:r>
      <w:r w:rsidRPr="00D279AE" w:rsidR="002843F9">
        <w:rPr>
          <w:rFonts w:cs="Arial"/>
          <w:szCs w:val="24"/>
        </w:rPr>
        <w:t xml:space="preserve"> prijateljima i trenira kickbox</w:t>
      </w:r>
      <w:r w:rsidRPr="00D279AE" w:rsidR="0000023D">
        <w:rPr>
          <w:rFonts w:cs="Arial"/>
          <w:szCs w:val="24"/>
        </w:rPr>
        <w:t xml:space="preserve">. Mal. </w:t>
      </w:r>
      <w:r w:rsidR="00B018CE">
        <w:rPr>
          <w:rFonts w:cs="Arial"/>
          <w:szCs w:val="24"/>
        </w:rPr>
        <w:t xml:space="preserve">L. S. </w:t>
      </w:r>
      <w:r w:rsidRPr="00D279AE" w:rsidR="0000023D">
        <w:rPr>
          <w:rFonts w:cs="Arial"/>
          <w:szCs w:val="24"/>
        </w:rPr>
        <w:t xml:space="preserve">rođena </w:t>
      </w:r>
      <w:r w:rsidR="00B018CE">
        <w:rPr>
          <w:rFonts w:cs="Arial"/>
          <w:szCs w:val="24"/>
        </w:rPr>
        <w:t>….</w:t>
      </w:r>
      <w:r w:rsidRPr="00D279AE" w:rsidR="0000023D">
        <w:rPr>
          <w:rFonts w:cs="Arial"/>
          <w:szCs w:val="24"/>
        </w:rPr>
        <w:t xml:space="preserve">. g pohađa </w:t>
      </w:r>
      <w:r w:rsidR="00B018CE">
        <w:rPr>
          <w:rFonts w:cs="Arial"/>
          <w:szCs w:val="24"/>
        </w:rPr>
        <w:t>.</w:t>
      </w:r>
      <w:r w:rsidRPr="00D279AE" w:rsidR="0000023D">
        <w:rPr>
          <w:rFonts w:cs="Arial"/>
          <w:szCs w:val="24"/>
        </w:rPr>
        <w:t xml:space="preserve">. razred OŠ </w:t>
      </w:r>
      <w:r w:rsidR="00B018CE">
        <w:rPr>
          <w:rFonts w:cs="Arial"/>
          <w:szCs w:val="24"/>
        </w:rPr>
        <w:t xml:space="preserve">R. </w:t>
      </w:r>
      <w:r w:rsidRPr="00D279AE" w:rsidR="0000023D">
        <w:rPr>
          <w:rFonts w:cs="Arial"/>
          <w:szCs w:val="24"/>
        </w:rPr>
        <w:t xml:space="preserve">njive – </w:t>
      </w:r>
      <w:r w:rsidR="00B018CE">
        <w:rPr>
          <w:rFonts w:cs="Arial"/>
          <w:szCs w:val="24"/>
        </w:rPr>
        <w:t xml:space="preserve">N. </w:t>
      </w:r>
      <w:r w:rsidRPr="00D279AE" w:rsidR="0000023D">
        <w:rPr>
          <w:rFonts w:cs="Arial"/>
          <w:szCs w:val="24"/>
        </w:rPr>
        <w:t>i urednog je zdravstvenog stanja. Ranije je od izvannastavnih aktivnosti</w:t>
      </w:r>
      <w:r w:rsidRPr="00D279AE" w:rsidR="002843F9">
        <w:rPr>
          <w:rFonts w:cs="Arial"/>
          <w:szCs w:val="24"/>
        </w:rPr>
        <w:t xml:space="preserve"> </w:t>
      </w:r>
      <w:r w:rsidRPr="00D279AE" w:rsidR="0000023D">
        <w:rPr>
          <w:rFonts w:cs="Arial"/>
          <w:szCs w:val="24"/>
        </w:rPr>
        <w:t>bila uključena u odbojku. Mal.</w:t>
      </w:r>
      <w:r w:rsidR="00B018CE">
        <w:rPr>
          <w:rFonts w:cs="Arial"/>
          <w:szCs w:val="24"/>
        </w:rPr>
        <w:t xml:space="preserve">D. S. </w:t>
      </w:r>
      <w:r w:rsidRPr="00D279AE" w:rsidR="0000023D">
        <w:rPr>
          <w:rFonts w:cs="Arial"/>
          <w:szCs w:val="24"/>
        </w:rPr>
        <w:t xml:space="preserve">rođen je </w:t>
      </w:r>
      <w:r w:rsidR="00B018CE">
        <w:rPr>
          <w:rFonts w:cs="Arial"/>
          <w:szCs w:val="24"/>
        </w:rPr>
        <w:t>…</w:t>
      </w:r>
      <w:r w:rsidRPr="00D279AE" w:rsidR="0000023D">
        <w:rPr>
          <w:rFonts w:cs="Arial"/>
          <w:szCs w:val="24"/>
        </w:rPr>
        <w:t xml:space="preserve">. g i pohađa </w:t>
      </w:r>
      <w:r w:rsidR="00B018CE">
        <w:rPr>
          <w:rFonts w:cs="Arial"/>
          <w:szCs w:val="24"/>
        </w:rPr>
        <w:t>.</w:t>
      </w:r>
      <w:r w:rsidRPr="00D279AE" w:rsidR="0000023D">
        <w:rPr>
          <w:rFonts w:cs="Arial"/>
          <w:szCs w:val="24"/>
        </w:rPr>
        <w:t xml:space="preserve">. razred OŠ </w:t>
      </w:r>
      <w:r w:rsidR="00B018CE">
        <w:rPr>
          <w:rFonts w:cs="Arial"/>
          <w:szCs w:val="24"/>
        </w:rPr>
        <w:t xml:space="preserve">R. </w:t>
      </w:r>
      <w:r w:rsidRPr="00D279AE" w:rsidR="0000023D">
        <w:rPr>
          <w:rFonts w:cs="Arial"/>
          <w:szCs w:val="24"/>
        </w:rPr>
        <w:t xml:space="preserve">njive – </w:t>
      </w:r>
      <w:r w:rsidR="00B018CE">
        <w:rPr>
          <w:rFonts w:cs="Arial"/>
          <w:szCs w:val="24"/>
        </w:rPr>
        <w:t xml:space="preserve">N. </w:t>
      </w:r>
      <w:r w:rsidRPr="00D279AE" w:rsidR="0000023D">
        <w:rPr>
          <w:rFonts w:cs="Arial"/>
          <w:szCs w:val="24"/>
        </w:rPr>
        <w:t>te je urednog zdravstvenog stanja a od izvannastavnih aktivnosti pohađa</w:t>
      </w:r>
      <w:r w:rsidRPr="00D279AE">
        <w:rPr>
          <w:rFonts w:cs="Arial"/>
          <w:szCs w:val="24"/>
        </w:rPr>
        <w:t xml:space="preserve"> </w:t>
      </w:r>
      <w:r w:rsidRPr="00D279AE" w:rsidR="0000023D">
        <w:rPr>
          <w:rFonts w:cs="Arial"/>
          <w:szCs w:val="24"/>
        </w:rPr>
        <w:t xml:space="preserve">nogomet. Za predmetne roditelje su podaci da su brak bili sklopili </w:t>
      </w:r>
      <w:r w:rsidR="00B018CE">
        <w:rPr>
          <w:rFonts w:cs="Arial"/>
          <w:szCs w:val="24"/>
        </w:rPr>
        <w:t>…..</w:t>
      </w:r>
      <w:r w:rsidRPr="00D279AE" w:rsidR="0000023D">
        <w:rPr>
          <w:rFonts w:cs="Arial"/>
          <w:szCs w:val="24"/>
        </w:rPr>
        <w:t xml:space="preserve">. g u </w:t>
      </w:r>
      <w:r w:rsidR="00B018CE">
        <w:rPr>
          <w:rFonts w:cs="Arial"/>
          <w:szCs w:val="24"/>
        </w:rPr>
        <w:t>S.</w:t>
      </w:r>
      <w:r w:rsidRPr="00D279AE" w:rsidR="0000023D">
        <w:rPr>
          <w:rFonts w:cs="Arial"/>
          <w:szCs w:val="24"/>
        </w:rPr>
        <w:t>, a u</w:t>
      </w:r>
      <w:r w:rsidRPr="00D279AE" w:rsidR="002843F9">
        <w:rPr>
          <w:rFonts w:cs="Arial"/>
          <w:szCs w:val="24"/>
        </w:rPr>
        <w:t xml:space="preserve"> </w:t>
      </w:r>
      <w:r w:rsidRPr="00D279AE" w:rsidR="0000023D">
        <w:rPr>
          <w:rFonts w:cs="Arial"/>
          <w:szCs w:val="24"/>
        </w:rPr>
        <w:t xml:space="preserve">srpnju </w:t>
      </w:r>
      <w:r w:rsidR="00B018CE">
        <w:rPr>
          <w:rFonts w:cs="Arial"/>
          <w:szCs w:val="24"/>
        </w:rPr>
        <w:t>….</w:t>
      </w:r>
      <w:r w:rsidRPr="00D279AE" w:rsidR="0000023D">
        <w:rPr>
          <w:rFonts w:cs="Arial"/>
          <w:szCs w:val="24"/>
        </w:rPr>
        <w:t xml:space="preserve">. g pokrenuli postupak obveznog savjetovanja prije razvoda braka pri HZSR-u i postigli plan o zajedničkoj roditeljskoj skrbi. IZ priloženog rješenja ovog suda </w:t>
      </w:r>
      <w:r w:rsidR="00B018CE">
        <w:rPr>
          <w:rFonts w:cs="Arial"/>
          <w:szCs w:val="24"/>
        </w:rPr>
        <w:t>……..</w:t>
      </w:r>
      <w:r w:rsidRPr="00D279AE" w:rsidR="0000023D">
        <w:rPr>
          <w:rFonts w:cs="Arial"/>
          <w:szCs w:val="24"/>
        </w:rPr>
        <w:t xml:space="preserve"> od </w:t>
      </w:r>
      <w:r w:rsidR="00B018CE">
        <w:rPr>
          <w:rFonts w:cs="Arial"/>
          <w:szCs w:val="24"/>
        </w:rPr>
        <w:t>……..</w:t>
      </w:r>
      <w:r w:rsidRPr="00D279AE" w:rsidR="0000023D">
        <w:rPr>
          <w:rFonts w:cs="Arial"/>
          <w:szCs w:val="24"/>
        </w:rPr>
        <w:t>. je razvidno da je istim razveden brak predmetnih roditelja i odobren njihov Plan o zajedničkoj roditeljskoj skrbi da će mal.djeca stanovati s majkom uz zajedničku roditeljsku skrb i tim rjeenjem regulirane osobne odnose oca s djecom, svaki dan preko tjedna te svaki drugi vikend od</w:t>
      </w:r>
      <w:r w:rsidRPr="00D279AE" w:rsidR="002843F9">
        <w:rPr>
          <w:rFonts w:cs="Arial"/>
          <w:szCs w:val="24"/>
        </w:rPr>
        <w:t xml:space="preserve"> </w:t>
      </w:r>
      <w:r w:rsidRPr="00D279AE" w:rsidR="0000023D">
        <w:rPr>
          <w:rFonts w:cs="Arial"/>
          <w:szCs w:val="24"/>
        </w:rPr>
        <w:t>petka do nedjelje uz obvezu uzdržavanja u mjesečnom iznosu od 600,00 eura.</w:t>
      </w:r>
    </w:p>
    <w:p w:rsidRPr="00D279AE" w:rsidR="0000023D" w:rsidP="0000023D" w:rsidRDefault="0000023D" w14:paraId="09729AFB" w14:textId="77777777">
      <w:pPr>
        <w:pStyle w:val="Bezproreda"/>
        <w:jc w:val="both"/>
        <w:rPr>
          <w:rFonts w:cs="Arial"/>
          <w:szCs w:val="24"/>
        </w:rPr>
      </w:pPr>
    </w:p>
    <w:p w:rsidRPr="00D279AE" w:rsidR="0000023D" w:rsidP="0000023D" w:rsidRDefault="00D279AE" w14:paraId="0CB04D9A" w14:textId="77777777">
      <w:pPr>
        <w:pStyle w:val="Bezproreda"/>
        <w:jc w:val="both"/>
        <w:rPr>
          <w:rFonts w:cs="Arial"/>
          <w:szCs w:val="24"/>
        </w:rPr>
      </w:pPr>
      <w:r w:rsidRPr="00D279AE">
        <w:rPr>
          <w:rFonts w:cs="Arial"/>
          <w:szCs w:val="24"/>
        </w:rPr>
        <w:tab/>
        <w:t xml:space="preserve">18. </w:t>
      </w:r>
      <w:r w:rsidRPr="00D279AE" w:rsidR="0000023D">
        <w:rPr>
          <w:rFonts w:cs="Arial"/>
          <w:szCs w:val="24"/>
        </w:rPr>
        <w:t xml:space="preserve">Razvidno je sudu dalje da je predmetna obitelj HZSR-u PU </w:t>
      </w:r>
      <w:r w:rsidR="00B018CE">
        <w:rPr>
          <w:rFonts w:cs="Arial"/>
          <w:szCs w:val="24"/>
        </w:rPr>
        <w:t xml:space="preserve">S. </w:t>
      </w:r>
      <w:r w:rsidRPr="00D279AE" w:rsidR="0000023D">
        <w:rPr>
          <w:rFonts w:cs="Arial"/>
          <w:szCs w:val="24"/>
        </w:rPr>
        <w:t xml:space="preserve">poznata od rujna </w:t>
      </w:r>
      <w:r w:rsidR="00B018CE">
        <w:rPr>
          <w:rFonts w:cs="Arial"/>
          <w:szCs w:val="24"/>
        </w:rPr>
        <w:t>…</w:t>
      </w:r>
      <w:r w:rsidRPr="00D279AE" w:rsidR="0000023D">
        <w:rPr>
          <w:rFonts w:cs="Arial"/>
          <w:szCs w:val="24"/>
        </w:rPr>
        <w:t>.g kada je</w:t>
      </w:r>
      <w:r w:rsidRPr="00D279AE" w:rsidR="002843F9">
        <w:rPr>
          <w:rFonts w:cs="Arial"/>
          <w:szCs w:val="24"/>
        </w:rPr>
        <w:t xml:space="preserve"> </w:t>
      </w:r>
      <w:r w:rsidRPr="00D279AE" w:rsidR="0000023D">
        <w:rPr>
          <w:rFonts w:cs="Arial"/>
          <w:szCs w:val="24"/>
        </w:rPr>
        <w:t xml:space="preserve">zaprimljena obavijest I. policijske postaje </w:t>
      </w:r>
      <w:r w:rsidR="00B018CE">
        <w:rPr>
          <w:rFonts w:cs="Arial"/>
          <w:szCs w:val="24"/>
        </w:rPr>
        <w:t xml:space="preserve">S. </w:t>
      </w:r>
      <w:r w:rsidRPr="00D279AE" w:rsidR="0000023D">
        <w:rPr>
          <w:rFonts w:cs="Arial"/>
          <w:szCs w:val="24"/>
        </w:rPr>
        <w:t>o počinjenju vršnjačkog nasilja od strane mal.</w:t>
      </w:r>
      <w:r w:rsidRPr="00D279AE">
        <w:rPr>
          <w:rFonts w:cs="Arial"/>
          <w:szCs w:val="24"/>
        </w:rPr>
        <w:t xml:space="preserve"> </w:t>
      </w:r>
      <w:r w:rsidR="00B018CE">
        <w:rPr>
          <w:rFonts w:cs="Arial"/>
          <w:szCs w:val="24"/>
        </w:rPr>
        <w:t xml:space="preserve">M. S. </w:t>
      </w:r>
      <w:r w:rsidRPr="00D279AE" w:rsidR="0000023D">
        <w:rPr>
          <w:rFonts w:cs="Arial"/>
          <w:szCs w:val="24"/>
        </w:rPr>
        <w:t>prema mal.</w:t>
      </w:r>
      <w:r w:rsidRPr="00D279AE">
        <w:rPr>
          <w:rFonts w:cs="Arial"/>
          <w:szCs w:val="24"/>
        </w:rPr>
        <w:t xml:space="preserve"> </w:t>
      </w:r>
      <w:r w:rsidR="00B018CE">
        <w:rPr>
          <w:rFonts w:cs="Arial"/>
          <w:szCs w:val="24"/>
        </w:rPr>
        <w:t>M. B.</w:t>
      </w:r>
      <w:r w:rsidRPr="00D279AE" w:rsidR="0000023D">
        <w:rPr>
          <w:rFonts w:cs="Arial"/>
          <w:szCs w:val="24"/>
        </w:rPr>
        <w:t xml:space="preserve">, rođ. </w:t>
      </w:r>
      <w:r w:rsidR="00B018CE">
        <w:rPr>
          <w:rFonts w:cs="Arial"/>
          <w:szCs w:val="24"/>
        </w:rPr>
        <w:t>…..</w:t>
      </w:r>
      <w:r w:rsidRPr="00D279AE" w:rsidR="0000023D">
        <w:rPr>
          <w:rFonts w:cs="Arial"/>
          <w:szCs w:val="24"/>
        </w:rPr>
        <w:t>. g te su povodom zaprimljene</w:t>
      </w:r>
      <w:r w:rsidRPr="00D279AE" w:rsidR="002843F9">
        <w:rPr>
          <w:rFonts w:cs="Arial"/>
          <w:szCs w:val="24"/>
        </w:rPr>
        <w:t xml:space="preserve"> </w:t>
      </w:r>
      <w:r w:rsidRPr="00D279AE" w:rsidR="0000023D">
        <w:rPr>
          <w:rFonts w:cs="Arial"/>
          <w:szCs w:val="24"/>
        </w:rPr>
        <w:t xml:space="preserve">obavijesti obavili  razgovor s majkom </w:t>
      </w:r>
      <w:r w:rsidR="00B018CE">
        <w:rPr>
          <w:rFonts w:cs="Arial"/>
          <w:szCs w:val="24"/>
        </w:rPr>
        <w:t xml:space="preserve">N. </w:t>
      </w:r>
      <w:r w:rsidRPr="00D279AE" w:rsidR="0000023D">
        <w:rPr>
          <w:rFonts w:cs="Arial"/>
          <w:szCs w:val="24"/>
        </w:rPr>
        <w:t xml:space="preserve">i mal. </w:t>
      </w:r>
      <w:r w:rsidR="00B018CE">
        <w:rPr>
          <w:rFonts w:cs="Arial"/>
          <w:szCs w:val="24"/>
        </w:rPr>
        <w:t>M.</w:t>
      </w:r>
      <w:r w:rsidRPr="00D279AE" w:rsidR="0000023D">
        <w:rPr>
          <w:rFonts w:cs="Arial"/>
          <w:szCs w:val="24"/>
        </w:rPr>
        <w:t>, tijekom kojeg je utvrđeno</w:t>
      </w:r>
      <w:r w:rsidRPr="00D279AE" w:rsidR="002843F9">
        <w:rPr>
          <w:rFonts w:cs="Arial"/>
          <w:szCs w:val="24"/>
        </w:rPr>
        <w:t xml:space="preserve"> </w:t>
      </w:r>
      <w:r w:rsidRPr="00D279AE" w:rsidR="0000023D">
        <w:rPr>
          <w:rFonts w:cs="Arial"/>
          <w:szCs w:val="24"/>
        </w:rPr>
        <w:t>da su se navedene djevojčice međusobno vrijeđale putem društvenih mreža, pri čemu je mal.</w:t>
      </w:r>
      <w:r w:rsidRPr="00D279AE" w:rsidR="002843F9">
        <w:rPr>
          <w:rFonts w:cs="Arial"/>
          <w:szCs w:val="24"/>
        </w:rPr>
        <w:t xml:space="preserve"> </w:t>
      </w:r>
      <w:r w:rsidR="00B018CE">
        <w:rPr>
          <w:rFonts w:cs="Arial"/>
          <w:szCs w:val="24"/>
        </w:rPr>
        <w:t xml:space="preserve">M. </w:t>
      </w:r>
      <w:r w:rsidRPr="00D279AE" w:rsidR="0000023D">
        <w:rPr>
          <w:rFonts w:cs="Arial"/>
          <w:szCs w:val="24"/>
        </w:rPr>
        <w:t xml:space="preserve">potvrdila svoje sudjelovanje u navedenim neprimjerenim ponašanjima. Podaci su da je u tom razgovoru majka </w:t>
      </w:r>
      <w:r w:rsidR="00B018CE">
        <w:rPr>
          <w:rFonts w:cs="Arial"/>
          <w:szCs w:val="24"/>
        </w:rPr>
        <w:t xml:space="preserve">N. </w:t>
      </w:r>
      <w:r w:rsidRPr="00D279AE" w:rsidR="0000023D">
        <w:rPr>
          <w:rFonts w:cs="Arial"/>
          <w:szCs w:val="24"/>
        </w:rPr>
        <w:t xml:space="preserve">navela da je mal. </w:t>
      </w:r>
      <w:r w:rsidR="00B018CE">
        <w:rPr>
          <w:rFonts w:cs="Arial"/>
          <w:szCs w:val="24"/>
        </w:rPr>
        <w:t xml:space="preserve">M. </w:t>
      </w:r>
      <w:r w:rsidRPr="00D279AE" w:rsidR="0000023D">
        <w:rPr>
          <w:rFonts w:cs="Arial"/>
          <w:szCs w:val="24"/>
        </w:rPr>
        <w:t>kaznila riječima „ubila sam boga u</w:t>
      </w:r>
      <w:r w:rsidRPr="00D279AE" w:rsidR="002843F9">
        <w:rPr>
          <w:rFonts w:cs="Arial"/>
          <w:szCs w:val="24"/>
        </w:rPr>
        <w:t xml:space="preserve"> </w:t>
      </w:r>
      <w:r w:rsidR="00B018CE">
        <w:rPr>
          <w:rFonts w:cs="Arial"/>
          <w:szCs w:val="24"/>
        </w:rPr>
        <w:t>M.</w:t>
      </w:r>
      <w:r w:rsidRPr="00D279AE" w:rsidR="0000023D">
        <w:rPr>
          <w:rFonts w:cs="Arial"/>
          <w:szCs w:val="24"/>
        </w:rPr>
        <w:t xml:space="preserve">“, dok je mal. </w:t>
      </w:r>
      <w:r w:rsidR="00B018CE">
        <w:rPr>
          <w:rFonts w:cs="Arial"/>
          <w:szCs w:val="24"/>
        </w:rPr>
        <w:t xml:space="preserve">M. </w:t>
      </w:r>
      <w:r w:rsidRPr="00D279AE" w:rsidR="0000023D">
        <w:rPr>
          <w:rFonts w:cs="Arial"/>
          <w:szCs w:val="24"/>
        </w:rPr>
        <w:t xml:space="preserve">izjavila da ju je majka dva puta lagano udarila po stražnjici. Podaci su da se na to majka  podsmjehnula i izjavila „Je, baš je bilo lagano“, zbog čega je stručni tim procijenio potrebu reagiranja te je o opisanoj situaciji obiteljskog nasilja obaviještena nadležna policijska postaja. Podaci su da je mal. </w:t>
      </w:r>
      <w:r w:rsidR="00B018CE">
        <w:rPr>
          <w:rFonts w:cs="Arial"/>
          <w:szCs w:val="24"/>
        </w:rPr>
        <w:t xml:space="preserve">M. </w:t>
      </w:r>
      <w:r w:rsidRPr="00D279AE" w:rsidR="0000023D">
        <w:rPr>
          <w:rFonts w:cs="Arial"/>
          <w:szCs w:val="24"/>
        </w:rPr>
        <w:t xml:space="preserve">od strane OŠ </w:t>
      </w:r>
      <w:r w:rsidR="00B018CE">
        <w:rPr>
          <w:rFonts w:cs="Arial"/>
          <w:szCs w:val="24"/>
        </w:rPr>
        <w:t xml:space="preserve">R. </w:t>
      </w:r>
      <w:r w:rsidRPr="00D279AE" w:rsidR="0000023D">
        <w:rPr>
          <w:rFonts w:cs="Arial"/>
          <w:szCs w:val="24"/>
        </w:rPr>
        <w:t xml:space="preserve">njive – </w:t>
      </w:r>
      <w:r w:rsidR="00B018CE">
        <w:rPr>
          <w:rFonts w:cs="Arial"/>
          <w:szCs w:val="24"/>
        </w:rPr>
        <w:t xml:space="preserve">N. </w:t>
      </w:r>
      <w:r w:rsidRPr="00D279AE" w:rsidR="0000023D">
        <w:rPr>
          <w:rFonts w:cs="Arial"/>
          <w:szCs w:val="24"/>
        </w:rPr>
        <w:t xml:space="preserve">izrečena i pedagoška mjera zbog počinjenja vršnjačkog nasilja. Nadalje, dana </w:t>
      </w:r>
      <w:r w:rsidR="00B018CE">
        <w:rPr>
          <w:rFonts w:cs="Arial"/>
          <w:szCs w:val="24"/>
        </w:rPr>
        <w:t>……..</w:t>
      </w:r>
      <w:r w:rsidRPr="00D279AE" w:rsidR="0000023D">
        <w:rPr>
          <w:rFonts w:cs="Arial"/>
          <w:szCs w:val="24"/>
        </w:rPr>
        <w:t xml:space="preserve">. zavod je zaprimio  dopis osnovne škole kojim je prijavljen događaj koji je mal. </w:t>
      </w:r>
      <w:r w:rsidR="00B018CE">
        <w:rPr>
          <w:rFonts w:cs="Arial"/>
          <w:szCs w:val="24"/>
        </w:rPr>
        <w:t xml:space="preserve">M. </w:t>
      </w:r>
      <w:r w:rsidRPr="00D279AE" w:rsidR="0000023D">
        <w:rPr>
          <w:rFonts w:cs="Arial"/>
          <w:szCs w:val="24"/>
        </w:rPr>
        <w:t>iznijela stručnoj službi škole i to da je dulje vrijeme bila izložena svakodnevnom</w:t>
      </w:r>
      <w:r w:rsidRPr="00D279AE" w:rsidR="002843F9">
        <w:rPr>
          <w:rFonts w:cs="Arial"/>
          <w:szCs w:val="24"/>
        </w:rPr>
        <w:t xml:space="preserve"> </w:t>
      </w:r>
      <w:r w:rsidRPr="00D279AE" w:rsidR="0000023D">
        <w:rPr>
          <w:rFonts w:cs="Arial"/>
          <w:szCs w:val="24"/>
        </w:rPr>
        <w:t>fizičkom i verbalnom zlostavljanju od strane deset do dvanaest dječaka iz razreda , pa je stručna</w:t>
      </w:r>
      <w:r w:rsidRPr="00D279AE">
        <w:rPr>
          <w:rFonts w:cs="Arial"/>
          <w:szCs w:val="24"/>
        </w:rPr>
        <w:t xml:space="preserve"> </w:t>
      </w:r>
      <w:r w:rsidRPr="00D279AE" w:rsidR="0000023D">
        <w:rPr>
          <w:rFonts w:cs="Arial"/>
          <w:szCs w:val="24"/>
        </w:rPr>
        <w:t>služba škole provela potrebne radnje radi provjere navoda, no nije bilo moguće potvrditi</w:t>
      </w:r>
      <w:r w:rsidRPr="00D279AE" w:rsidR="002843F9">
        <w:rPr>
          <w:rFonts w:cs="Arial"/>
          <w:szCs w:val="24"/>
        </w:rPr>
        <w:t xml:space="preserve"> </w:t>
      </w:r>
      <w:r w:rsidRPr="00D279AE" w:rsidR="0000023D">
        <w:rPr>
          <w:rFonts w:cs="Arial"/>
          <w:szCs w:val="24"/>
        </w:rPr>
        <w:t>njihovu istinitost, nakon čega je stručna služba poduzela daljnje mjere na individualnoj i</w:t>
      </w:r>
      <w:r w:rsidRPr="00D279AE" w:rsidR="002843F9">
        <w:rPr>
          <w:rFonts w:cs="Arial"/>
          <w:szCs w:val="24"/>
        </w:rPr>
        <w:t xml:space="preserve"> </w:t>
      </w:r>
      <w:r w:rsidRPr="00D279AE" w:rsidR="0000023D">
        <w:rPr>
          <w:rFonts w:cs="Arial"/>
          <w:szCs w:val="24"/>
        </w:rPr>
        <w:t xml:space="preserve">grupnoj razini. Dana </w:t>
      </w:r>
      <w:r w:rsidR="00B018CE">
        <w:rPr>
          <w:rFonts w:cs="Arial"/>
          <w:szCs w:val="24"/>
        </w:rPr>
        <w:t>……..</w:t>
      </w:r>
      <w:r w:rsidRPr="00D279AE" w:rsidR="0000023D">
        <w:rPr>
          <w:rFonts w:cs="Arial"/>
          <w:szCs w:val="24"/>
        </w:rPr>
        <w:t xml:space="preserve">. g </w:t>
      </w:r>
      <w:r w:rsidRPr="00D279AE" w:rsidR="002843F9">
        <w:rPr>
          <w:rFonts w:cs="Arial"/>
          <w:szCs w:val="24"/>
        </w:rPr>
        <w:t>zavod je zaprimio</w:t>
      </w:r>
      <w:r w:rsidRPr="00D279AE" w:rsidR="0000023D">
        <w:rPr>
          <w:rFonts w:cs="Arial"/>
          <w:szCs w:val="24"/>
        </w:rPr>
        <w:t xml:space="preserve"> ustup spisa Područnog ureda </w:t>
      </w:r>
      <w:r w:rsidR="00B018CE">
        <w:rPr>
          <w:rFonts w:cs="Arial"/>
          <w:szCs w:val="24"/>
        </w:rPr>
        <w:t xml:space="preserve">K. </w:t>
      </w:r>
      <w:r w:rsidRPr="00D279AE" w:rsidR="0000023D">
        <w:rPr>
          <w:rFonts w:cs="Arial"/>
          <w:szCs w:val="24"/>
        </w:rPr>
        <w:t xml:space="preserve">vezano uz novo prijavljeno vršnjačko nasilje od strane mal. </w:t>
      </w:r>
      <w:r w:rsidR="00B018CE">
        <w:rPr>
          <w:rFonts w:cs="Arial"/>
          <w:szCs w:val="24"/>
        </w:rPr>
        <w:t xml:space="preserve">M. </w:t>
      </w:r>
      <w:r w:rsidRPr="00D279AE" w:rsidR="0000023D">
        <w:rPr>
          <w:rFonts w:cs="Arial"/>
          <w:szCs w:val="24"/>
        </w:rPr>
        <w:t xml:space="preserve">prema mlt. </w:t>
      </w:r>
      <w:r w:rsidR="00B018CE">
        <w:rPr>
          <w:rFonts w:cs="Arial"/>
          <w:szCs w:val="24"/>
        </w:rPr>
        <w:t>N. C.</w:t>
      </w:r>
      <w:r w:rsidRPr="00D279AE" w:rsidR="0000023D">
        <w:rPr>
          <w:rFonts w:cs="Arial"/>
          <w:szCs w:val="24"/>
        </w:rPr>
        <w:t>,</w:t>
      </w:r>
      <w:r w:rsidRPr="00D279AE" w:rsidR="002843F9">
        <w:rPr>
          <w:rFonts w:cs="Arial"/>
          <w:szCs w:val="24"/>
        </w:rPr>
        <w:t xml:space="preserve"> </w:t>
      </w:r>
      <w:r w:rsidRPr="00D279AE" w:rsidR="0000023D">
        <w:rPr>
          <w:rFonts w:cs="Arial"/>
          <w:szCs w:val="24"/>
        </w:rPr>
        <w:t xml:space="preserve">rođ. </w:t>
      </w:r>
      <w:r w:rsidR="00B018CE">
        <w:rPr>
          <w:rFonts w:cs="Arial"/>
          <w:szCs w:val="24"/>
        </w:rPr>
        <w:t>….</w:t>
      </w:r>
      <w:r w:rsidRPr="00D279AE" w:rsidR="0000023D">
        <w:rPr>
          <w:rFonts w:cs="Arial"/>
          <w:szCs w:val="24"/>
        </w:rPr>
        <w:t xml:space="preserve">. g i to da je mal. </w:t>
      </w:r>
      <w:r w:rsidR="00B018CE">
        <w:rPr>
          <w:rFonts w:cs="Arial"/>
          <w:szCs w:val="24"/>
        </w:rPr>
        <w:t xml:space="preserve">M. </w:t>
      </w:r>
      <w:r w:rsidRPr="00D279AE" w:rsidR="0000023D">
        <w:rPr>
          <w:rFonts w:cs="Arial"/>
          <w:szCs w:val="24"/>
        </w:rPr>
        <w:t xml:space="preserve">sa skupinom mlt.djevojčica došla ispred </w:t>
      </w:r>
      <w:r w:rsidRPr="00D279AE" w:rsidR="0000023D">
        <w:rPr>
          <w:rFonts w:cs="Arial"/>
          <w:szCs w:val="24"/>
        </w:rPr>
        <w:lastRenderedPageBreak/>
        <w:t xml:space="preserve">obiteljske kuće mlt. </w:t>
      </w:r>
      <w:r w:rsidR="00B018CE">
        <w:rPr>
          <w:rFonts w:cs="Arial"/>
          <w:szCs w:val="24"/>
        </w:rPr>
        <w:t>N.</w:t>
      </w:r>
      <w:r w:rsidRPr="00D279AE" w:rsidR="0000023D">
        <w:rPr>
          <w:rFonts w:cs="Arial"/>
          <w:szCs w:val="24"/>
        </w:rPr>
        <w:t xml:space="preserve">, zahtijevala od nje ispriku zbog navodnog širenja neistinitih informacija te joj prijetila fizičkim nasiljem ukoliko se ne ispriča. Podaci su da su u razgovoru s mlt. </w:t>
      </w:r>
      <w:r w:rsidR="00B018CE">
        <w:rPr>
          <w:rFonts w:cs="Arial"/>
          <w:szCs w:val="24"/>
        </w:rPr>
        <w:t xml:space="preserve">M. </w:t>
      </w:r>
      <w:r w:rsidRPr="00D279AE" w:rsidR="0000023D">
        <w:rPr>
          <w:rFonts w:cs="Arial"/>
          <w:szCs w:val="24"/>
        </w:rPr>
        <w:t xml:space="preserve">navedeni  događaji potvrđeni. Nadalje, u razgovoru je mlt. </w:t>
      </w:r>
      <w:r w:rsidR="00B018CE">
        <w:rPr>
          <w:rFonts w:cs="Arial"/>
          <w:szCs w:val="24"/>
        </w:rPr>
        <w:t xml:space="preserve">M. </w:t>
      </w:r>
      <w:r w:rsidRPr="00D279AE" w:rsidR="0000023D">
        <w:rPr>
          <w:rFonts w:cs="Arial"/>
          <w:szCs w:val="24"/>
        </w:rPr>
        <w:t xml:space="preserve">također navela da ju je mlt. </w:t>
      </w:r>
      <w:r w:rsidR="00B018CE">
        <w:rPr>
          <w:rFonts w:cs="Arial"/>
          <w:szCs w:val="24"/>
        </w:rPr>
        <w:t>M. J.</w:t>
      </w:r>
      <w:r w:rsidRPr="00D279AE" w:rsidR="0000023D">
        <w:rPr>
          <w:rFonts w:cs="Arial"/>
          <w:szCs w:val="24"/>
        </w:rPr>
        <w:t xml:space="preserve">, rođ. </w:t>
      </w:r>
      <w:r w:rsidR="00B018CE">
        <w:rPr>
          <w:rFonts w:cs="Arial"/>
          <w:szCs w:val="24"/>
        </w:rPr>
        <w:t>……..</w:t>
      </w:r>
      <w:r w:rsidRPr="00D279AE" w:rsidR="0000023D">
        <w:rPr>
          <w:rFonts w:cs="Arial"/>
          <w:szCs w:val="24"/>
        </w:rPr>
        <w:t>. godine, prisilio na slanje eksplicitnih fotografija prijeteći joj da će ubiti cijelu njezinu obitelj te ju fizički napao na</w:t>
      </w:r>
      <w:r w:rsidRPr="00D279AE" w:rsidR="002843F9">
        <w:rPr>
          <w:rFonts w:cs="Arial"/>
          <w:szCs w:val="24"/>
        </w:rPr>
        <w:t xml:space="preserve"> </w:t>
      </w:r>
      <w:r w:rsidRPr="00D279AE" w:rsidR="0000023D">
        <w:rPr>
          <w:rFonts w:cs="Arial"/>
          <w:szCs w:val="24"/>
        </w:rPr>
        <w:t>način da ju je udario dlanom u lice, nakon čega je navedene fotografije proslijedio putem</w:t>
      </w:r>
      <w:r w:rsidRPr="00D279AE" w:rsidR="002843F9">
        <w:rPr>
          <w:rFonts w:cs="Arial"/>
          <w:szCs w:val="24"/>
        </w:rPr>
        <w:t xml:space="preserve"> </w:t>
      </w:r>
      <w:r w:rsidRPr="00D279AE" w:rsidR="0000023D">
        <w:rPr>
          <w:rFonts w:cs="Arial"/>
          <w:szCs w:val="24"/>
        </w:rPr>
        <w:t xml:space="preserve">društvenih mreža. Podaci su da je o opisanoj situaciji vršnjačkog nasilja stručni tim HZSR-a PU </w:t>
      </w:r>
      <w:r w:rsidR="00B018CE">
        <w:rPr>
          <w:rFonts w:cs="Arial"/>
          <w:szCs w:val="24"/>
        </w:rPr>
        <w:t xml:space="preserve">S. </w:t>
      </w:r>
      <w:r w:rsidRPr="00D279AE" w:rsidR="0000023D">
        <w:rPr>
          <w:rFonts w:cs="Arial"/>
          <w:szCs w:val="24"/>
        </w:rPr>
        <w:t>obavijestio  nadležnu policijsku postaju.</w:t>
      </w:r>
    </w:p>
    <w:p w:rsidRPr="00D279AE" w:rsidR="0000023D" w:rsidP="0000023D" w:rsidRDefault="0000023D" w14:paraId="629DCC2F" w14:textId="77777777">
      <w:pPr>
        <w:pStyle w:val="Bezproreda"/>
        <w:jc w:val="both"/>
        <w:rPr>
          <w:rFonts w:cs="Arial"/>
          <w:szCs w:val="24"/>
        </w:rPr>
      </w:pPr>
      <w:r w:rsidRPr="00D279AE">
        <w:rPr>
          <w:rFonts w:cs="Arial"/>
          <w:szCs w:val="24"/>
        </w:rPr>
        <w:t xml:space="preserve">  </w:t>
      </w:r>
    </w:p>
    <w:p w:rsidRPr="00D279AE" w:rsidR="0000023D" w:rsidP="0000023D" w:rsidRDefault="00D279AE" w14:paraId="5AAF0C9A" w14:textId="77777777">
      <w:pPr>
        <w:pStyle w:val="Bezproreda"/>
        <w:jc w:val="both"/>
        <w:rPr>
          <w:rFonts w:cs="Arial"/>
          <w:szCs w:val="24"/>
        </w:rPr>
      </w:pPr>
      <w:r w:rsidRPr="00D279AE">
        <w:rPr>
          <w:rFonts w:cs="Arial"/>
          <w:szCs w:val="24"/>
        </w:rPr>
        <w:tab/>
        <w:t xml:space="preserve">19. </w:t>
      </w:r>
      <w:r w:rsidRPr="00D279AE" w:rsidR="0000023D">
        <w:rPr>
          <w:rFonts w:cs="Arial"/>
          <w:szCs w:val="24"/>
        </w:rPr>
        <w:t xml:space="preserve">Dalje su podaci da je zavod  </w:t>
      </w:r>
      <w:r w:rsidR="00B018CE">
        <w:rPr>
          <w:rFonts w:cs="Arial"/>
          <w:szCs w:val="24"/>
        </w:rPr>
        <w:t>……</w:t>
      </w:r>
      <w:r w:rsidRPr="00D279AE" w:rsidR="0000023D">
        <w:rPr>
          <w:rFonts w:cs="Arial"/>
          <w:szCs w:val="24"/>
        </w:rPr>
        <w:t xml:space="preserve">.g zaprimio obavijest I. policijske postaje </w:t>
      </w:r>
      <w:r w:rsidR="00B018CE">
        <w:rPr>
          <w:rFonts w:cs="Arial"/>
          <w:szCs w:val="24"/>
        </w:rPr>
        <w:t xml:space="preserve">S. </w:t>
      </w:r>
      <w:r w:rsidRPr="00D279AE" w:rsidR="0000023D">
        <w:rPr>
          <w:rFonts w:cs="Arial"/>
          <w:szCs w:val="24"/>
        </w:rPr>
        <w:t>prema kojoj</w:t>
      </w:r>
      <w:r w:rsidRPr="00D279AE" w:rsidR="002843F9">
        <w:rPr>
          <w:rFonts w:cs="Arial"/>
          <w:szCs w:val="24"/>
        </w:rPr>
        <w:t xml:space="preserve"> </w:t>
      </w:r>
      <w:r w:rsidRPr="00D279AE" w:rsidR="0000023D">
        <w:rPr>
          <w:rFonts w:cs="Arial"/>
          <w:szCs w:val="24"/>
        </w:rPr>
        <w:t xml:space="preserve">su mlt. </w:t>
      </w:r>
      <w:r w:rsidR="00B018CE">
        <w:rPr>
          <w:rFonts w:cs="Arial"/>
          <w:szCs w:val="24"/>
        </w:rPr>
        <w:t xml:space="preserve">M. </w:t>
      </w:r>
      <w:r w:rsidRPr="00D279AE" w:rsidR="0000023D">
        <w:rPr>
          <w:rFonts w:cs="Arial"/>
          <w:szCs w:val="24"/>
        </w:rPr>
        <w:t xml:space="preserve">i mlt. </w:t>
      </w:r>
      <w:r w:rsidR="00B018CE">
        <w:rPr>
          <w:rFonts w:cs="Arial"/>
          <w:szCs w:val="24"/>
        </w:rPr>
        <w:t>L. ……..</w:t>
      </w:r>
      <w:r w:rsidRPr="00D279AE" w:rsidR="0000023D">
        <w:rPr>
          <w:rFonts w:cs="Arial"/>
          <w:szCs w:val="24"/>
        </w:rPr>
        <w:t>.g u 03:00 sata zatečene vani bez prisutnosti</w:t>
      </w:r>
      <w:r w:rsidRPr="00D279AE" w:rsidR="002843F9">
        <w:rPr>
          <w:rFonts w:cs="Arial"/>
          <w:szCs w:val="24"/>
        </w:rPr>
        <w:t xml:space="preserve"> </w:t>
      </w:r>
      <w:r w:rsidRPr="00D279AE" w:rsidR="0000023D">
        <w:rPr>
          <w:rFonts w:cs="Arial"/>
          <w:szCs w:val="24"/>
        </w:rPr>
        <w:t xml:space="preserve">odrasle osobe pa je  </w:t>
      </w:r>
      <w:r w:rsidR="00B018CE">
        <w:rPr>
          <w:rFonts w:cs="Arial"/>
          <w:szCs w:val="24"/>
        </w:rPr>
        <w:t>……</w:t>
      </w:r>
      <w:r w:rsidRPr="00D279AE" w:rsidR="0000023D">
        <w:rPr>
          <w:rFonts w:cs="Arial"/>
          <w:szCs w:val="24"/>
        </w:rPr>
        <w:t xml:space="preserve">. g obavljen razgovor s majkom </w:t>
      </w:r>
      <w:r w:rsidR="00B018CE">
        <w:rPr>
          <w:rFonts w:cs="Arial"/>
          <w:szCs w:val="24"/>
        </w:rPr>
        <w:t xml:space="preserve">N. </w:t>
      </w:r>
      <w:r w:rsidRPr="00D279AE" w:rsidR="0000023D">
        <w:rPr>
          <w:rFonts w:cs="Arial"/>
          <w:szCs w:val="24"/>
        </w:rPr>
        <w:t xml:space="preserve">i mlt. djecom i u tom razgovoru se saznalo da je majka navedenog dana bila u izlasku s prijateljicama, dok je mlt. </w:t>
      </w:r>
      <w:r w:rsidR="00B018CE">
        <w:rPr>
          <w:rFonts w:cs="Arial"/>
          <w:szCs w:val="24"/>
        </w:rPr>
        <w:t xml:space="preserve">M. </w:t>
      </w:r>
      <w:r w:rsidRPr="00D279AE" w:rsidR="0000023D">
        <w:rPr>
          <w:rFonts w:cs="Arial"/>
          <w:szCs w:val="24"/>
        </w:rPr>
        <w:t xml:space="preserve">ostala kod kuće te preuzela brigu o mlađem bratu i sestri, što je, prema navodima majke, i ranije činila a oko 03:00 sata mlt. </w:t>
      </w:r>
      <w:r w:rsidR="00B018CE">
        <w:rPr>
          <w:rFonts w:cs="Arial"/>
          <w:szCs w:val="24"/>
        </w:rPr>
        <w:t xml:space="preserve">M. </w:t>
      </w:r>
      <w:r w:rsidRPr="00D279AE" w:rsidR="0000023D">
        <w:rPr>
          <w:rFonts w:cs="Arial"/>
          <w:szCs w:val="24"/>
        </w:rPr>
        <w:t xml:space="preserve">i mlt. </w:t>
      </w:r>
      <w:r w:rsidR="00B018CE">
        <w:rPr>
          <w:rFonts w:cs="Arial"/>
          <w:szCs w:val="24"/>
        </w:rPr>
        <w:t xml:space="preserve">L. </w:t>
      </w:r>
      <w:r w:rsidRPr="00D279AE" w:rsidR="0000023D">
        <w:rPr>
          <w:rFonts w:cs="Arial"/>
          <w:szCs w:val="24"/>
        </w:rPr>
        <w:t>napustile stan kako bi otišle u pekaru kupiti krafne, dok je mlt.</w:t>
      </w:r>
      <w:r w:rsidR="00B018CE">
        <w:rPr>
          <w:rFonts w:cs="Arial"/>
          <w:szCs w:val="24"/>
        </w:rPr>
        <w:t xml:space="preserve">D. </w:t>
      </w:r>
      <w:r w:rsidRPr="00D279AE" w:rsidR="0000023D">
        <w:rPr>
          <w:rFonts w:cs="Arial"/>
          <w:szCs w:val="24"/>
        </w:rPr>
        <w:t>ostao sam u stanu. Podaci su da je majka djece svoj izlazak opravdavala time da je izašla vani prvi put u pet ili šest mjeseci te da ista tijekom razgovora nije pokazala dostatno</w:t>
      </w:r>
      <w:r w:rsidR="00B018CE">
        <w:rPr>
          <w:rFonts w:cs="Arial"/>
          <w:szCs w:val="24"/>
        </w:rPr>
        <w:t xml:space="preserve"> </w:t>
      </w:r>
      <w:r w:rsidRPr="00D279AE" w:rsidR="0000023D">
        <w:rPr>
          <w:rFonts w:cs="Arial"/>
          <w:szCs w:val="24"/>
        </w:rPr>
        <w:t>razumijevanje ozbiljnosti činjenice da su mlt. djeca u noćnim satima bila bez neposrednog</w:t>
      </w:r>
      <w:r w:rsidRPr="00D279AE" w:rsidR="002843F9">
        <w:rPr>
          <w:rFonts w:cs="Arial"/>
          <w:szCs w:val="24"/>
        </w:rPr>
        <w:t xml:space="preserve"> </w:t>
      </w:r>
      <w:r w:rsidRPr="00D279AE" w:rsidR="0000023D">
        <w:rPr>
          <w:rFonts w:cs="Arial"/>
          <w:szCs w:val="24"/>
        </w:rPr>
        <w:t xml:space="preserve">nadzora odrasle osobe, a posebice da je mlt. </w:t>
      </w:r>
      <w:r w:rsidR="00B018CE">
        <w:rPr>
          <w:rFonts w:cs="Arial"/>
          <w:szCs w:val="24"/>
        </w:rPr>
        <w:t xml:space="preserve">D. </w:t>
      </w:r>
      <w:r w:rsidRPr="00D279AE" w:rsidR="0000023D">
        <w:rPr>
          <w:rFonts w:cs="Arial"/>
          <w:szCs w:val="24"/>
        </w:rPr>
        <w:t>ostao sam kod kuće. Stručni tim je zbog</w:t>
      </w:r>
      <w:r w:rsidRPr="00D279AE" w:rsidR="002843F9">
        <w:rPr>
          <w:rFonts w:cs="Arial"/>
          <w:szCs w:val="24"/>
        </w:rPr>
        <w:t xml:space="preserve"> </w:t>
      </w:r>
      <w:r w:rsidRPr="00D279AE" w:rsidR="0000023D">
        <w:rPr>
          <w:rFonts w:cs="Arial"/>
          <w:szCs w:val="24"/>
        </w:rPr>
        <w:t>navedenih okolnosti, koje su upućivale na moguće zanemarivanje potreba i sigurnosti mlt.</w:t>
      </w:r>
      <w:r w:rsidR="00B018CE">
        <w:rPr>
          <w:rFonts w:cs="Arial"/>
          <w:szCs w:val="24"/>
        </w:rPr>
        <w:t>D.</w:t>
      </w:r>
      <w:r w:rsidRPr="00D279AE" w:rsidR="0000023D">
        <w:rPr>
          <w:rFonts w:cs="Arial"/>
          <w:szCs w:val="24"/>
        </w:rPr>
        <w:t xml:space="preserve">, o događaju obavijestio nadležnu policijsku postaju. Dalje su podaci da je majka djece navela da samostalno obavlja svakodnevnu skrb o mlt. djeci obzirom na to da otac djece u to vrijeme boravio u </w:t>
      </w:r>
      <w:r w:rsidR="00B018CE">
        <w:rPr>
          <w:rFonts w:cs="Arial"/>
          <w:szCs w:val="24"/>
        </w:rPr>
        <w:t xml:space="preserve">N. </w:t>
      </w:r>
      <w:r w:rsidRPr="00D279AE" w:rsidR="0000023D">
        <w:rPr>
          <w:rFonts w:cs="Arial"/>
          <w:szCs w:val="24"/>
        </w:rPr>
        <w:t xml:space="preserve">i navela da nije ostvarivao redovitu komunikaciju s mal. djecom, što su mlt. djeca također potvrdila. Podaci su da je majka djece tijekom tog razgovora informirana da je stručni tim HZSR-a  procijenio potrebu za izricanjem mjere iz obiteljsko pravne zaštite te su podaci da je ista na tu informaciju reagirala je burno i emocionalno, počela plakati te izjavila da neće surađivati s voditeljicom mjere, kako joj neće dopuštati ulazak u stambeni prostor te će mlt. djecu upućivati da joj ne otvaraju vrata te navela da bi se obitelj tijekom idućeg tjedna trebala preseliti u drugi podstanarski stan, međutim odbila je stručnom timu zavoda priopćiti točnu adresu budućeg stanovanja no kasnije je u telefonskom razgovoru obavijestila stručni tim zavoda o novoj adresi stanovanja. Podaci su dalje da je zavod </w:t>
      </w:r>
      <w:r w:rsidR="00B018CE">
        <w:rPr>
          <w:rFonts w:cs="Arial"/>
          <w:szCs w:val="24"/>
        </w:rPr>
        <w:t>………</w:t>
      </w:r>
      <w:r w:rsidRPr="00D279AE" w:rsidR="0000023D">
        <w:rPr>
          <w:rFonts w:cs="Arial"/>
          <w:szCs w:val="24"/>
        </w:rPr>
        <w:t xml:space="preserve">. g zaprimio dopis OŠ </w:t>
      </w:r>
      <w:r w:rsidR="00B018CE">
        <w:rPr>
          <w:rFonts w:cs="Arial"/>
          <w:szCs w:val="24"/>
        </w:rPr>
        <w:t xml:space="preserve">R. </w:t>
      </w:r>
      <w:r w:rsidRPr="00D279AE" w:rsidR="0000023D">
        <w:rPr>
          <w:rFonts w:cs="Arial"/>
          <w:szCs w:val="24"/>
        </w:rPr>
        <w:t xml:space="preserve">njive – </w:t>
      </w:r>
      <w:r w:rsidR="00B018CE">
        <w:rPr>
          <w:rFonts w:cs="Arial"/>
          <w:szCs w:val="24"/>
        </w:rPr>
        <w:t xml:space="preserve">N. </w:t>
      </w:r>
      <w:r w:rsidRPr="00D279AE" w:rsidR="0000023D">
        <w:rPr>
          <w:rFonts w:cs="Arial"/>
          <w:szCs w:val="24"/>
        </w:rPr>
        <w:t xml:space="preserve">da je mal. </w:t>
      </w:r>
      <w:r w:rsidR="00B018CE">
        <w:rPr>
          <w:rFonts w:cs="Arial"/>
          <w:szCs w:val="24"/>
        </w:rPr>
        <w:t xml:space="preserve">M. </w:t>
      </w:r>
      <w:r w:rsidRPr="00D279AE" w:rsidR="0000023D">
        <w:rPr>
          <w:rFonts w:cs="Arial"/>
          <w:szCs w:val="24"/>
        </w:rPr>
        <w:t xml:space="preserve">uključena u tretman stručne službe škole zbog uočenih odstupanja u ponašanju, poteškoća u prilagodbi na vršnjačku i razrednu sredinu te neizvršavanja školskih obveza. Mlt. </w:t>
      </w:r>
      <w:r w:rsidR="00B018CE">
        <w:rPr>
          <w:rFonts w:cs="Arial"/>
          <w:szCs w:val="24"/>
        </w:rPr>
        <w:t xml:space="preserve">M. </w:t>
      </w:r>
      <w:r w:rsidRPr="00D279AE" w:rsidR="0000023D">
        <w:rPr>
          <w:rFonts w:cs="Arial"/>
          <w:szCs w:val="24"/>
        </w:rPr>
        <w:t xml:space="preserve">izrečene su pedagoške mjere zbog neopravdanih izostanaka iz nastave, kao i zbog počinjenog vršnjačkog nasilja. U odnosu na mlt. </w:t>
      </w:r>
      <w:r w:rsidR="00B018CE">
        <w:rPr>
          <w:rFonts w:cs="Arial"/>
          <w:szCs w:val="24"/>
        </w:rPr>
        <w:t xml:space="preserve">L. </w:t>
      </w:r>
      <w:r w:rsidRPr="00D279AE" w:rsidR="0000023D">
        <w:rPr>
          <w:rFonts w:cs="Arial"/>
          <w:szCs w:val="24"/>
        </w:rPr>
        <w:t xml:space="preserve">podaci su bili da ista neredovito pohađa nastavu, pri čemu razrednica izražava zabrinutost da mlt. </w:t>
      </w:r>
      <w:r w:rsidR="00B018CE">
        <w:rPr>
          <w:rFonts w:cs="Arial"/>
          <w:szCs w:val="24"/>
        </w:rPr>
        <w:t xml:space="preserve">L. </w:t>
      </w:r>
      <w:r w:rsidRPr="00D279AE" w:rsidR="0000023D">
        <w:rPr>
          <w:rFonts w:cs="Arial"/>
          <w:szCs w:val="24"/>
        </w:rPr>
        <w:t>prekomjerno vrijeme provodi pred ekranima te da kod kuće nema odgovarajuću podršku majke u izvršavanju školskih obveza, zbog čega je u značajnoj mjeri prepuštena sama sebi. Suradnju s majkom djece je stručna služba škole procijenila kao neredovitu i neproduktivnu, budući da unatoč</w:t>
      </w:r>
      <w:r w:rsidRPr="00D279AE" w:rsidR="002843F9">
        <w:rPr>
          <w:rFonts w:cs="Arial"/>
          <w:szCs w:val="24"/>
        </w:rPr>
        <w:t xml:space="preserve"> </w:t>
      </w:r>
      <w:r w:rsidRPr="00D279AE" w:rsidR="0000023D">
        <w:rPr>
          <w:rFonts w:cs="Arial"/>
          <w:szCs w:val="24"/>
        </w:rPr>
        <w:t>višekratnim razgovorima, pruženim savjetima, informacijama i ponuđenim uslugama za mlt.</w:t>
      </w:r>
      <w:r w:rsidRPr="00D279AE" w:rsidR="002843F9">
        <w:rPr>
          <w:rFonts w:cs="Arial"/>
          <w:szCs w:val="24"/>
        </w:rPr>
        <w:t xml:space="preserve">  </w:t>
      </w:r>
      <w:r w:rsidRPr="00D279AE" w:rsidR="0000023D">
        <w:rPr>
          <w:rFonts w:cs="Arial"/>
          <w:szCs w:val="24"/>
        </w:rPr>
        <w:t>djecu nisu uočene očekivane promjene u ponašanju djece niti majke. Podaci su da je majka bila</w:t>
      </w:r>
      <w:r w:rsidRPr="00D279AE" w:rsidR="002843F9">
        <w:rPr>
          <w:rFonts w:cs="Arial"/>
          <w:szCs w:val="24"/>
        </w:rPr>
        <w:t xml:space="preserve"> </w:t>
      </w:r>
      <w:r w:rsidRPr="00D279AE" w:rsidR="0000023D">
        <w:rPr>
          <w:rFonts w:cs="Arial"/>
          <w:szCs w:val="24"/>
        </w:rPr>
        <w:t xml:space="preserve">upućena na obavljanje psihijatrijskog pregleda mlt. </w:t>
      </w:r>
      <w:r w:rsidR="00B018CE">
        <w:rPr>
          <w:rFonts w:cs="Arial"/>
          <w:szCs w:val="24"/>
        </w:rPr>
        <w:t>M.</w:t>
      </w:r>
      <w:r w:rsidRPr="00D279AE" w:rsidR="0000023D">
        <w:rPr>
          <w:rFonts w:cs="Arial"/>
          <w:szCs w:val="24"/>
        </w:rPr>
        <w:t>, što je inicijalno deklarativno</w:t>
      </w:r>
      <w:r w:rsidRPr="00D279AE" w:rsidR="002843F9">
        <w:rPr>
          <w:rFonts w:cs="Arial"/>
          <w:szCs w:val="24"/>
        </w:rPr>
        <w:t xml:space="preserve"> </w:t>
      </w:r>
      <w:r w:rsidRPr="00D279AE" w:rsidR="0000023D">
        <w:rPr>
          <w:rFonts w:cs="Arial"/>
          <w:szCs w:val="24"/>
        </w:rPr>
        <w:t>prihvatila, međutim podaci su da pregled nikada nije realiziran.</w:t>
      </w:r>
    </w:p>
    <w:p w:rsidRPr="00D279AE" w:rsidR="0000023D" w:rsidP="0000023D" w:rsidRDefault="0000023D" w14:paraId="08834E82" w14:textId="77777777">
      <w:pPr>
        <w:pStyle w:val="Bezproreda"/>
        <w:jc w:val="both"/>
        <w:rPr>
          <w:rFonts w:cs="Arial"/>
          <w:szCs w:val="24"/>
        </w:rPr>
      </w:pPr>
    </w:p>
    <w:p w:rsidRPr="00D279AE" w:rsidR="0000023D" w:rsidP="0000023D" w:rsidRDefault="00D279AE" w14:paraId="30678D8C" w14:textId="77777777">
      <w:pPr>
        <w:pStyle w:val="Bezproreda"/>
        <w:jc w:val="both"/>
        <w:rPr>
          <w:rFonts w:cs="Arial"/>
          <w:szCs w:val="24"/>
        </w:rPr>
      </w:pPr>
      <w:r w:rsidRPr="00D279AE">
        <w:rPr>
          <w:rFonts w:cs="Arial"/>
          <w:szCs w:val="24"/>
        </w:rPr>
        <w:tab/>
        <w:t xml:space="preserve">20. </w:t>
      </w:r>
      <w:r w:rsidRPr="00D279AE" w:rsidR="0000023D">
        <w:rPr>
          <w:rFonts w:cs="Arial"/>
          <w:szCs w:val="24"/>
        </w:rPr>
        <w:t xml:space="preserve">Sudu su dalje razvidni podaci da je </w:t>
      </w:r>
      <w:r w:rsidR="00B018CE">
        <w:rPr>
          <w:rFonts w:cs="Arial"/>
          <w:szCs w:val="24"/>
        </w:rPr>
        <w:t>……….</w:t>
      </w:r>
      <w:r w:rsidRPr="00D279AE" w:rsidR="0000023D">
        <w:rPr>
          <w:rFonts w:cs="Arial"/>
          <w:szCs w:val="24"/>
        </w:rPr>
        <w:t xml:space="preserve">. stručni tim HZSR-a  obavio terenski izvid u kućanstvo majke djece i utvrđeno da obitelj stanuje u podstanarskom stanu površine približno 120 m², koji se sastoji od tri spavaće sobe, dvije kupaonice s </w:t>
      </w:r>
      <w:r w:rsidRPr="00D279AE" w:rsidR="0000023D">
        <w:rPr>
          <w:rFonts w:cs="Arial"/>
          <w:szCs w:val="24"/>
        </w:rPr>
        <w:lastRenderedPageBreak/>
        <w:t>WC-om, kuhinje s blagovaonicom i dnevnim</w:t>
      </w:r>
      <w:r w:rsidRPr="00D279AE" w:rsidR="00A8080B">
        <w:rPr>
          <w:rFonts w:cs="Arial"/>
          <w:szCs w:val="24"/>
        </w:rPr>
        <w:t xml:space="preserve"> </w:t>
      </w:r>
      <w:r w:rsidRPr="00D279AE" w:rsidR="0000023D">
        <w:rPr>
          <w:rFonts w:cs="Arial"/>
          <w:szCs w:val="24"/>
        </w:rPr>
        <w:t>boravkom te terase. Podaci su da je stambeni prostor bio uredan i održavan te zadovoljavao osnovne</w:t>
      </w:r>
      <w:r w:rsidRPr="00D279AE" w:rsidR="00A8080B">
        <w:rPr>
          <w:rFonts w:cs="Arial"/>
          <w:szCs w:val="24"/>
        </w:rPr>
        <w:t xml:space="preserve"> </w:t>
      </w:r>
      <w:r w:rsidRPr="00D279AE" w:rsidR="0000023D">
        <w:rPr>
          <w:rFonts w:cs="Arial"/>
          <w:szCs w:val="24"/>
        </w:rPr>
        <w:t xml:space="preserve">stambene uvjete. Tijekom </w:t>
      </w:r>
      <w:r w:rsidRPr="00D279AE" w:rsidR="00A8080B">
        <w:rPr>
          <w:rFonts w:cs="Arial"/>
          <w:szCs w:val="24"/>
        </w:rPr>
        <w:t xml:space="preserve">tog </w:t>
      </w:r>
      <w:r w:rsidRPr="00D279AE" w:rsidR="0000023D">
        <w:rPr>
          <w:rFonts w:cs="Arial"/>
          <w:szCs w:val="24"/>
        </w:rPr>
        <w:t>teren</w:t>
      </w:r>
      <w:r w:rsidRPr="00D279AE" w:rsidR="00A8080B">
        <w:rPr>
          <w:rFonts w:cs="Arial"/>
          <w:szCs w:val="24"/>
        </w:rPr>
        <w:t>skog izvida stručni tim zavoda je saznao</w:t>
      </w:r>
      <w:r w:rsidRPr="00D279AE" w:rsidR="0000023D">
        <w:rPr>
          <w:rFonts w:cs="Arial"/>
          <w:szCs w:val="24"/>
        </w:rPr>
        <w:t xml:space="preserve"> da su se predmetna  majka  i</w:t>
      </w:r>
      <w:r w:rsidRPr="00D279AE" w:rsidR="00A8080B">
        <w:rPr>
          <w:rFonts w:cs="Arial"/>
          <w:szCs w:val="24"/>
        </w:rPr>
        <w:t xml:space="preserve"> </w:t>
      </w:r>
      <w:r w:rsidRPr="00D279AE" w:rsidR="0000023D">
        <w:rPr>
          <w:rFonts w:cs="Arial"/>
          <w:szCs w:val="24"/>
        </w:rPr>
        <w:t xml:space="preserve">njezino troje mlt. djece u navedeni stan uselili zajedno s majčinim novim partnerom </w:t>
      </w:r>
      <w:r w:rsidR="00B018CE">
        <w:rPr>
          <w:rFonts w:cs="Arial"/>
          <w:szCs w:val="24"/>
        </w:rPr>
        <w:t>P. H.</w:t>
      </w:r>
      <w:r w:rsidRPr="00D279AE" w:rsidR="00A309DC">
        <w:rPr>
          <w:rFonts w:cs="Arial"/>
          <w:szCs w:val="24"/>
        </w:rPr>
        <w:t xml:space="preserve">, rođ. </w:t>
      </w:r>
      <w:r w:rsidR="00B018CE">
        <w:rPr>
          <w:rFonts w:cs="Arial"/>
          <w:szCs w:val="24"/>
        </w:rPr>
        <w:t>………</w:t>
      </w:r>
      <w:r w:rsidRPr="00D279AE" w:rsidR="00A309DC">
        <w:rPr>
          <w:rFonts w:cs="Arial"/>
          <w:szCs w:val="24"/>
        </w:rPr>
        <w:t>.</w:t>
      </w:r>
      <w:r w:rsidRPr="00D279AE" w:rsidR="0000023D">
        <w:rPr>
          <w:rFonts w:cs="Arial"/>
          <w:szCs w:val="24"/>
        </w:rPr>
        <w:t xml:space="preserve">, po zanimanju automehaničar. Podaci su da im je predloženica 1) navela da se s navedenim nalazi u emotivnoj vezi od </w:t>
      </w:r>
      <w:r w:rsidR="00B018CE">
        <w:rPr>
          <w:rFonts w:cs="Arial"/>
          <w:szCs w:val="24"/>
        </w:rPr>
        <w:t>……….</w:t>
      </w:r>
      <w:r w:rsidRPr="00D279AE" w:rsidR="0000023D">
        <w:rPr>
          <w:rFonts w:cs="Arial"/>
          <w:szCs w:val="24"/>
        </w:rPr>
        <w:t xml:space="preserve">. godine, iako je u tom trenutku još uvijek formalno bila u braku sa suprugom </w:t>
      </w:r>
      <w:r w:rsidR="00B018CE">
        <w:rPr>
          <w:rFonts w:cs="Arial"/>
          <w:szCs w:val="24"/>
        </w:rPr>
        <w:t>H.</w:t>
      </w:r>
      <w:r w:rsidRPr="00D279AE" w:rsidR="0000023D">
        <w:rPr>
          <w:rFonts w:cs="Arial"/>
          <w:szCs w:val="24"/>
        </w:rPr>
        <w:t xml:space="preserve">. </w:t>
      </w:r>
      <w:r w:rsidR="00B018CE">
        <w:rPr>
          <w:rFonts w:cs="Arial"/>
          <w:szCs w:val="24"/>
        </w:rPr>
        <w:t xml:space="preserve">P. </w:t>
      </w:r>
      <w:r w:rsidRPr="00D279AE" w:rsidR="0000023D">
        <w:rPr>
          <w:rFonts w:cs="Arial"/>
          <w:szCs w:val="24"/>
        </w:rPr>
        <w:t xml:space="preserve">njezinim navodima, </w:t>
      </w:r>
      <w:r w:rsidR="00B018CE">
        <w:rPr>
          <w:rFonts w:cs="Arial"/>
          <w:szCs w:val="24"/>
        </w:rPr>
        <w:t xml:space="preserve">P. </w:t>
      </w:r>
      <w:r w:rsidRPr="00D279AE" w:rsidR="0000023D">
        <w:rPr>
          <w:rFonts w:cs="Arial"/>
          <w:szCs w:val="24"/>
        </w:rPr>
        <w:t>ona i mlt.djeca poznaju od ranije, budući da su prethodno bili u prijateljskim odnosima, te su podaci da i mje navela da ga njena mlt. djeca dobro prihvaćaju. Istodobno navela i da je odnos s predloženikom 2 doživio  poboljšanje, odnosno da su unaprijedili međusobnu komunikaciju, kao i komunikaciju</w:t>
      </w:r>
      <w:r w:rsidR="00B018CE">
        <w:rPr>
          <w:rFonts w:cs="Arial"/>
          <w:szCs w:val="24"/>
        </w:rPr>
        <w:t xml:space="preserve"> </w:t>
      </w:r>
      <w:r w:rsidRPr="00D279AE" w:rsidR="0000023D">
        <w:rPr>
          <w:rFonts w:cs="Arial"/>
          <w:szCs w:val="24"/>
        </w:rPr>
        <w:t>između njega kao oca i mlt. djece, te da otac tada češće ostvaruje kontakte s mlt. djecom.</w:t>
      </w:r>
    </w:p>
    <w:p w:rsidRPr="00D279AE" w:rsidR="0000023D" w:rsidP="0000023D" w:rsidRDefault="0000023D" w14:paraId="0FADEFCE" w14:textId="77777777">
      <w:pPr>
        <w:pStyle w:val="Bezproreda"/>
        <w:jc w:val="both"/>
        <w:rPr>
          <w:rFonts w:cs="Arial"/>
          <w:szCs w:val="24"/>
        </w:rPr>
      </w:pPr>
    </w:p>
    <w:p w:rsidRPr="00D279AE" w:rsidR="00A309DC" w:rsidP="0000023D" w:rsidRDefault="00D279AE" w14:paraId="1ED5714D" w14:textId="77777777">
      <w:pPr>
        <w:pStyle w:val="Bezproreda"/>
        <w:jc w:val="both"/>
        <w:rPr>
          <w:rFonts w:cs="Arial"/>
          <w:szCs w:val="24"/>
        </w:rPr>
      </w:pPr>
      <w:r w:rsidRPr="00D279AE">
        <w:rPr>
          <w:rFonts w:cs="Arial"/>
          <w:szCs w:val="24"/>
        </w:rPr>
        <w:tab/>
        <w:t xml:space="preserve">21. </w:t>
      </w:r>
      <w:r w:rsidRPr="00D279AE" w:rsidR="0000023D">
        <w:rPr>
          <w:rFonts w:cs="Arial"/>
          <w:szCs w:val="24"/>
        </w:rPr>
        <w:t xml:space="preserve">Dalje su podaci da je zavod </w:t>
      </w:r>
      <w:r w:rsidR="00B018CE">
        <w:rPr>
          <w:rFonts w:cs="Arial"/>
          <w:szCs w:val="24"/>
        </w:rPr>
        <w:t>…………</w:t>
      </w:r>
      <w:r w:rsidRPr="00D279AE" w:rsidR="0000023D">
        <w:rPr>
          <w:rFonts w:cs="Arial"/>
          <w:szCs w:val="24"/>
        </w:rPr>
        <w:t xml:space="preserve">.g ponovno zaprimio dopis OŠ </w:t>
      </w:r>
      <w:r w:rsidR="00B018CE">
        <w:rPr>
          <w:rFonts w:cs="Arial"/>
          <w:szCs w:val="24"/>
        </w:rPr>
        <w:t xml:space="preserve">R. </w:t>
      </w:r>
      <w:r w:rsidRPr="00D279AE" w:rsidR="0000023D">
        <w:rPr>
          <w:rFonts w:cs="Arial"/>
          <w:szCs w:val="24"/>
        </w:rPr>
        <w:t xml:space="preserve">njive – </w:t>
      </w:r>
      <w:r w:rsidR="00B018CE">
        <w:rPr>
          <w:rFonts w:cs="Arial"/>
          <w:szCs w:val="24"/>
        </w:rPr>
        <w:t xml:space="preserve">N. </w:t>
      </w:r>
      <w:r w:rsidRPr="00D279AE" w:rsidR="0000023D">
        <w:rPr>
          <w:rFonts w:cs="Arial"/>
          <w:szCs w:val="24"/>
        </w:rPr>
        <w:t xml:space="preserve">prema kojem se saznaje da mlt. </w:t>
      </w:r>
      <w:r w:rsidR="00B018CE">
        <w:rPr>
          <w:rFonts w:cs="Arial"/>
          <w:szCs w:val="24"/>
        </w:rPr>
        <w:t xml:space="preserve">M. </w:t>
      </w:r>
      <w:r w:rsidRPr="00D279AE" w:rsidR="0000023D">
        <w:rPr>
          <w:rFonts w:cs="Arial"/>
          <w:szCs w:val="24"/>
        </w:rPr>
        <w:t xml:space="preserve">i mlt. </w:t>
      </w:r>
      <w:r w:rsidR="00B018CE">
        <w:rPr>
          <w:rFonts w:cs="Arial"/>
          <w:szCs w:val="24"/>
        </w:rPr>
        <w:t xml:space="preserve">L. </w:t>
      </w:r>
      <w:r w:rsidRPr="00D279AE" w:rsidR="0000023D">
        <w:rPr>
          <w:rFonts w:cs="Arial"/>
          <w:szCs w:val="24"/>
        </w:rPr>
        <w:t>ne pohađaju redovito nastavu i zbog toga nisu bile u</w:t>
      </w:r>
      <w:r w:rsidRPr="00D279AE" w:rsidR="00A309DC">
        <w:rPr>
          <w:rFonts w:cs="Arial"/>
          <w:szCs w:val="24"/>
        </w:rPr>
        <w:t xml:space="preserve"> </w:t>
      </w:r>
      <w:r w:rsidRPr="00D279AE" w:rsidR="0000023D">
        <w:rPr>
          <w:rFonts w:cs="Arial"/>
          <w:szCs w:val="24"/>
        </w:rPr>
        <w:t>mogućnosti pratiti nastavu i biti pravodobno i dovoljno ocjenjene tijekom prvog polugodišta</w:t>
      </w:r>
      <w:r w:rsidRPr="00D279AE" w:rsidR="00A309DC">
        <w:rPr>
          <w:rFonts w:cs="Arial"/>
          <w:szCs w:val="24"/>
        </w:rPr>
        <w:t xml:space="preserve"> </w:t>
      </w:r>
      <w:r w:rsidRPr="00D279AE" w:rsidR="0000023D">
        <w:rPr>
          <w:rFonts w:cs="Arial"/>
          <w:szCs w:val="24"/>
        </w:rPr>
        <w:t xml:space="preserve">radi čega je škola izrazila zabrinutost u daljnje funkcioniranje u školskom okruženju. Zatim je rješenjem HZSR-a PU </w:t>
      </w:r>
      <w:r w:rsidR="00B018CE">
        <w:rPr>
          <w:rFonts w:cs="Arial"/>
          <w:szCs w:val="24"/>
        </w:rPr>
        <w:t>S. K.</w:t>
      </w:r>
      <w:r w:rsidRPr="00D279AE" w:rsidR="0000023D">
        <w:rPr>
          <w:rFonts w:cs="Arial"/>
          <w:szCs w:val="24"/>
        </w:rPr>
        <w:t xml:space="preserve">: </w:t>
      </w:r>
      <w:r w:rsidR="00B018CE">
        <w:rPr>
          <w:rFonts w:cs="Arial"/>
          <w:szCs w:val="24"/>
        </w:rPr>
        <w:t>……..</w:t>
      </w:r>
      <w:r w:rsidRPr="00D279AE" w:rsidR="0000023D">
        <w:rPr>
          <w:rFonts w:cs="Arial"/>
          <w:szCs w:val="24"/>
        </w:rPr>
        <w:t xml:space="preserve"> od dana</w:t>
      </w:r>
      <w:r w:rsidRPr="00D279AE" w:rsidR="00A309DC">
        <w:rPr>
          <w:rFonts w:cs="Arial"/>
          <w:szCs w:val="24"/>
        </w:rPr>
        <w:t xml:space="preserve"> </w:t>
      </w:r>
      <w:r w:rsidR="00B018CE">
        <w:rPr>
          <w:rFonts w:cs="Arial"/>
          <w:szCs w:val="24"/>
        </w:rPr>
        <w:t>…..</w:t>
      </w:r>
      <w:r w:rsidRPr="00D279AE" w:rsidR="0000023D">
        <w:rPr>
          <w:rFonts w:cs="Arial"/>
          <w:szCs w:val="24"/>
        </w:rPr>
        <w:t>. g predmetnoj majci djece izrečena mjera stručne pomoći i potpore u ostvarivanju</w:t>
      </w:r>
      <w:r w:rsidRPr="00D279AE" w:rsidR="00A309DC">
        <w:rPr>
          <w:rFonts w:cs="Arial"/>
          <w:szCs w:val="24"/>
        </w:rPr>
        <w:t xml:space="preserve"> </w:t>
      </w:r>
      <w:r w:rsidRPr="00D279AE" w:rsidR="0000023D">
        <w:rPr>
          <w:rFonts w:cs="Arial"/>
          <w:szCs w:val="24"/>
        </w:rPr>
        <w:t xml:space="preserve">skrbi o djetetu te je za voditeljicu mjere imenovana </w:t>
      </w:r>
      <w:r w:rsidR="00B018CE">
        <w:rPr>
          <w:rFonts w:cs="Arial"/>
          <w:szCs w:val="24"/>
        </w:rPr>
        <w:t>K. G.</w:t>
      </w:r>
      <w:r w:rsidRPr="00D279AE" w:rsidR="0000023D">
        <w:rPr>
          <w:rFonts w:cs="Arial"/>
          <w:szCs w:val="24"/>
        </w:rPr>
        <w:t>, po zanimanju medicinska</w:t>
      </w:r>
      <w:r w:rsidRPr="00D279AE" w:rsidR="00A309DC">
        <w:rPr>
          <w:rFonts w:cs="Arial"/>
          <w:szCs w:val="24"/>
        </w:rPr>
        <w:t xml:space="preserve"> </w:t>
      </w:r>
      <w:r w:rsidRPr="00D279AE" w:rsidR="0000023D">
        <w:rPr>
          <w:rFonts w:cs="Arial"/>
          <w:szCs w:val="24"/>
        </w:rPr>
        <w:t>sestra. Podaci su da je otac djece, sada ovdje predloženik 2) u tom periodu stanovao i radio u Saveznoj Republici Njemačkoj te posjećivao mlt. djecu prilikom povratka u Republiku Hrvatsku nekoliko puta</w:t>
      </w:r>
      <w:r w:rsidRPr="00D279AE" w:rsidR="00A309DC">
        <w:rPr>
          <w:rFonts w:cs="Arial"/>
          <w:szCs w:val="24"/>
        </w:rPr>
        <w:t xml:space="preserve"> </w:t>
      </w:r>
      <w:r w:rsidRPr="00D279AE" w:rsidR="0000023D">
        <w:rPr>
          <w:rFonts w:cs="Arial"/>
          <w:szCs w:val="24"/>
        </w:rPr>
        <w:t>godišnje stoga je zavod procijenio da nije svrsishodno njegovo uključivanje u navedenu mjeru.</w:t>
      </w:r>
      <w:r w:rsidRPr="00D279AE" w:rsidR="00A309DC">
        <w:rPr>
          <w:rFonts w:cs="Arial"/>
          <w:szCs w:val="24"/>
        </w:rPr>
        <w:t xml:space="preserve"> </w:t>
      </w:r>
      <w:r w:rsidRPr="00D279AE" w:rsidR="0000023D">
        <w:rPr>
          <w:rFonts w:cs="Arial"/>
          <w:szCs w:val="24"/>
        </w:rPr>
        <w:t xml:space="preserve">Dalje su podaci da je krajem veljače </w:t>
      </w:r>
      <w:r w:rsidR="001F338C">
        <w:rPr>
          <w:rFonts w:cs="Arial"/>
          <w:szCs w:val="24"/>
        </w:rPr>
        <w:t>….</w:t>
      </w:r>
      <w:r w:rsidRPr="00D279AE" w:rsidR="0000023D">
        <w:rPr>
          <w:rFonts w:cs="Arial"/>
          <w:szCs w:val="24"/>
        </w:rPr>
        <w:t>. g majka djece zatražila od stručnog tima zavoda termin</w:t>
      </w:r>
      <w:r w:rsidRPr="00D279AE" w:rsidR="00A309DC">
        <w:rPr>
          <w:rFonts w:cs="Arial"/>
          <w:szCs w:val="24"/>
        </w:rPr>
        <w:t xml:space="preserve"> </w:t>
      </w:r>
      <w:r w:rsidRPr="00D279AE" w:rsidR="0000023D">
        <w:rPr>
          <w:rFonts w:cs="Arial"/>
          <w:szCs w:val="24"/>
        </w:rPr>
        <w:t xml:space="preserve">razgovora s stručnim timom radi poteškoća u odgoju mlt. </w:t>
      </w:r>
      <w:r w:rsidR="001F338C">
        <w:rPr>
          <w:rFonts w:cs="Arial"/>
          <w:szCs w:val="24"/>
        </w:rPr>
        <w:t xml:space="preserve">M. </w:t>
      </w:r>
      <w:r w:rsidRPr="00D279AE" w:rsidR="0000023D">
        <w:rPr>
          <w:rFonts w:cs="Arial"/>
          <w:szCs w:val="24"/>
        </w:rPr>
        <w:t xml:space="preserve">pa su </w:t>
      </w:r>
      <w:r w:rsidR="001F338C">
        <w:rPr>
          <w:rFonts w:cs="Arial"/>
          <w:szCs w:val="24"/>
        </w:rPr>
        <w:t>………</w:t>
      </w:r>
      <w:r w:rsidRPr="00D279AE" w:rsidR="0000023D">
        <w:rPr>
          <w:rFonts w:cs="Arial"/>
          <w:szCs w:val="24"/>
        </w:rPr>
        <w:t xml:space="preserve">.zajedno pristupile u HZSR PU </w:t>
      </w:r>
      <w:r w:rsidR="001F338C">
        <w:rPr>
          <w:rFonts w:cs="Arial"/>
          <w:szCs w:val="24"/>
        </w:rPr>
        <w:t>S.</w:t>
      </w:r>
      <w:r w:rsidRPr="00D279AE" w:rsidR="0000023D">
        <w:rPr>
          <w:rFonts w:cs="Arial"/>
          <w:szCs w:val="24"/>
        </w:rPr>
        <w:t xml:space="preserve">, te prvotno obavljen razgovor s majkom iz kojeg se saznaje da mlt. </w:t>
      </w:r>
      <w:r w:rsidR="001F338C">
        <w:rPr>
          <w:rFonts w:cs="Arial"/>
          <w:szCs w:val="24"/>
        </w:rPr>
        <w:t>M.</w:t>
      </w:r>
      <w:r w:rsidRPr="00D279AE" w:rsidR="0000023D">
        <w:rPr>
          <w:rFonts w:cs="Arial"/>
          <w:szCs w:val="24"/>
        </w:rPr>
        <w:t>, iz njoj nepoznatog razloga, odbija pohađati osnovnu školu te im majka navela da joj je mal.</w:t>
      </w:r>
      <w:r w:rsidR="001F338C">
        <w:rPr>
          <w:rFonts w:cs="Arial"/>
          <w:szCs w:val="24"/>
        </w:rPr>
        <w:t xml:space="preserve">M. </w:t>
      </w:r>
      <w:r w:rsidRPr="00D279AE" w:rsidR="0000023D">
        <w:rPr>
          <w:rFonts w:cs="Arial"/>
          <w:szCs w:val="24"/>
        </w:rPr>
        <w:t xml:space="preserve">rekla da joj se gadi škola i da ne želi više odlaziti na nastavu, da se ne želi više ni prebaciti u drugu školu, što je ranije htjela radi prijašnjih problema s vršnjacima. Podaci su da je majka navela da je jednom prilikom pozvala taxi i odvezla se s mlt. </w:t>
      </w:r>
      <w:r w:rsidR="001F338C">
        <w:rPr>
          <w:rFonts w:cs="Arial"/>
          <w:szCs w:val="24"/>
        </w:rPr>
        <w:t xml:space="preserve">M. </w:t>
      </w:r>
      <w:r w:rsidRPr="00D279AE" w:rsidR="0000023D">
        <w:rPr>
          <w:rFonts w:cs="Arial"/>
          <w:szCs w:val="24"/>
        </w:rPr>
        <w:t xml:space="preserve">i mlt. </w:t>
      </w:r>
      <w:r w:rsidR="001F338C">
        <w:rPr>
          <w:rFonts w:cs="Arial"/>
          <w:szCs w:val="24"/>
        </w:rPr>
        <w:t xml:space="preserve">L. </w:t>
      </w:r>
      <w:r w:rsidRPr="00D279AE" w:rsidR="0000023D">
        <w:rPr>
          <w:rFonts w:cs="Arial"/>
          <w:szCs w:val="24"/>
        </w:rPr>
        <w:t>u školu, ali njih dvije su tada zajedno izostale s nastave. Podaci su da je majka tada stava da mal.</w:t>
      </w:r>
      <w:r w:rsidR="001F338C">
        <w:rPr>
          <w:rFonts w:cs="Arial"/>
          <w:szCs w:val="24"/>
        </w:rPr>
        <w:t xml:space="preserve">M. </w:t>
      </w:r>
      <w:r w:rsidRPr="00D279AE" w:rsidR="0000023D">
        <w:rPr>
          <w:rFonts w:cs="Arial"/>
          <w:szCs w:val="24"/>
        </w:rPr>
        <w:t xml:space="preserve">ima loš utjecaj na mlt. </w:t>
      </w:r>
      <w:r w:rsidR="001F338C">
        <w:rPr>
          <w:rFonts w:cs="Arial"/>
          <w:szCs w:val="24"/>
        </w:rPr>
        <w:t>L.</w:t>
      </w:r>
      <w:r w:rsidRPr="00D279AE" w:rsidR="0000023D">
        <w:rPr>
          <w:rFonts w:cs="Arial"/>
          <w:szCs w:val="24"/>
        </w:rPr>
        <w:t xml:space="preserve">, navela da mal. </w:t>
      </w:r>
      <w:r w:rsidR="001F338C">
        <w:rPr>
          <w:rFonts w:cs="Arial"/>
          <w:szCs w:val="24"/>
        </w:rPr>
        <w:t xml:space="preserve">M. </w:t>
      </w:r>
      <w:r w:rsidRPr="00D279AE" w:rsidR="0000023D">
        <w:rPr>
          <w:rFonts w:cs="Arial"/>
          <w:szCs w:val="24"/>
        </w:rPr>
        <w:t xml:space="preserve">nakon što izostane iz škole se šeta po trgovačkom centru Joker ili otiđe u kafić pa se oko 11:00h vrati kući a kada izostane s nastave ne javlja se na mobitel, niti odgovara na poruke. Podaci su da je uvidom u e-dnevnik utvrđeno  da mlt. </w:t>
      </w:r>
      <w:r w:rsidR="001F338C">
        <w:rPr>
          <w:rFonts w:cs="Arial"/>
          <w:szCs w:val="24"/>
        </w:rPr>
        <w:t xml:space="preserve">M. </w:t>
      </w:r>
      <w:r w:rsidRPr="00D279AE" w:rsidR="0000023D">
        <w:rPr>
          <w:rFonts w:cs="Arial"/>
          <w:szCs w:val="24"/>
        </w:rPr>
        <w:t xml:space="preserve">tada ima 391 izostanak od kojih oko 200 još uvijek čeka opravdanje. Nakon utvrđenog broja izostanaka majka je molila stručni tim zavoda da opravda dio izostanaka koji još uvijek čekaju odluku na što je upućena da stručni tim zavoda nema ovlasti za navedeno. Podaci su i da je utvrđeno da mlt. </w:t>
      </w:r>
      <w:r w:rsidR="001F338C">
        <w:rPr>
          <w:rFonts w:cs="Arial"/>
          <w:szCs w:val="24"/>
        </w:rPr>
        <w:t xml:space="preserve">M. </w:t>
      </w:r>
      <w:r w:rsidRPr="00D279AE" w:rsidR="0000023D">
        <w:rPr>
          <w:rFonts w:cs="Arial"/>
          <w:szCs w:val="24"/>
        </w:rPr>
        <w:t xml:space="preserve">iz većine predmeta ima negativnu ocjenu.  Podaci su i da je dio Božićnih praznika i siječnja mlt. </w:t>
      </w:r>
      <w:r w:rsidR="001F338C">
        <w:rPr>
          <w:rFonts w:cs="Arial"/>
          <w:szCs w:val="24"/>
        </w:rPr>
        <w:t xml:space="preserve">M. </w:t>
      </w:r>
      <w:r w:rsidRPr="00D279AE" w:rsidR="0000023D">
        <w:rPr>
          <w:rFonts w:cs="Arial"/>
          <w:szCs w:val="24"/>
        </w:rPr>
        <w:t xml:space="preserve">je provela kod bake </w:t>
      </w:r>
      <w:r w:rsidR="001F338C">
        <w:rPr>
          <w:rFonts w:cs="Arial"/>
          <w:szCs w:val="24"/>
        </w:rPr>
        <w:t xml:space="preserve">R. </w:t>
      </w:r>
      <w:r w:rsidRPr="00D279AE" w:rsidR="0000023D">
        <w:rPr>
          <w:rFonts w:cs="Arial"/>
          <w:szCs w:val="24"/>
        </w:rPr>
        <w:t xml:space="preserve">te se </w:t>
      </w:r>
      <w:r w:rsidR="001F338C">
        <w:rPr>
          <w:rFonts w:cs="Arial"/>
          <w:szCs w:val="24"/>
        </w:rPr>
        <w:t>………..</w:t>
      </w:r>
      <w:r w:rsidRPr="00D279AE" w:rsidR="0000023D">
        <w:rPr>
          <w:rFonts w:cs="Arial"/>
          <w:szCs w:val="24"/>
        </w:rPr>
        <w:t xml:space="preserve">. g kod nje i preselila. Podaci su da je majka djece navela da je uslijed svađe s mlt. </w:t>
      </w:r>
      <w:r w:rsidR="001F338C">
        <w:rPr>
          <w:rFonts w:cs="Arial"/>
          <w:szCs w:val="24"/>
        </w:rPr>
        <w:t xml:space="preserve">M. </w:t>
      </w:r>
      <w:r w:rsidRPr="00D279AE" w:rsidR="0000023D">
        <w:rPr>
          <w:rFonts w:cs="Arial"/>
          <w:szCs w:val="24"/>
        </w:rPr>
        <w:t>skupila sve njene stvari i preselila ju kod</w:t>
      </w:r>
      <w:r w:rsidRPr="00D279AE" w:rsidR="00A309DC">
        <w:rPr>
          <w:rFonts w:cs="Arial"/>
          <w:szCs w:val="24"/>
        </w:rPr>
        <w:t xml:space="preserve"> </w:t>
      </w:r>
      <w:r w:rsidRPr="00D279AE" w:rsidR="0000023D">
        <w:rPr>
          <w:rFonts w:cs="Arial"/>
          <w:szCs w:val="24"/>
        </w:rPr>
        <w:t xml:space="preserve">bake </w:t>
      </w:r>
      <w:r w:rsidR="001F338C">
        <w:rPr>
          <w:rFonts w:cs="Arial"/>
          <w:szCs w:val="24"/>
        </w:rPr>
        <w:t>R. M.</w:t>
      </w:r>
      <w:r w:rsidRPr="00D279AE" w:rsidR="0000023D">
        <w:rPr>
          <w:rFonts w:cs="Arial"/>
          <w:szCs w:val="24"/>
        </w:rPr>
        <w:t xml:space="preserve">. Nakon preseljenja kod bake </w:t>
      </w:r>
      <w:r w:rsidR="001F338C">
        <w:rPr>
          <w:rFonts w:cs="Arial"/>
          <w:szCs w:val="24"/>
        </w:rPr>
        <w:t>R.</w:t>
      </w:r>
      <w:r w:rsidRPr="00D279AE" w:rsidR="0000023D">
        <w:rPr>
          <w:rFonts w:cs="Arial"/>
          <w:szCs w:val="24"/>
        </w:rPr>
        <w:t xml:space="preserve">, mlt. </w:t>
      </w:r>
      <w:r w:rsidR="001F338C">
        <w:rPr>
          <w:rFonts w:cs="Arial"/>
          <w:szCs w:val="24"/>
        </w:rPr>
        <w:t xml:space="preserve">M. </w:t>
      </w:r>
      <w:r w:rsidRPr="00D279AE" w:rsidR="0000023D">
        <w:rPr>
          <w:rFonts w:cs="Arial"/>
          <w:szCs w:val="24"/>
        </w:rPr>
        <w:t>da redovno pohađa</w:t>
      </w:r>
      <w:r w:rsidRPr="00D279AE" w:rsidR="00A309DC">
        <w:rPr>
          <w:rFonts w:cs="Arial"/>
          <w:szCs w:val="24"/>
        </w:rPr>
        <w:t xml:space="preserve"> </w:t>
      </w:r>
      <w:r w:rsidRPr="00D279AE" w:rsidR="0000023D">
        <w:rPr>
          <w:rFonts w:cs="Arial"/>
          <w:szCs w:val="24"/>
        </w:rPr>
        <w:t xml:space="preserve">nastavu i poludnevni boravak. Podaci su da je majka djece to objasnila  time da je mlt. </w:t>
      </w:r>
      <w:r w:rsidR="001F338C">
        <w:rPr>
          <w:rFonts w:cs="Arial"/>
          <w:szCs w:val="24"/>
        </w:rPr>
        <w:t xml:space="preserve">M. </w:t>
      </w:r>
      <w:r w:rsidRPr="00D279AE" w:rsidR="0000023D">
        <w:rPr>
          <w:rFonts w:cs="Arial"/>
          <w:szCs w:val="24"/>
        </w:rPr>
        <w:t xml:space="preserve">bakina mezimica. Podaci su i da je majka djece navela da ona radi i ima još dvoje mlađe djece za koje mora brinuti. U mišljenju se navodi i da majka djece redovno ostvaruje komunikaciju s bakom djece, </w:t>
      </w:r>
      <w:r w:rsidR="001F338C">
        <w:rPr>
          <w:rFonts w:cs="Arial"/>
          <w:szCs w:val="24"/>
        </w:rPr>
        <w:t xml:space="preserve">R. </w:t>
      </w:r>
      <w:r w:rsidRPr="00D279AE" w:rsidR="0000023D">
        <w:rPr>
          <w:rFonts w:cs="Arial"/>
          <w:szCs w:val="24"/>
        </w:rPr>
        <w:t xml:space="preserve">i mlt. </w:t>
      </w:r>
      <w:r w:rsidR="001F338C">
        <w:rPr>
          <w:rFonts w:cs="Arial"/>
          <w:szCs w:val="24"/>
        </w:rPr>
        <w:t xml:space="preserve">M. </w:t>
      </w:r>
      <w:r w:rsidRPr="00D279AE" w:rsidR="0000023D">
        <w:rPr>
          <w:rFonts w:cs="Arial"/>
          <w:szCs w:val="24"/>
        </w:rPr>
        <w:t xml:space="preserve">nakon njenog preseljenja. Upućena je bila od zavoda da ako mlt. </w:t>
      </w:r>
      <w:r w:rsidR="001F338C">
        <w:rPr>
          <w:rFonts w:cs="Arial"/>
          <w:szCs w:val="24"/>
        </w:rPr>
        <w:t xml:space="preserve">M. </w:t>
      </w:r>
      <w:r w:rsidRPr="00D279AE" w:rsidR="0000023D">
        <w:rPr>
          <w:rFonts w:cs="Arial"/>
          <w:szCs w:val="24"/>
        </w:rPr>
        <w:t xml:space="preserve">provede period dulji od trideset dana kod bake </w:t>
      </w:r>
      <w:r w:rsidR="001F338C">
        <w:rPr>
          <w:rFonts w:cs="Arial"/>
          <w:szCs w:val="24"/>
        </w:rPr>
        <w:t xml:space="preserve">R. </w:t>
      </w:r>
      <w:r w:rsidRPr="00D279AE" w:rsidR="0000023D">
        <w:rPr>
          <w:rFonts w:cs="Arial"/>
          <w:szCs w:val="24"/>
        </w:rPr>
        <w:t xml:space="preserve">da zajedno s suprugom </w:t>
      </w:r>
      <w:r w:rsidR="001F338C">
        <w:rPr>
          <w:rFonts w:cs="Arial"/>
          <w:szCs w:val="24"/>
        </w:rPr>
        <w:t xml:space="preserve">H. </w:t>
      </w:r>
      <w:r w:rsidRPr="00D279AE" w:rsidR="0000023D">
        <w:rPr>
          <w:rFonts w:cs="Arial"/>
          <w:szCs w:val="24"/>
        </w:rPr>
        <w:t xml:space="preserve">ovjeri izjavu kod javnog bilježnika da mlt. dijete povjerava na skrb baki na period duži od trideset dana.  Podaci su dalje da je majka djece navela i da su ona i majčina sestra </w:t>
      </w:r>
      <w:r w:rsidRPr="00D279AE" w:rsidR="0000023D">
        <w:rPr>
          <w:rFonts w:cs="Arial"/>
          <w:szCs w:val="24"/>
        </w:rPr>
        <w:lastRenderedPageBreak/>
        <w:t xml:space="preserve">mlt. </w:t>
      </w:r>
      <w:r w:rsidR="001F338C">
        <w:rPr>
          <w:rFonts w:cs="Arial"/>
          <w:szCs w:val="24"/>
        </w:rPr>
        <w:t xml:space="preserve">M. </w:t>
      </w:r>
      <w:r w:rsidRPr="00D279AE" w:rsidR="0000023D">
        <w:rPr>
          <w:rFonts w:cs="Arial"/>
          <w:szCs w:val="24"/>
        </w:rPr>
        <w:t xml:space="preserve">nekoliko puta testirale na opijate i test je bio negativan. Podaci su i da se mal. </w:t>
      </w:r>
      <w:r w:rsidR="001F338C">
        <w:rPr>
          <w:rFonts w:cs="Arial"/>
          <w:szCs w:val="24"/>
        </w:rPr>
        <w:t xml:space="preserve">M. </w:t>
      </w:r>
      <w:r w:rsidRPr="00D279AE" w:rsidR="0000023D">
        <w:rPr>
          <w:rFonts w:cs="Arial"/>
          <w:szCs w:val="24"/>
        </w:rPr>
        <w:t>ni sa kime iz razreda ne druži niti razgovara s</w:t>
      </w:r>
      <w:r w:rsidRPr="00D279AE" w:rsidR="00A309DC">
        <w:rPr>
          <w:rFonts w:cs="Arial"/>
          <w:szCs w:val="24"/>
        </w:rPr>
        <w:t xml:space="preserve"> </w:t>
      </w:r>
      <w:r w:rsidRPr="00D279AE" w:rsidR="0000023D">
        <w:rPr>
          <w:rFonts w:cs="Arial"/>
          <w:szCs w:val="24"/>
        </w:rPr>
        <w:t>njima već da se druži s curicama iz drugog razreda. Podaci su da majka nije mogla navesti imena svih</w:t>
      </w:r>
      <w:r w:rsidRPr="00D279AE" w:rsidR="00A309DC">
        <w:rPr>
          <w:rFonts w:cs="Arial"/>
          <w:szCs w:val="24"/>
        </w:rPr>
        <w:t xml:space="preserve"> </w:t>
      </w:r>
      <w:r w:rsidRPr="00D279AE" w:rsidR="0000023D">
        <w:rPr>
          <w:rFonts w:cs="Arial"/>
          <w:szCs w:val="24"/>
        </w:rPr>
        <w:t xml:space="preserve">prijatelja od mlt. </w:t>
      </w:r>
      <w:r w:rsidR="001F338C">
        <w:rPr>
          <w:rFonts w:cs="Arial"/>
          <w:szCs w:val="24"/>
        </w:rPr>
        <w:t>M.</w:t>
      </w:r>
      <w:r w:rsidRPr="00D279AE" w:rsidR="0000023D">
        <w:rPr>
          <w:rFonts w:cs="Arial"/>
          <w:szCs w:val="24"/>
        </w:rPr>
        <w:t>, ali navela da ima njihove brojeve mobitela kao i da ih prati na</w:t>
      </w:r>
      <w:r w:rsidRPr="00D279AE" w:rsidR="00A309DC">
        <w:rPr>
          <w:rFonts w:cs="Arial"/>
          <w:szCs w:val="24"/>
        </w:rPr>
        <w:t xml:space="preserve"> </w:t>
      </w:r>
      <w:r w:rsidRPr="00D279AE" w:rsidR="0000023D">
        <w:rPr>
          <w:rFonts w:cs="Arial"/>
          <w:szCs w:val="24"/>
        </w:rPr>
        <w:t xml:space="preserve">Instagramu, dalje da tijekom tjedna mlt. </w:t>
      </w:r>
      <w:r w:rsidR="001F338C">
        <w:rPr>
          <w:rFonts w:cs="Arial"/>
          <w:szCs w:val="24"/>
        </w:rPr>
        <w:t xml:space="preserve">M. </w:t>
      </w:r>
      <w:r w:rsidRPr="00D279AE" w:rsidR="0000023D">
        <w:rPr>
          <w:rFonts w:cs="Arial"/>
          <w:szCs w:val="24"/>
        </w:rPr>
        <w:t>smije ostati vani do 20:30h, a tijekom vikenda do</w:t>
      </w:r>
      <w:r w:rsidRPr="00D279AE" w:rsidR="00A309DC">
        <w:rPr>
          <w:rFonts w:cs="Arial"/>
          <w:szCs w:val="24"/>
        </w:rPr>
        <w:t xml:space="preserve"> </w:t>
      </w:r>
      <w:r w:rsidRPr="00D279AE" w:rsidR="0000023D">
        <w:rPr>
          <w:rFonts w:cs="Arial"/>
          <w:szCs w:val="24"/>
        </w:rPr>
        <w:t xml:space="preserve">10:00h. Vezano za zdravstveno stanje mlt. </w:t>
      </w:r>
      <w:r w:rsidR="001F338C">
        <w:rPr>
          <w:rFonts w:cs="Arial"/>
          <w:szCs w:val="24"/>
        </w:rPr>
        <w:t>M.</w:t>
      </w:r>
      <w:r w:rsidRPr="00D279AE" w:rsidR="0000023D">
        <w:rPr>
          <w:rFonts w:cs="Arial"/>
          <w:szCs w:val="24"/>
        </w:rPr>
        <w:t>, majka im navela da mora obaviti</w:t>
      </w:r>
      <w:r w:rsidRPr="00D279AE" w:rsidR="00A309DC">
        <w:rPr>
          <w:rFonts w:cs="Arial"/>
          <w:szCs w:val="24"/>
        </w:rPr>
        <w:t xml:space="preserve"> </w:t>
      </w:r>
      <w:r w:rsidRPr="00D279AE" w:rsidR="0000023D">
        <w:rPr>
          <w:rFonts w:cs="Arial"/>
          <w:szCs w:val="24"/>
        </w:rPr>
        <w:t>magnetnu rezonancu koljena na osnovu čega bi odlučili o operaciji a u zadnje  vrijeme</w:t>
      </w:r>
      <w:r w:rsidRPr="00D279AE" w:rsidR="00A309DC">
        <w:rPr>
          <w:rFonts w:cs="Arial"/>
          <w:szCs w:val="24"/>
        </w:rPr>
        <w:t xml:space="preserve"> </w:t>
      </w:r>
      <w:r w:rsidRPr="00D279AE" w:rsidR="0000023D">
        <w:rPr>
          <w:rFonts w:cs="Arial"/>
          <w:szCs w:val="24"/>
        </w:rPr>
        <w:t>da mal.</w:t>
      </w:r>
      <w:r w:rsidR="001F338C">
        <w:rPr>
          <w:rFonts w:cs="Arial"/>
          <w:szCs w:val="24"/>
        </w:rPr>
        <w:t xml:space="preserve">M. </w:t>
      </w:r>
      <w:r w:rsidRPr="00D279AE" w:rsidR="0000023D">
        <w:rPr>
          <w:rFonts w:cs="Arial"/>
          <w:szCs w:val="24"/>
        </w:rPr>
        <w:t xml:space="preserve">ponovno ima probleme s srcem na način da ubrzano lupa, trese se i ubrzano diše i da je potrebno </w:t>
      </w:r>
      <w:r w:rsidRPr="00D279AE" w:rsidR="00A309DC">
        <w:rPr>
          <w:rFonts w:cs="Arial"/>
          <w:szCs w:val="24"/>
        </w:rPr>
        <w:t xml:space="preserve">obaviti pregled kod kardiologa.Podaci su da nije </w:t>
      </w:r>
      <w:r w:rsidRPr="00D279AE" w:rsidR="0000023D">
        <w:rPr>
          <w:rFonts w:cs="Arial"/>
          <w:szCs w:val="24"/>
        </w:rPr>
        <w:t>još uvijek obavila pregled kod psihijatra iako je majka navela da je dobila kontakt od psihologa Antonia Topića kod kojeg bi uključila mlt.</w:t>
      </w:r>
      <w:r w:rsidR="001F338C">
        <w:rPr>
          <w:rFonts w:cs="Arial"/>
          <w:szCs w:val="24"/>
        </w:rPr>
        <w:t xml:space="preserve">M. </w:t>
      </w:r>
      <w:r w:rsidRPr="00D279AE" w:rsidR="0000023D">
        <w:rPr>
          <w:rFonts w:cs="Arial"/>
          <w:szCs w:val="24"/>
        </w:rPr>
        <w:t>na savjetodavne razgovore. Ponovno je upućena da svakako obavi i pregled kod</w:t>
      </w:r>
      <w:r w:rsidRPr="00D279AE" w:rsidR="00A309DC">
        <w:rPr>
          <w:rFonts w:cs="Arial"/>
          <w:szCs w:val="24"/>
        </w:rPr>
        <w:t xml:space="preserve"> </w:t>
      </w:r>
      <w:r w:rsidRPr="00D279AE" w:rsidR="0000023D">
        <w:rPr>
          <w:rFonts w:cs="Arial"/>
          <w:szCs w:val="24"/>
        </w:rPr>
        <w:t xml:space="preserve">psihijatra. Podaci su i da stručni tim zavoda tada saznaje da je otac djece preselio u Hrvatsku te da je aktualno narušenog zdravstvenog stanja radi problema s nogom. Podaci su da je proveo određeno vrijeme u bolnici i da je aktualno na fizikalnoj terapiji. Podaci su da roditelji uredno komuniciraju, ali i da je majka djece za oca djece navela da ona ne zna „koji je njemu Bog“ Naime, podaci su da ju je otac djece verbalno napao jer je mislio da je mlt. </w:t>
      </w:r>
      <w:r w:rsidR="001F338C">
        <w:rPr>
          <w:rFonts w:cs="Arial"/>
          <w:szCs w:val="24"/>
        </w:rPr>
        <w:t xml:space="preserve">M. </w:t>
      </w:r>
      <w:r w:rsidRPr="00D279AE" w:rsidR="0000023D">
        <w:rPr>
          <w:rFonts w:cs="Arial"/>
          <w:szCs w:val="24"/>
        </w:rPr>
        <w:t xml:space="preserve">bila u noćni izlazak u klub </w:t>
      </w:r>
      <w:r w:rsidR="001F338C">
        <w:rPr>
          <w:rFonts w:cs="Arial"/>
          <w:szCs w:val="24"/>
        </w:rPr>
        <w:t xml:space="preserve">M. </w:t>
      </w:r>
      <w:r w:rsidRPr="00D279AE" w:rsidR="0000023D">
        <w:rPr>
          <w:rFonts w:cs="Arial"/>
          <w:szCs w:val="24"/>
        </w:rPr>
        <w:t xml:space="preserve">u </w:t>
      </w:r>
      <w:r w:rsidR="001F338C">
        <w:rPr>
          <w:rFonts w:cs="Arial"/>
          <w:szCs w:val="24"/>
        </w:rPr>
        <w:t>S.</w:t>
      </w:r>
      <w:r w:rsidRPr="00D279AE" w:rsidR="0000023D">
        <w:rPr>
          <w:rFonts w:cs="Arial"/>
          <w:szCs w:val="24"/>
        </w:rPr>
        <w:t xml:space="preserve">. zato jer je mal. </w:t>
      </w:r>
      <w:r w:rsidR="001F338C">
        <w:rPr>
          <w:rFonts w:cs="Arial"/>
          <w:szCs w:val="24"/>
        </w:rPr>
        <w:t xml:space="preserve">M. </w:t>
      </w:r>
      <w:r w:rsidRPr="00D279AE" w:rsidR="0000023D">
        <w:rPr>
          <w:rFonts w:cs="Arial"/>
          <w:szCs w:val="24"/>
        </w:rPr>
        <w:t xml:space="preserve">od očeve partnerice tražila da joj posudi haljinu, ali je isto obukla kroz popodne kada je u navedeni klub bila na kavi. Podaci su da je majka djece navela da mal.  </w:t>
      </w:r>
      <w:r w:rsidR="001F338C">
        <w:rPr>
          <w:rFonts w:cs="Arial"/>
          <w:szCs w:val="24"/>
        </w:rPr>
        <w:t xml:space="preserve">M. </w:t>
      </w:r>
      <w:r w:rsidRPr="00D279AE" w:rsidR="0000023D">
        <w:rPr>
          <w:rFonts w:cs="Arial"/>
          <w:szCs w:val="24"/>
        </w:rPr>
        <w:t xml:space="preserve">nije u dobrim odnosima s ocem jer je vikao na nju. Stručni tim je iz razgovora s mlt. </w:t>
      </w:r>
      <w:r w:rsidR="001F338C">
        <w:rPr>
          <w:rFonts w:cs="Arial"/>
          <w:szCs w:val="24"/>
        </w:rPr>
        <w:t xml:space="preserve">M. </w:t>
      </w:r>
      <w:r w:rsidRPr="00D279AE" w:rsidR="0000023D">
        <w:rPr>
          <w:rFonts w:cs="Arial"/>
          <w:szCs w:val="24"/>
        </w:rPr>
        <w:t xml:space="preserve">saznao da joj se sviđa stanovati s bakom </w:t>
      </w:r>
      <w:r w:rsidR="001F338C">
        <w:rPr>
          <w:rFonts w:cs="Arial"/>
          <w:szCs w:val="24"/>
        </w:rPr>
        <w:t xml:space="preserve">R. </w:t>
      </w:r>
      <w:r w:rsidRPr="00D279AE" w:rsidR="0000023D">
        <w:rPr>
          <w:rFonts w:cs="Arial"/>
          <w:szCs w:val="24"/>
        </w:rPr>
        <w:t>te se njih dvije dobro slažu, da joj baka kroz jutro prije škole napravi doručak i provjeri je li se ujutro probudila za odlazak na nastavu. Voli se družiti s bakom, zajedno odlaze u šetnju u trgovinski centar Joker i sl. no mal.</w:t>
      </w:r>
      <w:r w:rsidR="001F338C">
        <w:rPr>
          <w:rFonts w:cs="Arial"/>
          <w:szCs w:val="24"/>
        </w:rPr>
        <w:t xml:space="preserve">M. </w:t>
      </w:r>
      <w:r w:rsidRPr="00D279AE" w:rsidR="0000023D">
        <w:rPr>
          <w:rFonts w:cs="Arial"/>
          <w:szCs w:val="24"/>
        </w:rPr>
        <w:t>im navela da ne voli ići u školu jer se s nikim iz razreda ne druži niti s njima priča te da ima par prijateljica iz drugih razreda. Ne voli ići u poludnevni boravak jer joj se tamo ne sviđa i ne razumije zašto mora svaki dan ići. Upućena je da ima previše izostanaka i</w:t>
      </w:r>
      <w:r w:rsidRPr="00D279AE" w:rsidR="00A309DC">
        <w:rPr>
          <w:rFonts w:cs="Arial"/>
          <w:szCs w:val="24"/>
        </w:rPr>
        <w:t xml:space="preserve"> </w:t>
      </w:r>
      <w:r w:rsidRPr="00D279AE" w:rsidR="0000023D">
        <w:rPr>
          <w:rFonts w:cs="Arial"/>
          <w:szCs w:val="24"/>
        </w:rPr>
        <w:t>negativnih ocjena te da prihvati pomoć odgajatelja u učenju kako bi uspješno završila sedmi</w:t>
      </w:r>
      <w:r w:rsidRPr="00D279AE" w:rsidR="00A309DC">
        <w:rPr>
          <w:rFonts w:cs="Arial"/>
          <w:szCs w:val="24"/>
        </w:rPr>
        <w:t xml:space="preserve"> </w:t>
      </w:r>
      <w:r w:rsidRPr="00D279AE" w:rsidR="0000023D">
        <w:rPr>
          <w:rFonts w:cs="Arial"/>
          <w:szCs w:val="24"/>
        </w:rPr>
        <w:t xml:space="preserve">razred. Podaci su </w:t>
      </w:r>
      <w:r w:rsidRPr="00D279AE" w:rsidR="00A309DC">
        <w:rPr>
          <w:rFonts w:cs="Arial"/>
          <w:szCs w:val="24"/>
        </w:rPr>
        <w:t xml:space="preserve">bili </w:t>
      </w:r>
      <w:r w:rsidRPr="00D279AE" w:rsidR="0000023D">
        <w:rPr>
          <w:rFonts w:cs="Arial"/>
          <w:szCs w:val="24"/>
        </w:rPr>
        <w:t>da ne sudjeluje u nijednoj izvannastavnoj aktivnosti i da slobodno vrijeme provodi s</w:t>
      </w:r>
      <w:r w:rsidRPr="00D279AE" w:rsidR="00A309DC">
        <w:rPr>
          <w:rFonts w:cs="Arial"/>
          <w:szCs w:val="24"/>
        </w:rPr>
        <w:t xml:space="preserve"> </w:t>
      </w:r>
      <w:r w:rsidRPr="00D279AE" w:rsidR="0000023D">
        <w:rPr>
          <w:rFonts w:cs="Arial"/>
          <w:szCs w:val="24"/>
        </w:rPr>
        <w:t>prijateljima. Zajedno odlaze u kafić na „hladni Nes“ i druže se. Voli ići na utakmice HNK</w:t>
      </w:r>
      <w:r w:rsidR="001F338C">
        <w:rPr>
          <w:rFonts w:cs="Arial"/>
          <w:szCs w:val="24"/>
        </w:rPr>
        <w:t xml:space="preserve"> H. </w:t>
      </w:r>
      <w:r w:rsidRPr="00D279AE" w:rsidR="0000023D">
        <w:rPr>
          <w:rFonts w:cs="Arial"/>
          <w:szCs w:val="24"/>
        </w:rPr>
        <w:t>te s majkom i rođakom ide na utakmice na tribinu sjever, a s prijateljima</w:t>
      </w:r>
      <w:r w:rsidRPr="00D279AE" w:rsidR="00A309DC">
        <w:rPr>
          <w:rFonts w:cs="Arial"/>
          <w:szCs w:val="24"/>
        </w:rPr>
        <w:t xml:space="preserve"> </w:t>
      </w:r>
      <w:r w:rsidRPr="00D279AE" w:rsidR="0000023D">
        <w:rPr>
          <w:rFonts w:cs="Arial"/>
          <w:szCs w:val="24"/>
        </w:rPr>
        <w:t>ide na tribinu istok. Upozorena je da kao maloljetnica ne smije ići na utakmice bez pratnje</w:t>
      </w:r>
      <w:r w:rsidR="001F338C">
        <w:rPr>
          <w:rFonts w:cs="Arial"/>
          <w:szCs w:val="24"/>
        </w:rPr>
        <w:t xml:space="preserve"> </w:t>
      </w:r>
      <w:r w:rsidRPr="00D279AE" w:rsidR="0000023D">
        <w:rPr>
          <w:rFonts w:cs="Arial"/>
          <w:szCs w:val="24"/>
        </w:rPr>
        <w:t>odrasle osobe. Vezano za odnos s ocem  mal.</w:t>
      </w:r>
      <w:r w:rsidR="001F338C">
        <w:rPr>
          <w:rFonts w:cs="Arial"/>
          <w:szCs w:val="24"/>
        </w:rPr>
        <w:t xml:space="preserve">M. </w:t>
      </w:r>
      <w:r w:rsidRPr="00D279AE" w:rsidR="0000023D">
        <w:rPr>
          <w:rFonts w:cs="Arial"/>
          <w:szCs w:val="24"/>
        </w:rPr>
        <w:t>im navela da joj je on „top“ i da joj se  sviđa</w:t>
      </w:r>
      <w:r w:rsidRPr="00D279AE" w:rsidR="00A309DC">
        <w:rPr>
          <w:rFonts w:cs="Arial"/>
          <w:szCs w:val="24"/>
        </w:rPr>
        <w:t xml:space="preserve"> </w:t>
      </w:r>
      <w:r w:rsidRPr="00D279AE" w:rsidR="0000023D">
        <w:rPr>
          <w:rFonts w:cs="Arial"/>
          <w:szCs w:val="24"/>
        </w:rPr>
        <w:t xml:space="preserve">očeva nova partnerica </w:t>
      </w:r>
      <w:r w:rsidR="001F338C">
        <w:rPr>
          <w:rFonts w:cs="Arial"/>
          <w:szCs w:val="24"/>
        </w:rPr>
        <w:t>M.</w:t>
      </w:r>
      <w:r w:rsidRPr="00D279AE" w:rsidR="0000023D">
        <w:rPr>
          <w:rFonts w:cs="Arial"/>
          <w:szCs w:val="24"/>
        </w:rPr>
        <w:t xml:space="preserve">. Navela i da je otac stroži od majke </w:t>
      </w:r>
      <w:r w:rsidR="001F338C">
        <w:rPr>
          <w:rFonts w:cs="Arial"/>
          <w:szCs w:val="24"/>
        </w:rPr>
        <w:t xml:space="preserve">N. </w:t>
      </w:r>
      <w:r w:rsidRPr="00D279AE" w:rsidR="0000023D">
        <w:rPr>
          <w:rFonts w:cs="Arial"/>
          <w:szCs w:val="24"/>
        </w:rPr>
        <w:t>i s njim da može</w:t>
      </w:r>
      <w:r w:rsidRPr="00D279AE" w:rsidR="00A309DC">
        <w:rPr>
          <w:rFonts w:cs="Arial"/>
          <w:szCs w:val="24"/>
        </w:rPr>
        <w:t xml:space="preserve"> </w:t>
      </w:r>
      <w:r w:rsidRPr="00D279AE" w:rsidR="0000023D">
        <w:rPr>
          <w:rFonts w:cs="Arial"/>
          <w:szCs w:val="24"/>
        </w:rPr>
        <w:t xml:space="preserve">više razgovarati ,da joj je pomogao  s učenjem fizike. Navela da se s bratom i sestrom ne druži jer joj nisu zanimljivi i za mlt. </w:t>
      </w:r>
      <w:r w:rsidR="001F338C">
        <w:rPr>
          <w:rFonts w:cs="Arial"/>
          <w:szCs w:val="24"/>
        </w:rPr>
        <w:t xml:space="preserve">L. </w:t>
      </w:r>
      <w:r w:rsidRPr="00D279AE" w:rsidR="0000023D">
        <w:rPr>
          <w:rFonts w:cs="Arial"/>
          <w:szCs w:val="24"/>
        </w:rPr>
        <w:t xml:space="preserve">navela da ju stalno provocira uzimajući </w:t>
      </w:r>
      <w:r w:rsidRPr="00D279AE" w:rsidR="00A309DC">
        <w:rPr>
          <w:rFonts w:cs="Arial"/>
          <w:szCs w:val="24"/>
        </w:rPr>
        <w:t>joj odjeću i šminku. Dalje su pod</w:t>
      </w:r>
      <w:r w:rsidRPr="00D279AE" w:rsidR="0000023D">
        <w:rPr>
          <w:rFonts w:cs="Arial"/>
          <w:szCs w:val="24"/>
        </w:rPr>
        <w:t xml:space="preserve">aci da je tijekom svibnja </w:t>
      </w:r>
      <w:r w:rsidR="001F338C">
        <w:rPr>
          <w:rFonts w:cs="Arial"/>
          <w:szCs w:val="24"/>
        </w:rPr>
        <w:t>…</w:t>
      </w:r>
      <w:r w:rsidRPr="00D279AE" w:rsidR="0000023D">
        <w:rPr>
          <w:rFonts w:cs="Arial"/>
          <w:szCs w:val="24"/>
        </w:rPr>
        <w:t xml:space="preserve">. g zavod od voditeljice </w:t>
      </w:r>
      <w:r w:rsidRPr="00D279AE" w:rsidR="00A309DC">
        <w:rPr>
          <w:rFonts w:cs="Arial"/>
          <w:szCs w:val="24"/>
        </w:rPr>
        <w:t xml:space="preserve">mjere zaprimio javnobilježnički </w:t>
      </w:r>
      <w:r w:rsidRPr="00D279AE" w:rsidR="0000023D">
        <w:rPr>
          <w:rFonts w:cs="Arial"/>
          <w:szCs w:val="24"/>
        </w:rPr>
        <w:t>ovjerena izjava majke i oca kojom roditelj</w:t>
      </w:r>
      <w:r w:rsidRPr="00D279AE" w:rsidR="00A309DC">
        <w:rPr>
          <w:rFonts w:cs="Arial"/>
          <w:szCs w:val="24"/>
        </w:rPr>
        <w:t xml:space="preserve">i suglasno povjeravaju mlt. </w:t>
      </w:r>
      <w:r w:rsidR="001F338C">
        <w:rPr>
          <w:rFonts w:cs="Arial"/>
          <w:szCs w:val="24"/>
        </w:rPr>
        <w:t xml:space="preserve">M. </w:t>
      </w:r>
      <w:r w:rsidRPr="00D279AE" w:rsidR="0000023D">
        <w:rPr>
          <w:rFonts w:cs="Arial"/>
          <w:szCs w:val="24"/>
        </w:rPr>
        <w:t xml:space="preserve">na skrb baki </w:t>
      </w:r>
      <w:r w:rsidR="001F338C">
        <w:rPr>
          <w:rFonts w:cs="Arial"/>
          <w:szCs w:val="24"/>
        </w:rPr>
        <w:t xml:space="preserve">R. </w:t>
      </w:r>
      <w:r w:rsidRPr="00D279AE" w:rsidR="0000023D">
        <w:rPr>
          <w:rFonts w:cs="Arial"/>
          <w:szCs w:val="24"/>
        </w:rPr>
        <w:t xml:space="preserve">u trajanju duljem od 30 dana. Daljnja dinamika je da je zavod  </w:t>
      </w:r>
      <w:r w:rsidR="001F338C">
        <w:rPr>
          <w:rFonts w:cs="Arial"/>
          <w:szCs w:val="24"/>
        </w:rPr>
        <w:t>……</w:t>
      </w:r>
      <w:r w:rsidRPr="00D279AE" w:rsidR="0000023D">
        <w:rPr>
          <w:rFonts w:cs="Arial"/>
          <w:szCs w:val="24"/>
        </w:rPr>
        <w:t>. g obavio terenski izvid u kućanstvu predmetne majke, da se tom terenskom izvidu pridružio i otac djece, koji stanuje u neposrednoj blizini. Stambeni uvjeti su procijenjeni zadovo</w:t>
      </w:r>
      <w:r w:rsidRPr="00D279AE" w:rsidR="00A309DC">
        <w:rPr>
          <w:rFonts w:cs="Arial"/>
          <w:szCs w:val="24"/>
        </w:rPr>
        <w:t xml:space="preserve">ljavajućima. Stambeni prostor zatečen uredan i održavan, tad obavljen razgovor s mlt. </w:t>
      </w:r>
      <w:r w:rsidR="001F338C">
        <w:rPr>
          <w:rFonts w:cs="Arial"/>
          <w:szCs w:val="24"/>
        </w:rPr>
        <w:t xml:space="preserve">M. </w:t>
      </w:r>
      <w:r w:rsidRPr="00D279AE" w:rsidR="0000023D">
        <w:rPr>
          <w:rFonts w:cs="Arial"/>
          <w:szCs w:val="24"/>
        </w:rPr>
        <w:t>vezano uz ranije konzumiranje psihoaktivnih tvari i njezinu hospitalizaciju koja je uslijedila</w:t>
      </w:r>
      <w:r w:rsidRPr="00D279AE" w:rsidR="00A309DC">
        <w:rPr>
          <w:rFonts w:cs="Arial"/>
          <w:szCs w:val="24"/>
        </w:rPr>
        <w:t xml:space="preserve"> </w:t>
      </w:r>
      <w:r w:rsidRPr="00D279AE" w:rsidR="0000023D">
        <w:rPr>
          <w:rFonts w:cs="Arial"/>
          <w:szCs w:val="24"/>
        </w:rPr>
        <w:t xml:space="preserve">zbog navedenoga. Mlt. </w:t>
      </w:r>
      <w:r w:rsidR="001F338C">
        <w:rPr>
          <w:rFonts w:cs="Arial"/>
          <w:szCs w:val="24"/>
        </w:rPr>
        <w:t xml:space="preserve">M. </w:t>
      </w:r>
      <w:r w:rsidRPr="00D279AE" w:rsidR="0000023D">
        <w:rPr>
          <w:rFonts w:cs="Arial"/>
          <w:szCs w:val="24"/>
        </w:rPr>
        <w:t xml:space="preserve">im navela da je izašla s dvjema prijateljicama od kojih je jedna </w:t>
      </w:r>
      <w:r w:rsidR="001F338C">
        <w:rPr>
          <w:rFonts w:cs="Arial"/>
          <w:szCs w:val="24"/>
        </w:rPr>
        <w:t xml:space="preserve"> </w:t>
      </w:r>
      <w:r w:rsidRPr="00D279AE" w:rsidR="0000023D">
        <w:rPr>
          <w:rFonts w:cs="Arial"/>
          <w:szCs w:val="24"/>
        </w:rPr>
        <w:t xml:space="preserve">smještena u CZPUZ </w:t>
      </w:r>
      <w:r w:rsidR="001F338C">
        <w:rPr>
          <w:rFonts w:cs="Arial"/>
          <w:szCs w:val="24"/>
        </w:rPr>
        <w:t>S.</w:t>
      </w:r>
      <w:r w:rsidRPr="00D279AE" w:rsidR="0000023D">
        <w:rPr>
          <w:rFonts w:cs="Arial"/>
          <w:szCs w:val="24"/>
        </w:rPr>
        <w:t xml:space="preserve">, nakon čega im se pridružio dečko od te djevojčice  koji se također nalazi na smještaju u CZPUZ </w:t>
      </w:r>
      <w:r w:rsidR="001F338C">
        <w:rPr>
          <w:rFonts w:cs="Arial"/>
          <w:szCs w:val="24"/>
        </w:rPr>
        <w:t>S.</w:t>
      </w:r>
      <w:r w:rsidRPr="00D279AE" w:rsidR="0000023D">
        <w:rPr>
          <w:rFonts w:cs="Arial"/>
          <w:szCs w:val="24"/>
        </w:rPr>
        <w:t xml:space="preserve">. Prema navodima mlt. </w:t>
      </w:r>
      <w:r w:rsidR="001F338C">
        <w:rPr>
          <w:rFonts w:cs="Arial"/>
          <w:szCs w:val="24"/>
        </w:rPr>
        <w:t>M.</w:t>
      </w:r>
      <w:r w:rsidRPr="00D279AE" w:rsidR="0000023D">
        <w:rPr>
          <w:rFonts w:cs="Arial"/>
          <w:szCs w:val="24"/>
        </w:rPr>
        <w:t xml:space="preserve">, ta djevojčica smještena u CZPUZ je tom prilikom donijela speed, dečko te djevojčice LSD, dok je druga djevojčica donijela alkoholna pića (pivo i votku). Podaci su da je mal. </w:t>
      </w:r>
      <w:r w:rsidR="001F338C">
        <w:rPr>
          <w:rFonts w:cs="Arial"/>
          <w:szCs w:val="24"/>
        </w:rPr>
        <w:t xml:space="preserve">M. </w:t>
      </w:r>
      <w:r w:rsidRPr="00D279AE" w:rsidR="0000023D">
        <w:rPr>
          <w:rFonts w:cs="Arial"/>
          <w:szCs w:val="24"/>
        </w:rPr>
        <w:t xml:space="preserve">navela da ne zna od koga su navedeni nabavili psihoaktivne tvari. Nadalje iskazala im da ona povremeno konzumira marihuanu, koju </w:t>
      </w:r>
      <w:r w:rsidRPr="00D279AE" w:rsidR="0000023D">
        <w:rPr>
          <w:rFonts w:cs="Arial"/>
          <w:szCs w:val="24"/>
        </w:rPr>
        <w:lastRenderedPageBreak/>
        <w:t xml:space="preserve">kupuje za iznos od 10 eura ili 20 eura te im navela da je zadnji put konzumirala marihuanu u veljači </w:t>
      </w:r>
      <w:r w:rsidR="001F338C">
        <w:rPr>
          <w:rFonts w:cs="Arial"/>
          <w:szCs w:val="24"/>
        </w:rPr>
        <w:t>….</w:t>
      </w:r>
      <w:r w:rsidRPr="00D279AE" w:rsidR="0000023D">
        <w:rPr>
          <w:rFonts w:cs="Arial"/>
          <w:szCs w:val="24"/>
        </w:rPr>
        <w:t xml:space="preserve">.g., a marihuanu samostalno nabavlja od odrasle osobe koja se zove </w:t>
      </w:r>
      <w:r w:rsidR="001F338C">
        <w:rPr>
          <w:rFonts w:cs="Arial"/>
          <w:szCs w:val="24"/>
        </w:rPr>
        <w:t>D.</w:t>
      </w:r>
      <w:r w:rsidRPr="00D279AE" w:rsidR="0000023D">
        <w:rPr>
          <w:rFonts w:cs="Arial"/>
          <w:szCs w:val="24"/>
        </w:rPr>
        <w:t xml:space="preserve">, ne zna mu prezime. Mlt. </w:t>
      </w:r>
      <w:r w:rsidR="001F338C">
        <w:rPr>
          <w:rFonts w:cs="Arial"/>
          <w:szCs w:val="24"/>
        </w:rPr>
        <w:t xml:space="preserve">M. </w:t>
      </w:r>
      <w:r w:rsidRPr="00D279AE" w:rsidR="0000023D">
        <w:rPr>
          <w:rFonts w:cs="Arial"/>
          <w:szCs w:val="24"/>
        </w:rPr>
        <w:t>im dalje navela kako joj je nedugo nakon konzumiranja navedenih psihoaktivnih tvari, kao i nakon konzumacije alkoholnih pića, naglo pozlilo. Prema njezinim navodima, prijateljice i dečko, vidjevši njezino zdravstveno stanje, uplašili su se te su</w:t>
      </w:r>
      <w:r w:rsidRPr="00D279AE" w:rsidR="00A309DC">
        <w:rPr>
          <w:rFonts w:cs="Arial"/>
          <w:szCs w:val="24"/>
        </w:rPr>
        <w:t xml:space="preserve"> </w:t>
      </w:r>
      <w:r w:rsidRPr="00D279AE" w:rsidR="0000023D">
        <w:rPr>
          <w:rFonts w:cs="Arial"/>
          <w:szCs w:val="24"/>
        </w:rPr>
        <w:t xml:space="preserve">napustili mjesto događaja a nju potom pronašao slučajni prolaznik koji je pozvao taksi prijevoz, kojim je prevezena u bolnicu radi pružanja hitne medicinske pomoći. Podaci su da je tijekom tog razgovora  stručni tim zavoda stekao dojam da mlt. </w:t>
      </w:r>
      <w:r w:rsidR="001F338C">
        <w:rPr>
          <w:rFonts w:cs="Arial"/>
          <w:szCs w:val="24"/>
        </w:rPr>
        <w:t xml:space="preserve">M. </w:t>
      </w:r>
      <w:r w:rsidRPr="00D279AE" w:rsidR="0000023D">
        <w:rPr>
          <w:rFonts w:cs="Arial"/>
          <w:szCs w:val="24"/>
        </w:rPr>
        <w:t xml:space="preserve">nije u dovoljnoj mjeri svjesna ozbiljnosti i potencijalne opasnosti opisanog ponašanja, kao ni mogućih posljedica koje su mogle nastati uslijed konzumacije psihoaktivnih tvari i alkohola. Podaci su i da im je mal. </w:t>
      </w:r>
      <w:r w:rsidR="001F338C">
        <w:rPr>
          <w:rFonts w:cs="Arial"/>
          <w:szCs w:val="24"/>
        </w:rPr>
        <w:t xml:space="preserve">M. </w:t>
      </w:r>
      <w:r w:rsidRPr="00D279AE" w:rsidR="0000023D">
        <w:rPr>
          <w:rFonts w:cs="Arial"/>
          <w:szCs w:val="24"/>
        </w:rPr>
        <w:t xml:space="preserve">navela da navedenog dana nije uzela propisanu terapiju za srčanu bolest, koju inače uzima dva puta dnevno, navodeći da je na uzimanje terapije zaboravila u vezi čega stručni tim zavoda pravilno ističe da je ta okolnost dodatno </w:t>
      </w:r>
      <w:r w:rsidRPr="00D279AE" w:rsidR="00A309DC">
        <w:rPr>
          <w:rFonts w:cs="Arial"/>
          <w:szCs w:val="24"/>
        </w:rPr>
        <w:t xml:space="preserve"> </w:t>
      </w:r>
      <w:r w:rsidRPr="00D279AE" w:rsidR="0000023D">
        <w:rPr>
          <w:rFonts w:cs="Arial"/>
          <w:szCs w:val="24"/>
        </w:rPr>
        <w:t>mogla povećati rizik od nastanka štetnih posljedica po njezino zdravstveno stanje.  Podaci su da je tijekom tog razgovora ostavljala dojam izrazite emocionalne i razvojne nezrelosti te nedovoljnog uvida</w:t>
      </w:r>
      <w:r w:rsidRPr="00D279AE" w:rsidR="00A309DC">
        <w:rPr>
          <w:rFonts w:cs="Arial"/>
          <w:szCs w:val="24"/>
        </w:rPr>
        <w:t xml:space="preserve"> </w:t>
      </w:r>
      <w:r w:rsidRPr="00D279AE" w:rsidR="0000023D">
        <w:rPr>
          <w:rFonts w:cs="Arial"/>
          <w:szCs w:val="24"/>
        </w:rPr>
        <w:t>u ozbiljnost vlastitog ponašanja, da je navela da joj  je  baka Renata radi opisanog</w:t>
      </w:r>
      <w:r w:rsidRPr="00D279AE" w:rsidR="00A309DC">
        <w:rPr>
          <w:rFonts w:cs="Arial"/>
          <w:szCs w:val="24"/>
        </w:rPr>
        <w:t xml:space="preserve"> </w:t>
      </w:r>
      <w:r w:rsidRPr="00D279AE" w:rsidR="0000023D">
        <w:rPr>
          <w:rFonts w:cs="Arial"/>
          <w:szCs w:val="24"/>
        </w:rPr>
        <w:t xml:space="preserve">ponašanja odredila kaznu, zbog čega ne koristi mobilni telefon niti se druži s prijateljima pa su podaci  da slobodno vrijeme </w:t>
      </w:r>
      <w:r w:rsidRPr="00D279AE" w:rsidR="00A309DC">
        <w:rPr>
          <w:rFonts w:cs="Arial"/>
          <w:szCs w:val="24"/>
        </w:rPr>
        <w:t xml:space="preserve">tada </w:t>
      </w:r>
      <w:r w:rsidRPr="00D279AE" w:rsidR="0000023D">
        <w:rPr>
          <w:rFonts w:cs="Arial"/>
          <w:szCs w:val="24"/>
        </w:rPr>
        <w:t>provodi u društvu majke, bake ili tete, ko</w:t>
      </w:r>
      <w:r w:rsidRPr="00D279AE" w:rsidR="00A309DC">
        <w:rPr>
          <w:rFonts w:cs="Arial"/>
          <w:szCs w:val="24"/>
        </w:rPr>
        <w:t>je je, prema njezinim navodima,</w:t>
      </w:r>
      <w:r w:rsidRPr="00D279AE" w:rsidR="0000023D">
        <w:rPr>
          <w:rFonts w:cs="Arial"/>
          <w:szCs w:val="24"/>
        </w:rPr>
        <w:t>prevoze na željene lokacije kako bi se spriječilo njezino samovoljno udaljavanje iz kuće. Navela im i da  ne smije slaviti skori rođendan i  da će ga možda proslaviti samo u okruženju</w:t>
      </w:r>
      <w:r w:rsidRPr="00D279AE" w:rsidR="00A309DC">
        <w:rPr>
          <w:rFonts w:cs="Arial"/>
          <w:szCs w:val="24"/>
        </w:rPr>
        <w:t xml:space="preserve"> </w:t>
      </w:r>
      <w:r w:rsidRPr="00D279AE" w:rsidR="0000023D">
        <w:rPr>
          <w:rFonts w:cs="Arial"/>
          <w:szCs w:val="24"/>
        </w:rPr>
        <w:t xml:space="preserve">obitelji. Nadalje, tijekom razgovora s mlt. </w:t>
      </w:r>
      <w:r w:rsidR="001F338C">
        <w:rPr>
          <w:rFonts w:cs="Arial"/>
          <w:szCs w:val="24"/>
        </w:rPr>
        <w:t xml:space="preserve">M. </w:t>
      </w:r>
      <w:r w:rsidRPr="00D279AE" w:rsidR="0000023D">
        <w:rPr>
          <w:rFonts w:cs="Arial"/>
          <w:szCs w:val="24"/>
        </w:rPr>
        <w:t>osvrnu</w:t>
      </w:r>
      <w:r w:rsidRPr="00D279AE" w:rsidR="00A309DC">
        <w:rPr>
          <w:rFonts w:cs="Arial"/>
          <w:szCs w:val="24"/>
        </w:rPr>
        <w:t xml:space="preserve">lo se na događaj iz rujna </w:t>
      </w:r>
      <w:r w:rsidR="001F338C">
        <w:rPr>
          <w:rFonts w:cs="Arial"/>
          <w:szCs w:val="24"/>
        </w:rPr>
        <w:t>…</w:t>
      </w:r>
      <w:r w:rsidRPr="00D279AE" w:rsidR="00A309DC">
        <w:rPr>
          <w:rFonts w:cs="Arial"/>
          <w:szCs w:val="24"/>
        </w:rPr>
        <w:t>.g</w:t>
      </w:r>
      <w:r w:rsidRPr="00D279AE" w:rsidR="0000023D">
        <w:rPr>
          <w:rFonts w:cs="Arial"/>
          <w:szCs w:val="24"/>
        </w:rPr>
        <w:t xml:space="preserve"> kada su ona i mlt. </w:t>
      </w:r>
      <w:r w:rsidR="001F338C">
        <w:rPr>
          <w:rFonts w:cs="Arial"/>
          <w:szCs w:val="24"/>
        </w:rPr>
        <w:t xml:space="preserve">L. </w:t>
      </w:r>
      <w:r w:rsidRPr="00D279AE" w:rsidR="0000023D">
        <w:rPr>
          <w:rFonts w:cs="Arial"/>
          <w:szCs w:val="24"/>
        </w:rPr>
        <w:t>nakon 23:00 sata zatečene od strane policijskih službenika</w:t>
      </w:r>
      <w:r w:rsidRPr="00D279AE" w:rsidR="00A309DC">
        <w:rPr>
          <w:rFonts w:cs="Arial"/>
          <w:szCs w:val="24"/>
        </w:rPr>
        <w:t xml:space="preserve"> </w:t>
      </w:r>
      <w:r w:rsidRPr="00D279AE" w:rsidR="0000023D">
        <w:rPr>
          <w:rFonts w:cs="Arial"/>
          <w:szCs w:val="24"/>
        </w:rPr>
        <w:t xml:space="preserve">izvan obiteljskog doma, dok je mlt. </w:t>
      </w:r>
      <w:r w:rsidR="001F338C">
        <w:rPr>
          <w:rFonts w:cs="Arial"/>
          <w:szCs w:val="24"/>
        </w:rPr>
        <w:t xml:space="preserve">D. </w:t>
      </w:r>
      <w:r w:rsidRPr="00D279AE" w:rsidR="0000023D">
        <w:rPr>
          <w:rFonts w:cs="Arial"/>
          <w:szCs w:val="24"/>
        </w:rPr>
        <w:t>ostao sam u kući. Podaci su da im je mal.</w:t>
      </w:r>
      <w:r w:rsidR="001F338C">
        <w:rPr>
          <w:rFonts w:cs="Arial"/>
          <w:szCs w:val="24"/>
        </w:rPr>
        <w:t xml:space="preserve">M. </w:t>
      </w:r>
      <w:r w:rsidRPr="00D279AE" w:rsidR="0000023D">
        <w:rPr>
          <w:rFonts w:cs="Arial"/>
          <w:szCs w:val="24"/>
        </w:rPr>
        <w:t xml:space="preserve">potvrdila navedeni događaj te navela da su se toga dana ona, mlt. </w:t>
      </w:r>
      <w:r w:rsidR="001F338C">
        <w:rPr>
          <w:rFonts w:cs="Arial"/>
          <w:szCs w:val="24"/>
        </w:rPr>
        <w:t>D.</w:t>
      </w:r>
      <w:r w:rsidRPr="00D279AE" w:rsidR="0000023D">
        <w:rPr>
          <w:rFonts w:cs="Arial"/>
          <w:szCs w:val="24"/>
        </w:rPr>
        <w:t xml:space="preserve">, mlt. </w:t>
      </w:r>
      <w:r w:rsidR="001F338C">
        <w:rPr>
          <w:rFonts w:cs="Arial"/>
          <w:szCs w:val="24"/>
        </w:rPr>
        <w:t xml:space="preserve">L. </w:t>
      </w:r>
      <w:r w:rsidRPr="00D279AE" w:rsidR="0000023D">
        <w:rPr>
          <w:rFonts w:cs="Arial"/>
          <w:szCs w:val="24"/>
        </w:rPr>
        <w:t>i prijateljica nalazili u</w:t>
      </w:r>
      <w:r w:rsidRPr="00D279AE" w:rsidR="00A309DC">
        <w:rPr>
          <w:rFonts w:cs="Arial"/>
          <w:szCs w:val="24"/>
        </w:rPr>
        <w:t xml:space="preserve"> </w:t>
      </w:r>
      <w:r w:rsidRPr="00D279AE" w:rsidR="0000023D">
        <w:rPr>
          <w:rFonts w:cs="Arial"/>
          <w:szCs w:val="24"/>
        </w:rPr>
        <w:t xml:space="preserve">stanu, dok se majka pripremala za izlazak te da je majka prije odlaska uspavala mlt. </w:t>
      </w:r>
      <w:r w:rsidR="001F338C">
        <w:rPr>
          <w:rFonts w:cs="Arial"/>
          <w:szCs w:val="24"/>
        </w:rPr>
        <w:t xml:space="preserve">D. </w:t>
      </w:r>
      <w:r w:rsidRPr="00D279AE" w:rsidR="0000023D">
        <w:rPr>
          <w:rFonts w:cs="Arial"/>
          <w:szCs w:val="24"/>
        </w:rPr>
        <w:t xml:space="preserve">te joj rekla da je nazove ukoliko se nešto dogodi, kao i da mu da bočicu ukoliko se probudi te da je majka oko ponoći izašla iz kuće zajedno s očuhom </w:t>
      </w:r>
      <w:r w:rsidR="001F338C">
        <w:rPr>
          <w:rFonts w:cs="Arial"/>
          <w:szCs w:val="24"/>
        </w:rPr>
        <w:t xml:space="preserve">P. </w:t>
      </w:r>
      <w:r w:rsidRPr="00D279AE" w:rsidR="0000023D">
        <w:rPr>
          <w:rFonts w:cs="Arial"/>
          <w:szCs w:val="24"/>
        </w:rPr>
        <w:t xml:space="preserve">i prijateljicama. Podaci su da je u to vrijeme obitelj stanovala u stanu na </w:t>
      </w:r>
      <w:r w:rsidR="001F338C">
        <w:rPr>
          <w:rFonts w:cs="Arial"/>
          <w:szCs w:val="24"/>
        </w:rPr>
        <w:t>N.</w:t>
      </w:r>
      <w:r w:rsidRPr="00D279AE" w:rsidR="0000023D">
        <w:rPr>
          <w:rFonts w:cs="Arial"/>
          <w:szCs w:val="24"/>
        </w:rPr>
        <w:t xml:space="preserve">. Podaci su da je mal. </w:t>
      </w:r>
      <w:r w:rsidR="001F338C">
        <w:rPr>
          <w:rFonts w:cs="Arial"/>
          <w:szCs w:val="24"/>
        </w:rPr>
        <w:t xml:space="preserve">M. </w:t>
      </w:r>
      <w:r w:rsidRPr="00D279AE" w:rsidR="0000023D">
        <w:rPr>
          <w:rFonts w:cs="Arial"/>
          <w:szCs w:val="24"/>
        </w:rPr>
        <w:t xml:space="preserve">navela da su ona, mlt. </w:t>
      </w:r>
      <w:r w:rsidR="001F338C">
        <w:rPr>
          <w:rFonts w:cs="Arial"/>
          <w:szCs w:val="24"/>
        </w:rPr>
        <w:t xml:space="preserve">L. </w:t>
      </w:r>
      <w:r w:rsidRPr="00D279AE" w:rsidR="0000023D">
        <w:rPr>
          <w:rFonts w:cs="Arial"/>
          <w:szCs w:val="24"/>
        </w:rPr>
        <w:t xml:space="preserve">i prijateljica u noći odlučile taksijem otići kupiti krafne, dok su se kući vratile pješice , te istakla da je mal. </w:t>
      </w:r>
      <w:r w:rsidR="001F338C">
        <w:rPr>
          <w:rFonts w:cs="Arial"/>
          <w:szCs w:val="24"/>
        </w:rPr>
        <w:t xml:space="preserve">D. </w:t>
      </w:r>
      <w:r w:rsidRPr="00D279AE" w:rsidR="0000023D">
        <w:rPr>
          <w:rFonts w:cs="Arial"/>
          <w:szCs w:val="24"/>
        </w:rPr>
        <w:t xml:space="preserve">tijekom njihova izbivanja spavao te ona ne smatra da je u navedenoj situaciji bilo išta sporno. Od strane stručnog tima upozorena je na činjenicu da je mlt. </w:t>
      </w:r>
      <w:r w:rsidR="001F338C">
        <w:rPr>
          <w:rFonts w:cs="Arial"/>
          <w:szCs w:val="24"/>
        </w:rPr>
        <w:t xml:space="preserve">D. </w:t>
      </w:r>
      <w:r w:rsidRPr="00D279AE" w:rsidR="0000023D">
        <w:rPr>
          <w:rFonts w:cs="Arial"/>
          <w:szCs w:val="24"/>
        </w:rPr>
        <w:t xml:space="preserve">za vrijeme njihova izbivanja ostao sam u kući te da su u takvim okolnostima mogle nastupiti ozbiljne i nepredvidive posljedice po njegovu sigurnost. No podaci su da na to mal. </w:t>
      </w:r>
      <w:r w:rsidR="001F338C">
        <w:rPr>
          <w:rFonts w:cs="Arial"/>
          <w:szCs w:val="24"/>
        </w:rPr>
        <w:t xml:space="preserve">M. </w:t>
      </w:r>
      <w:r w:rsidRPr="00D279AE" w:rsidR="0000023D">
        <w:rPr>
          <w:rFonts w:cs="Arial"/>
          <w:szCs w:val="24"/>
        </w:rPr>
        <w:t>iskazala da ne smatra da je majka postupila neprimjereno, navodeći da majka prethodno deset godina nije izlazila te da u njezinu odlasku ne vidi problem. Također im navela da je ona i ranije povremeno čuvala mlađeg b</w:t>
      </w:r>
      <w:r w:rsidRPr="00D279AE" w:rsidR="00A309DC">
        <w:rPr>
          <w:rFonts w:cs="Arial"/>
          <w:szCs w:val="24"/>
        </w:rPr>
        <w:t xml:space="preserve">rata i sestru, uglavnom tijekom </w:t>
      </w:r>
      <w:r w:rsidRPr="00D279AE" w:rsidR="0000023D">
        <w:rPr>
          <w:rFonts w:cs="Arial"/>
          <w:szCs w:val="24"/>
        </w:rPr>
        <w:t xml:space="preserve">poslijepodnevnih sati. Vezano uz aktualni boravak kod bake, podaci su da im je mal. </w:t>
      </w:r>
      <w:r w:rsidR="001F338C">
        <w:rPr>
          <w:rFonts w:cs="Arial"/>
          <w:szCs w:val="24"/>
        </w:rPr>
        <w:t xml:space="preserve">M. </w:t>
      </w:r>
      <w:r w:rsidRPr="00D279AE" w:rsidR="0000023D">
        <w:rPr>
          <w:rFonts w:cs="Arial"/>
          <w:szCs w:val="24"/>
        </w:rPr>
        <w:t>navela da se kod bake osjeća dobro te da imaju kvalitetan odnos. Kao razlog</w:t>
      </w:r>
      <w:r w:rsidRPr="00D279AE" w:rsidR="00A309DC">
        <w:rPr>
          <w:rFonts w:cs="Arial"/>
          <w:szCs w:val="24"/>
        </w:rPr>
        <w:t xml:space="preserve"> odlaska na stanovanje kod bake navela</w:t>
      </w:r>
      <w:r w:rsidRPr="00D279AE" w:rsidR="0000023D">
        <w:rPr>
          <w:rFonts w:cs="Arial"/>
          <w:szCs w:val="24"/>
        </w:rPr>
        <w:t xml:space="preserve"> teškoće vezane uz školovanje i učestale sukobe s majkom, koji su se ponajprije</w:t>
      </w:r>
      <w:r w:rsidRPr="00D279AE" w:rsidR="00A309DC">
        <w:rPr>
          <w:rFonts w:cs="Arial"/>
          <w:szCs w:val="24"/>
        </w:rPr>
        <w:t xml:space="preserve"> </w:t>
      </w:r>
      <w:r w:rsidRPr="00D279AE" w:rsidR="0000023D">
        <w:rPr>
          <w:rFonts w:cs="Arial"/>
          <w:szCs w:val="24"/>
        </w:rPr>
        <w:t xml:space="preserve">odnosili na njeno nepohađanje nastave. Mlt. </w:t>
      </w:r>
      <w:r w:rsidR="001F338C">
        <w:rPr>
          <w:rFonts w:cs="Arial"/>
          <w:szCs w:val="24"/>
        </w:rPr>
        <w:t xml:space="preserve">M. </w:t>
      </w:r>
      <w:r w:rsidRPr="00D279AE" w:rsidR="0000023D">
        <w:rPr>
          <w:rFonts w:cs="Arial"/>
          <w:szCs w:val="24"/>
        </w:rPr>
        <w:t>im dalje nave</w:t>
      </w:r>
      <w:r w:rsidRPr="00D279AE" w:rsidR="00A309DC">
        <w:rPr>
          <w:rFonts w:cs="Arial"/>
          <w:szCs w:val="24"/>
        </w:rPr>
        <w:t xml:space="preserve">la  da je tijekom veljače </w:t>
      </w:r>
      <w:r w:rsidR="001F338C">
        <w:rPr>
          <w:rFonts w:cs="Arial"/>
          <w:szCs w:val="24"/>
        </w:rPr>
        <w:t>….</w:t>
      </w:r>
      <w:r w:rsidRPr="00D279AE" w:rsidR="00A309DC">
        <w:rPr>
          <w:rFonts w:cs="Arial"/>
          <w:szCs w:val="24"/>
        </w:rPr>
        <w:t>.</w:t>
      </w:r>
      <w:r w:rsidRPr="00D279AE" w:rsidR="0000023D">
        <w:rPr>
          <w:rFonts w:cs="Arial"/>
          <w:szCs w:val="24"/>
        </w:rPr>
        <w:t>g</w:t>
      </w:r>
      <w:r w:rsidRPr="00D279AE" w:rsidR="00A309DC">
        <w:rPr>
          <w:rFonts w:cs="Arial"/>
          <w:szCs w:val="24"/>
        </w:rPr>
        <w:t xml:space="preserve"> </w:t>
      </w:r>
      <w:r w:rsidRPr="00D279AE" w:rsidR="0000023D">
        <w:rPr>
          <w:rFonts w:cs="Arial"/>
          <w:szCs w:val="24"/>
        </w:rPr>
        <w:t>došlo do sukoba između nje i majke, nakon čega nisu međusobno komunicirale približno tri</w:t>
      </w:r>
      <w:r w:rsidRPr="00D279AE" w:rsidR="00A309DC">
        <w:rPr>
          <w:rFonts w:cs="Arial"/>
          <w:szCs w:val="24"/>
        </w:rPr>
        <w:t xml:space="preserve"> </w:t>
      </w:r>
      <w:r w:rsidRPr="00D279AE" w:rsidR="0000023D">
        <w:rPr>
          <w:rFonts w:cs="Arial"/>
          <w:szCs w:val="24"/>
        </w:rPr>
        <w:t xml:space="preserve">mjeseca. Unatoč narušenom odnosu i izostanku komunikacije mlt. </w:t>
      </w:r>
      <w:r w:rsidR="001F338C">
        <w:rPr>
          <w:rFonts w:cs="Arial"/>
          <w:szCs w:val="24"/>
        </w:rPr>
        <w:t xml:space="preserve">M. </w:t>
      </w:r>
      <w:r w:rsidRPr="00D279AE" w:rsidR="0000023D">
        <w:rPr>
          <w:rFonts w:cs="Arial"/>
          <w:szCs w:val="24"/>
        </w:rPr>
        <w:t>im navela da joj je</w:t>
      </w:r>
      <w:r w:rsidRPr="00D279AE" w:rsidR="00A309DC">
        <w:rPr>
          <w:rFonts w:cs="Arial"/>
          <w:szCs w:val="24"/>
        </w:rPr>
        <w:t xml:space="preserve"> </w:t>
      </w:r>
      <w:r w:rsidRPr="00D279AE" w:rsidR="0000023D">
        <w:rPr>
          <w:rFonts w:cs="Arial"/>
          <w:szCs w:val="24"/>
        </w:rPr>
        <w:t>majka u tom razdoblju kupila nove tenisice te je djevojčica navela i da joj se nije  išlo u školu</w:t>
      </w:r>
      <w:r w:rsidRPr="00D279AE" w:rsidR="00A309DC">
        <w:rPr>
          <w:rFonts w:cs="Arial"/>
          <w:szCs w:val="24"/>
        </w:rPr>
        <w:t xml:space="preserve"> </w:t>
      </w:r>
      <w:r w:rsidRPr="00D279AE" w:rsidR="0000023D">
        <w:rPr>
          <w:rFonts w:cs="Arial"/>
          <w:szCs w:val="24"/>
        </w:rPr>
        <w:t>zbog, prema njezinim navodima, vršnjačkog zlostavljanja kojem je bila izložena. U odnosu na</w:t>
      </w:r>
      <w:r w:rsidRPr="00D279AE" w:rsidR="00A309DC">
        <w:rPr>
          <w:rFonts w:cs="Arial"/>
          <w:szCs w:val="24"/>
        </w:rPr>
        <w:t xml:space="preserve"> </w:t>
      </w:r>
      <w:r w:rsidRPr="00D279AE" w:rsidR="0000023D">
        <w:rPr>
          <w:rFonts w:cs="Arial"/>
          <w:szCs w:val="24"/>
        </w:rPr>
        <w:t xml:space="preserve">navedeno stručni tim zavoda je istakao da je služba zavoda ranije zaprimila više prijava vezanih uz vršnjačko nasilje , pri čemu je mlt. </w:t>
      </w:r>
      <w:r w:rsidR="001F338C">
        <w:rPr>
          <w:rFonts w:cs="Arial"/>
          <w:szCs w:val="24"/>
        </w:rPr>
        <w:t xml:space="preserve">M. </w:t>
      </w:r>
      <w:r w:rsidRPr="00D279AE" w:rsidR="0000023D">
        <w:rPr>
          <w:rFonts w:cs="Arial"/>
          <w:szCs w:val="24"/>
        </w:rPr>
        <w:t>u pojedinim događajima evidentirana kao žrtva, a u pojedinim kao počiniteljica vršnjačkog nasilja.  Mal.</w:t>
      </w:r>
      <w:r w:rsidR="001F338C">
        <w:rPr>
          <w:rFonts w:cs="Arial"/>
          <w:szCs w:val="24"/>
        </w:rPr>
        <w:t xml:space="preserve">M. </w:t>
      </w:r>
      <w:r w:rsidRPr="00D279AE" w:rsidR="0000023D">
        <w:rPr>
          <w:rFonts w:cs="Arial"/>
          <w:szCs w:val="24"/>
        </w:rPr>
        <w:lastRenderedPageBreak/>
        <w:t>kazivanjem da joj je  „lakše hodati po gradu“ nego</w:t>
      </w:r>
      <w:r w:rsidRPr="00D279AE" w:rsidR="00A309DC">
        <w:rPr>
          <w:rFonts w:cs="Arial"/>
          <w:szCs w:val="24"/>
        </w:rPr>
        <w:t xml:space="preserve"> </w:t>
      </w:r>
      <w:r w:rsidRPr="00D279AE" w:rsidR="0000023D">
        <w:rPr>
          <w:rFonts w:cs="Arial"/>
          <w:szCs w:val="24"/>
        </w:rPr>
        <w:t>odlaziti u školu, ukazuje na postojanje teškoća u prihvaćanju školskih obveza i redovitog</w:t>
      </w:r>
      <w:r w:rsidRPr="00D279AE" w:rsidR="00A309DC">
        <w:rPr>
          <w:rFonts w:cs="Arial"/>
          <w:szCs w:val="24"/>
        </w:rPr>
        <w:t xml:space="preserve"> </w:t>
      </w:r>
      <w:r w:rsidRPr="00D279AE" w:rsidR="0000023D">
        <w:rPr>
          <w:rFonts w:cs="Arial"/>
          <w:szCs w:val="24"/>
        </w:rPr>
        <w:t>pohađanja nastave a navela je i da joj je po preseljenju obitelji bilo teško odlaziti u</w:t>
      </w:r>
      <w:r w:rsidRPr="00D279AE" w:rsidR="00A309DC">
        <w:rPr>
          <w:rFonts w:cs="Arial"/>
          <w:szCs w:val="24"/>
        </w:rPr>
        <w:t xml:space="preserve"> </w:t>
      </w:r>
      <w:r w:rsidRPr="00D279AE" w:rsidR="0000023D">
        <w:rPr>
          <w:rFonts w:cs="Arial"/>
          <w:szCs w:val="24"/>
        </w:rPr>
        <w:t>školu zbog veće udaljenosti te potrebe za ranijim ustajanjem. Međutim, prema raspoloživim</w:t>
      </w:r>
      <w:r w:rsidRPr="00D279AE" w:rsidR="00A309DC">
        <w:rPr>
          <w:rFonts w:cs="Arial"/>
          <w:szCs w:val="24"/>
        </w:rPr>
        <w:t xml:space="preserve"> </w:t>
      </w:r>
      <w:r w:rsidRPr="00D279AE" w:rsidR="0000023D">
        <w:rPr>
          <w:rFonts w:cs="Arial"/>
          <w:szCs w:val="24"/>
        </w:rPr>
        <w:t xml:space="preserve">saznanjima stručnog tima zavoda baka kod koje mlt. </w:t>
      </w:r>
      <w:r w:rsidR="001F338C">
        <w:rPr>
          <w:rFonts w:cs="Arial"/>
          <w:szCs w:val="24"/>
        </w:rPr>
        <w:t xml:space="preserve">M. </w:t>
      </w:r>
      <w:r w:rsidRPr="00D279AE" w:rsidR="0000023D">
        <w:rPr>
          <w:rFonts w:cs="Arial"/>
          <w:szCs w:val="24"/>
        </w:rPr>
        <w:t>trenutno boravi stanuje u neposrednoj blizini majke, na udaljenosti od približno pet minuta hoda, slijedom čega navedeni razlog ne upućuje na bitnu</w:t>
      </w:r>
      <w:r w:rsidRPr="00D279AE" w:rsidR="00A309DC">
        <w:rPr>
          <w:rFonts w:cs="Arial"/>
          <w:szCs w:val="24"/>
        </w:rPr>
        <w:t xml:space="preserve"> </w:t>
      </w:r>
      <w:r w:rsidRPr="00D279AE" w:rsidR="0000023D">
        <w:rPr>
          <w:rFonts w:cs="Arial"/>
          <w:szCs w:val="24"/>
        </w:rPr>
        <w:t>promjenu u organizaciji njena odlaska u školu. Dalje su podaci da im je mal.</w:t>
      </w:r>
      <w:r w:rsidR="001F338C">
        <w:rPr>
          <w:rFonts w:cs="Arial"/>
          <w:szCs w:val="24"/>
        </w:rPr>
        <w:t xml:space="preserve">M. </w:t>
      </w:r>
      <w:r w:rsidRPr="00D279AE" w:rsidR="0000023D">
        <w:rPr>
          <w:rFonts w:cs="Arial"/>
          <w:szCs w:val="24"/>
        </w:rPr>
        <w:t>navela da ona uobičajeno odlazi spavati između 23:00h i ponoći, dok vikendom odlazi spavati i kasnije, da je baka ujutro budi za školu, pri čemu ističe da ju je i majka ranije budila za odlazak u školu, unatoč tome nije</w:t>
      </w:r>
      <w:r w:rsidRPr="00D279AE" w:rsidR="00A309DC">
        <w:rPr>
          <w:rFonts w:cs="Arial"/>
          <w:szCs w:val="24"/>
        </w:rPr>
        <w:t xml:space="preserve"> </w:t>
      </w:r>
      <w:r w:rsidRPr="00D279AE" w:rsidR="0000023D">
        <w:rPr>
          <w:rFonts w:cs="Arial"/>
          <w:szCs w:val="24"/>
        </w:rPr>
        <w:t>odlazila u školu. Podaci su da je mal.</w:t>
      </w:r>
      <w:r w:rsidR="001F338C">
        <w:rPr>
          <w:rFonts w:cs="Arial"/>
          <w:szCs w:val="24"/>
        </w:rPr>
        <w:t xml:space="preserve">M. </w:t>
      </w:r>
      <w:r w:rsidRPr="00D279AE" w:rsidR="0000023D">
        <w:rPr>
          <w:rFonts w:cs="Arial"/>
          <w:szCs w:val="24"/>
        </w:rPr>
        <w:t>potvrdila navode da joj majka kupuje cigarete, kao i da je</w:t>
      </w:r>
      <w:r w:rsidRPr="00D279AE" w:rsidR="00A309DC">
        <w:rPr>
          <w:rFonts w:cs="Arial"/>
          <w:szCs w:val="24"/>
        </w:rPr>
        <w:t xml:space="preserve"> </w:t>
      </w:r>
      <w:r w:rsidRPr="00D279AE" w:rsidR="0000023D">
        <w:rPr>
          <w:rFonts w:cs="Arial"/>
          <w:szCs w:val="24"/>
        </w:rPr>
        <w:t xml:space="preserve">cigarete ponudila mlađoj sestri Lani ali naglasila da je nije prisiljavala na njihovu konzumaciju. </w:t>
      </w:r>
    </w:p>
    <w:p w:rsidRPr="00D279AE" w:rsidR="00A309DC" w:rsidP="0000023D" w:rsidRDefault="00A309DC" w14:paraId="7D686B0A" w14:textId="77777777">
      <w:pPr>
        <w:pStyle w:val="Bezproreda"/>
        <w:jc w:val="both"/>
        <w:rPr>
          <w:rFonts w:cs="Arial"/>
          <w:szCs w:val="24"/>
        </w:rPr>
      </w:pPr>
    </w:p>
    <w:p w:rsidRPr="00D279AE" w:rsidR="0000023D" w:rsidP="0000023D" w:rsidRDefault="00D279AE" w14:paraId="29DF5732" w14:textId="77777777">
      <w:pPr>
        <w:pStyle w:val="Bezproreda"/>
        <w:jc w:val="both"/>
        <w:rPr>
          <w:rFonts w:cs="Arial"/>
          <w:szCs w:val="24"/>
        </w:rPr>
      </w:pPr>
      <w:r w:rsidRPr="00D279AE">
        <w:rPr>
          <w:rFonts w:cs="Arial"/>
          <w:szCs w:val="24"/>
        </w:rPr>
        <w:tab/>
        <w:t xml:space="preserve">22. </w:t>
      </w:r>
      <w:r w:rsidRPr="00D279AE" w:rsidR="0000023D">
        <w:rPr>
          <w:rFonts w:cs="Arial"/>
          <w:szCs w:val="24"/>
        </w:rPr>
        <w:t>Po mišljenju stručnog tima zavoda</w:t>
      </w:r>
      <w:r w:rsidRPr="00D279AE" w:rsidR="00A309DC">
        <w:rPr>
          <w:rFonts w:cs="Arial"/>
          <w:szCs w:val="24"/>
        </w:rPr>
        <w:t>, a kojem se priklanja i ovaj sud,</w:t>
      </w:r>
      <w:r w:rsidRPr="00D279AE" w:rsidR="0000023D">
        <w:rPr>
          <w:rFonts w:cs="Arial"/>
          <w:szCs w:val="24"/>
        </w:rPr>
        <w:t xml:space="preserve"> navedeno ponašanje mal.</w:t>
      </w:r>
      <w:r w:rsidR="001F338C">
        <w:rPr>
          <w:rFonts w:cs="Arial"/>
          <w:szCs w:val="24"/>
        </w:rPr>
        <w:t xml:space="preserve">M. </w:t>
      </w:r>
      <w:r w:rsidRPr="00D279AE" w:rsidR="0000023D">
        <w:rPr>
          <w:rFonts w:cs="Arial"/>
          <w:szCs w:val="24"/>
        </w:rPr>
        <w:t>ukazuje na nedovoljnu razinu uvida u štetnost takvog postupanja, kao i na neprimjeren utjecaj koji navedeno može imati na mlađu sestru. Dalje su podaci da je mal.</w:t>
      </w:r>
      <w:r w:rsidR="001F338C">
        <w:rPr>
          <w:rFonts w:cs="Arial"/>
          <w:szCs w:val="24"/>
        </w:rPr>
        <w:t xml:space="preserve">M. </w:t>
      </w:r>
      <w:r w:rsidRPr="00D279AE" w:rsidR="0000023D">
        <w:rPr>
          <w:rFonts w:cs="Arial"/>
          <w:szCs w:val="24"/>
        </w:rPr>
        <w:t xml:space="preserve">navela i da aktualno ostvaruje bolji odnos s majkom, što povezuje s činjenicom da se sada rjeđe viđaju te da stoga više nema učestalih sukoba između njih. Vezano uz odnos s majčinim </w:t>
      </w:r>
      <w:r w:rsidRPr="00D279AE" w:rsidR="00A309DC">
        <w:rPr>
          <w:rFonts w:cs="Arial"/>
          <w:szCs w:val="24"/>
        </w:rPr>
        <w:t xml:space="preserve">tadašnjim </w:t>
      </w:r>
      <w:r w:rsidRPr="00D279AE" w:rsidR="0000023D">
        <w:rPr>
          <w:rFonts w:cs="Arial"/>
          <w:szCs w:val="24"/>
        </w:rPr>
        <w:t xml:space="preserve">partnerom </w:t>
      </w:r>
      <w:r w:rsidR="001F338C">
        <w:rPr>
          <w:rFonts w:cs="Arial"/>
          <w:szCs w:val="24"/>
        </w:rPr>
        <w:t xml:space="preserve">P. </w:t>
      </w:r>
      <w:r w:rsidRPr="00D279AE" w:rsidR="0000023D">
        <w:rPr>
          <w:rFonts w:cs="Arial"/>
          <w:szCs w:val="24"/>
        </w:rPr>
        <w:t>mal.</w:t>
      </w:r>
      <w:r w:rsidR="001F338C">
        <w:rPr>
          <w:rFonts w:cs="Arial"/>
          <w:szCs w:val="24"/>
        </w:rPr>
        <w:t xml:space="preserve">M. </w:t>
      </w:r>
      <w:r w:rsidRPr="00D279AE" w:rsidR="0000023D">
        <w:rPr>
          <w:rFonts w:cs="Arial"/>
          <w:szCs w:val="24"/>
        </w:rPr>
        <w:t xml:space="preserve">im navela  da s njim ostvaruje najbolji odnos te ga doživljava kao osobu s kojom ima najkvalitetniji odnos unutar obitelji te navela da joj je ranije  smetalo što je  njena majka u kratkom vremenskom razdoblju nakon prekida prethodnog odnosa započela emotivnu vezu s partnerom </w:t>
      </w:r>
      <w:r w:rsidR="001F338C">
        <w:rPr>
          <w:rFonts w:cs="Arial"/>
          <w:szCs w:val="24"/>
        </w:rPr>
        <w:t xml:space="preserve">P. </w:t>
      </w:r>
      <w:r w:rsidRPr="00D279AE" w:rsidR="0000023D">
        <w:rPr>
          <w:rFonts w:cs="Arial"/>
          <w:szCs w:val="24"/>
        </w:rPr>
        <w:t xml:space="preserve">te što su ubrzo nakon toga započeli zajednički život u istom kućanstvu. Vezano uz odnos s ocem podaci su da im je mlt. </w:t>
      </w:r>
      <w:r w:rsidR="001F338C">
        <w:rPr>
          <w:rFonts w:cs="Arial"/>
          <w:szCs w:val="24"/>
        </w:rPr>
        <w:t xml:space="preserve">M. </w:t>
      </w:r>
      <w:r w:rsidRPr="00D279AE" w:rsidR="0000023D">
        <w:rPr>
          <w:rFonts w:cs="Arial"/>
          <w:szCs w:val="24"/>
        </w:rPr>
        <w:t>navela „nema pojma“, nakon događaja vezanog uz konzumaciju psihoaktivnih tvari otac joj rekao da navedeno ne ponavlja. Podaci su da im je mal.</w:t>
      </w:r>
      <w:r w:rsidR="001F338C">
        <w:rPr>
          <w:rFonts w:cs="Arial"/>
          <w:szCs w:val="24"/>
        </w:rPr>
        <w:t xml:space="preserve">M. </w:t>
      </w:r>
      <w:r w:rsidRPr="00D279AE" w:rsidR="0000023D">
        <w:rPr>
          <w:rFonts w:cs="Arial"/>
          <w:szCs w:val="24"/>
        </w:rPr>
        <w:t xml:space="preserve">za oca navela da je  otac ne kontaktira učestalo te navela: „on je mene napravio, neka on mene zove, ako on neće mene neću ni ja njega“. Navela im </w:t>
      </w:r>
      <w:r w:rsidRPr="00D279AE" w:rsidR="00A309DC">
        <w:rPr>
          <w:rFonts w:cs="Arial"/>
          <w:szCs w:val="24"/>
        </w:rPr>
        <w:t xml:space="preserve">tada </w:t>
      </w:r>
      <w:r w:rsidRPr="00D279AE" w:rsidR="0000023D">
        <w:rPr>
          <w:rFonts w:cs="Arial"/>
          <w:szCs w:val="24"/>
        </w:rPr>
        <w:t>da se s ocem posljednja tri mjeseca</w:t>
      </w:r>
      <w:r w:rsidRPr="00D279AE" w:rsidR="00A309DC">
        <w:rPr>
          <w:rFonts w:cs="Arial"/>
          <w:szCs w:val="24"/>
        </w:rPr>
        <w:t xml:space="preserve">  </w:t>
      </w:r>
      <w:r w:rsidRPr="00D279AE" w:rsidR="0000023D">
        <w:rPr>
          <w:rFonts w:cs="Arial"/>
          <w:szCs w:val="24"/>
        </w:rPr>
        <w:t>nije vidjela niti ostvarila kontakt, pri čemu izrazila nezadovoljstvo i ljutnju jer smatra da bi je</w:t>
      </w:r>
      <w:r w:rsidRPr="00D279AE" w:rsidR="00A309DC">
        <w:rPr>
          <w:rFonts w:cs="Arial"/>
          <w:szCs w:val="24"/>
        </w:rPr>
        <w:t xml:space="preserve"> </w:t>
      </w:r>
      <w:r w:rsidRPr="00D279AE" w:rsidR="0000023D">
        <w:rPr>
          <w:rFonts w:cs="Arial"/>
          <w:szCs w:val="24"/>
        </w:rPr>
        <w:t xml:space="preserve">otac trebao češće kontaktirati. Vezano uz očevu partnericu </w:t>
      </w:r>
      <w:r w:rsidR="001F338C">
        <w:rPr>
          <w:rFonts w:cs="Arial"/>
          <w:szCs w:val="24"/>
        </w:rPr>
        <w:t>M.</w:t>
      </w:r>
      <w:r w:rsidRPr="00D279AE" w:rsidR="0000023D">
        <w:rPr>
          <w:rFonts w:cs="Arial"/>
          <w:szCs w:val="24"/>
        </w:rPr>
        <w:t xml:space="preserve">,podaci su da im je  mlt. </w:t>
      </w:r>
      <w:r w:rsidR="001F338C">
        <w:rPr>
          <w:rFonts w:cs="Arial"/>
          <w:szCs w:val="24"/>
        </w:rPr>
        <w:t xml:space="preserve">M. </w:t>
      </w:r>
      <w:r w:rsidRPr="00D279AE" w:rsidR="0000023D">
        <w:rPr>
          <w:rFonts w:cs="Arial"/>
          <w:szCs w:val="24"/>
        </w:rPr>
        <w:t>navela kako s njom ostvaruje vrlo dobar odnos te da se druže i zajedno odlaze na kave.</w:t>
      </w:r>
    </w:p>
    <w:p w:rsidRPr="00D279AE" w:rsidR="0000023D" w:rsidP="0000023D" w:rsidRDefault="0000023D" w14:paraId="7820D6AD" w14:textId="77777777">
      <w:pPr>
        <w:pStyle w:val="Bezproreda"/>
        <w:jc w:val="both"/>
        <w:rPr>
          <w:rFonts w:cs="Arial"/>
          <w:szCs w:val="24"/>
        </w:rPr>
      </w:pPr>
    </w:p>
    <w:p w:rsidRPr="00D279AE" w:rsidR="0000023D" w:rsidP="0000023D" w:rsidRDefault="00D279AE" w14:paraId="1ED8AFEC" w14:textId="77777777">
      <w:pPr>
        <w:pStyle w:val="Bezproreda"/>
        <w:jc w:val="both"/>
        <w:rPr>
          <w:rFonts w:cs="Arial"/>
          <w:szCs w:val="24"/>
        </w:rPr>
      </w:pPr>
      <w:r w:rsidRPr="00D279AE">
        <w:rPr>
          <w:rFonts w:cs="Arial"/>
          <w:szCs w:val="24"/>
        </w:rPr>
        <w:tab/>
        <w:t xml:space="preserve">23. </w:t>
      </w:r>
      <w:r w:rsidRPr="00D279AE" w:rsidR="0000023D">
        <w:rPr>
          <w:rFonts w:cs="Arial"/>
          <w:szCs w:val="24"/>
        </w:rPr>
        <w:t>Iz mišljenja stručnog tima zavoda je dalje razvidno da je stručni tim zavoda nakon tog razgovora s mal.</w:t>
      </w:r>
      <w:r w:rsidR="001F338C">
        <w:rPr>
          <w:rFonts w:cs="Arial"/>
          <w:szCs w:val="24"/>
        </w:rPr>
        <w:t xml:space="preserve">M. </w:t>
      </w:r>
      <w:r w:rsidRPr="00D279AE" w:rsidR="0000023D">
        <w:rPr>
          <w:rFonts w:cs="Arial"/>
          <w:szCs w:val="24"/>
        </w:rPr>
        <w:t xml:space="preserve">obavio razgovor i s mlt. </w:t>
      </w:r>
      <w:r w:rsidR="001F338C">
        <w:rPr>
          <w:rFonts w:cs="Arial"/>
          <w:szCs w:val="24"/>
        </w:rPr>
        <w:t xml:space="preserve">L. </w:t>
      </w:r>
      <w:r w:rsidRPr="00D279AE" w:rsidR="0000023D">
        <w:rPr>
          <w:rFonts w:cs="Arial"/>
          <w:szCs w:val="24"/>
        </w:rPr>
        <w:t xml:space="preserve">i da je ona djelovala izrazito nervozno, odgovarala kratko na pitanja te nije pokazivala spontanost u komunikaciji, navodila da aktualno vrijeme provodi s prijateljicama, tetkom, bakom i majkom, dok je s ocem dva puta bila na kupanju, da s ocem kontakt ostvaruje približno jednom mjesečno te da se tada viđaju. Vezano uz majčin novi partnerski odnos, mlt. </w:t>
      </w:r>
      <w:r w:rsidR="001F338C">
        <w:rPr>
          <w:rFonts w:cs="Arial"/>
          <w:szCs w:val="24"/>
        </w:rPr>
        <w:t xml:space="preserve">L. </w:t>
      </w:r>
      <w:r w:rsidRPr="00D279AE" w:rsidR="0000023D">
        <w:rPr>
          <w:rFonts w:cs="Arial"/>
          <w:szCs w:val="24"/>
        </w:rPr>
        <w:t>im navela da je u početku osjećala strah da zbog majčine nove veze više neće viđati oca, pri</w:t>
      </w:r>
      <w:r w:rsidRPr="00D279AE" w:rsidR="008E77A3">
        <w:rPr>
          <w:rFonts w:cs="Arial"/>
          <w:szCs w:val="24"/>
        </w:rPr>
        <w:t xml:space="preserve"> </w:t>
      </w:r>
      <w:r w:rsidRPr="00D279AE" w:rsidR="0000023D">
        <w:rPr>
          <w:rFonts w:cs="Arial"/>
          <w:szCs w:val="24"/>
        </w:rPr>
        <w:t>čemu je tijekom razgovora po</w:t>
      </w:r>
      <w:r w:rsidRPr="00D279AE" w:rsidR="008E77A3">
        <w:rPr>
          <w:rFonts w:cs="Arial"/>
          <w:szCs w:val="24"/>
        </w:rPr>
        <w:t xml:space="preserve">stala emocionalna te zaplakala i navela da </w:t>
      </w:r>
      <w:r w:rsidRPr="00D279AE" w:rsidR="0000023D">
        <w:rPr>
          <w:rFonts w:cs="Arial"/>
          <w:szCs w:val="24"/>
        </w:rPr>
        <w:t>smatra da je ranije</w:t>
      </w:r>
      <w:r w:rsidRPr="00D279AE" w:rsidR="008E77A3">
        <w:rPr>
          <w:rFonts w:cs="Arial"/>
          <w:szCs w:val="24"/>
        </w:rPr>
        <w:t xml:space="preserve"> </w:t>
      </w:r>
      <w:r w:rsidRPr="00D279AE" w:rsidR="0000023D">
        <w:rPr>
          <w:rFonts w:cs="Arial"/>
          <w:szCs w:val="24"/>
        </w:rPr>
        <w:t>bilo bolje kada su roditelji bili zajedno. U odn</w:t>
      </w:r>
      <w:r w:rsidRPr="00D279AE" w:rsidR="008E77A3">
        <w:rPr>
          <w:rFonts w:cs="Arial"/>
          <w:szCs w:val="24"/>
        </w:rPr>
        <w:t xml:space="preserve">osu na majčinog tadašnjeg partnera </w:t>
      </w:r>
      <w:r w:rsidR="001F338C">
        <w:rPr>
          <w:rFonts w:cs="Arial"/>
          <w:szCs w:val="24"/>
        </w:rPr>
        <w:t xml:space="preserve">P. </w:t>
      </w:r>
      <w:r w:rsidRPr="00D279AE" w:rsidR="0000023D">
        <w:rPr>
          <w:rFonts w:cs="Arial"/>
          <w:szCs w:val="24"/>
        </w:rPr>
        <w:t xml:space="preserve">mlt. </w:t>
      </w:r>
      <w:r w:rsidR="001F338C">
        <w:rPr>
          <w:rFonts w:cs="Arial"/>
          <w:szCs w:val="24"/>
        </w:rPr>
        <w:t xml:space="preserve">L. </w:t>
      </w:r>
      <w:r w:rsidRPr="00D279AE" w:rsidR="008E77A3">
        <w:rPr>
          <w:rFonts w:cs="Arial"/>
          <w:szCs w:val="24"/>
        </w:rPr>
        <w:t xml:space="preserve">je  navela da s njim ima dobar odnos, da se on s njom igra i vodi u </w:t>
      </w:r>
      <w:r w:rsidRPr="00D279AE" w:rsidR="0000023D">
        <w:rPr>
          <w:rFonts w:cs="Arial"/>
          <w:szCs w:val="24"/>
        </w:rPr>
        <w:t>restoran. Vezano</w:t>
      </w:r>
      <w:r w:rsidRPr="00D279AE" w:rsidR="008E77A3">
        <w:rPr>
          <w:rFonts w:cs="Arial"/>
          <w:szCs w:val="24"/>
        </w:rPr>
        <w:t xml:space="preserve"> </w:t>
      </w:r>
      <w:r w:rsidRPr="00D279AE" w:rsidR="0000023D">
        <w:rPr>
          <w:rFonts w:cs="Arial"/>
          <w:szCs w:val="24"/>
        </w:rPr>
        <w:t xml:space="preserve">uz odnos s majkom, mlt. </w:t>
      </w:r>
      <w:r w:rsidR="001F338C">
        <w:rPr>
          <w:rFonts w:cs="Arial"/>
          <w:szCs w:val="24"/>
        </w:rPr>
        <w:t xml:space="preserve">L. </w:t>
      </w:r>
      <w:r w:rsidRPr="00D279AE" w:rsidR="0000023D">
        <w:rPr>
          <w:rFonts w:cs="Arial"/>
          <w:szCs w:val="24"/>
        </w:rPr>
        <w:t>navela da  je majka većinu vremena prisutna uz njih, brine o</w:t>
      </w:r>
      <w:r w:rsidRPr="00D279AE" w:rsidR="008E77A3">
        <w:rPr>
          <w:rFonts w:cs="Arial"/>
          <w:szCs w:val="24"/>
        </w:rPr>
        <w:t xml:space="preserve"> </w:t>
      </w:r>
      <w:r w:rsidRPr="00D279AE" w:rsidR="0000023D">
        <w:rPr>
          <w:rFonts w:cs="Arial"/>
          <w:szCs w:val="24"/>
        </w:rPr>
        <w:t>njima, uredno održava kućanstvo, priprema obroke te odlazi u šk</w:t>
      </w:r>
      <w:r w:rsidRPr="00D279AE" w:rsidR="008E77A3">
        <w:rPr>
          <w:rFonts w:cs="Arial"/>
          <w:szCs w:val="24"/>
        </w:rPr>
        <w:t xml:space="preserve">olu na informacije i </w:t>
      </w:r>
      <w:r w:rsidRPr="00D279AE" w:rsidR="0000023D">
        <w:rPr>
          <w:rFonts w:cs="Arial"/>
          <w:szCs w:val="24"/>
        </w:rPr>
        <w:t xml:space="preserve">roditeljske sastanke. U odnosu na izostanke iz škole, mlt. </w:t>
      </w:r>
      <w:r w:rsidR="001F338C">
        <w:rPr>
          <w:rFonts w:cs="Arial"/>
          <w:szCs w:val="24"/>
        </w:rPr>
        <w:t xml:space="preserve">L. </w:t>
      </w:r>
      <w:r w:rsidRPr="00D279AE" w:rsidR="0000023D">
        <w:rPr>
          <w:rFonts w:cs="Arial"/>
          <w:szCs w:val="24"/>
        </w:rPr>
        <w:t>navodi kako je dio izostanaka</w:t>
      </w:r>
      <w:r w:rsidRPr="00D279AE" w:rsidR="0065501A">
        <w:rPr>
          <w:rFonts w:cs="Arial"/>
          <w:szCs w:val="24"/>
        </w:rPr>
        <w:t xml:space="preserve"> </w:t>
      </w:r>
      <w:r w:rsidRPr="00D279AE" w:rsidR="0000023D">
        <w:rPr>
          <w:rFonts w:cs="Arial"/>
          <w:szCs w:val="24"/>
        </w:rPr>
        <w:t xml:space="preserve">bio posljedica bolesti, ali također navela da ju je sestra, mlt. </w:t>
      </w:r>
      <w:r w:rsidR="001F338C">
        <w:rPr>
          <w:rFonts w:cs="Arial"/>
          <w:szCs w:val="24"/>
        </w:rPr>
        <w:t>M.</w:t>
      </w:r>
      <w:r w:rsidRPr="00D279AE" w:rsidR="0000023D">
        <w:rPr>
          <w:rFonts w:cs="Arial"/>
          <w:szCs w:val="24"/>
        </w:rPr>
        <w:t>, ranije poticala na</w:t>
      </w:r>
      <w:r w:rsidRPr="00D279AE" w:rsidR="0065501A">
        <w:rPr>
          <w:rFonts w:cs="Arial"/>
          <w:szCs w:val="24"/>
        </w:rPr>
        <w:t xml:space="preserve"> </w:t>
      </w:r>
      <w:r w:rsidRPr="00D279AE" w:rsidR="0000023D">
        <w:rPr>
          <w:rFonts w:cs="Arial"/>
          <w:szCs w:val="24"/>
        </w:rPr>
        <w:t>izostajanje s nastave govoreći joj „ajde sa mnom da ne budem sama“. Podaci su da je mal.</w:t>
      </w:r>
      <w:r w:rsidR="001F338C">
        <w:rPr>
          <w:rFonts w:cs="Arial"/>
          <w:szCs w:val="24"/>
        </w:rPr>
        <w:t xml:space="preserve">L. </w:t>
      </w:r>
      <w:r w:rsidRPr="00D279AE" w:rsidR="0000023D">
        <w:rPr>
          <w:rFonts w:cs="Arial"/>
          <w:szCs w:val="24"/>
        </w:rPr>
        <w:t xml:space="preserve">stručnom timu zavoda u tom razgovoru potvrdila da konzumira cigarete posljednjih godinu dana te navodi kako joj je majka davala </w:t>
      </w:r>
      <w:r w:rsidRPr="00D279AE" w:rsidR="0000023D">
        <w:rPr>
          <w:rFonts w:cs="Arial"/>
          <w:szCs w:val="24"/>
        </w:rPr>
        <w:lastRenderedPageBreak/>
        <w:t xml:space="preserve">cigarete. Vezano uz ponašanja povezana s krađama, podaci su da je mal. </w:t>
      </w:r>
      <w:r w:rsidR="001F338C">
        <w:rPr>
          <w:rFonts w:cs="Arial"/>
          <w:szCs w:val="24"/>
        </w:rPr>
        <w:t xml:space="preserve">L. </w:t>
      </w:r>
      <w:r w:rsidRPr="00D279AE" w:rsidR="0000023D">
        <w:rPr>
          <w:rFonts w:cs="Arial"/>
          <w:szCs w:val="24"/>
        </w:rPr>
        <w:t>potvrdila da učestalo otuđuje stvari iz trgovina, da kada joj se nešto svidi, navedenu stvar jednostavno uzme jer nema novca da je kupi te da se najčešće radi o kozmetičkim proizvodima poput ruževa, labela, krema i sličnih artikala i da se takva ponašanja najčešće događaju u</w:t>
      </w:r>
      <w:r w:rsidRPr="00D279AE" w:rsidR="0065501A">
        <w:rPr>
          <w:rFonts w:cs="Arial"/>
          <w:szCs w:val="24"/>
        </w:rPr>
        <w:t xml:space="preserve"> </w:t>
      </w:r>
      <w:r w:rsidRPr="00D279AE" w:rsidR="0000023D">
        <w:rPr>
          <w:rFonts w:cs="Arial"/>
          <w:szCs w:val="24"/>
        </w:rPr>
        <w:t xml:space="preserve">trgovinama poput </w:t>
      </w:r>
      <w:r w:rsidR="001F338C">
        <w:rPr>
          <w:rFonts w:cs="Arial"/>
          <w:szCs w:val="24"/>
        </w:rPr>
        <w:t>K.</w:t>
      </w:r>
      <w:r w:rsidRPr="00D279AE" w:rsidR="0000023D">
        <w:rPr>
          <w:rFonts w:cs="Arial"/>
          <w:szCs w:val="24"/>
        </w:rPr>
        <w:t xml:space="preserve">, </w:t>
      </w:r>
      <w:r w:rsidR="001F338C">
        <w:rPr>
          <w:rFonts w:cs="Arial"/>
          <w:szCs w:val="24"/>
        </w:rPr>
        <w:t>D.</w:t>
      </w:r>
      <w:r w:rsidRPr="00D279AE" w:rsidR="0000023D">
        <w:rPr>
          <w:rFonts w:cs="Arial"/>
          <w:szCs w:val="24"/>
        </w:rPr>
        <w:t>-a i drugim sličnim prodajnim mjestima. Vezano uz događaj</w:t>
      </w:r>
      <w:r w:rsidRPr="00D279AE" w:rsidR="0065501A">
        <w:rPr>
          <w:rFonts w:cs="Arial"/>
          <w:szCs w:val="24"/>
        </w:rPr>
        <w:t xml:space="preserve"> </w:t>
      </w:r>
      <w:r w:rsidRPr="00D279AE" w:rsidR="0000023D">
        <w:rPr>
          <w:rFonts w:cs="Arial"/>
          <w:szCs w:val="24"/>
        </w:rPr>
        <w:t xml:space="preserve">krađe bicikla, podaci su da im je mal </w:t>
      </w:r>
      <w:r w:rsidR="001F338C">
        <w:rPr>
          <w:rFonts w:cs="Arial"/>
          <w:szCs w:val="24"/>
        </w:rPr>
        <w:t xml:space="preserve">L. </w:t>
      </w:r>
      <w:r w:rsidRPr="00D279AE" w:rsidR="0000023D">
        <w:rPr>
          <w:rFonts w:cs="Arial"/>
          <w:szCs w:val="24"/>
        </w:rPr>
        <w:t>u početku prebacila odgovornost na drugu mal.djevojčicu koja da je također sudjelovala u navedenom događaju. Od strane stručnog tima zavoda je upoznata da su prethodno obavljeni razgovori s odgajateljima iz poludnevnog boravka, koji su naveli da je</w:t>
      </w:r>
      <w:r w:rsidRPr="00D279AE" w:rsidR="0065501A">
        <w:rPr>
          <w:rFonts w:cs="Arial"/>
          <w:szCs w:val="24"/>
        </w:rPr>
        <w:t xml:space="preserve"> </w:t>
      </w:r>
      <w:r w:rsidRPr="00D279AE" w:rsidR="0000023D">
        <w:rPr>
          <w:rFonts w:cs="Arial"/>
          <w:szCs w:val="24"/>
        </w:rPr>
        <w:t xml:space="preserve">ideja za otuđenje bicikla potekla upravo od mlt. </w:t>
      </w:r>
      <w:r w:rsidR="001F338C">
        <w:rPr>
          <w:rFonts w:cs="Arial"/>
          <w:szCs w:val="24"/>
        </w:rPr>
        <w:t xml:space="preserve">L. </w:t>
      </w:r>
      <w:r w:rsidRPr="00D279AE" w:rsidR="0000023D">
        <w:rPr>
          <w:rFonts w:cs="Arial"/>
          <w:szCs w:val="24"/>
        </w:rPr>
        <w:t>pa su podaci da je potom navela da je</w:t>
      </w:r>
      <w:r w:rsidRPr="00D279AE" w:rsidR="0065501A">
        <w:rPr>
          <w:rFonts w:cs="Arial"/>
          <w:szCs w:val="24"/>
        </w:rPr>
        <w:t xml:space="preserve"> </w:t>
      </w:r>
      <w:r w:rsidRPr="00D279AE" w:rsidR="0000023D">
        <w:rPr>
          <w:rFonts w:cs="Arial"/>
          <w:szCs w:val="24"/>
        </w:rPr>
        <w:t>bicikl otuđila iz dosade,  s namjerom da se provoza po kvartu, te da nije znala kome bicikl pripada. Nakon opisanog događaja navela da je bila u kazni skoro cijeli tjedan što procjenjuje dugotrajnom</w:t>
      </w:r>
      <w:r w:rsidRPr="00D279AE" w:rsidR="0065501A">
        <w:rPr>
          <w:rFonts w:cs="Arial"/>
          <w:szCs w:val="24"/>
        </w:rPr>
        <w:t xml:space="preserve"> </w:t>
      </w:r>
      <w:r w:rsidRPr="00D279AE" w:rsidR="0000023D">
        <w:rPr>
          <w:rFonts w:cs="Arial"/>
          <w:szCs w:val="24"/>
        </w:rPr>
        <w:t>kaznom. Podaci su da im je mal.</w:t>
      </w:r>
      <w:r w:rsidR="001F338C">
        <w:rPr>
          <w:rFonts w:cs="Arial"/>
          <w:szCs w:val="24"/>
        </w:rPr>
        <w:t xml:space="preserve">L. </w:t>
      </w:r>
      <w:r w:rsidRPr="00D279AE" w:rsidR="0000023D">
        <w:rPr>
          <w:rFonts w:cs="Arial"/>
          <w:szCs w:val="24"/>
        </w:rPr>
        <w:t>navela da nakon razgovora s odgajateljima u poludn</w:t>
      </w:r>
      <w:r w:rsidRPr="00D279AE" w:rsidR="0065501A">
        <w:rPr>
          <w:rFonts w:cs="Arial"/>
          <w:szCs w:val="24"/>
        </w:rPr>
        <w:t xml:space="preserve">evnom </w:t>
      </w:r>
      <w:r w:rsidRPr="00D279AE" w:rsidR="0000023D">
        <w:rPr>
          <w:rFonts w:cs="Arial"/>
          <w:szCs w:val="24"/>
        </w:rPr>
        <w:t>boravku u posljednjih mjesec dana nije ništa ukrala.</w:t>
      </w:r>
    </w:p>
    <w:p w:rsidRPr="00D279AE" w:rsidR="0000023D" w:rsidP="0000023D" w:rsidRDefault="0000023D" w14:paraId="79E1BAFC" w14:textId="77777777">
      <w:pPr>
        <w:pStyle w:val="Bezproreda"/>
        <w:jc w:val="both"/>
        <w:rPr>
          <w:rFonts w:cs="Arial"/>
          <w:szCs w:val="24"/>
        </w:rPr>
      </w:pPr>
    </w:p>
    <w:p w:rsidRPr="00D279AE" w:rsidR="0000023D" w:rsidP="0000023D" w:rsidRDefault="00D279AE" w14:paraId="63CF55F9" w14:textId="77777777">
      <w:pPr>
        <w:pStyle w:val="Bezproreda"/>
        <w:jc w:val="both"/>
        <w:rPr>
          <w:rFonts w:cs="Arial"/>
          <w:szCs w:val="24"/>
        </w:rPr>
      </w:pPr>
      <w:r w:rsidRPr="00D279AE">
        <w:rPr>
          <w:rFonts w:cs="Arial"/>
          <w:szCs w:val="24"/>
        </w:rPr>
        <w:tab/>
        <w:t xml:space="preserve">24. </w:t>
      </w:r>
      <w:r w:rsidRPr="00D279AE" w:rsidR="0000023D">
        <w:rPr>
          <w:rFonts w:cs="Arial"/>
          <w:szCs w:val="24"/>
        </w:rPr>
        <w:t xml:space="preserve">Stručni tim zavoda je potom obavio razgovor s predmetnim roditeljima, upoznali ih s procjenom o nedostatku jasnog roditeljskog autoriteta u odgoju mlt. djece, kao i potrebi za uspostavljanjem primjerenih odgojnih granica. Ukazano im  na potrebu aktivnijeg roditeljskog angažmana, dosljednog postavljanja pravila i očekivanja te ustrajnosti u njihovoj primjeni, s obzirom na uočene teškoće u ponašanju mlt. djece i potrebu za većim roditeljskim usmjeravanjem. Podaci su da je otac u tom razgovoru potvrdio da tada rjeđe ostvaruje kontakte s mlt. djecom, da on nakon sukoba s majkom djece nije bio u mogućnosti preuzeti svakodnevnu brigu o mal </w:t>
      </w:r>
      <w:r w:rsidR="001F338C">
        <w:rPr>
          <w:rFonts w:cs="Arial"/>
          <w:szCs w:val="24"/>
        </w:rPr>
        <w:t>M.</w:t>
      </w:r>
      <w:r w:rsidRPr="00D279AE" w:rsidR="0000023D">
        <w:rPr>
          <w:rFonts w:cs="Arial"/>
          <w:szCs w:val="24"/>
        </w:rPr>
        <w:t xml:space="preserve">, s obzirom na to da živi u zajedničkom kućanstvu s roditeljima i bratom te da, prema vlastitoj procjeni, nema odgovarajuće stambene uvjete za prihvat djeteta i svakodnevno funkcioniranje te su podaci da je stručnom timu u tom razgovoru naveo da uskoro planira povratak na posao u Njemačkoj odnosno pri završetku fizikalne terapije te da je aktualno na bolovanju. Podaci su da je majka djece u tom razgovoru stručnom timu zavoda potvrdila da je od odgajatelja iz doma saznala za ponašanja mlt. </w:t>
      </w:r>
      <w:r w:rsidR="001F338C">
        <w:rPr>
          <w:rFonts w:cs="Arial"/>
          <w:szCs w:val="24"/>
        </w:rPr>
        <w:t xml:space="preserve">L. </w:t>
      </w:r>
      <w:r w:rsidRPr="00D279AE" w:rsidR="0000023D">
        <w:rPr>
          <w:rFonts w:cs="Arial"/>
          <w:szCs w:val="24"/>
        </w:rPr>
        <w:t xml:space="preserve">vezana uz krađu. Otac djece im je naveo da je za to saznao tek tijekom razgovora.Podaci su da je majka potvrdila da mlt. </w:t>
      </w:r>
      <w:r w:rsidR="001F338C">
        <w:rPr>
          <w:rFonts w:cs="Arial"/>
          <w:szCs w:val="24"/>
        </w:rPr>
        <w:t xml:space="preserve">M. </w:t>
      </w:r>
      <w:r w:rsidRPr="00D279AE" w:rsidR="0000023D">
        <w:rPr>
          <w:rFonts w:cs="Arial"/>
          <w:szCs w:val="24"/>
        </w:rPr>
        <w:t xml:space="preserve">kupuje cigarete, navodeći kako smatra da je navedeno prihvatljivije nego da ih mlt. </w:t>
      </w:r>
      <w:r w:rsidR="001F338C">
        <w:rPr>
          <w:rFonts w:cs="Arial"/>
          <w:szCs w:val="24"/>
        </w:rPr>
        <w:t xml:space="preserve">M. </w:t>
      </w:r>
      <w:r w:rsidRPr="00D279AE" w:rsidR="0000023D">
        <w:rPr>
          <w:rFonts w:cs="Arial"/>
          <w:szCs w:val="24"/>
        </w:rPr>
        <w:t xml:space="preserve">traži od drugih osoba. Roditeljima je ukazano na neprimjerenost takvog postupanja te moguće štetne posljedice odobravanja i omogućavanja konzumacije duhanskih proizvoda kod mlt. djeteta. Dalje su podaci da je majka djece u tom razgovoru navela i da je njen odnos s partnerom </w:t>
      </w:r>
      <w:r w:rsidR="001F338C">
        <w:rPr>
          <w:rFonts w:cs="Arial"/>
          <w:szCs w:val="24"/>
        </w:rPr>
        <w:t xml:space="preserve">P. </w:t>
      </w:r>
      <w:r w:rsidRPr="00D279AE" w:rsidR="0000023D">
        <w:rPr>
          <w:rFonts w:cs="Arial"/>
          <w:szCs w:val="24"/>
        </w:rPr>
        <w:t>uredan te da su zajednički kupili stan u kojem trenutačno stanuju, a u kojem planiraju započeti renovaciju.</w:t>
      </w:r>
    </w:p>
    <w:p w:rsidRPr="00D279AE" w:rsidR="0000023D" w:rsidP="0000023D" w:rsidRDefault="0000023D" w14:paraId="24221830" w14:textId="77777777">
      <w:pPr>
        <w:pStyle w:val="Bezproreda"/>
        <w:jc w:val="both"/>
        <w:rPr>
          <w:rFonts w:cs="Arial"/>
          <w:szCs w:val="24"/>
        </w:rPr>
      </w:pPr>
    </w:p>
    <w:p w:rsidRPr="00D279AE" w:rsidR="0000023D" w:rsidP="0000023D" w:rsidRDefault="00D279AE" w14:paraId="4B069E09" w14:textId="77777777">
      <w:pPr>
        <w:pStyle w:val="Bezproreda"/>
        <w:jc w:val="both"/>
        <w:rPr>
          <w:rFonts w:cs="Arial"/>
          <w:szCs w:val="24"/>
        </w:rPr>
      </w:pPr>
      <w:r w:rsidRPr="00D279AE">
        <w:rPr>
          <w:rFonts w:cs="Arial"/>
          <w:szCs w:val="24"/>
        </w:rPr>
        <w:tab/>
        <w:t xml:space="preserve">25. </w:t>
      </w:r>
      <w:r w:rsidRPr="00D279AE" w:rsidR="0000023D">
        <w:rPr>
          <w:rFonts w:cs="Arial"/>
          <w:szCs w:val="24"/>
        </w:rPr>
        <w:t xml:space="preserve">Daljnja dinamika je ta da je rješenjem HZSR-a PU </w:t>
      </w:r>
      <w:r w:rsidR="001F338C">
        <w:rPr>
          <w:rFonts w:cs="Arial"/>
          <w:szCs w:val="24"/>
        </w:rPr>
        <w:t xml:space="preserve">S. </w:t>
      </w:r>
      <w:r w:rsidRPr="00D279AE" w:rsidR="0000023D">
        <w:rPr>
          <w:rFonts w:cs="Arial"/>
          <w:szCs w:val="24"/>
        </w:rPr>
        <w:t xml:space="preserve">KLASA: </w:t>
      </w:r>
      <w:r w:rsidR="001F338C">
        <w:rPr>
          <w:rFonts w:cs="Arial"/>
          <w:szCs w:val="24"/>
        </w:rPr>
        <w:t>………</w:t>
      </w:r>
      <w:r w:rsidRPr="00D279AE" w:rsidR="0000023D">
        <w:rPr>
          <w:rFonts w:cs="Arial"/>
          <w:szCs w:val="24"/>
        </w:rPr>
        <w:t xml:space="preserve"> od dana</w:t>
      </w:r>
      <w:r w:rsidRPr="00D279AE" w:rsidR="008952EE">
        <w:rPr>
          <w:rFonts w:cs="Arial"/>
          <w:szCs w:val="24"/>
        </w:rPr>
        <w:t xml:space="preserve"> </w:t>
      </w:r>
      <w:r w:rsidR="001F338C">
        <w:rPr>
          <w:rFonts w:cs="Arial"/>
          <w:szCs w:val="24"/>
        </w:rPr>
        <w:t>……….</w:t>
      </w:r>
      <w:r w:rsidRPr="00D279AE" w:rsidR="0000023D">
        <w:rPr>
          <w:rFonts w:cs="Arial"/>
          <w:szCs w:val="24"/>
        </w:rPr>
        <w:t xml:space="preserve">. g predmetnim roditeljima izrečena mjera intenzivne stručne pomoći i nadzora nad ostvarivanjem skrbi o djetetu te je za voditeljicu mjere imenovana </w:t>
      </w:r>
      <w:r w:rsidR="001F338C">
        <w:rPr>
          <w:rFonts w:cs="Arial"/>
          <w:szCs w:val="24"/>
        </w:rPr>
        <w:t xml:space="preserve">S. J. </w:t>
      </w:r>
      <w:r w:rsidRPr="00D279AE" w:rsidR="0000023D">
        <w:rPr>
          <w:rFonts w:cs="Arial"/>
          <w:szCs w:val="24"/>
        </w:rPr>
        <w:t>po zanimanju učiteljica razredne nastave.</w:t>
      </w:r>
    </w:p>
    <w:p w:rsidRPr="00D279AE" w:rsidR="0000023D" w:rsidP="0000023D" w:rsidRDefault="0000023D" w14:paraId="57E9ACBD" w14:textId="77777777">
      <w:pPr>
        <w:pStyle w:val="Bezproreda"/>
        <w:jc w:val="both"/>
        <w:rPr>
          <w:rFonts w:cs="Arial"/>
          <w:szCs w:val="24"/>
        </w:rPr>
      </w:pPr>
    </w:p>
    <w:p w:rsidRPr="00D279AE" w:rsidR="0000023D" w:rsidP="0000023D" w:rsidRDefault="00D279AE" w14:paraId="3A94B6F6" w14:textId="77777777">
      <w:pPr>
        <w:pStyle w:val="Bezproreda"/>
        <w:jc w:val="both"/>
        <w:rPr>
          <w:rFonts w:cs="Arial"/>
          <w:szCs w:val="24"/>
        </w:rPr>
      </w:pPr>
      <w:r w:rsidRPr="00D279AE">
        <w:rPr>
          <w:rFonts w:cs="Arial"/>
          <w:szCs w:val="24"/>
        </w:rPr>
        <w:tab/>
        <w:t xml:space="preserve">26. </w:t>
      </w:r>
      <w:r w:rsidRPr="00D279AE" w:rsidR="0000023D">
        <w:rPr>
          <w:rFonts w:cs="Arial"/>
          <w:szCs w:val="24"/>
        </w:rPr>
        <w:t xml:space="preserve">Dana </w:t>
      </w:r>
      <w:r w:rsidR="001F338C">
        <w:rPr>
          <w:rFonts w:cs="Arial"/>
          <w:szCs w:val="24"/>
        </w:rPr>
        <w:t>……</w:t>
      </w:r>
      <w:r w:rsidRPr="00D279AE" w:rsidR="0000023D">
        <w:rPr>
          <w:rFonts w:cs="Arial"/>
          <w:szCs w:val="24"/>
        </w:rPr>
        <w:t xml:space="preserve">. godine, temeljem prethodnog poziva HZSR-a  PU </w:t>
      </w:r>
      <w:r w:rsidR="001F338C">
        <w:rPr>
          <w:rFonts w:cs="Arial"/>
          <w:szCs w:val="24"/>
        </w:rPr>
        <w:t xml:space="preserve">S. </w:t>
      </w:r>
      <w:r w:rsidRPr="00D279AE" w:rsidR="0000023D">
        <w:rPr>
          <w:rFonts w:cs="Arial"/>
          <w:szCs w:val="24"/>
        </w:rPr>
        <w:t xml:space="preserve">u zavod su im pristupili predmetni roditelji, majka im navela da se  trenutno nalazi na dvotjednom godišnjem odmoru nakon isteka rodiljinog dopusta, nakon čega namjerava nastaviti radni odnos u trgovini Interspar. Podaci su da su tijekom razgovora s majkom uočeni povremeni psihomotorni nemir i nevoljni pokreti, uključujući trzaje te učestalo češanje područja nosa i slična ponašanja. Navedeno je stručni tim bilježio kao opažanje tijekom razgovora, bez zaključivanja o mogućim uzrocima takvoga ponašanja. Podaci su da je majka djece na upit o svom partneru Pašku navela im da je riječ o „zaboravljenom </w:t>
      </w:r>
      <w:r w:rsidRPr="00D279AE" w:rsidR="0000023D">
        <w:rPr>
          <w:rFonts w:cs="Arial"/>
          <w:szCs w:val="24"/>
        </w:rPr>
        <w:lastRenderedPageBreak/>
        <w:t>slučaju“. U početku daje nejasne i nepovezane odgovore, a potom im navela da se on bavi različitim poslovima, između ostalog drogom i kamatarenjem, da su bili u partnerskom odnosu dvije godine. Vezano uz stambene prilike navela im da ona ostaje stanovati u dosadašnjem stanu za koji je sklopila ugovor o najmu na godinu dana i da će mjesečna najamnina iznositi 700,00 eura, da ona ostvaruje plaću od 1.200,00 eura, prima dječji doplatak 250,00 eura te alimentaciju u iznosu od 600,00 eura, koja se, prema njezinim navodima, uredno isplaćuje. Na pitanja vezana uz eventualnu konzumaciju sredstava</w:t>
      </w:r>
      <w:r w:rsidRPr="00D279AE" w:rsidR="008952EE">
        <w:rPr>
          <w:rFonts w:cs="Arial"/>
          <w:szCs w:val="24"/>
        </w:rPr>
        <w:t xml:space="preserve"> </w:t>
      </w:r>
      <w:r w:rsidRPr="00D279AE" w:rsidR="0000023D">
        <w:rPr>
          <w:rFonts w:cs="Arial"/>
          <w:szCs w:val="24"/>
        </w:rPr>
        <w:t xml:space="preserve">ovisnosti podaci su da im je ista u početku nejasno negirala njihovu aktualnu konzumaciju. Navela im da je </w:t>
      </w:r>
      <w:r w:rsidR="001F338C">
        <w:rPr>
          <w:rFonts w:cs="Arial"/>
          <w:szCs w:val="24"/>
        </w:rPr>
        <w:t xml:space="preserve">P. </w:t>
      </w:r>
      <w:r w:rsidRPr="00D279AE" w:rsidR="0000023D">
        <w:rPr>
          <w:rFonts w:cs="Arial"/>
          <w:szCs w:val="24"/>
        </w:rPr>
        <w:t>konzumirao alkohol i drogu, uglavnom vikendima, da on nikada u kući nije</w:t>
      </w:r>
      <w:r w:rsidRPr="00D279AE" w:rsidR="008952EE">
        <w:rPr>
          <w:rFonts w:cs="Arial"/>
          <w:szCs w:val="24"/>
        </w:rPr>
        <w:t xml:space="preserve"> </w:t>
      </w:r>
      <w:r w:rsidRPr="00D279AE" w:rsidR="0000023D">
        <w:rPr>
          <w:rFonts w:cs="Arial"/>
          <w:szCs w:val="24"/>
        </w:rPr>
        <w:t>konzumirao psihoaktivne tvari, ali da bi dolazio u radnim jutarnjim satima pod utjecanjem istih. Navela im da je u pojedinim situacijama Paško bio pod utjecajem sredstava ovisnosti i u prisutnosti djece, no navedeno ona ne prepoznaje kao problematično, ističući kako j e tada uredno funkcionirao. Govoreći o vlastitoj ranijoj konzumaciji sredstava ovisnosti, podaci su da je predmetna majka navela da se</w:t>
      </w:r>
      <w:r w:rsidRPr="00D279AE" w:rsidR="008952EE">
        <w:rPr>
          <w:rFonts w:cs="Arial"/>
          <w:szCs w:val="24"/>
        </w:rPr>
        <w:t xml:space="preserve"> </w:t>
      </w:r>
      <w:r w:rsidRPr="00D279AE" w:rsidR="0000023D">
        <w:rPr>
          <w:rFonts w:cs="Arial"/>
          <w:szCs w:val="24"/>
        </w:rPr>
        <w:t xml:space="preserve"> ista dogodila davno, u dobi od 19 godina, te u početku negirala da je sredstva ovisnosti</w:t>
      </w:r>
      <w:r w:rsidRPr="00D279AE" w:rsidR="008952EE">
        <w:rPr>
          <w:rFonts w:cs="Arial"/>
          <w:szCs w:val="24"/>
        </w:rPr>
        <w:t xml:space="preserve"> </w:t>
      </w:r>
      <w:r w:rsidRPr="00D279AE" w:rsidR="0000023D">
        <w:rPr>
          <w:rFonts w:cs="Arial"/>
          <w:szCs w:val="24"/>
        </w:rPr>
        <w:t xml:space="preserve">ikada konzumirala s </w:t>
      </w:r>
      <w:r w:rsidR="001F338C">
        <w:rPr>
          <w:rFonts w:cs="Arial"/>
          <w:szCs w:val="24"/>
        </w:rPr>
        <w:t>P.</w:t>
      </w:r>
      <w:r w:rsidRPr="00D279AE" w:rsidR="0000023D">
        <w:rPr>
          <w:rFonts w:cs="Arial"/>
          <w:szCs w:val="24"/>
        </w:rPr>
        <w:t>. Nakon suočavanja s navodima koje je iznosila tijekom</w:t>
      </w:r>
      <w:r w:rsidRPr="00D279AE" w:rsidR="008952EE">
        <w:rPr>
          <w:rFonts w:cs="Arial"/>
          <w:szCs w:val="24"/>
        </w:rPr>
        <w:t xml:space="preserve"> </w:t>
      </w:r>
      <w:r w:rsidRPr="00D279AE" w:rsidR="0000023D">
        <w:rPr>
          <w:rFonts w:cs="Arial"/>
          <w:szCs w:val="24"/>
        </w:rPr>
        <w:t>prethodnih razgovora,podaci su da mijenja ranije izneseni iskaz te im navela da je ipak konzumirala</w:t>
      </w:r>
      <w:r w:rsidRPr="00D279AE" w:rsidR="008952EE">
        <w:rPr>
          <w:rFonts w:cs="Arial"/>
          <w:szCs w:val="24"/>
        </w:rPr>
        <w:t xml:space="preserve"> </w:t>
      </w:r>
      <w:r w:rsidRPr="00D279AE" w:rsidR="0000023D">
        <w:rPr>
          <w:rFonts w:cs="Arial"/>
          <w:szCs w:val="24"/>
        </w:rPr>
        <w:t xml:space="preserve">sredstva ovisnosti zajedno s </w:t>
      </w:r>
      <w:r w:rsidR="001F338C">
        <w:rPr>
          <w:rFonts w:cs="Arial"/>
          <w:szCs w:val="24"/>
        </w:rPr>
        <w:t>P.</w:t>
      </w:r>
      <w:r w:rsidRPr="00D279AE" w:rsidR="0000023D">
        <w:rPr>
          <w:rFonts w:cs="Arial"/>
          <w:szCs w:val="24"/>
        </w:rPr>
        <w:t>, i to prema vlastitim navodima u dva navrata na početku</w:t>
      </w:r>
      <w:r w:rsidRPr="00D279AE" w:rsidR="008952EE">
        <w:rPr>
          <w:rFonts w:cs="Arial"/>
          <w:szCs w:val="24"/>
        </w:rPr>
        <w:t xml:space="preserve"> </w:t>
      </w:r>
      <w:r w:rsidRPr="00D279AE" w:rsidR="0000023D">
        <w:rPr>
          <w:rFonts w:cs="Arial"/>
          <w:szCs w:val="24"/>
        </w:rPr>
        <w:t xml:space="preserve">njihove veze. Pri tom im naglasila  „ali nikad više, nikad više“ u vezi čega stručni tim u predmetnom mišljenju ističe da je to u suprotnosti s majčinim ranijim navodima tijekom istog razgovora da je tek nakon godinu dana veze saznala za </w:t>
      </w:r>
      <w:r w:rsidR="001F338C">
        <w:rPr>
          <w:rFonts w:cs="Arial"/>
          <w:szCs w:val="24"/>
        </w:rPr>
        <w:t xml:space="preserve">P. </w:t>
      </w:r>
      <w:r w:rsidRPr="00D279AE" w:rsidR="0000023D">
        <w:rPr>
          <w:rFonts w:cs="Arial"/>
          <w:szCs w:val="24"/>
        </w:rPr>
        <w:t xml:space="preserve">konzumaciju. Dalje su podaci da je majka navela da je u  društvu osoba koje konzumiraju sredstva ovisnosti, ali da ih sama ne koristi, da su se u njenoj prisutnosti često nalazila različita sredstva ovisnosti, no da ih nije konzumirala te navela da je  spremna testirati se na sredstva ovisnosti. Govoreći o odnosu s </w:t>
      </w:r>
      <w:r w:rsidR="001F338C">
        <w:rPr>
          <w:rFonts w:cs="Arial"/>
          <w:szCs w:val="24"/>
        </w:rPr>
        <w:t xml:space="preserve">P. </w:t>
      </w:r>
      <w:r w:rsidRPr="00D279AE" w:rsidR="0000023D">
        <w:rPr>
          <w:rFonts w:cs="Arial"/>
          <w:szCs w:val="24"/>
        </w:rPr>
        <w:t>navela im da se osjećala</w:t>
      </w:r>
      <w:r w:rsidRPr="00D279AE" w:rsidR="008952EE">
        <w:rPr>
          <w:rFonts w:cs="Arial"/>
          <w:szCs w:val="24"/>
        </w:rPr>
        <w:t xml:space="preserve"> </w:t>
      </w:r>
      <w:r w:rsidRPr="00D279AE" w:rsidR="0000023D">
        <w:rPr>
          <w:rFonts w:cs="Arial"/>
          <w:szCs w:val="24"/>
        </w:rPr>
        <w:t>iskorištavanom. Na zahtjev da dodatno pojasni navedeni osjećaj dala im nejasna objašnjenja te</w:t>
      </w:r>
      <w:r w:rsidRPr="00D279AE" w:rsidR="008952EE">
        <w:rPr>
          <w:rFonts w:cs="Arial"/>
          <w:szCs w:val="24"/>
        </w:rPr>
        <w:t xml:space="preserve"> </w:t>
      </w:r>
      <w:r w:rsidRPr="00D279AE" w:rsidR="0000023D">
        <w:rPr>
          <w:rFonts w:cs="Arial"/>
          <w:szCs w:val="24"/>
        </w:rPr>
        <w:t>opisala da su tijekom veze često zajedno odlazili na različita mjesta, dok je djecu ostavljala</w:t>
      </w:r>
      <w:r w:rsidRPr="00D279AE" w:rsidR="008952EE">
        <w:rPr>
          <w:rFonts w:cs="Arial"/>
          <w:szCs w:val="24"/>
        </w:rPr>
        <w:t xml:space="preserve"> </w:t>
      </w:r>
      <w:r w:rsidRPr="00D279AE" w:rsidR="0000023D">
        <w:rPr>
          <w:rFonts w:cs="Arial"/>
          <w:szCs w:val="24"/>
        </w:rPr>
        <w:t xml:space="preserve">na čuvanje baki i sestri, da su vikendima odlazili u </w:t>
      </w:r>
      <w:r w:rsidR="001F338C">
        <w:rPr>
          <w:rFonts w:cs="Arial"/>
          <w:szCs w:val="24"/>
        </w:rPr>
        <w:t xml:space="preserve">Z. </w:t>
      </w:r>
      <w:r w:rsidRPr="00D279AE" w:rsidR="0000023D">
        <w:rPr>
          <w:rFonts w:cs="Arial"/>
          <w:szCs w:val="24"/>
        </w:rPr>
        <w:t xml:space="preserve">i </w:t>
      </w:r>
      <w:r w:rsidR="001F338C">
        <w:rPr>
          <w:rFonts w:cs="Arial"/>
          <w:szCs w:val="24"/>
        </w:rPr>
        <w:t xml:space="preserve">Š. </w:t>
      </w:r>
      <w:r w:rsidRPr="00D279AE" w:rsidR="0000023D">
        <w:rPr>
          <w:rFonts w:cs="Arial"/>
          <w:szCs w:val="24"/>
        </w:rPr>
        <w:t>te boravili u</w:t>
      </w:r>
      <w:r w:rsidRPr="00D279AE" w:rsidR="008952EE">
        <w:rPr>
          <w:rFonts w:cs="Arial"/>
          <w:szCs w:val="24"/>
        </w:rPr>
        <w:t xml:space="preserve"> </w:t>
      </w:r>
      <w:r w:rsidRPr="00D279AE" w:rsidR="0000023D">
        <w:rPr>
          <w:rFonts w:cs="Arial"/>
          <w:szCs w:val="24"/>
        </w:rPr>
        <w:t xml:space="preserve">apartmanima s </w:t>
      </w:r>
      <w:r w:rsidR="001F338C">
        <w:rPr>
          <w:rFonts w:cs="Arial"/>
          <w:szCs w:val="24"/>
        </w:rPr>
        <w:t xml:space="preserve">P. </w:t>
      </w:r>
      <w:r w:rsidRPr="00D279AE" w:rsidR="0000023D">
        <w:rPr>
          <w:rFonts w:cs="Arial"/>
          <w:szCs w:val="24"/>
        </w:rPr>
        <w:t xml:space="preserve">prijateljima i njihovim partnericama, da žene u tim situacijama nisu konzumirale sredstva ovisnosti, dok su ih muškarci konzumirali. Nadalje im navela da je od Paška imala određenu financijsku korist te da je zbog toga pristajala na takve situacije. Istodobno negirala postojanje drugih prijateljskih odnosa u navedenom kontekstu. Na pitanje o događaju koji se dogodio na blagdan Male Gospe u </w:t>
      </w:r>
      <w:r w:rsidR="001F338C">
        <w:rPr>
          <w:rFonts w:cs="Arial"/>
          <w:szCs w:val="24"/>
        </w:rPr>
        <w:t>S. ….</w:t>
      </w:r>
      <w:r w:rsidRPr="00D279AE" w:rsidR="0000023D">
        <w:rPr>
          <w:rFonts w:cs="Arial"/>
          <w:szCs w:val="24"/>
        </w:rPr>
        <w:t xml:space="preserve">.g navela im da je </w:t>
      </w:r>
      <w:r w:rsidR="001F338C">
        <w:rPr>
          <w:rFonts w:cs="Arial"/>
          <w:szCs w:val="24"/>
        </w:rPr>
        <w:t xml:space="preserve">S. </w:t>
      </w:r>
      <w:r w:rsidRPr="00D279AE" w:rsidR="0000023D">
        <w:rPr>
          <w:rFonts w:cs="Arial"/>
          <w:szCs w:val="24"/>
        </w:rPr>
        <w:t>pokazala sve poruke povezane s</w:t>
      </w:r>
      <w:r w:rsidRPr="00D279AE" w:rsidR="008952EE">
        <w:rPr>
          <w:rFonts w:cs="Arial"/>
          <w:szCs w:val="24"/>
        </w:rPr>
        <w:t xml:space="preserve"> </w:t>
      </w:r>
      <w:r w:rsidR="001F338C">
        <w:rPr>
          <w:rFonts w:cs="Arial"/>
          <w:szCs w:val="24"/>
        </w:rPr>
        <w:t xml:space="preserve">P. </w:t>
      </w:r>
      <w:r w:rsidRPr="00D279AE" w:rsidR="0000023D">
        <w:rPr>
          <w:rFonts w:cs="Arial"/>
          <w:szCs w:val="24"/>
        </w:rPr>
        <w:t xml:space="preserve">te istakla da je </w:t>
      </w:r>
      <w:r w:rsidR="001F338C">
        <w:rPr>
          <w:rFonts w:cs="Arial"/>
          <w:szCs w:val="24"/>
        </w:rPr>
        <w:t xml:space="preserve">P. </w:t>
      </w:r>
      <w:r w:rsidRPr="00D279AE" w:rsidR="0000023D">
        <w:rPr>
          <w:rFonts w:cs="Arial"/>
          <w:szCs w:val="24"/>
        </w:rPr>
        <w:t>„završen dio njezina života“ i kako ne želi ulaziti u daljnje rasprave vezane uz njihov odnos, da smatra da on  ima poteškoća prihvatiti činjenicu da</w:t>
      </w:r>
      <w:r w:rsidRPr="00D279AE" w:rsidR="008952EE">
        <w:rPr>
          <w:rFonts w:cs="Arial"/>
          <w:szCs w:val="24"/>
        </w:rPr>
        <w:t xml:space="preserve"> </w:t>
      </w:r>
      <w:r w:rsidRPr="00D279AE" w:rsidR="0000023D">
        <w:rPr>
          <w:rFonts w:cs="Arial"/>
          <w:szCs w:val="24"/>
        </w:rPr>
        <w:t>više nisu u partnerskoj vezi. Podaci su da je potom od strane stručnog tima konfrontirana</w:t>
      </w:r>
      <w:r w:rsidRPr="00D279AE" w:rsidR="008952EE">
        <w:rPr>
          <w:rFonts w:cs="Arial"/>
          <w:szCs w:val="24"/>
        </w:rPr>
        <w:t xml:space="preserve"> </w:t>
      </w:r>
      <w:r w:rsidRPr="00D279AE" w:rsidR="0000023D">
        <w:rPr>
          <w:rFonts w:cs="Arial"/>
          <w:szCs w:val="24"/>
        </w:rPr>
        <w:t xml:space="preserve">sa saznanjem da je tijekom ljeta </w:t>
      </w:r>
      <w:r w:rsidR="001F338C">
        <w:rPr>
          <w:rFonts w:cs="Arial"/>
          <w:szCs w:val="24"/>
        </w:rPr>
        <w:t>….</w:t>
      </w:r>
      <w:r w:rsidRPr="00D279AE" w:rsidR="0000023D">
        <w:rPr>
          <w:rFonts w:cs="Arial"/>
          <w:szCs w:val="24"/>
        </w:rPr>
        <w:t>.g.  bila trudna, o čemu prethodno nije informirala</w:t>
      </w:r>
      <w:r w:rsidRPr="00D279AE" w:rsidR="008952EE">
        <w:rPr>
          <w:rFonts w:cs="Arial"/>
          <w:szCs w:val="24"/>
        </w:rPr>
        <w:t xml:space="preserve"> </w:t>
      </w:r>
      <w:r w:rsidRPr="00D279AE" w:rsidR="0000023D">
        <w:rPr>
          <w:rFonts w:cs="Arial"/>
          <w:szCs w:val="24"/>
        </w:rPr>
        <w:t xml:space="preserve">stručni tim zavoda te su podaci da je navedeno potvrdila te pojasnila da je trudnoća bila neplanirana, a potom je došlo do spontanog pobačaja u drugom mjesecu trudnoće. Podaci </w:t>
      </w:r>
      <w:r w:rsidRPr="00D279AE" w:rsidR="00A54185">
        <w:rPr>
          <w:rFonts w:cs="Arial"/>
          <w:szCs w:val="24"/>
        </w:rPr>
        <w:t>su da je obzirom o</w:t>
      </w:r>
      <w:r w:rsidRPr="00D279AE" w:rsidR="0000023D">
        <w:rPr>
          <w:rFonts w:cs="Arial"/>
          <w:szCs w:val="24"/>
        </w:rPr>
        <w:t xml:space="preserve">kolnosti i činjenicu da nije željela nastaviti emotivni </w:t>
      </w:r>
      <w:r w:rsidRPr="00D279AE" w:rsidR="00A54185">
        <w:rPr>
          <w:rFonts w:cs="Arial"/>
          <w:szCs w:val="24"/>
        </w:rPr>
        <w:t xml:space="preserve">odnos s </w:t>
      </w:r>
      <w:r w:rsidR="001F338C">
        <w:rPr>
          <w:rFonts w:cs="Arial"/>
          <w:szCs w:val="24"/>
        </w:rPr>
        <w:t>P.</w:t>
      </w:r>
      <w:r w:rsidRPr="00D279AE" w:rsidR="00A54185">
        <w:rPr>
          <w:rFonts w:cs="Arial"/>
          <w:szCs w:val="24"/>
        </w:rPr>
        <w:t>, nakon spontanog</w:t>
      </w:r>
      <w:r w:rsidRPr="00D279AE" w:rsidR="00A54185">
        <w:rPr>
          <w:rFonts w:cs="Arial"/>
          <w:b/>
          <w:szCs w:val="24"/>
        </w:rPr>
        <w:t xml:space="preserve"> </w:t>
      </w:r>
      <w:r w:rsidRPr="00D279AE" w:rsidR="0000023D">
        <w:rPr>
          <w:rFonts w:cs="Arial"/>
          <w:szCs w:val="24"/>
        </w:rPr>
        <w:t>pobačaja osjećala određeno olakšanje, iako istodobno izražava žaljenje zbog gubitka</w:t>
      </w:r>
      <w:r w:rsidRPr="00D279AE" w:rsidR="00A54185">
        <w:rPr>
          <w:rFonts w:cs="Arial"/>
          <w:szCs w:val="24"/>
        </w:rPr>
        <w:t xml:space="preserve"> </w:t>
      </w:r>
      <w:r w:rsidRPr="00D279AE" w:rsidR="0000023D">
        <w:rPr>
          <w:rFonts w:cs="Arial"/>
          <w:szCs w:val="24"/>
        </w:rPr>
        <w:t xml:space="preserve">trudnoće. </w:t>
      </w:r>
      <w:r w:rsidRPr="00D279AE" w:rsidR="00A54185">
        <w:rPr>
          <w:rFonts w:cs="Arial"/>
          <w:szCs w:val="24"/>
        </w:rPr>
        <w:t>Podaci su da je tijekom tog r</w:t>
      </w:r>
      <w:r w:rsidRPr="00D279AE" w:rsidR="0000023D">
        <w:rPr>
          <w:rFonts w:cs="Arial"/>
          <w:szCs w:val="24"/>
        </w:rPr>
        <w:t xml:space="preserve">azgovora u pojedinim </w:t>
      </w:r>
      <w:r w:rsidRPr="00D279AE" w:rsidR="00A54185">
        <w:rPr>
          <w:rFonts w:cs="Arial"/>
          <w:szCs w:val="24"/>
        </w:rPr>
        <w:t xml:space="preserve">dijelovima komunikacije djelovala </w:t>
      </w:r>
      <w:r w:rsidRPr="00D279AE" w:rsidR="0000023D">
        <w:rPr>
          <w:rFonts w:cs="Arial"/>
          <w:szCs w:val="24"/>
        </w:rPr>
        <w:t>defenzivno,</w:t>
      </w:r>
      <w:r w:rsidRPr="00D279AE" w:rsidR="00A54185">
        <w:rPr>
          <w:rFonts w:cs="Arial"/>
          <w:szCs w:val="24"/>
        </w:rPr>
        <w:t xml:space="preserve"> </w:t>
      </w:r>
      <w:r w:rsidRPr="00D279AE" w:rsidR="0000023D">
        <w:rPr>
          <w:rFonts w:cs="Arial"/>
          <w:szCs w:val="24"/>
        </w:rPr>
        <w:t xml:space="preserve">osobito prilikom pitanja vezanih uz </w:t>
      </w:r>
      <w:r w:rsidR="001F338C">
        <w:rPr>
          <w:rFonts w:cs="Arial"/>
          <w:szCs w:val="24"/>
        </w:rPr>
        <w:t xml:space="preserve">P. </w:t>
      </w:r>
      <w:r w:rsidRPr="00D279AE" w:rsidR="0000023D">
        <w:rPr>
          <w:rFonts w:cs="Arial"/>
          <w:szCs w:val="24"/>
        </w:rPr>
        <w:t>i konzumaciju sredstava ovisnosti. Nadalje,</w:t>
      </w:r>
      <w:r w:rsidRPr="00D279AE" w:rsidR="00A54185">
        <w:rPr>
          <w:rFonts w:cs="Arial"/>
          <w:szCs w:val="24"/>
        </w:rPr>
        <w:t xml:space="preserve">podaci su da je potvrdila da je navedeni </w:t>
      </w:r>
      <w:r w:rsidR="001F338C">
        <w:rPr>
          <w:rFonts w:cs="Arial"/>
          <w:szCs w:val="24"/>
        </w:rPr>
        <w:t xml:space="preserve">P. </w:t>
      </w:r>
      <w:r w:rsidRPr="00D279AE" w:rsidR="0000023D">
        <w:rPr>
          <w:rFonts w:cs="Arial"/>
          <w:szCs w:val="24"/>
        </w:rPr>
        <w:t xml:space="preserve">tijekom veljače </w:t>
      </w:r>
      <w:r w:rsidR="001F338C">
        <w:rPr>
          <w:rFonts w:cs="Arial"/>
          <w:szCs w:val="24"/>
        </w:rPr>
        <w:t>…..</w:t>
      </w:r>
      <w:r w:rsidRPr="00D279AE" w:rsidR="00A54185">
        <w:rPr>
          <w:rFonts w:cs="Arial"/>
          <w:szCs w:val="24"/>
        </w:rPr>
        <w:t xml:space="preserve">.g. </w:t>
      </w:r>
      <w:r w:rsidRPr="00D279AE" w:rsidR="0000023D">
        <w:rPr>
          <w:rFonts w:cs="Arial"/>
          <w:szCs w:val="24"/>
        </w:rPr>
        <w:t>zaustavljen od strane policije te je kod njega</w:t>
      </w:r>
      <w:r w:rsidRPr="00D279AE" w:rsidR="00A54185">
        <w:rPr>
          <w:rFonts w:cs="Arial"/>
          <w:szCs w:val="24"/>
        </w:rPr>
        <w:t xml:space="preserve"> pronađen kokain te navela da od tada </w:t>
      </w:r>
      <w:r w:rsidRPr="00D279AE" w:rsidR="0000023D">
        <w:rPr>
          <w:rFonts w:cs="Arial"/>
          <w:szCs w:val="24"/>
        </w:rPr>
        <w:t xml:space="preserve">policija i nju tijekom zaustavljanja uvijek pretresa. </w:t>
      </w:r>
      <w:r w:rsidRPr="00D279AE" w:rsidR="00A54185">
        <w:rPr>
          <w:rFonts w:cs="Arial"/>
          <w:szCs w:val="24"/>
        </w:rPr>
        <w:t>Stručni tim zavoda je u U njezinim navodima uočio</w:t>
      </w:r>
      <w:r w:rsidRPr="00D279AE" w:rsidR="0000023D">
        <w:rPr>
          <w:rFonts w:cs="Arial"/>
          <w:szCs w:val="24"/>
        </w:rPr>
        <w:t xml:space="preserve"> određene nejasnoće i međusobne nesukladnosti, posebno u odnosu na</w:t>
      </w:r>
      <w:r w:rsidRPr="00D279AE" w:rsidR="00A54185">
        <w:rPr>
          <w:rFonts w:cs="Arial"/>
          <w:szCs w:val="24"/>
        </w:rPr>
        <w:t xml:space="preserve"> </w:t>
      </w:r>
      <w:r w:rsidRPr="00D279AE" w:rsidR="0000023D">
        <w:rPr>
          <w:rFonts w:cs="Arial"/>
          <w:szCs w:val="24"/>
        </w:rPr>
        <w:t>vremenski slijed i okolnosti vezane uz konzumaciju sredstava ovisnosti. Vezano uz odnos s</w:t>
      </w:r>
      <w:r w:rsidRPr="00D279AE" w:rsidR="00A54185">
        <w:rPr>
          <w:rFonts w:cs="Arial"/>
          <w:szCs w:val="24"/>
        </w:rPr>
        <w:t xml:space="preserve"> podaci su </w:t>
      </w:r>
      <w:r w:rsidRPr="00D279AE" w:rsidR="00A54185">
        <w:rPr>
          <w:rFonts w:cs="Arial"/>
          <w:szCs w:val="24"/>
        </w:rPr>
        <w:lastRenderedPageBreak/>
        <w:t xml:space="preserve">da im je navela da ne zna što bi im rekla, da smatera da njena </w:t>
      </w:r>
      <w:r w:rsidRPr="00D279AE" w:rsidR="0000023D">
        <w:rPr>
          <w:rFonts w:cs="Arial"/>
          <w:szCs w:val="24"/>
        </w:rPr>
        <w:t xml:space="preserve"> majka ne može prihvatiti</w:t>
      </w:r>
      <w:r w:rsidRPr="00D279AE" w:rsidR="00A54185">
        <w:rPr>
          <w:rFonts w:cs="Arial"/>
          <w:szCs w:val="24"/>
        </w:rPr>
        <w:t xml:space="preserve"> </w:t>
      </w:r>
      <w:r w:rsidRPr="00D279AE" w:rsidR="0000023D">
        <w:rPr>
          <w:rFonts w:cs="Arial"/>
          <w:szCs w:val="24"/>
        </w:rPr>
        <w:t xml:space="preserve">činjenicu da se rastala te da je započela partnerski odnos s Paškom. Na pitanje je li od </w:t>
      </w:r>
      <w:r w:rsidRPr="00D279AE" w:rsidR="00A54185">
        <w:rPr>
          <w:rFonts w:cs="Arial"/>
          <w:szCs w:val="24"/>
        </w:rPr>
        <w:t xml:space="preserve">svoje </w:t>
      </w:r>
      <w:r w:rsidRPr="00D279AE" w:rsidR="0000023D">
        <w:rPr>
          <w:rFonts w:cs="Arial"/>
          <w:szCs w:val="24"/>
        </w:rPr>
        <w:t>majke</w:t>
      </w:r>
      <w:r w:rsidRPr="00D279AE" w:rsidR="00A54185">
        <w:rPr>
          <w:rFonts w:cs="Arial"/>
          <w:szCs w:val="24"/>
        </w:rPr>
        <w:t xml:space="preserve"> </w:t>
      </w:r>
      <w:r w:rsidRPr="00D279AE" w:rsidR="0000023D">
        <w:rPr>
          <w:rFonts w:cs="Arial"/>
          <w:szCs w:val="24"/>
        </w:rPr>
        <w:t>tražila financijsku pomoć</w:t>
      </w:r>
      <w:r w:rsidRPr="00D279AE" w:rsidR="00A54185">
        <w:rPr>
          <w:rFonts w:cs="Arial"/>
          <w:szCs w:val="24"/>
        </w:rPr>
        <w:t xml:space="preserve"> podaci su da je predloženica ad.1. odgovorila </w:t>
      </w:r>
      <w:r w:rsidRPr="00D279AE" w:rsidR="0000023D">
        <w:rPr>
          <w:rFonts w:cs="Arial"/>
          <w:szCs w:val="24"/>
        </w:rPr>
        <w:t>potvrdno</w:t>
      </w:r>
      <w:r w:rsidRPr="00D279AE" w:rsidR="00A54185">
        <w:rPr>
          <w:rFonts w:cs="Arial"/>
          <w:szCs w:val="24"/>
        </w:rPr>
        <w:t xml:space="preserve">. Podaci su i da je navela da </w:t>
      </w:r>
      <w:r w:rsidRPr="00D279AE" w:rsidR="0000023D">
        <w:rPr>
          <w:rFonts w:cs="Arial"/>
          <w:szCs w:val="24"/>
        </w:rPr>
        <w:t xml:space="preserve"> svakodnevnu skrb o mlt.djeci u značajnoj mje</w:t>
      </w:r>
      <w:r w:rsidRPr="00D279AE" w:rsidR="00A54185">
        <w:rPr>
          <w:rFonts w:cs="Arial"/>
          <w:szCs w:val="24"/>
        </w:rPr>
        <w:t xml:space="preserve">ri preuzima baka i njena sestra, da mal.djeca </w:t>
      </w:r>
      <w:r w:rsidRPr="00D279AE" w:rsidR="0000023D">
        <w:rPr>
          <w:rFonts w:cs="Arial"/>
          <w:szCs w:val="24"/>
        </w:rPr>
        <w:t>čest</w:t>
      </w:r>
      <w:r w:rsidRPr="00D279AE" w:rsidR="00A54185">
        <w:rPr>
          <w:rFonts w:cs="Arial"/>
          <w:szCs w:val="24"/>
        </w:rPr>
        <w:t xml:space="preserve">o borave kod bake te da i sami </w:t>
      </w:r>
      <w:r w:rsidRPr="00D279AE" w:rsidR="0000023D">
        <w:rPr>
          <w:rFonts w:cs="Arial"/>
          <w:szCs w:val="24"/>
        </w:rPr>
        <w:t>iniciraju odlaske k njoj. Smatra kako je</w:t>
      </w:r>
      <w:r w:rsidRPr="00D279AE" w:rsidR="00025431">
        <w:rPr>
          <w:rFonts w:cs="Arial"/>
          <w:szCs w:val="24"/>
        </w:rPr>
        <w:t xml:space="preserve"> to </w:t>
      </w:r>
      <w:r w:rsidRPr="00D279AE" w:rsidR="0000023D">
        <w:rPr>
          <w:rFonts w:cs="Arial"/>
          <w:szCs w:val="24"/>
        </w:rPr>
        <w:t>posljedica</w:t>
      </w:r>
      <w:r w:rsidRPr="00D279AE" w:rsidR="00025431">
        <w:rPr>
          <w:rFonts w:cs="Arial"/>
          <w:szCs w:val="24"/>
        </w:rPr>
        <w:t xml:space="preserve"> </w:t>
      </w:r>
      <w:r w:rsidRPr="00D279AE" w:rsidR="0000023D">
        <w:rPr>
          <w:rFonts w:cs="Arial"/>
          <w:szCs w:val="24"/>
        </w:rPr>
        <w:t xml:space="preserve">toga što je mlt. djecu od njihove rane dobi često ostavljala kod </w:t>
      </w:r>
      <w:r w:rsidRPr="00D279AE" w:rsidR="00025431">
        <w:rPr>
          <w:rFonts w:cs="Arial"/>
          <w:szCs w:val="24"/>
        </w:rPr>
        <w:t xml:space="preserve">svoje majke, dakle </w:t>
      </w:r>
      <w:r w:rsidRPr="00D279AE" w:rsidR="0000023D">
        <w:rPr>
          <w:rFonts w:cs="Arial"/>
          <w:szCs w:val="24"/>
        </w:rPr>
        <w:t xml:space="preserve">bake </w:t>
      </w:r>
      <w:r w:rsidRPr="00D279AE" w:rsidR="00025431">
        <w:rPr>
          <w:rFonts w:cs="Arial"/>
          <w:szCs w:val="24"/>
        </w:rPr>
        <w:t xml:space="preserve">djece, </w:t>
      </w:r>
      <w:r w:rsidRPr="00D279AE" w:rsidR="0000023D">
        <w:rPr>
          <w:rFonts w:cs="Arial"/>
          <w:szCs w:val="24"/>
        </w:rPr>
        <w:t>zbog vlastitih životnih i</w:t>
      </w:r>
      <w:r w:rsidRPr="00D279AE" w:rsidR="00025431">
        <w:rPr>
          <w:rFonts w:cs="Arial"/>
          <w:szCs w:val="24"/>
        </w:rPr>
        <w:t xml:space="preserve"> poslovnih obveza. Podaci su i da im je predloženica ad.1 navela da nema </w:t>
      </w:r>
      <w:r w:rsidRPr="00D279AE" w:rsidR="0000023D">
        <w:rPr>
          <w:rFonts w:cs="Arial"/>
          <w:szCs w:val="24"/>
        </w:rPr>
        <w:t>povjerenja u svoju majku jer smatra da</w:t>
      </w:r>
      <w:r w:rsidRPr="00D279AE" w:rsidR="00025431">
        <w:rPr>
          <w:rFonts w:cs="Arial"/>
          <w:szCs w:val="24"/>
        </w:rPr>
        <w:t xml:space="preserve"> joj pokušava uzeti mlt. djecu, da im je za predloženika ad.2. navela da on trenutno ima </w:t>
      </w:r>
      <w:r w:rsidRPr="00D279AE" w:rsidR="0000023D">
        <w:rPr>
          <w:rFonts w:cs="Arial"/>
          <w:szCs w:val="24"/>
        </w:rPr>
        <w:t>važnijih</w:t>
      </w:r>
      <w:r w:rsidRPr="00D279AE" w:rsidR="00025431">
        <w:rPr>
          <w:rFonts w:cs="Arial"/>
          <w:szCs w:val="24"/>
        </w:rPr>
        <w:t xml:space="preserve"> poslova, da uglavnom </w:t>
      </w:r>
      <w:r w:rsidRPr="00D279AE" w:rsidR="0000023D">
        <w:rPr>
          <w:rFonts w:cs="Arial"/>
          <w:szCs w:val="24"/>
        </w:rPr>
        <w:t xml:space="preserve">boravi kod kuće i odmara. </w:t>
      </w:r>
      <w:r w:rsidRPr="00D279AE" w:rsidR="00025431">
        <w:rPr>
          <w:rFonts w:cs="Arial"/>
          <w:szCs w:val="24"/>
        </w:rPr>
        <w:t xml:space="preserve">Stručni tim zavoda je saznanja da otac djece </w:t>
      </w:r>
      <w:r w:rsidRPr="00D279AE" w:rsidR="0000023D">
        <w:rPr>
          <w:rFonts w:cs="Arial"/>
          <w:szCs w:val="24"/>
        </w:rPr>
        <w:t>trenutno prima naknadu za bolovanje iz Njemačke zbog ozljede noge zadobivene na</w:t>
      </w:r>
      <w:r w:rsidRPr="00D279AE" w:rsidR="00025431">
        <w:rPr>
          <w:rFonts w:cs="Arial"/>
          <w:szCs w:val="24"/>
        </w:rPr>
        <w:t xml:space="preserve"> </w:t>
      </w:r>
      <w:r w:rsidRPr="00D279AE" w:rsidR="0000023D">
        <w:rPr>
          <w:rFonts w:cs="Arial"/>
          <w:szCs w:val="24"/>
        </w:rPr>
        <w:t>radu.</w:t>
      </w:r>
      <w:r w:rsidRPr="00D279AE" w:rsidR="00F93FAF">
        <w:rPr>
          <w:rFonts w:cs="Arial"/>
          <w:szCs w:val="24"/>
        </w:rPr>
        <w:t xml:space="preserve"> Majka djece im je navela da će se otac djece </w:t>
      </w:r>
      <w:r w:rsidRPr="00D279AE" w:rsidR="0000023D">
        <w:rPr>
          <w:rFonts w:cs="Arial"/>
          <w:szCs w:val="24"/>
        </w:rPr>
        <w:t>ubuduće morati više uključiti u skrb o mlt. djeci zbog njezina</w:t>
      </w:r>
      <w:r w:rsidRPr="00D279AE" w:rsidR="00F93FAF">
        <w:rPr>
          <w:rFonts w:cs="Arial"/>
          <w:szCs w:val="24"/>
        </w:rPr>
        <w:t xml:space="preserve"> </w:t>
      </w:r>
      <w:r w:rsidRPr="00D279AE" w:rsidR="0000023D">
        <w:rPr>
          <w:rFonts w:cs="Arial"/>
          <w:szCs w:val="24"/>
        </w:rPr>
        <w:t>zaposlenja te da će s nji</w:t>
      </w:r>
      <w:r w:rsidRPr="00D279AE" w:rsidR="00F93FAF">
        <w:rPr>
          <w:rFonts w:cs="Arial"/>
          <w:szCs w:val="24"/>
        </w:rPr>
        <w:t>m dogovoriti organizaciju skrbi i da ga ona namjerava ma</w:t>
      </w:r>
      <w:r w:rsidRPr="00D279AE" w:rsidR="0000023D">
        <w:rPr>
          <w:rFonts w:cs="Arial"/>
          <w:szCs w:val="24"/>
        </w:rPr>
        <w:t>ksimalno uključiti u svakodnevnu brigu o djeci, uključujući preuzimanje mlt. djece,</w:t>
      </w:r>
      <w:r w:rsidRPr="00D279AE" w:rsidR="00F93FAF">
        <w:rPr>
          <w:rFonts w:cs="Arial"/>
          <w:szCs w:val="24"/>
        </w:rPr>
        <w:t xml:space="preserve"> </w:t>
      </w:r>
      <w:r w:rsidRPr="00D279AE" w:rsidR="0000023D">
        <w:rPr>
          <w:rFonts w:cs="Arial"/>
          <w:szCs w:val="24"/>
        </w:rPr>
        <w:t>hranjenje i druge obveze.</w:t>
      </w:r>
      <w:r w:rsidRPr="00D279AE" w:rsidR="00F93FAF">
        <w:rPr>
          <w:rFonts w:cs="Arial"/>
          <w:szCs w:val="24"/>
        </w:rPr>
        <w:t xml:space="preserve"> Prema njezinim navodima, otac djece</w:t>
      </w:r>
      <w:r w:rsidRPr="00D279AE" w:rsidR="0000023D">
        <w:rPr>
          <w:rFonts w:cs="Arial"/>
          <w:szCs w:val="24"/>
        </w:rPr>
        <w:t xml:space="preserve"> se financijski uglavnom uzdržava</w:t>
      </w:r>
      <w:r w:rsidRPr="00D279AE" w:rsidR="00F93FAF">
        <w:rPr>
          <w:rFonts w:cs="Arial"/>
          <w:szCs w:val="24"/>
        </w:rPr>
        <w:t xml:space="preserve"> </w:t>
      </w:r>
      <w:r w:rsidRPr="00D279AE" w:rsidR="0000023D">
        <w:rPr>
          <w:rFonts w:cs="Arial"/>
          <w:szCs w:val="24"/>
        </w:rPr>
        <w:t>vlastitim primanjima, koja najvećim dijelom koristi za uzdržavanje mlt. djece. Istodobno</w:t>
      </w:r>
      <w:r w:rsidRPr="00D279AE" w:rsidR="00F93FAF">
        <w:rPr>
          <w:rFonts w:cs="Arial"/>
          <w:szCs w:val="24"/>
        </w:rPr>
        <w:t xml:space="preserve"> navela da njemu finan</w:t>
      </w:r>
      <w:r w:rsidRPr="00D279AE" w:rsidR="0000023D">
        <w:rPr>
          <w:rFonts w:cs="Arial"/>
          <w:szCs w:val="24"/>
        </w:rPr>
        <w:t xml:space="preserve">cijski pomaže njegova majka. </w:t>
      </w:r>
      <w:r w:rsidRPr="00D279AE" w:rsidR="00F93FAF">
        <w:rPr>
          <w:rFonts w:cs="Arial"/>
          <w:szCs w:val="24"/>
        </w:rPr>
        <w:t xml:space="preserve">Podaci su i da je za oca djece navela da on ima </w:t>
      </w:r>
      <w:r w:rsidRPr="00D279AE" w:rsidR="0000023D">
        <w:rPr>
          <w:rFonts w:cs="Arial"/>
          <w:szCs w:val="24"/>
        </w:rPr>
        <w:t>problem s</w:t>
      </w:r>
      <w:r w:rsidRPr="00D279AE" w:rsidR="00F93FAF">
        <w:rPr>
          <w:rFonts w:cs="Arial"/>
          <w:szCs w:val="24"/>
        </w:rPr>
        <w:t xml:space="preserve"> </w:t>
      </w:r>
      <w:r w:rsidRPr="00D279AE" w:rsidR="0000023D">
        <w:rPr>
          <w:rFonts w:cs="Arial"/>
          <w:szCs w:val="24"/>
        </w:rPr>
        <w:t>alkoholom te da njegova majka veći dio dana provodi na poslu i ostvaruje dobra primanja. Na</w:t>
      </w:r>
      <w:r w:rsidRPr="00D279AE" w:rsidR="00A55DDE">
        <w:rPr>
          <w:rFonts w:cs="Arial"/>
          <w:szCs w:val="24"/>
        </w:rPr>
        <w:t xml:space="preserve"> okolnost k</w:t>
      </w:r>
      <w:r w:rsidRPr="00D279AE" w:rsidR="0000023D">
        <w:rPr>
          <w:rFonts w:cs="Arial"/>
          <w:szCs w:val="24"/>
        </w:rPr>
        <w:t xml:space="preserve">ada je </w:t>
      </w:r>
      <w:r w:rsidRPr="00D279AE" w:rsidR="00A55DDE">
        <w:rPr>
          <w:rFonts w:cs="Arial"/>
          <w:szCs w:val="24"/>
        </w:rPr>
        <w:t xml:space="preserve">otac zadnji put </w:t>
      </w:r>
      <w:r w:rsidRPr="00D279AE" w:rsidR="0000023D">
        <w:rPr>
          <w:rFonts w:cs="Arial"/>
          <w:szCs w:val="24"/>
        </w:rPr>
        <w:t xml:space="preserve">vidio djecu, </w:t>
      </w:r>
      <w:r w:rsidRPr="00D279AE" w:rsidR="00A55DDE">
        <w:rPr>
          <w:rFonts w:cs="Arial"/>
          <w:szCs w:val="24"/>
        </w:rPr>
        <w:t xml:space="preserve">podaci su da je majka navela da je nedugo prije preuzeo djecu i nakon </w:t>
      </w:r>
      <w:r w:rsidRPr="00D279AE" w:rsidR="0000023D">
        <w:rPr>
          <w:rFonts w:cs="Arial"/>
          <w:szCs w:val="24"/>
        </w:rPr>
        <w:t xml:space="preserve"> kraćeg vremena vratio te</w:t>
      </w:r>
      <w:r w:rsidRPr="00D279AE" w:rsidR="00A55DDE">
        <w:rPr>
          <w:rFonts w:cs="Arial"/>
          <w:szCs w:val="24"/>
        </w:rPr>
        <w:t xml:space="preserve"> nije inicirao daljnje druženje,te navela da su djeca tijekom ljeta </w:t>
      </w:r>
      <w:r w:rsidRPr="00D279AE" w:rsidR="0000023D">
        <w:rPr>
          <w:rFonts w:cs="Arial"/>
          <w:szCs w:val="24"/>
        </w:rPr>
        <w:t>s njim povremeno odlazila na plažu. U odnosu na provođenje</w:t>
      </w:r>
      <w:r w:rsidRPr="00D279AE" w:rsidR="00A55DDE">
        <w:rPr>
          <w:rFonts w:cs="Arial"/>
          <w:szCs w:val="24"/>
        </w:rPr>
        <w:t xml:space="preserve"> </w:t>
      </w:r>
      <w:r w:rsidRPr="00D279AE" w:rsidR="0000023D">
        <w:rPr>
          <w:rFonts w:cs="Arial"/>
          <w:szCs w:val="24"/>
        </w:rPr>
        <w:t xml:space="preserve">vlastitog slobodnog vremena s mlt. djecom </w:t>
      </w:r>
      <w:r w:rsidRPr="00D279AE" w:rsidR="00A55DDE">
        <w:rPr>
          <w:rFonts w:cs="Arial"/>
          <w:szCs w:val="24"/>
        </w:rPr>
        <w:t xml:space="preserve"> podaci su da je majka navela da s njima priča o </w:t>
      </w:r>
      <w:r w:rsidRPr="00D279AE" w:rsidR="0000023D">
        <w:rPr>
          <w:rFonts w:cs="Arial"/>
          <w:szCs w:val="24"/>
        </w:rPr>
        <w:t>školi, vozi biciklu,</w:t>
      </w:r>
      <w:r w:rsidRPr="00D279AE" w:rsidR="00A55DDE">
        <w:rPr>
          <w:rFonts w:cs="Arial"/>
          <w:szCs w:val="24"/>
        </w:rPr>
        <w:t xml:space="preserve"> </w:t>
      </w:r>
      <w:r w:rsidRPr="00D279AE" w:rsidR="0000023D">
        <w:rPr>
          <w:rFonts w:cs="Arial"/>
          <w:szCs w:val="24"/>
        </w:rPr>
        <w:t xml:space="preserve">odlazi na utakmice Hajduka </w:t>
      </w:r>
      <w:r w:rsidRPr="00D279AE" w:rsidR="00673C1B">
        <w:rPr>
          <w:rFonts w:cs="Arial"/>
          <w:szCs w:val="24"/>
        </w:rPr>
        <w:t xml:space="preserve">(koji NK klub joj je važan) itd. te da ne  želi da se njoj i djeci </w:t>
      </w:r>
      <w:r w:rsidRPr="00D279AE" w:rsidR="0000023D">
        <w:rPr>
          <w:rFonts w:cs="Arial"/>
          <w:szCs w:val="24"/>
        </w:rPr>
        <w:t>brani odlazak</w:t>
      </w:r>
      <w:r w:rsidRPr="00D279AE" w:rsidR="00673C1B">
        <w:rPr>
          <w:rFonts w:cs="Arial"/>
          <w:szCs w:val="24"/>
        </w:rPr>
        <w:t xml:space="preserve"> </w:t>
      </w:r>
      <w:r w:rsidRPr="00D279AE" w:rsidR="0000023D">
        <w:rPr>
          <w:rFonts w:cs="Arial"/>
          <w:szCs w:val="24"/>
        </w:rPr>
        <w:t>na utakmice</w:t>
      </w:r>
      <w:r w:rsidRPr="00D279AE" w:rsidR="00673C1B">
        <w:rPr>
          <w:rFonts w:cs="Arial"/>
          <w:szCs w:val="24"/>
        </w:rPr>
        <w:t xml:space="preserve"> iako je navela da mal.sin ima</w:t>
      </w:r>
      <w:r w:rsidRPr="00D279AE" w:rsidR="0000023D">
        <w:rPr>
          <w:rFonts w:cs="Arial"/>
          <w:szCs w:val="24"/>
        </w:rPr>
        <w:t xml:space="preserve"> izražen strah od petardi i topovskog udara te da</w:t>
      </w:r>
      <w:r w:rsidRPr="00D279AE" w:rsidR="00673C1B">
        <w:rPr>
          <w:rFonts w:cs="Arial"/>
          <w:szCs w:val="24"/>
        </w:rPr>
        <w:t xml:space="preserve"> dječak zbo</w:t>
      </w:r>
      <w:r w:rsidRPr="00D279AE" w:rsidR="0000023D">
        <w:rPr>
          <w:rFonts w:cs="Arial"/>
          <w:szCs w:val="24"/>
        </w:rPr>
        <w:t>g toga s</w:t>
      </w:r>
      <w:r w:rsidRPr="00D279AE" w:rsidR="00673C1B">
        <w:rPr>
          <w:rFonts w:cs="Arial"/>
          <w:szCs w:val="24"/>
        </w:rPr>
        <w:t xml:space="preserve"> tetkom odlazi na južnu tribinu a majka na sjevernu tribinu </w:t>
      </w:r>
      <w:r w:rsidRPr="00D279AE" w:rsidR="0000023D">
        <w:rPr>
          <w:rFonts w:cs="Arial"/>
          <w:szCs w:val="24"/>
        </w:rPr>
        <w:t xml:space="preserve">s mlt. </w:t>
      </w:r>
      <w:r w:rsidR="001F338C">
        <w:rPr>
          <w:rFonts w:cs="Arial"/>
          <w:szCs w:val="24"/>
        </w:rPr>
        <w:t>M.</w:t>
      </w:r>
      <w:r w:rsidRPr="00D279AE" w:rsidR="0000023D">
        <w:rPr>
          <w:rFonts w:cs="Arial"/>
          <w:szCs w:val="24"/>
        </w:rPr>
        <w:t>.</w:t>
      </w:r>
      <w:r w:rsidRPr="00D279AE" w:rsidR="00673C1B">
        <w:rPr>
          <w:rFonts w:cs="Arial"/>
          <w:szCs w:val="24"/>
        </w:rPr>
        <w:t xml:space="preserve"> Podaci su da je majka navela i da je </w:t>
      </w:r>
      <w:r w:rsidR="001F338C">
        <w:rPr>
          <w:rFonts w:cs="Arial"/>
          <w:szCs w:val="24"/>
        </w:rPr>
        <w:t>…….</w:t>
      </w:r>
      <w:r w:rsidRPr="00D279AE" w:rsidR="00673C1B">
        <w:rPr>
          <w:rFonts w:cs="Arial"/>
          <w:szCs w:val="24"/>
        </w:rPr>
        <w:t>.g</w:t>
      </w:r>
      <w:r w:rsidRPr="00D279AE" w:rsidR="0000023D">
        <w:rPr>
          <w:rFonts w:cs="Arial"/>
          <w:szCs w:val="24"/>
        </w:rPr>
        <w:t>e tetak odveo mlt</w:t>
      </w:r>
      <w:r w:rsidRPr="00D279AE" w:rsidR="00673C1B">
        <w:rPr>
          <w:rFonts w:cs="Arial"/>
          <w:szCs w:val="24"/>
        </w:rPr>
        <w:t xml:space="preserve">. </w:t>
      </w:r>
      <w:r w:rsidR="001F338C">
        <w:rPr>
          <w:rFonts w:cs="Arial"/>
          <w:szCs w:val="24"/>
        </w:rPr>
        <w:t xml:space="preserve">M. </w:t>
      </w:r>
      <w:r w:rsidRPr="00D279AE" w:rsidR="00673C1B">
        <w:rPr>
          <w:rFonts w:cs="Arial"/>
          <w:szCs w:val="24"/>
        </w:rPr>
        <w:t xml:space="preserve">na pregled kod psihijatra i da </w:t>
      </w:r>
      <w:r w:rsidRPr="00D279AE" w:rsidR="0000023D">
        <w:rPr>
          <w:rFonts w:cs="Arial"/>
          <w:szCs w:val="24"/>
        </w:rPr>
        <w:t>tijekom pregleda</w:t>
      </w:r>
      <w:r w:rsidRPr="00D279AE" w:rsidR="00673C1B">
        <w:rPr>
          <w:rFonts w:cs="Arial"/>
          <w:szCs w:val="24"/>
        </w:rPr>
        <w:t xml:space="preserve"> </w:t>
      </w:r>
      <w:r w:rsidRPr="00D279AE" w:rsidR="0000023D">
        <w:rPr>
          <w:rFonts w:cs="Arial"/>
          <w:szCs w:val="24"/>
        </w:rPr>
        <w:t>nije dobiven nik</w:t>
      </w:r>
      <w:r w:rsidRPr="00D279AE" w:rsidR="00673C1B">
        <w:rPr>
          <w:rFonts w:cs="Arial"/>
          <w:szCs w:val="24"/>
        </w:rPr>
        <w:t xml:space="preserve">akav nalaz te je mlt. </w:t>
      </w:r>
      <w:r w:rsidR="001F338C">
        <w:rPr>
          <w:rFonts w:cs="Arial"/>
          <w:szCs w:val="24"/>
        </w:rPr>
        <w:t>M. ……..</w:t>
      </w:r>
      <w:r w:rsidRPr="00D279AE" w:rsidR="00673C1B">
        <w:rPr>
          <w:rFonts w:cs="Arial"/>
          <w:szCs w:val="24"/>
        </w:rPr>
        <w:t>.</w:t>
      </w:r>
      <w:r w:rsidRPr="00D279AE" w:rsidR="0000023D">
        <w:rPr>
          <w:rFonts w:cs="Arial"/>
          <w:szCs w:val="24"/>
        </w:rPr>
        <w:t xml:space="preserve"> ponovno zakazan termin</w:t>
      </w:r>
      <w:r w:rsidRPr="00D279AE" w:rsidR="00B1371D">
        <w:rPr>
          <w:rFonts w:cs="Arial"/>
          <w:szCs w:val="24"/>
        </w:rPr>
        <w:t xml:space="preserve"> </w:t>
      </w:r>
      <w:r w:rsidRPr="00D279AE" w:rsidR="0000023D">
        <w:rPr>
          <w:rFonts w:cs="Arial"/>
          <w:szCs w:val="24"/>
        </w:rPr>
        <w:t xml:space="preserve">pregleda kod psihijatra. Tijekom </w:t>
      </w:r>
      <w:r w:rsidRPr="00D279AE" w:rsidR="00673C1B">
        <w:rPr>
          <w:rFonts w:cs="Arial"/>
          <w:szCs w:val="24"/>
        </w:rPr>
        <w:t xml:space="preserve">tog </w:t>
      </w:r>
      <w:r w:rsidRPr="00D279AE" w:rsidR="0000023D">
        <w:rPr>
          <w:rFonts w:cs="Arial"/>
          <w:szCs w:val="24"/>
        </w:rPr>
        <w:t xml:space="preserve">razgovora </w:t>
      </w:r>
      <w:r w:rsidRPr="00D279AE" w:rsidR="00673C1B">
        <w:rPr>
          <w:rFonts w:cs="Arial"/>
          <w:szCs w:val="24"/>
        </w:rPr>
        <w:t>s majkom je stručnom timu ostalo</w:t>
      </w:r>
      <w:r w:rsidRPr="00D279AE" w:rsidR="0000023D">
        <w:rPr>
          <w:rFonts w:cs="Arial"/>
          <w:szCs w:val="24"/>
        </w:rPr>
        <w:t xml:space="preserve"> nejasno je li mlt. </w:t>
      </w:r>
      <w:r w:rsidR="001F338C">
        <w:rPr>
          <w:rFonts w:cs="Arial"/>
          <w:szCs w:val="24"/>
        </w:rPr>
        <w:t xml:space="preserve">M. </w:t>
      </w:r>
      <w:r w:rsidRPr="00D279AE" w:rsidR="0000023D">
        <w:rPr>
          <w:rFonts w:cs="Arial"/>
          <w:szCs w:val="24"/>
        </w:rPr>
        <w:t>pregledana od strane</w:t>
      </w:r>
      <w:r w:rsidRPr="00D279AE" w:rsidR="00673C1B">
        <w:rPr>
          <w:rFonts w:cs="Arial"/>
          <w:szCs w:val="24"/>
        </w:rPr>
        <w:t xml:space="preserve"> </w:t>
      </w:r>
      <w:r w:rsidRPr="00D279AE" w:rsidR="0000023D">
        <w:rPr>
          <w:rFonts w:cs="Arial"/>
          <w:szCs w:val="24"/>
        </w:rPr>
        <w:t>psihijatra ili psihologa te zbog čega nakon pregleda nije izdana medicinska dokumentacija</w:t>
      </w:r>
      <w:r w:rsidRPr="00D279AE" w:rsidR="00673C1B">
        <w:rPr>
          <w:rFonts w:cs="Arial"/>
          <w:szCs w:val="24"/>
        </w:rPr>
        <w:t xml:space="preserve"> odnosno nalaz a majka nije znala kod </w:t>
      </w:r>
      <w:r w:rsidRPr="00D279AE" w:rsidR="0000023D">
        <w:rPr>
          <w:rFonts w:cs="Arial"/>
          <w:szCs w:val="24"/>
        </w:rPr>
        <w:t>kojeg psihijatra je dogovoren pregled.</w:t>
      </w:r>
      <w:r w:rsidRPr="00D279AE" w:rsidR="00673C1B">
        <w:rPr>
          <w:rFonts w:cs="Arial"/>
          <w:szCs w:val="24"/>
        </w:rPr>
        <w:t xml:space="preserve"> Na okolnost zašto ona kao majka nije </w:t>
      </w:r>
      <w:r w:rsidRPr="00D279AE" w:rsidR="0000023D">
        <w:rPr>
          <w:rFonts w:cs="Arial"/>
          <w:szCs w:val="24"/>
        </w:rPr>
        <w:t>bila pratnja mlt. djetetu na pregledu, odnosno zašto nije</w:t>
      </w:r>
      <w:r w:rsidRPr="00D279AE" w:rsidR="00673C1B">
        <w:rPr>
          <w:rFonts w:cs="Arial"/>
          <w:szCs w:val="24"/>
        </w:rPr>
        <w:t xml:space="preserve"> </w:t>
      </w:r>
      <w:r w:rsidRPr="00D279AE" w:rsidR="0000023D">
        <w:rPr>
          <w:rFonts w:cs="Arial"/>
          <w:szCs w:val="24"/>
        </w:rPr>
        <w:t xml:space="preserve">neposredno sudjelovala u ostvarivanju zdravstvene skrbi djeteta, </w:t>
      </w:r>
      <w:r w:rsidRPr="00D279AE" w:rsidR="00673C1B">
        <w:rPr>
          <w:rFonts w:cs="Arial"/>
          <w:szCs w:val="24"/>
        </w:rPr>
        <w:t xml:space="preserve">podaci su da je navela da je </w:t>
      </w:r>
      <w:r w:rsidRPr="00D279AE" w:rsidR="0000023D">
        <w:rPr>
          <w:rFonts w:cs="Arial"/>
          <w:szCs w:val="24"/>
        </w:rPr>
        <w:t>morala ostati</w:t>
      </w:r>
      <w:r w:rsidRPr="00D279AE" w:rsidR="00673C1B">
        <w:rPr>
          <w:rFonts w:cs="Arial"/>
          <w:szCs w:val="24"/>
        </w:rPr>
        <w:t xml:space="preserve"> kod kuće jer je mal.sin bio prehlađen, pa je stručnom timu zavoda u tom dijelu razgovora s majkom bilo uočljivo da majka z</w:t>
      </w:r>
      <w:r w:rsidRPr="00D279AE" w:rsidR="0000023D">
        <w:rPr>
          <w:rFonts w:cs="Arial"/>
          <w:szCs w:val="24"/>
        </w:rPr>
        <w:t>načajan dio organizacije zdravstvene skrbi djeteta prepušta drugim članovima obitelji</w:t>
      </w:r>
      <w:r w:rsidRPr="00D279AE" w:rsidR="00673C1B">
        <w:rPr>
          <w:rFonts w:cs="Arial"/>
          <w:szCs w:val="24"/>
        </w:rPr>
        <w:t>. Vezano za tadašnje t</w:t>
      </w:r>
      <w:r w:rsidRPr="00D279AE" w:rsidR="0000023D">
        <w:rPr>
          <w:rFonts w:cs="Arial"/>
          <w:szCs w:val="24"/>
        </w:rPr>
        <w:t xml:space="preserve">renutno funkcioniranje mlt. </w:t>
      </w:r>
      <w:r w:rsidR="001F338C">
        <w:rPr>
          <w:rFonts w:cs="Arial"/>
          <w:szCs w:val="24"/>
        </w:rPr>
        <w:t xml:space="preserve">M. </w:t>
      </w:r>
      <w:r w:rsidRPr="00D279AE" w:rsidR="00673C1B">
        <w:rPr>
          <w:rFonts w:cs="Arial"/>
          <w:szCs w:val="24"/>
        </w:rPr>
        <w:t xml:space="preserve">podaci su da je majka navela da je tijekom ljeta 2026. kod mlt. </w:t>
      </w:r>
      <w:r w:rsidR="001F338C">
        <w:rPr>
          <w:rFonts w:cs="Arial"/>
          <w:szCs w:val="24"/>
        </w:rPr>
        <w:t xml:space="preserve">M. </w:t>
      </w:r>
      <w:r w:rsidRPr="00D279AE" w:rsidR="0000023D">
        <w:rPr>
          <w:rFonts w:cs="Arial"/>
          <w:szCs w:val="24"/>
        </w:rPr>
        <w:t>došlo do situacij</w:t>
      </w:r>
      <w:r w:rsidRPr="00D279AE" w:rsidR="00673C1B">
        <w:rPr>
          <w:rFonts w:cs="Arial"/>
          <w:szCs w:val="24"/>
        </w:rPr>
        <w:t>e koja je, prema majčinom</w:t>
      </w:r>
      <w:r w:rsidRPr="00D279AE" w:rsidR="0000023D">
        <w:rPr>
          <w:rFonts w:cs="Arial"/>
          <w:szCs w:val="24"/>
        </w:rPr>
        <w:t xml:space="preserve"> mišljenju, trebala potaknuti</w:t>
      </w:r>
      <w:r w:rsidRPr="00D279AE" w:rsidR="00673C1B">
        <w:rPr>
          <w:rFonts w:cs="Arial"/>
          <w:szCs w:val="24"/>
        </w:rPr>
        <w:t xml:space="preserve"> </w:t>
      </w:r>
      <w:r w:rsidRPr="00D279AE" w:rsidR="0000023D">
        <w:rPr>
          <w:rFonts w:cs="Arial"/>
          <w:szCs w:val="24"/>
        </w:rPr>
        <w:t>promjenu njezi</w:t>
      </w:r>
      <w:r w:rsidRPr="00D279AE" w:rsidR="00673C1B">
        <w:rPr>
          <w:rFonts w:cs="Arial"/>
          <w:szCs w:val="24"/>
        </w:rPr>
        <w:t>na ponašanja, a pritom se osvrtala</w:t>
      </w:r>
      <w:r w:rsidRPr="00D279AE" w:rsidR="0000023D">
        <w:rPr>
          <w:rFonts w:cs="Arial"/>
          <w:szCs w:val="24"/>
        </w:rPr>
        <w:t xml:space="preserve"> na prekomjernu konzumaciju psihoaktivnih</w:t>
      </w:r>
      <w:r w:rsidRPr="00D279AE" w:rsidR="00673C1B">
        <w:rPr>
          <w:rFonts w:cs="Arial"/>
          <w:szCs w:val="24"/>
        </w:rPr>
        <w:t xml:space="preserve"> </w:t>
      </w:r>
      <w:r w:rsidRPr="00D279AE" w:rsidR="0000023D">
        <w:rPr>
          <w:rFonts w:cs="Arial"/>
          <w:szCs w:val="24"/>
        </w:rPr>
        <w:t>tvari koja se dogodila u srpnju</w:t>
      </w:r>
      <w:r w:rsidRPr="00D279AE" w:rsidR="00673C1B">
        <w:rPr>
          <w:rFonts w:cs="Arial"/>
          <w:szCs w:val="24"/>
        </w:rPr>
        <w:t xml:space="preserve"> 2026.g te je majka dalje navela da mal.</w:t>
      </w:r>
      <w:r w:rsidR="001F338C">
        <w:rPr>
          <w:rFonts w:cs="Arial"/>
          <w:szCs w:val="24"/>
        </w:rPr>
        <w:t xml:space="preserve">M. </w:t>
      </w:r>
      <w:r w:rsidRPr="00D279AE" w:rsidR="00673C1B">
        <w:rPr>
          <w:rFonts w:cs="Arial"/>
          <w:szCs w:val="24"/>
        </w:rPr>
        <w:t xml:space="preserve">tad ima </w:t>
      </w:r>
      <w:r w:rsidRPr="00D279AE" w:rsidR="0000023D">
        <w:rPr>
          <w:rFonts w:cs="Arial"/>
          <w:szCs w:val="24"/>
        </w:rPr>
        <w:t>ograničenje izlazaka do 21:30 sa</w:t>
      </w:r>
      <w:r w:rsidRPr="00D279AE" w:rsidR="00673C1B">
        <w:rPr>
          <w:rFonts w:cs="Arial"/>
          <w:szCs w:val="24"/>
        </w:rPr>
        <w:t>ta odnosno 22:00 sata te da mal.</w:t>
      </w:r>
      <w:r w:rsidR="001F338C">
        <w:rPr>
          <w:rFonts w:cs="Arial"/>
          <w:szCs w:val="24"/>
        </w:rPr>
        <w:t xml:space="preserve">M. </w:t>
      </w:r>
      <w:r w:rsidRPr="00D279AE" w:rsidR="00673C1B">
        <w:rPr>
          <w:rFonts w:cs="Arial"/>
          <w:szCs w:val="24"/>
        </w:rPr>
        <w:t>to o</w:t>
      </w:r>
      <w:r w:rsidRPr="00D279AE" w:rsidR="0000023D">
        <w:rPr>
          <w:rFonts w:cs="Arial"/>
          <w:szCs w:val="24"/>
        </w:rPr>
        <w:t>graničenje</w:t>
      </w:r>
      <w:r w:rsidRPr="00D279AE" w:rsidR="00673C1B">
        <w:rPr>
          <w:rFonts w:cs="Arial"/>
          <w:szCs w:val="24"/>
        </w:rPr>
        <w:t>, a navela i da bi se mal.</w:t>
      </w:r>
      <w:r w:rsidR="001F338C">
        <w:rPr>
          <w:rFonts w:cs="Arial"/>
          <w:szCs w:val="24"/>
        </w:rPr>
        <w:t xml:space="preserve">M. </w:t>
      </w:r>
      <w:r w:rsidRPr="00D279AE" w:rsidR="0000023D">
        <w:rPr>
          <w:rFonts w:cs="Arial"/>
          <w:szCs w:val="24"/>
        </w:rPr>
        <w:t>željela v</w:t>
      </w:r>
      <w:r w:rsidRPr="00D279AE" w:rsidR="00673C1B">
        <w:rPr>
          <w:rFonts w:cs="Arial"/>
          <w:szCs w:val="24"/>
        </w:rPr>
        <w:t>ratiti živjeti kod nje, ali da baka to ne dopušta (kako je navela predloženica ad.1)</w:t>
      </w:r>
      <w:r w:rsidRPr="00D279AE" w:rsidR="0000023D">
        <w:rPr>
          <w:rFonts w:cs="Arial"/>
          <w:szCs w:val="24"/>
        </w:rPr>
        <w:t xml:space="preserve"> jer</w:t>
      </w:r>
      <w:r w:rsidRPr="00D279AE" w:rsidR="00673C1B">
        <w:rPr>
          <w:rFonts w:cs="Arial"/>
          <w:szCs w:val="24"/>
        </w:rPr>
        <w:t xml:space="preserve"> baka</w:t>
      </w:r>
      <w:r w:rsidRPr="00D279AE" w:rsidR="0000023D">
        <w:rPr>
          <w:rFonts w:cs="Arial"/>
          <w:szCs w:val="24"/>
        </w:rPr>
        <w:t xml:space="preserve"> smatra da bi takav povratak imao negativan</w:t>
      </w:r>
      <w:r w:rsidRPr="00D279AE" w:rsidR="00673C1B">
        <w:rPr>
          <w:rFonts w:cs="Arial"/>
          <w:szCs w:val="24"/>
        </w:rPr>
        <w:t xml:space="preserve"> </w:t>
      </w:r>
      <w:r w:rsidRPr="00D279AE" w:rsidR="0000023D">
        <w:rPr>
          <w:rFonts w:cs="Arial"/>
          <w:szCs w:val="24"/>
        </w:rPr>
        <w:t xml:space="preserve">utjecaj na mlt. </w:t>
      </w:r>
      <w:r w:rsidR="001F338C">
        <w:rPr>
          <w:rFonts w:cs="Arial"/>
          <w:szCs w:val="24"/>
        </w:rPr>
        <w:t>M.</w:t>
      </w:r>
      <w:r w:rsidRPr="00D279AE" w:rsidR="0000023D">
        <w:rPr>
          <w:rFonts w:cs="Arial"/>
          <w:szCs w:val="24"/>
        </w:rPr>
        <w:t xml:space="preserve">, odnosno da će ju upropastiti. </w:t>
      </w:r>
      <w:r w:rsidRPr="00D279AE" w:rsidR="00673C1B">
        <w:rPr>
          <w:rFonts w:cs="Arial"/>
          <w:szCs w:val="24"/>
        </w:rPr>
        <w:t xml:space="preserve">Podaci su i da se majka djece u tom razgovoru interesirala kako ostvariti povratak mal </w:t>
      </w:r>
      <w:r w:rsidR="001F338C">
        <w:rPr>
          <w:rFonts w:cs="Arial"/>
          <w:szCs w:val="24"/>
        </w:rPr>
        <w:t xml:space="preserve">M. </w:t>
      </w:r>
      <w:r w:rsidRPr="00D279AE" w:rsidR="00673C1B">
        <w:rPr>
          <w:rFonts w:cs="Arial"/>
          <w:szCs w:val="24"/>
        </w:rPr>
        <w:t xml:space="preserve">u majčino kućanstvo, jer da </w:t>
      </w:r>
      <w:r w:rsidRPr="00D279AE" w:rsidR="0000023D">
        <w:rPr>
          <w:rFonts w:cs="Arial"/>
          <w:szCs w:val="24"/>
        </w:rPr>
        <w:t xml:space="preserve">mlt. </w:t>
      </w:r>
      <w:r w:rsidR="001F338C">
        <w:rPr>
          <w:rFonts w:cs="Arial"/>
          <w:szCs w:val="24"/>
        </w:rPr>
        <w:t xml:space="preserve">M. </w:t>
      </w:r>
      <w:r w:rsidRPr="00D279AE" w:rsidR="0000023D">
        <w:rPr>
          <w:rFonts w:cs="Arial"/>
          <w:szCs w:val="24"/>
        </w:rPr>
        <w:t>izražava želju vratiti</w:t>
      </w:r>
      <w:r w:rsidRPr="00D279AE" w:rsidR="00673C1B">
        <w:rPr>
          <w:rFonts w:cs="Arial"/>
          <w:szCs w:val="24"/>
        </w:rPr>
        <w:t xml:space="preserve"> </w:t>
      </w:r>
      <w:r w:rsidRPr="00D279AE" w:rsidR="0000023D">
        <w:rPr>
          <w:rFonts w:cs="Arial"/>
          <w:szCs w:val="24"/>
        </w:rPr>
        <w:t>se živjeti kod nje.</w:t>
      </w:r>
      <w:r w:rsidRPr="00D279AE" w:rsidR="00673C1B">
        <w:rPr>
          <w:rFonts w:cs="Arial"/>
          <w:szCs w:val="24"/>
        </w:rPr>
        <w:t>Podaci su i da je majka navela da mal.</w:t>
      </w:r>
      <w:r w:rsidR="001F338C">
        <w:rPr>
          <w:rFonts w:cs="Arial"/>
          <w:szCs w:val="24"/>
        </w:rPr>
        <w:t xml:space="preserve">M. </w:t>
      </w:r>
      <w:r w:rsidRPr="00D279AE" w:rsidR="0000023D">
        <w:rPr>
          <w:rFonts w:cs="Arial"/>
          <w:szCs w:val="24"/>
        </w:rPr>
        <w:t>povremeno puši cigarete, dok</w:t>
      </w:r>
      <w:r w:rsidRPr="00D279AE" w:rsidR="00673C1B">
        <w:rPr>
          <w:rFonts w:cs="Arial"/>
          <w:szCs w:val="24"/>
        </w:rPr>
        <w:t xml:space="preserve"> je</w:t>
      </w:r>
      <w:r w:rsidRPr="00D279AE" w:rsidR="0000023D">
        <w:rPr>
          <w:rFonts w:cs="Arial"/>
          <w:szCs w:val="24"/>
        </w:rPr>
        <w:t xml:space="preserve"> za mlt. </w:t>
      </w:r>
      <w:r w:rsidR="001F338C">
        <w:rPr>
          <w:rFonts w:cs="Arial"/>
          <w:szCs w:val="24"/>
        </w:rPr>
        <w:t xml:space="preserve">L. </w:t>
      </w:r>
      <w:r w:rsidRPr="00D279AE" w:rsidR="00673C1B">
        <w:rPr>
          <w:rFonts w:cs="Arial"/>
          <w:szCs w:val="24"/>
        </w:rPr>
        <w:t xml:space="preserve">navodi da više ne puši cigarete. Istakla da </w:t>
      </w:r>
      <w:r w:rsidRPr="00D279AE" w:rsidR="0000023D">
        <w:rPr>
          <w:rFonts w:cs="Arial"/>
          <w:szCs w:val="24"/>
        </w:rPr>
        <w:t>mlt. djeci n</w:t>
      </w:r>
      <w:r w:rsidRPr="00D279AE" w:rsidR="00673C1B">
        <w:rPr>
          <w:rFonts w:cs="Arial"/>
          <w:szCs w:val="24"/>
        </w:rPr>
        <w:t>e daje novac za kupnju cigareta, dalje, da se mal</w:t>
      </w:r>
      <w:r w:rsidRPr="00D279AE" w:rsidR="0000023D">
        <w:rPr>
          <w:rFonts w:cs="Arial"/>
          <w:szCs w:val="24"/>
        </w:rPr>
        <w:t>M</w:t>
      </w:r>
      <w:r w:rsidR="001F338C">
        <w:rPr>
          <w:rFonts w:cs="Arial"/>
          <w:szCs w:val="24"/>
        </w:rPr>
        <w:t>.</w:t>
      </w:r>
      <w:r w:rsidRPr="00D279AE" w:rsidR="0000023D">
        <w:rPr>
          <w:rFonts w:cs="Arial"/>
          <w:szCs w:val="24"/>
        </w:rPr>
        <w:t xml:space="preserve"> i dalje druži s istim društvom te da</w:t>
      </w:r>
      <w:r w:rsidRPr="00D279AE" w:rsidR="00673C1B">
        <w:rPr>
          <w:rFonts w:cs="Arial"/>
          <w:szCs w:val="24"/>
        </w:rPr>
        <w:t xml:space="preserve"> majka</w:t>
      </w:r>
      <w:r w:rsidRPr="00D279AE" w:rsidR="0000023D">
        <w:rPr>
          <w:rFonts w:cs="Arial"/>
          <w:szCs w:val="24"/>
        </w:rPr>
        <w:t xml:space="preserve"> raspolaže </w:t>
      </w:r>
      <w:r w:rsidRPr="00D279AE" w:rsidR="0000023D">
        <w:rPr>
          <w:rFonts w:cs="Arial"/>
          <w:szCs w:val="24"/>
        </w:rPr>
        <w:lastRenderedPageBreak/>
        <w:t>telefonskim brojevima</w:t>
      </w:r>
      <w:r w:rsidRPr="00D279AE" w:rsidR="00673C1B">
        <w:rPr>
          <w:rFonts w:cs="Arial"/>
          <w:szCs w:val="24"/>
        </w:rPr>
        <w:t xml:space="preserve"> </w:t>
      </w:r>
      <w:r w:rsidRPr="00D279AE" w:rsidR="0000023D">
        <w:rPr>
          <w:rFonts w:cs="Arial"/>
          <w:szCs w:val="24"/>
        </w:rPr>
        <w:t>roditelja djece s kojima se druži. Vezano uz proslavu</w:t>
      </w:r>
      <w:r w:rsidRPr="00D279AE" w:rsidR="00673C1B">
        <w:rPr>
          <w:rFonts w:cs="Arial"/>
          <w:szCs w:val="24"/>
        </w:rPr>
        <w:t xml:space="preserve"> sinova rođendana navela da je roslavljen u Areni </w:t>
      </w:r>
      <w:r w:rsidR="001F338C">
        <w:rPr>
          <w:rFonts w:cs="Arial"/>
          <w:szCs w:val="24"/>
        </w:rPr>
        <w:t xml:space="preserve">S. </w:t>
      </w:r>
      <w:r w:rsidRPr="00D279AE" w:rsidR="00673C1B">
        <w:rPr>
          <w:rFonts w:cs="Arial"/>
          <w:szCs w:val="24"/>
        </w:rPr>
        <w:t xml:space="preserve">i da je ona snosila  troškove a otac djece </w:t>
      </w:r>
      <w:r w:rsidRPr="00D279AE" w:rsidR="0000023D">
        <w:rPr>
          <w:rFonts w:cs="Arial"/>
          <w:szCs w:val="24"/>
        </w:rPr>
        <w:t>platio piće koje su konzumirali roditel</w:t>
      </w:r>
      <w:r w:rsidRPr="00D279AE" w:rsidR="00C50DF6">
        <w:rPr>
          <w:rFonts w:cs="Arial"/>
          <w:szCs w:val="24"/>
        </w:rPr>
        <w:t xml:space="preserve">ji prisutni na proslavi. Navela i da mal.djeca  </w:t>
      </w:r>
      <w:r w:rsidRPr="00D279AE" w:rsidR="0000023D">
        <w:rPr>
          <w:rFonts w:cs="Arial"/>
          <w:szCs w:val="24"/>
        </w:rPr>
        <w:t xml:space="preserve"> trenutno ne spominju oca u smislu da im nedostaje niti</w:t>
      </w:r>
      <w:r w:rsidRPr="00D279AE" w:rsidR="00C50DF6">
        <w:rPr>
          <w:rFonts w:cs="Arial"/>
          <w:szCs w:val="24"/>
        </w:rPr>
        <w:t xml:space="preserve"> </w:t>
      </w:r>
      <w:r w:rsidRPr="00D279AE" w:rsidR="0000023D">
        <w:rPr>
          <w:rFonts w:cs="Arial"/>
          <w:szCs w:val="24"/>
        </w:rPr>
        <w:t>izražavaju želju za susretom s njim. Vezano uz podmirenje t</w:t>
      </w:r>
      <w:r w:rsidRPr="00D279AE" w:rsidR="00C50DF6">
        <w:rPr>
          <w:rFonts w:cs="Arial"/>
          <w:szCs w:val="24"/>
        </w:rPr>
        <w:t xml:space="preserve">roškova školskih potrepština za </w:t>
      </w:r>
      <w:r w:rsidRPr="00D279AE" w:rsidR="0000023D">
        <w:rPr>
          <w:rFonts w:cs="Arial"/>
          <w:szCs w:val="24"/>
        </w:rPr>
        <w:t xml:space="preserve">mlt. djecu, </w:t>
      </w:r>
      <w:r w:rsidRPr="00D279AE" w:rsidR="00C50DF6">
        <w:rPr>
          <w:rFonts w:cs="Arial"/>
          <w:szCs w:val="24"/>
        </w:rPr>
        <w:t xml:space="preserve">podaci su da je majka navela da je njena </w:t>
      </w:r>
      <w:r w:rsidRPr="00D279AE" w:rsidR="0000023D">
        <w:rPr>
          <w:rFonts w:cs="Arial"/>
          <w:szCs w:val="24"/>
        </w:rPr>
        <w:t xml:space="preserve">sestra kupila školsku torbu za mlt. </w:t>
      </w:r>
      <w:r w:rsidR="001F338C">
        <w:rPr>
          <w:rFonts w:cs="Arial"/>
          <w:szCs w:val="24"/>
        </w:rPr>
        <w:t>D.</w:t>
      </w:r>
      <w:r w:rsidRPr="00D279AE" w:rsidR="0000023D">
        <w:rPr>
          <w:rFonts w:cs="Arial"/>
          <w:szCs w:val="24"/>
        </w:rPr>
        <w:t>, dok</w:t>
      </w:r>
      <w:r w:rsidRPr="00D279AE" w:rsidR="00B1371D">
        <w:rPr>
          <w:rFonts w:cs="Arial"/>
          <w:szCs w:val="24"/>
        </w:rPr>
        <w:t xml:space="preserve"> </w:t>
      </w:r>
      <w:r w:rsidRPr="00D279AE" w:rsidR="0000023D">
        <w:rPr>
          <w:rFonts w:cs="Arial"/>
          <w:szCs w:val="24"/>
        </w:rPr>
        <w:t>su ostale potrebne školske potr</w:t>
      </w:r>
      <w:r w:rsidRPr="00D279AE" w:rsidR="00C50DF6">
        <w:rPr>
          <w:rFonts w:cs="Arial"/>
          <w:szCs w:val="24"/>
        </w:rPr>
        <w:t>epštine zajednički podmirili majka i otac djece. Dalje su podaci iz mišljenja stručnog tima zavoda da je otac djece u obavljenom razgovoru naveo da je i dalje na bolovanju i prima s tog osnova  6</w:t>
      </w:r>
      <w:r w:rsidRPr="00D279AE" w:rsidR="0000023D">
        <w:rPr>
          <w:rFonts w:cs="Arial"/>
          <w:szCs w:val="24"/>
        </w:rPr>
        <w:t>70,00 eura, od čega 600,00 eura uplaćuje majci</w:t>
      </w:r>
      <w:r w:rsidRPr="00D279AE" w:rsidR="00C50DF6">
        <w:rPr>
          <w:rFonts w:cs="Arial"/>
          <w:szCs w:val="24"/>
        </w:rPr>
        <w:t xml:space="preserve"> djece na ime </w:t>
      </w:r>
      <w:r w:rsidRPr="00D279AE" w:rsidR="0000023D">
        <w:rPr>
          <w:rFonts w:cs="Arial"/>
          <w:szCs w:val="24"/>
        </w:rPr>
        <w:t>uzd</w:t>
      </w:r>
      <w:r w:rsidRPr="00D279AE" w:rsidR="00C50DF6">
        <w:rPr>
          <w:rFonts w:cs="Arial"/>
          <w:szCs w:val="24"/>
        </w:rPr>
        <w:t xml:space="preserve">ržavanja a za vlastite potrebe da mu financijski pomaže njegova majka. Podaci su da je predmetni otac naveo i da smatra da se baka djece, ovdje predloženica ad.6, </w:t>
      </w:r>
      <w:r w:rsidRPr="00D279AE" w:rsidR="0000023D">
        <w:rPr>
          <w:rFonts w:cs="Arial"/>
          <w:szCs w:val="24"/>
        </w:rPr>
        <w:t xml:space="preserve">adekvatno brine o mlt. </w:t>
      </w:r>
      <w:r w:rsidR="001F338C">
        <w:rPr>
          <w:rFonts w:cs="Arial"/>
          <w:szCs w:val="24"/>
        </w:rPr>
        <w:t>M.</w:t>
      </w:r>
      <w:r w:rsidRPr="00D279AE" w:rsidR="0000023D">
        <w:rPr>
          <w:rFonts w:cs="Arial"/>
          <w:szCs w:val="24"/>
        </w:rPr>
        <w:t>, kao i o ostaloj mlt.</w:t>
      </w:r>
      <w:r w:rsidRPr="00D279AE" w:rsidR="00C50DF6">
        <w:rPr>
          <w:rFonts w:cs="Arial"/>
          <w:szCs w:val="24"/>
        </w:rPr>
        <w:t xml:space="preserve"> djeci, ističući da</w:t>
      </w:r>
      <w:r w:rsidRPr="00D279AE" w:rsidR="0000023D">
        <w:rPr>
          <w:rFonts w:cs="Arial"/>
          <w:szCs w:val="24"/>
        </w:rPr>
        <w:t xml:space="preserve"> </w:t>
      </w:r>
      <w:r w:rsidRPr="00D279AE" w:rsidR="00C50DF6">
        <w:rPr>
          <w:rFonts w:cs="Arial"/>
          <w:szCs w:val="24"/>
        </w:rPr>
        <w:t xml:space="preserve">im baka </w:t>
      </w:r>
      <w:r w:rsidRPr="00D279AE" w:rsidR="0000023D">
        <w:rPr>
          <w:rFonts w:cs="Arial"/>
          <w:szCs w:val="24"/>
        </w:rPr>
        <w:t>pomaže u s</w:t>
      </w:r>
      <w:r w:rsidRPr="00D279AE" w:rsidR="00C50DF6">
        <w:rPr>
          <w:rFonts w:cs="Arial"/>
          <w:szCs w:val="24"/>
        </w:rPr>
        <w:t xml:space="preserve">krbi o djeci od njihova rođenja, da u </w:t>
      </w:r>
      <w:r w:rsidRPr="00D279AE" w:rsidR="0000023D">
        <w:rPr>
          <w:rFonts w:cs="Arial"/>
          <w:szCs w:val="24"/>
        </w:rPr>
        <w:t>skrbi o djeci</w:t>
      </w:r>
      <w:r w:rsidRPr="00D279AE" w:rsidR="00B1371D">
        <w:rPr>
          <w:rFonts w:cs="Arial"/>
          <w:szCs w:val="24"/>
        </w:rPr>
        <w:t xml:space="preserve"> </w:t>
      </w:r>
      <w:r w:rsidRPr="00D279AE" w:rsidR="00C50DF6">
        <w:rPr>
          <w:rFonts w:cs="Arial"/>
          <w:szCs w:val="24"/>
        </w:rPr>
        <w:t>pomaže i majčina</w:t>
      </w:r>
      <w:r w:rsidRPr="00D279AE" w:rsidR="0000023D">
        <w:rPr>
          <w:rFonts w:cs="Arial"/>
          <w:szCs w:val="24"/>
        </w:rPr>
        <w:t xml:space="preserve"> sestra, posebice u odnosu na mlt.</w:t>
      </w:r>
      <w:r w:rsidRPr="00D279AE" w:rsidR="00C50DF6">
        <w:rPr>
          <w:rFonts w:cs="Arial"/>
          <w:szCs w:val="24"/>
        </w:rPr>
        <w:t>sina i da je predloženik 2) u dobrim odnosima s obje te naveo da smatra da je za mal.</w:t>
      </w:r>
      <w:r w:rsidR="001F338C">
        <w:rPr>
          <w:rFonts w:cs="Arial"/>
          <w:szCs w:val="24"/>
        </w:rPr>
        <w:t xml:space="preserve">M. </w:t>
      </w:r>
      <w:r w:rsidRPr="00D279AE" w:rsidR="0000023D">
        <w:rPr>
          <w:rFonts w:cs="Arial"/>
          <w:szCs w:val="24"/>
        </w:rPr>
        <w:t>trenutno primjerenije da ostane stanovati</w:t>
      </w:r>
      <w:r w:rsidRPr="00D279AE" w:rsidR="00C50DF6">
        <w:rPr>
          <w:rFonts w:cs="Arial"/>
          <w:szCs w:val="24"/>
        </w:rPr>
        <w:t xml:space="preserve"> </w:t>
      </w:r>
      <w:r w:rsidRPr="00D279AE" w:rsidR="0000023D">
        <w:rPr>
          <w:rFonts w:cs="Arial"/>
          <w:szCs w:val="24"/>
        </w:rPr>
        <w:t xml:space="preserve">kod bake </w:t>
      </w:r>
      <w:r w:rsidR="001F338C">
        <w:rPr>
          <w:rFonts w:cs="Arial"/>
          <w:szCs w:val="24"/>
        </w:rPr>
        <w:t>R.</w:t>
      </w:r>
      <w:r w:rsidRPr="00D279AE" w:rsidR="0000023D">
        <w:rPr>
          <w:rFonts w:cs="Arial"/>
          <w:szCs w:val="24"/>
        </w:rPr>
        <w:t>, s obzirom na to da, prema njegovim navodima, često dolazi do sukoba i</w:t>
      </w:r>
      <w:r w:rsidRPr="00D279AE" w:rsidR="00C50DF6">
        <w:rPr>
          <w:rFonts w:cs="Arial"/>
          <w:szCs w:val="24"/>
        </w:rPr>
        <w:t xml:space="preserve"> </w:t>
      </w:r>
      <w:r w:rsidRPr="00D279AE" w:rsidR="0000023D">
        <w:rPr>
          <w:rFonts w:cs="Arial"/>
          <w:szCs w:val="24"/>
        </w:rPr>
        <w:t xml:space="preserve">svađa između mlt. </w:t>
      </w:r>
      <w:r w:rsidR="001F338C">
        <w:rPr>
          <w:rFonts w:cs="Arial"/>
          <w:szCs w:val="24"/>
        </w:rPr>
        <w:t xml:space="preserve">M. </w:t>
      </w:r>
      <w:r w:rsidRPr="00D279AE" w:rsidR="0000023D">
        <w:rPr>
          <w:rFonts w:cs="Arial"/>
          <w:szCs w:val="24"/>
        </w:rPr>
        <w:t xml:space="preserve">i majke </w:t>
      </w:r>
      <w:r w:rsidRPr="00D279AE" w:rsidR="00C50DF6">
        <w:rPr>
          <w:rFonts w:cs="Arial"/>
          <w:szCs w:val="24"/>
        </w:rPr>
        <w:t xml:space="preserve">te naveo da on </w:t>
      </w:r>
      <w:r w:rsidRPr="00D279AE" w:rsidR="0000023D">
        <w:rPr>
          <w:rFonts w:cs="Arial"/>
          <w:szCs w:val="24"/>
        </w:rPr>
        <w:t>trenutačno nema osigurane</w:t>
      </w:r>
      <w:r w:rsidRPr="00D279AE" w:rsidR="00C50DF6">
        <w:rPr>
          <w:rFonts w:cs="Arial"/>
          <w:szCs w:val="24"/>
        </w:rPr>
        <w:t xml:space="preserve"> </w:t>
      </w:r>
      <w:r w:rsidRPr="00D279AE" w:rsidR="0000023D">
        <w:rPr>
          <w:rFonts w:cs="Arial"/>
          <w:szCs w:val="24"/>
        </w:rPr>
        <w:t xml:space="preserve">osnovne stambene uvjete potrebne za zajedničko stanovanje s mlt. djecom. </w:t>
      </w:r>
      <w:r w:rsidRPr="00D279AE" w:rsidR="00C50DF6">
        <w:rPr>
          <w:rFonts w:cs="Arial"/>
          <w:szCs w:val="24"/>
        </w:rPr>
        <w:t xml:space="preserve">Naveo i da on </w:t>
      </w:r>
      <w:r w:rsidRPr="00D279AE" w:rsidR="0000023D">
        <w:rPr>
          <w:rFonts w:cs="Arial"/>
          <w:szCs w:val="24"/>
        </w:rPr>
        <w:t xml:space="preserve">djecu viđa povremeno, dok je s mlt. </w:t>
      </w:r>
      <w:r w:rsidR="001F338C">
        <w:rPr>
          <w:rFonts w:cs="Arial"/>
          <w:szCs w:val="24"/>
        </w:rPr>
        <w:t xml:space="preserve">M. </w:t>
      </w:r>
      <w:r w:rsidRPr="00D279AE" w:rsidR="0000023D">
        <w:rPr>
          <w:rFonts w:cs="Arial"/>
          <w:szCs w:val="24"/>
        </w:rPr>
        <w:t>u telefonskom kontaktu. Negira</w:t>
      </w:r>
      <w:r w:rsidRPr="00D279AE" w:rsidR="00C50DF6">
        <w:rPr>
          <w:rFonts w:cs="Arial"/>
          <w:szCs w:val="24"/>
        </w:rPr>
        <w:t>o</w:t>
      </w:r>
      <w:r w:rsidRPr="00D279AE" w:rsidR="0000023D">
        <w:rPr>
          <w:rFonts w:cs="Arial"/>
          <w:szCs w:val="24"/>
        </w:rPr>
        <w:t xml:space="preserve"> navode</w:t>
      </w:r>
      <w:r w:rsidRPr="00D279AE" w:rsidR="00C50DF6">
        <w:rPr>
          <w:rFonts w:cs="Arial"/>
          <w:szCs w:val="24"/>
        </w:rPr>
        <w:t xml:space="preserve"> </w:t>
      </w:r>
      <w:r w:rsidRPr="00D279AE" w:rsidR="0000023D">
        <w:rPr>
          <w:rFonts w:cs="Arial"/>
          <w:szCs w:val="24"/>
        </w:rPr>
        <w:t>da ne sudjeluje u obvezama vezanim uz skrb o mlt. djeci te navodi kako ga majka</w:t>
      </w:r>
      <w:r w:rsidRPr="00D279AE" w:rsidR="00C50DF6">
        <w:rPr>
          <w:rFonts w:cs="Arial"/>
          <w:szCs w:val="24"/>
        </w:rPr>
        <w:t xml:space="preserve"> djece o </w:t>
      </w:r>
      <w:r w:rsidRPr="00D279AE" w:rsidR="0000023D">
        <w:rPr>
          <w:rFonts w:cs="Arial"/>
          <w:szCs w:val="24"/>
        </w:rPr>
        <w:t>njihovim potrebama i obvezama ne informira, odnosno kako u pojedinim situacijama</w:t>
      </w:r>
      <w:r w:rsidRPr="00D279AE" w:rsidR="00C50DF6">
        <w:rPr>
          <w:rFonts w:cs="Arial"/>
          <w:szCs w:val="24"/>
        </w:rPr>
        <w:t xml:space="preserve"> </w:t>
      </w:r>
      <w:r w:rsidRPr="00D279AE" w:rsidR="0000023D">
        <w:rPr>
          <w:rFonts w:cs="Arial"/>
          <w:szCs w:val="24"/>
        </w:rPr>
        <w:t>kontaktira njihovu tetu i baku. N</w:t>
      </w:r>
      <w:r w:rsidRPr="00D279AE" w:rsidR="00C50DF6">
        <w:rPr>
          <w:rFonts w:cs="Arial"/>
          <w:szCs w:val="24"/>
        </w:rPr>
        <w:t xml:space="preserve">aveo da nije </w:t>
      </w:r>
      <w:r w:rsidRPr="00D279AE" w:rsidR="0000023D">
        <w:rPr>
          <w:rFonts w:cs="Arial"/>
          <w:szCs w:val="24"/>
        </w:rPr>
        <w:t>upoznat s pregledima koje mlt. djeca</w:t>
      </w:r>
      <w:r w:rsidRPr="00D279AE" w:rsidR="00C50DF6">
        <w:rPr>
          <w:rFonts w:cs="Arial"/>
          <w:szCs w:val="24"/>
        </w:rPr>
        <w:t xml:space="preserve"> trebaju obaviti te da on ima s majkom djece p</w:t>
      </w:r>
      <w:r w:rsidRPr="00D279AE" w:rsidR="0000023D">
        <w:rPr>
          <w:rFonts w:cs="Arial"/>
          <w:szCs w:val="24"/>
        </w:rPr>
        <w:t>oteškoća u komunikaciji</w:t>
      </w:r>
      <w:r w:rsidRPr="00D279AE" w:rsidR="00C50DF6">
        <w:rPr>
          <w:rFonts w:cs="Arial"/>
          <w:szCs w:val="24"/>
        </w:rPr>
        <w:t xml:space="preserve"> jer da se s njom ne može pričati“. Naveo i da je ona </w:t>
      </w:r>
      <w:r w:rsidRPr="00D279AE" w:rsidR="0000023D">
        <w:rPr>
          <w:rFonts w:cs="Arial"/>
          <w:szCs w:val="24"/>
        </w:rPr>
        <w:t>povremeno</w:t>
      </w:r>
      <w:r w:rsidRPr="00D279AE" w:rsidR="00B1371D">
        <w:rPr>
          <w:rFonts w:cs="Arial"/>
          <w:szCs w:val="24"/>
        </w:rPr>
        <w:t xml:space="preserve"> </w:t>
      </w:r>
      <w:r w:rsidRPr="00D279AE" w:rsidR="0000023D">
        <w:rPr>
          <w:rFonts w:cs="Arial"/>
          <w:szCs w:val="24"/>
        </w:rPr>
        <w:t>prema njemu b</w:t>
      </w:r>
      <w:r w:rsidRPr="00D279AE" w:rsidR="00C50DF6">
        <w:rPr>
          <w:rFonts w:cs="Arial"/>
          <w:szCs w:val="24"/>
        </w:rPr>
        <w:t>ila verbalno agresivna, izrazio</w:t>
      </w:r>
      <w:r w:rsidRPr="00D279AE" w:rsidR="0000023D">
        <w:rPr>
          <w:rFonts w:cs="Arial"/>
          <w:szCs w:val="24"/>
        </w:rPr>
        <w:t xml:space="preserve"> nezadovoljstvo zbog</w:t>
      </w:r>
      <w:r w:rsidRPr="00D279AE" w:rsidR="00C50DF6">
        <w:rPr>
          <w:rFonts w:cs="Arial"/>
          <w:szCs w:val="24"/>
        </w:rPr>
        <w:t xml:space="preserve"> učestalog neiskrenog informiranja s njene</w:t>
      </w:r>
      <w:r w:rsidRPr="00D279AE" w:rsidR="0000023D">
        <w:rPr>
          <w:rFonts w:cs="Arial"/>
          <w:szCs w:val="24"/>
        </w:rPr>
        <w:t xml:space="preserve"> strane posebice u vezi s financijama. </w:t>
      </w:r>
      <w:r w:rsidRPr="00D279AE" w:rsidR="00C50DF6">
        <w:rPr>
          <w:rFonts w:cs="Arial"/>
          <w:szCs w:val="24"/>
        </w:rPr>
        <w:t>Naveo i daje on jedno vrijeme radio u SAD-u i o</w:t>
      </w:r>
      <w:r w:rsidRPr="00D279AE" w:rsidR="0000023D">
        <w:rPr>
          <w:rFonts w:cs="Arial"/>
          <w:szCs w:val="24"/>
        </w:rPr>
        <w:t>stvar</w:t>
      </w:r>
      <w:r w:rsidRPr="00D279AE" w:rsidR="00C50DF6">
        <w:rPr>
          <w:rFonts w:cs="Arial"/>
          <w:szCs w:val="24"/>
        </w:rPr>
        <w:t xml:space="preserve">ivao mjesečna primanja </w:t>
      </w:r>
      <w:r w:rsidRPr="00D279AE" w:rsidR="0000023D">
        <w:rPr>
          <w:rFonts w:cs="Arial"/>
          <w:szCs w:val="24"/>
        </w:rPr>
        <w:t>od oko 25.000</w:t>
      </w:r>
      <w:r w:rsidRPr="00D279AE" w:rsidR="00C50DF6">
        <w:rPr>
          <w:rFonts w:cs="Arial"/>
          <w:szCs w:val="24"/>
        </w:rPr>
        <w:t xml:space="preserve">,00 kuna te ta </w:t>
      </w:r>
      <w:r w:rsidRPr="00D279AE" w:rsidR="0000023D">
        <w:rPr>
          <w:rFonts w:cs="Arial"/>
          <w:szCs w:val="24"/>
        </w:rPr>
        <w:t>sredstva</w:t>
      </w:r>
      <w:r w:rsidRPr="00D279AE" w:rsidR="00C50DF6">
        <w:rPr>
          <w:rFonts w:cs="Arial"/>
          <w:szCs w:val="24"/>
        </w:rPr>
        <w:t xml:space="preserve"> </w:t>
      </w:r>
      <w:r w:rsidRPr="00D279AE" w:rsidR="0000023D">
        <w:rPr>
          <w:rFonts w:cs="Arial"/>
          <w:szCs w:val="24"/>
        </w:rPr>
        <w:t>namjeravao uštedjeti radi izgradnje kuće na selu,</w:t>
      </w:r>
      <w:r w:rsidRPr="00D279AE" w:rsidR="00C50DF6">
        <w:rPr>
          <w:rFonts w:cs="Arial"/>
          <w:szCs w:val="24"/>
        </w:rPr>
        <w:t>ali da je po povratku u Hrvatsku utvrdio da novca više nema a da mu je predloženica 1) na upit gdje su utrošena navela</w:t>
      </w:r>
      <w:r w:rsidRPr="00D279AE" w:rsidR="0000023D">
        <w:rPr>
          <w:rFonts w:cs="Arial"/>
          <w:szCs w:val="24"/>
        </w:rPr>
        <w:t xml:space="preserve"> </w:t>
      </w:r>
      <w:r w:rsidRPr="00D279AE" w:rsidR="00C50DF6">
        <w:rPr>
          <w:rFonts w:cs="Arial"/>
          <w:szCs w:val="24"/>
        </w:rPr>
        <w:t xml:space="preserve">da se od nečega mora živjeti, pa naveo dalje da on nije </w:t>
      </w:r>
      <w:r w:rsidRPr="00D279AE" w:rsidR="0000023D">
        <w:rPr>
          <w:rFonts w:cs="Arial"/>
          <w:szCs w:val="24"/>
        </w:rPr>
        <w:t>primijetio da</w:t>
      </w:r>
      <w:r w:rsidRPr="00D279AE" w:rsidR="00B1371D">
        <w:rPr>
          <w:rFonts w:cs="Arial"/>
          <w:szCs w:val="24"/>
        </w:rPr>
        <w:t xml:space="preserve"> </w:t>
      </w:r>
      <w:r w:rsidRPr="00D279AE" w:rsidR="0000023D">
        <w:rPr>
          <w:rFonts w:cs="Arial"/>
          <w:szCs w:val="24"/>
        </w:rPr>
        <w:t>su u tom razdoblju nabavljane nove stvari za stan ili mlt. djecu.</w:t>
      </w:r>
      <w:r w:rsidRPr="00D279AE" w:rsidR="00C50DF6">
        <w:rPr>
          <w:rFonts w:cs="Arial"/>
          <w:szCs w:val="24"/>
        </w:rPr>
        <w:t>Podaci su i da je stručnom timu zavoda naveo da je predloženica 1) često iz</w:t>
      </w:r>
      <w:r w:rsidRPr="00D279AE" w:rsidR="0000023D">
        <w:rPr>
          <w:rFonts w:cs="Arial"/>
          <w:szCs w:val="24"/>
        </w:rPr>
        <w:t>bivala izvan kuće, što bi, prema njegovim navodima, predstavljalo povod</w:t>
      </w:r>
      <w:r w:rsidRPr="00D279AE" w:rsidR="00C50DF6">
        <w:rPr>
          <w:rFonts w:cs="Arial"/>
          <w:szCs w:val="24"/>
        </w:rPr>
        <w:t xml:space="preserve"> </w:t>
      </w:r>
      <w:r w:rsidRPr="00D279AE" w:rsidR="0000023D">
        <w:rPr>
          <w:rFonts w:cs="Arial"/>
          <w:szCs w:val="24"/>
        </w:rPr>
        <w:t xml:space="preserve">za međusobne prigovore i svađe. Vezano uz </w:t>
      </w:r>
      <w:r w:rsidRPr="00D279AE" w:rsidR="00C50DF6">
        <w:rPr>
          <w:rFonts w:cs="Arial"/>
          <w:szCs w:val="24"/>
        </w:rPr>
        <w:t>njenog bivšeg partnera</w:t>
      </w:r>
      <w:r w:rsidRPr="00D279AE" w:rsidR="0000023D">
        <w:rPr>
          <w:rFonts w:cs="Arial"/>
          <w:szCs w:val="24"/>
        </w:rPr>
        <w:t xml:space="preserve"> </w:t>
      </w:r>
      <w:r w:rsidR="001F338C">
        <w:rPr>
          <w:rFonts w:cs="Arial"/>
          <w:szCs w:val="24"/>
        </w:rPr>
        <w:t>P.</w:t>
      </w:r>
      <w:r w:rsidRPr="00D279AE" w:rsidR="0000023D">
        <w:rPr>
          <w:rFonts w:cs="Arial"/>
          <w:szCs w:val="24"/>
        </w:rPr>
        <w:t xml:space="preserve">, </w:t>
      </w:r>
      <w:r w:rsidRPr="00D279AE" w:rsidR="00C50DF6">
        <w:rPr>
          <w:rFonts w:cs="Arial"/>
          <w:szCs w:val="24"/>
        </w:rPr>
        <w:t xml:space="preserve">naveo da istog </w:t>
      </w:r>
      <w:r w:rsidRPr="00D279AE" w:rsidR="0000023D">
        <w:rPr>
          <w:rFonts w:cs="Arial"/>
          <w:szCs w:val="24"/>
        </w:rPr>
        <w:t>poznaje iz viđe</w:t>
      </w:r>
      <w:r w:rsidRPr="00D279AE" w:rsidR="00C50DF6">
        <w:rPr>
          <w:rFonts w:cs="Arial"/>
          <w:szCs w:val="24"/>
        </w:rPr>
        <w:t xml:space="preserve">nja te kako je od osoba iz susjedstva čuo navode da navedeni </w:t>
      </w:r>
      <w:r w:rsidRPr="00D279AE" w:rsidR="0000023D">
        <w:rPr>
          <w:rFonts w:cs="Arial"/>
          <w:szCs w:val="24"/>
        </w:rPr>
        <w:t>konzumira i preprod</w:t>
      </w:r>
      <w:r w:rsidRPr="00D279AE" w:rsidR="00C50DF6">
        <w:rPr>
          <w:rFonts w:cs="Arial"/>
          <w:szCs w:val="24"/>
        </w:rPr>
        <w:t>aje opojne droge. Naveo im i da je t</w:t>
      </w:r>
      <w:r w:rsidRPr="00D279AE" w:rsidR="0000023D">
        <w:rPr>
          <w:rFonts w:cs="Arial"/>
          <w:szCs w:val="24"/>
        </w:rPr>
        <w:t xml:space="preserve">ijekom razdoblja u kojem je </w:t>
      </w:r>
      <w:r w:rsidR="001F338C">
        <w:rPr>
          <w:rFonts w:cs="Arial"/>
          <w:szCs w:val="24"/>
        </w:rPr>
        <w:t xml:space="preserve">N. </w:t>
      </w:r>
      <w:r w:rsidRPr="00D279AE" w:rsidR="0000023D">
        <w:rPr>
          <w:rFonts w:cs="Arial"/>
          <w:szCs w:val="24"/>
        </w:rPr>
        <w:t>bila u emotivnom odnosu s</w:t>
      </w:r>
      <w:r w:rsidRPr="00D279AE" w:rsidR="00F550F2">
        <w:rPr>
          <w:rFonts w:cs="Arial"/>
          <w:szCs w:val="24"/>
        </w:rPr>
        <w:t xml:space="preserve"> </w:t>
      </w:r>
      <w:r w:rsidR="001F338C">
        <w:rPr>
          <w:rFonts w:cs="Arial"/>
          <w:szCs w:val="24"/>
        </w:rPr>
        <w:t xml:space="preserve">P. </w:t>
      </w:r>
      <w:r w:rsidRPr="00D279AE" w:rsidR="0000023D">
        <w:rPr>
          <w:rFonts w:cs="Arial"/>
          <w:szCs w:val="24"/>
        </w:rPr>
        <w:t>primijetio promjene u njezinu ponašanju, posebice korištenje neuobičajenog</w:t>
      </w:r>
      <w:r w:rsidRPr="00D279AE" w:rsidR="00F550F2">
        <w:rPr>
          <w:rFonts w:cs="Arial"/>
          <w:szCs w:val="24"/>
        </w:rPr>
        <w:t xml:space="preserve"> </w:t>
      </w:r>
      <w:r w:rsidRPr="00D279AE" w:rsidR="0000023D">
        <w:rPr>
          <w:rFonts w:cs="Arial"/>
          <w:szCs w:val="24"/>
        </w:rPr>
        <w:t xml:space="preserve">vokabulara te učestalo ponavljanje izrečenog. </w:t>
      </w:r>
      <w:r w:rsidRPr="00D279AE" w:rsidR="00C50DF6">
        <w:rPr>
          <w:rFonts w:cs="Arial"/>
          <w:szCs w:val="24"/>
        </w:rPr>
        <w:t>Podaci su dalje da su na kraju tog razgovora oboje predmetnih roditelja upoznati od strane djelatnika zavoda o potrebi dal</w:t>
      </w:r>
      <w:r w:rsidRPr="00D279AE" w:rsidR="0000023D">
        <w:rPr>
          <w:rFonts w:cs="Arial"/>
          <w:szCs w:val="24"/>
        </w:rPr>
        <w:t>jnjeg testiranja na sredstva ovisnosti, radi dodatnog razjašnjenja navoda vezanih</w:t>
      </w:r>
      <w:r w:rsidRPr="00D279AE" w:rsidR="00F550F2">
        <w:rPr>
          <w:rFonts w:cs="Arial"/>
          <w:szCs w:val="24"/>
        </w:rPr>
        <w:t xml:space="preserve"> </w:t>
      </w:r>
      <w:r w:rsidRPr="00D279AE" w:rsidR="0000023D">
        <w:rPr>
          <w:rFonts w:cs="Arial"/>
          <w:szCs w:val="24"/>
        </w:rPr>
        <w:t>uz njihovu konzumaciju alkohola i psihoaktivnih tvari.</w:t>
      </w:r>
    </w:p>
    <w:p w:rsidRPr="00D279AE" w:rsidR="00C50DF6" w:rsidP="0000023D" w:rsidRDefault="00C50DF6" w14:paraId="763BCF35" w14:textId="77777777">
      <w:pPr>
        <w:pStyle w:val="Bezproreda"/>
        <w:jc w:val="both"/>
        <w:rPr>
          <w:rFonts w:cs="Arial"/>
          <w:szCs w:val="24"/>
        </w:rPr>
      </w:pPr>
    </w:p>
    <w:p w:rsidRPr="00D279AE" w:rsidR="0000023D" w:rsidP="0000023D" w:rsidRDefault="00D279AE" w14:paraId="6F892E45" w14:textId="77777777">
      <w:pPr>
        <w:pStyle w:val="Bezproreda"/>
        <w:jc w:val="both"/>
        <w:rPr>
          <w:rFonts w:cs="Arial"/>
          <w:szCs w:val="24"/>
        </w:rPr>
      </w:pPr>
      <w:r w:rsidRPr="00D279AE">
        <w:rPr>
          <w:rFonts w:cs="Arial"/>
          <w:szCs w:val="24"/>
        </w:rPr>
        <w:tab/>
        <w:t xml:space="preserve">27. </w:t>
      </w:r>
      <w:r w:rsidRPr="00D279AE" w:rsidR="00C50DF6">
        <w:rPr>
          <w:rFonts w:cs="Arial"/>
          <w:szCs w:val="24"/>
        </w:rPr>
        <w:t xml:space="preserve">Razvidno je dalje da je HZSR PU </w:t>
      </w:r>
      <w:r w:rsidR="001F338C">
        <w:rPr>
          <w:rFonts w:cs="Arial"/>
          <w:szCs w:val="24"/>
        </w:rPr>
        <w:t>S. ………</w:t>
      </w:r>
      <w:r w:rsidRPr="00D279AE" w:rsidR="00C50DF6">
        <w:rPr>
          <w:rFonts w:cs="Arial"/>
          <w:szCs w:val="24"/>
        </w:rPr>
        <w:t>g zaprimio</w:t>
      </w:r>
      <w:r w:rsidRPr="00D279AE" w:rsidR="0000023D">
        <w:rPr>
          <w:rFonts w:cs="Arial"/>
          <w:szCs w:val="24"/>
        </w:rPr>
        <w:t xml:space="preserve"> izvanredno izvješće voditeljice mjere iz kojeg</w:t>
      </w:r>
      <w:r w:rsidRPr="00D279AE" w:rsidR="00C50DF6">
        <w:rPr>
          <w:rFonts w:cs="Arial"/>
          <w:szCs w:val="24"/>
        </w:rPr>
        <w:t xml:space="preserve"> </w:t>
      </w:r>
      <w:r w:rsidRPr="00D279AE" w:rsidR="0000023D">
        <w:rPr>
          <w:rFonts w:cs="Arial"/>
          <w:szCs w:val="24"/>
        </w:rPr>
        <w:t>se saznaje da su tijekom provedbe mjere utvrđene nove okolnosti koje upućuju na značajno</w:t>
      </w:r>
      <w:r w:rsidRPr="00D279AE" w:rsidR="00C50DF6">
        <w:rPr>
          <w:rFonts w:cs="Arial"/>
          <w:szCs w:val="24"/>
        </w:rPr>
        <w:t xml:space="preserve"> </w:t>
      </w:r>
      <w:r w:rsidRPr="00D279AE" w:rsidR="0000023D">
        <w:rPr>
          <w:rFonts w:cs="Arial"/>
          <w:szCs w:val="24"/>
        </w:rPr>
        <w:t>pogoršanje funkcioniranja</w:t>
      </w:r>
      <w:r w:rsidRPr="00D279AE" w:rsidR="00C50DF6">
        <w:rPr>
          <w:rFonts w:cs="Arial"/>
          <w:szCs w:val="24"/>
        </w:rPr>
        <w:t xml:space="preserve"> predmetne majke  </w:t>
      </w:r>
      <w:r w:rsidRPr="00D279AE" w:rsidR="0000023D">
        <w:rPr>
          <w:rFonts w:cs="Arial"/>
          <w:szCs w:val="24"/>
        </w:rPr>
        <w:t>u</w:t>
      </w:r>
      <w:r w:rsidRPr="00D279AE" w:rsidR="00C50DF6">
        <w:rPr>
          <w:rFonts w:cs="Arial"/>
          <w:szCs w:val="24"/>
        </w:rPr>
        <w:t xml:space="preserve"> ostvarivanju roditeljske skrbi,te u vezi s time su podaci da je </w:t>
      </w:r>
      <w:r w:rsidR="001F338C">
        <w:rPr>
          <w:rFonts w:cs="Arial"/>
          <w:szCs w:val="24"/>
        </w:rPr>
        <w:t>………</w:t>
      </w:r>
      <w:r w:rsidRPr="00D279AE" w:rsidR="00C327E3">
        <w:rPr>
          <w:rFonts w:cs="Arial"/>
          <w:szCs w:val="24"/>
        </w:rPr>
        <w:t xml:space="preserve">. tijekom susreta majka djece navela joj </w:t>
      </w:r>
      <w:r w:rsidRPr="00D279AE" w:rsidR="0000023D">
        <w:rPr>
          <w:rFonts w:cs="Arial"/>
          <w:szCs w:val="24"/>
        </w:rPr>
        <w:t>neistinite informacije o</w:t>
      </w:r>
      <w:r w:rsidRPr="00D279AE" w:rsidR="00C327E3">
        <w:rPr>
          <w:rFonts w:cs="Arial"/>
          <w:szCs w:val="24"/>
        </w:rPr>
        <w:t xml:space="preserve"> </w:t>
      </w:r>
      <w:r w:rsidRPr="00D279AE" w:rsidR="0000023D">
        <w:rPr>
          <w:rFonts w:cs="Arial"/>
          <w:szCs w:val="24"/>
        </w:rPr>
        <w:t>razlozima izostanka mlt. djece iz škole, navodeći da su mlt.</w:t>
      </w:r>
      <w:r w:rsidRPr="00D279AE" w:rsidR="00C327E3">
        <w:rPr>
          <w:rFonts w:cs="Arial"/>
          <w:szCs w:val="24"/>
        </w:rPr>
        <w:t xml:space="preserve"> </w:t>
      </w:r>
      <w:r w:rsidR="001F338C">
        <w:rPr>
          <w:rFonts w:cs="Arial"/>
          <w:szCs w:val="24"/>
        </w:rPr>
        <w:t xml:space="preserve">L. </w:t>
      </w:r>
      <w:r w:rsidRPr="00D279AE" w:rsidR="00C327E3">
        <w:rPr>
          <w:rFonts w:cs="Arial"/>
          <w:szCs w:val="24"/>
        </w:rPr>
        <w:t xml:space="preserve">i mlt. </w:t>
      </w:r>
      <w:r w:rsidR="001F338C">
        <w:rPr>
          <w:rFonts w:cs="Arial"/>
          <w:szCs w:val="24"/>
        </w:rPr>
        <w:t xml:space="preserve">D. </w:t>
      </w:r>
      <w:r w:rsidRPr="00D279AE" w:rsidR="00C327E3">
        <w:rPr>
          <w:rFonts w:cs="Arial"/>
          <w:szCs w:val="24"/>
        </w:rPr>
        <w:t xml:space="preserve">bili kod </w:t>
      </w:r>
      <w:r w:rsidRPr="00D279AE" w:rsidR="0000023D">
        <w:rPr>
          <w:rFonts w:cs="Arial"/>
          <w:szCs w:val="24"/>
        </w:rPr>
        <w:t xml:space="preserve">stomatologa, što je naknadnom provjerom kod stomatologinje </w:t>
      </w:r>
      <w:r w:rsidR="001F338C">
        <w:rPr>
          <w:rFonts w:cs="Arial"/>
          <w:szCs w:val="24"/>
        </w:rPr>
        <w:t xml:space="preserve">D. V. D. </w:t>
      </w:r>
      <w:r w:rsidRPr="00D279AE" w:rsidR="0000023D">
        <w:rPr>
          <w:rFonts w:cs="Arial"/>
          <w:szCs w:val="24"/>
        </w:rPr>
        <w:t>utvrđeno</w:t>
      </w:r>
      <w:r w:rsidRPr="00D279AE" w:rsidR="00C327E3">
        <w:rPr>
          <w:rFonts w:cs="Arial"/>
          <w:szCs w:val="24"/>
        </w:rPr>
        <w:t xml:space="preserve"> </w:t>
      </w:r>
      <w:r w:rsidRPr="00D279AE" w:rsidR="0000023D">
        <w:rPr>
          <w:rFonts w:cs="Arial"/>
          <w:szCs w:val="24"/>
        </w:rPr>
        <w:t xml:space="preserve">kao netočno, nakon čega je </w:t>
      </w:r>
      <w:r w:rsidRPr="00D279AE" w:rsidR="00C327E3">
        <w:rPr>
          <w:rFonts w:cs="Arial"/>
          <w:szCs w:val="24"/>
        </w:rPr>
        <w:t xml:space="preserve">majka </w:t>
      </w:r>
      <w:r w:rsidRPr="00D279AE" w:rsidR="0000023D">
        <w:rPr>
          <w:rFonts w:cs="Arial"/>
          <w:szCs w:val="24"/>
        </w:rPr>
        <w:t>priznala da se nije bila u stanju ujutro probuditi te da su</w:t>
      </w:r>
      <w:r w:rsidRPr="00D279AE" w:rsidR="00C327E3">
        <w:rPr>
          <w:rFonts w:cs="Arial"/>
          <w:szCs w:val="24"/>
        </w:rPr>
        <w:t xml:space="preserve"> </w:t>
      </w:r>
      <w:r w:rsidRPr="00D279AE" w:rsidR="0000023D">
        <w:rPr>
          <w:rFonts w:cs="Arial"/>
          <w:szCs w:val="24"/>
        </w:rPr>
        <w:t xml:space="preserve">ona i mlt. djeca spavali, zbog čega nisu </w:t>
      </w:r>
      <w:r w:rsidRPr="00D279AE" w:rsidR="00C327E3">
        <w:rPr>
          <w:rFonts w:cs="Arial"/>
          <w:szCs w:val="24"/>
        </w:rPr>
        <w:t xml:space="preserve">otišli </w:t>
      </w:r>
      <w:r w:rsidRPr="00D279AE" w:rsidR="0000023D">
        <w:rPr>
          <w:rFonts w:cs="Arial"/>
          <w:szCs w:val="24"/>
        </w:rPr>
        <w:t>u školu. P</w:t>
      </w:r>
      <w:r w:rsidRPr="00D279AE" w:rsidR="00C327E3">
        <w:rPr>
          <w:rFonts w:cs="Arial"/>
          <w:szCs w:val="24"/>
        </w:rPr>
        <w:t xml:space="preserve">odaci su da je pri tome </w:t>
      </w:r>
      <w:r w:rsidRPr="00D279AE" w:rsidR="0000023D">
        <w:rPr>
          <w:rFonts w:cs="Arial"/>
          <w:szCs w:val="24"/>
        </w:rPr>
        <w:t>utvrđeno da su i mlt. djeca u</w:t>
      </w:r>
      <w:r w:rsidRPr="00D279AE" w:rsidR="00C327E3">
        <w:rPr>
          <w:rFonts w:cs="Arial"/>
          <w:szCs w:val="24"/>
        </w:rPr>
        <w:t xml:space="preserve"> </w:t>
      </w:r>
      <w:r w:rsidRPr="00D279AE" w:rsidR="0000023D">
        <w:rPr>
          <w:rFonts w:cs="Arial"/>
          <w:szCs w:val="24"/>
        </w:rPr>
        <w:t xml:space="preserve">školi navela da su bila kod </w:t>
      </w:r>
      <w:r w:rsidRPr="00D279AE" w:rsidR="0000023D">
        <w:rPr>
          <w:rFonts w:cs="Arial"/>
          <w:szCs w:val="24"/>
        </w:rPr>
        <w:lastRenderedPageBreak/>
        <w:t xml:space="preserve">stomatologa, što </w:t>
      </w:r>
      <w:r w:rsidRPr="00D279AE" w:rsidR="00C327E3">
        <w:rPr>
          <w:rFonts w:cs="Arial"/>
          <w:szCs w:val="24"/>
        </w:rPr>
        <w:t xml:space="preserve">i po mišljenju stručnog tima zavoda </w:t>
      </w:r>
      <w:r w:rsidRPr="00D279AE" w:rsidR="0000023D">
        <w:rPr>
          <w:rFonts w:cs="Arial"/>
          <w:szCs w:val="24"/>
        </w:rPr>
        <w:t>upućuje na njihovo uključivanje u prikrivanje</w:t>
      </w:r>
      <w:r w:rsidRPr="00D279AE" w:rsidR="00C327E3">
        <w:rPr>
          <w:rFonts w:cs="Arial"/>
          <w:szCs w:val="24"/>
        </w:rPr>
        <w:t xml:space="preserve"> </w:t>
      </w:r>
      <w:r w:rsidRPr="00D279AE" w:rsidR="0000023D">
        <w:rPr>
          <w:rFonts w:cs="Arial"/>
          <w:szCs w:val="24"/>
        </w:rPr>
        <w:t xml:space="preserve">stvarnih okolnosti. </w:t>
      </w:r>
      <w:r w:rsidRPr="00D279AE" w:rsidR="00C327E3">
        <w:rPr>
          <w:rFonts w:cs="Arial"/>
          <w:szCs w:val="24"/>
        </w:rPr>
        <w:t xml:space="preserve">Dalje su podaci da je </w:t>
      </w:r>
      <w:r w:rsidR="001F338C">
        <w:rPr>
          <w:rFonts w:cs="Arial"/>
          <w:szCs w:val="24"/>
        </w:rPr>
        <w:t>………</w:t>
      </w:r>
      <w:r w:rsidRPr="00D279AE" w:rsidR="00C327E3">
        <w:rPr>
          <w:rFonts w:cs="Arial"/>
          <w:szCs w:val="24"/>
        </w:rPr>
        <w:t xml:space="preserve">.g zavod od </w:t>
      </w:r>
      <w:r w:rsidRPr="00D279AE" w:rsidR="0000023D">
        <w:rPr>
          <w:rFonts w:cs="Arial"/>
          <w:szCs w:val="24"/>
        </w:rPr>
        <w:t>ba</w:t>
      </w:r>
      <w:r w:rsidRPr="00D279AE" w:rsidR="00C327E3">
        <w:rPr>
          <w:rFonts w:cs="Arial"/>
          <w:szCs w:val="24"/>
        </w:rPr>
        <w:t xml:space="preserve">ke </w:t>
      </w:r>
      <w:r w:rsidR="001F338C">
        <w:rPr>
          <w:rFonts w:cs="Arial"/>
          <w:szCs w:val="24"/>
        </w:rPr>
        <w:t xml:space="preserve">R. M. </w:t>
      </w:r>
      <w:r w:rsidRPr="00D279AE" w:rsidR="00C327E3">
        <w:rPr>
          <w:rFonts w:cs="Arial"/>
          <w:szCs w:val="24"/>
        </w:rPr>
        <w:t xml:space="preserve">zaprimio </w:t>
      </w:r>
      <w:r w:rsidRPr="00D279AE" w:rsidR="0000023D">
        <w:rPr>
          <w:rFonts w:cs="Arial"/>
          <w:szCs w:val="24"/>
        </w:rPr>
        <w:t>informacije o ozbiljnim financijskim poteškoćama majke</w:t>
      </w:r>
      <w:r w:rsidRPr="00D279AE" w:rsidR="00C327E3">
        <w:rPr>
          <w:rFonts w:cs="Arial"/>
          <w:szCs w:val="24"/>
        </w:rPr>
        <w:t xml:space="preserve"> djece, </w:t>
      </w:r>
      <w:r w:rsidRPr="00D279AE" w:rsidR="0000023D">
        <w:rPr>
          <w:rFonts w:cs="Arial"/>
          <w:szCs w:val="24"/>
        </w:rPr>
        <w:t>uključujući isključenje</w:t>
      </w:r>
      <w:r w:rsidRPr="00D279AE" w:rsidR="00C327E3">
        <w:rPr>
          <w:rFonts w:cs="Arial"/>
          <w:szCs w:val="24"/>
        </w:rPr>
        <w:t xml:space="preserve"> </w:t>
      </w:r>
      <w:r w:rsidRPr="00D279AE" w:rsidR="0000023D">
        <w:rPr>
          <w:rFonts w:cs="Arial"/>
          <w:szCs w:val="24"/>
        </w:rPr>
        <w:t>električne energije zbog nepodmirenih dugovanja prema HEP-u u iznosu od 600,00 eura, kao</w:t>
      </w:r>
      <w:r w:rsidRPr="00D279AE" w:rsidR="00C327E3">
        <w:rPr>
          <w:rFonts w:cs="Arial"/>
          <w:szCs w:val="24"/>
        </w:rPr>
        <w:t xml:space="preserve"> </w:t>
      </w:r>
      <w:r w:rsidRPr="00D279AE" w:rsidR="0000023D">
        <w:rPr>
          <w:rFonts w:cs="Arial"/>
          <w:szCs w:val="24"/>
        </w:rPr>
        <w:t>i teškoćama u osiguravanju osnovnih životnih potreba mlt</w:t>
      </w:r>
      <w:r w:rsidRPr="00D279AE" w:rsidR="00C327E3">
        <w:rPr>
          <w:rFonts w:cs="Arial"/>
          <w:szCs w:val="24"/>
        </w:rPr>
        <w:t xml:space="preserve">. djece, pri čemu je baka </w:t>
      </w:r>
      <w:r w:rsidRPr="00D279AE" w:rsidR="0000023D">
        <w:rPr>
          <w:rFonts w:cs="Arial"/>
          <w:szCs w:val="24"/>
        </w:rPr>
        <w:t>navela da je</w:t>
      </w:r>
      <w:r w:rsidRPr="00D279AE" w:rsidR="00C327E3">
        <w:rPr>
          <w:rFonts w:cs="Arial"/>
          <w:szCs w:val="24"/>
        </w:rPr>
        <w:t xml:space="preserve"> majci djece </w:t>
      </w:r>
      <w:r w:rsidRPr="00D279AE" w:rsidR="0000023D">
        <w:rPr>
          <w:rFonts w:cs="Arial"/>
          <w:szCs w:val="24"/>
        </w:rPr>
        <w:t>morala osigurati odn</w:t>
      </w:r>
      <w:r w:rsidRPr="00D279AE" w:rsidR="00C327E3">
        <w:rPr>
          <w:rFonts w:cs="Arial"/>
          <w:szCs w:val="24"/>
        </w:rPr>
        <w:t xml:space="preserve">osno kupiti hranu za mlt. djecu te baka navela da je majka djece </w:t>
      </w:r>
      <w:r w:rsidRPr="00D279AE" w:rsidR="0000023D">
        <w:rPr>
          <w:rFonts w:cs="Arial"/>
          <w:szCs w:val="24"/>
        </w:rPr>
        <w:t xml:space="preserve"> došla u trgovinu u kojoj ona radi te obavila kupovinu namirnica</w:t>
      </w:r>
      <w:r w:rsidRPr="00D279AE" w:rsidR="00C327E3">
        <w:rPr>
          <w:rFonts w:cs="Arial"/>
          <w:szCs w:val="24"/>
        </w:rPr>
        <w:t xml:space="preserve"> </w:t>
      </w:r>
      <w:r w:rsidRPr="00D279AE" w:rsidR="0000023D">
        <w:rPr>
          <w:rFonts w:cs="Arial"/>
          <w:szCs w:val="24"/>
        </w:rPr>
        <w:t xml:space="preserve">za mlt. djecu za koju je tražila da </w:t>
      </w:r>
      <w:r w:rsidRPr="00D279AE" w:rsidR="00C327E3">
        <w:rPr>
          <w:rFonts w:cs="Arial"/>
          <w:szCs w:val="24"/>
        </w:rPr>
        <w:t xml:space="preserve">baka </w:t>
      </w:r>
      <w:r w:rsidRPr="00D279AE" w:rsidR="0000023D">
        <w:rPr>
          <w:rFonts w:cs="Arial"/>
          <w:szCs w:val="24"/>
        </w:rPr>
        <w:t>podmiri trošak jer ona</w:t>
      </w:r>
      <w:r w:rsidRPr="00D279AE" w:rsidR="00C327E3">
        <w:rPr>
          <w:rFonts w:cs="Arial"/>
          <w:szCs w:val="24"/>
        </w:rPr>
        <w:t>-majka djece,</w:t>
      </w:r>
      <w:r w:rsidRPr="00D279AE" w:rsidR="0000023D">
        <w:rPr>
          <w:rFonts w:cs="Arial"/>
          <w:szCs w:val="24"/>
        </w:rPr>
        <w:t xml:space="preserve"> nema novca, a mlt. djeca nisu</w:t>
      </w:r>
      <w:r w:rsidRPr="00D279AE" w:rsidR="00C327E3">
        <w:rPr>
          <w:rFonts w:cs="Arial"/>
          <w:szCs w:val="24"/>
        </w:rPr>
        <w:t xml:space="preserve"> </w:t>
      </w:r>
      <w:r w:rsidRPr="00D279AE" w:rsidR="0000023D">
        <w:rPr>
          <w:rFonts w:cs="Arial"/>
          <w:szCs w:val="24"/>
        </w:rPr>
        <w:t xml:space="preserve">imala hrane za jesti. </w:t>
      </w:r>
      <w:r w:rsidRPr="00D279AE" w:rsidR="00C327E3">
        <w:rPr>
          <w:rFonts w:cs="Arial"/>
          <w:szCs w:val="24"/>
        </w:rPr>
        <w:t xml:space="preserve">Dalje su podaci da je istog dana </w:t>
      </w:r>
      <w:r w:rsidRPr="00D279AE" w:rsidR="0000023D">
        <w:rPr>
          <w:rFonts w:cs="Arial"/>
          <w:szCs w:val="24"/>
        </w:rPr>
        <w:t>utvrđeno je da je</w:t>
      </w:r>
      <w:r w:rsidRPr="00D279AE" w:rsidR="00C327E3">
        <w:rPr>
          <w:rFonts w:cs="Arial"/>
          <w:szCs w:val="24"/>
        </w:rPr>
        <w:t xml:space="preserve"> majka tražila da mal.kćer </w:t>
      </w:r>
      <w:r w:rsidR="001F338C">
        <w:rPr>
          <w:rFonts w:cs="Arial"/>
          <w:szCs w:val="24"/>
        </w:rPr>
        <w:t xml:space="preserve">M. </w:t>
      </w:r>
      <w:r w:rsidRPr="00D279AE" w:rsidR="00C327E3">
        <w:rPr>
          <w:rFonts w:cs="Arial"/>
          <w:szCs w:val="24"/>
        </w:rPr>
        <w:t xml:space="preserve">izostane iz poludnevnog boravka da </w:t>
      </w:r>
      <w:r w:rsidRPr="00D279AE" w:rsidR="0000023D">
        <w:rPr>
          <w:rFonts w:cs="Arial"/>
          <w:szCs w:val="24"/>
        </w:rPr>
        <w:t xml:space="preserve">bi mogla mlt. </w:t>
      </w:r>
      <w:r w:rsidRPr="00D279AE" w:rsidR="00C327E3">
        <w:rPr>
          <w:rFonts w:cs="Arial"/>
          <w:szCs w:val="24"/>
        </w:rPr>
        <w:t xml:space="preserve">brata odvesti u školu. Time je dakle svoju mal.kćer </w:t>
      </w:r>
      <w:r w:rsidRPr="00D279AE" w:rsidR="0000023D">
        <w:rPr>
          <w:rFonts w:cs="Arial"/>
          <w:szCs w:val="24"/>
        </w:rPr>
        <w:t xml:space="preserve"> pokušala</w:t>
      </w:r>
      <w:r w:rsidRPr="00D279AE" w:rsidR="00C327E3">
        <w:rPr>
          <w:rFonts w:cs="Arial"/>
          <w:szCs w:val="24"/>
        </w:rPr>
        <w:t xml:space="preserve"> </w:t>
      </w:r>
      <w:r w:rsidRPr="00D279AE" w:rsidR="0000023D">
        <w:rPr>
          <w:rFonts w:cs="Arial"/>
          <w:szCs w:val="24"/>
        </w:rPr>
        <w:t xml:space="preserve">uključiti u izvršavanje roditeljskih obveza. Unatoč upozorenju voditeljice mjere, </w:t>
      </w:r>
      <w:r w:rsidRPr="00D279AE" w:rsidR="00C327E3">
        <w:rPr>
          <w:rFonts w:cs="Arial"/>
          <w:szCs w:val="24"/>
        </w:rPr>
        <w:t xml:space="preserve">podaci su da majka djece nije </w:t>
      </w:r>
      <w:r w:rsidRPr="00D279AE" w:rsidR="0000023D">
        <w:rPr>
          <w:rFonts w:cs="Arial"/>
          <w:szCs w:val="24"/>
        </w:rPr>
        <w:t xml:space="preserve">prepoznala problematičnost takvog postupanja. </w:t>
      </w:r>
      <w:r w:rsidRPr="00D279AE" w:rsidR="00C327E3">
        <w:rPr>
          <w:rFonts w:cs="Arial"/>
          <w:szCs w:val="24"/>
        </w:rPr>
        <w:t xml:space="preserve">Podaci su dalje da je istog dana došlo </w:t>
      </w:r>
      <w:r w:rsidRPr="00D279AE" w:rsidR="0000023D">
        <w:rPr>
          <w:rFonts w:cs="Arial"/>
          <w:szCs w:val="24"/>
        </w:rPr>
        <w:t>i do ozbiljnog incidenta u</w:t>
      </w:r>
      <w:r w:rsidRPr="00D279AE" w:rsidR="00C327E3">
        <w:rPr>
          <w:rFonts w:cs="Arial"/>
          <w:szCs w:val="24"/>
        </w:rPr>
        <w:t xml:space="preserve"> </w:t>
      </w:r>
      <w:r w:rsidRPr="00D279AE" w:rsidR="0000023D">
        <w:rPr>
          <w:rFonts w:cs="Arial"/>
          <w:szCs w:val="24"/>
        </w:rPr>
        <w:t>koje</w:t>
      </w:r>
      <w:r w:rsidRPr="00D279AE" w:rsidR="00C327E3">
        <w:rPr>
          <w:rFonts w:cs="Arial"/>
          <w:szCs w:val="24"/>
        </w:rPr>
        <w:t>m je, prema navodima bake</w:t>
      </w:r>
      <w:r w:rsidRPr="00D279AE" w:rsidR="0000023D">
        <w:rPr>
          <w:rFonts w:cs="Arial"/>
          <w:szCs w:val="24"/>
        </w:rPr>
        <w:t xml:space="preserve"> i naknadnoj potvrdi mlt. </w:t>
      </w:r>
      <w:r w:rsidR="001F338C">
        <w:rPr>
          <w:rFonts w:cs="Arial"/>
          <w:szCs w:val="24"/>
        </w:rPr>
        <w:t>M.</w:t>
      </w:r>
      <w:r w:rsidRPr="00D279AE" w:rsidR="0000023D">
        <w:rPr>
          <w:rFonts w:cs="Arial"/>
          <w:szCs w:val="24"/>
        </w:rPr>
        <w:t>,</w:t>
      </w:r>
      <w:r w:rsidRPr="00D279AE" w:rsidR="00C327E3">
        <w:rPr>
          <w:rFonts w:cs="Arial"/>
          <w:szCs w:val="24"/>
        </w:rPr>
        <w:t xml:space="preserve"> majka djece </w:t>
      </w:r>
      <w:r w:rsidRPr="00D279AE" w:rsidR="0000023D">
        <w:rPr>
          <w:rFonts w:cs="Arial"/>
          <w:szCs w:val="24"/>
        </w:rPr>
        <w:t>tijekom</w:t>
      </w:r>
      <w:r w:rsidRPr="00D279AE" w:rsidR="00C327E3">
        <w:rPr>
          <w:rFonts w:cs="Arial"/>
          <w:szCs w:val="24"/>
        </w:rPr>
        <w:t xml:space="preserve"> </w:t>
      </w:r>
      <w:r w:rsidRPr="00D279AE" w:rsidR="0000023D">
        <w:rPr>
          <w:rFonts w:cs="Arial"/>
          <w:szCs w:val="24"/>
        </w:rPr>
        <w:t xml:space="preserve">telefonskog razgovora izgovorila riječi mlt. </w:t>
      </w:r>
      <w:r w:rsidR="001F338C">
        <w:rPr>
          <w:rFonts w:cs="Arial"/>
          <w:szCs w:val="24"/>
        </w:rPr>
        <w:t>M.</w:t>
      </w:r>
      <w:r w:rsidRPr="00D279AE" w:rsidR="00C327E3">
        <w:rPr>
          <w:rFonts w:cs="Arial"/>
          <w:szCs w:val="24"/>
        </w:rPr>
        <w:t>:</w:t>
      </w:r>
      <w:r w:rsidRPr="00D279AE" w:rsidR="0000023D">
        <w:rPr>
          <w:rFonts w:cs="Arial"/>
          <w:szCs w:val="24"/>
        </w:rPr>
        <w:t xml:space="preserve"> „kad dođeš kod babe, gurni je niz skale, ne</w:t>
      </w:r>
      <w:r w:rsidRPr="00D279AE" w:rsidR="00C327E3">
        <w:rPr>
          <w:rFonts w:cs="Arial"/>
          <w:szCs w:val="24"/>
        </w:rPr>
        <w:t xml:space="preserve"> </w:t>
      </w:r>
      <w:r w:rsidRPr="00D279AE" w:rsidR="0000023D">
        <w:rPr>
          <w:rFonts w:cs="Arial"/>
          <w:szCs w:val="24"/>
        </w:rPr>
        <w:t xml:space="preserve">tribaš ti bit tamo“. </w:t>
      </w:r>
      <w:r w:rsidRPr="00D279AE" w:rsidR="00C327E3">
        <w:rPr>
          <w:rFonts w:cs="Arial"/>
          <w:szCs w:val="24"/>
        </w:rPr>
        <w:t xml:space="preserve">Podaci su da se baka </w:t>
      </w:r>
      <w:r w:rsidR="001F338C">
        <w:rPr>
          <w:rFonts w:cs="Arial"/>
          <w:szCs w:val="24"/>
        </w:rPr>
        <w:t xml:space="preserve">R. </w:t>
      </w:r>
      <w:r w:rsidRPr="00D279AE" w:rsidR="0000023D">
        <w:rPr>
          <w:rFonts w:cs="Arial"/>
          <w:szCs w:val="24"/>
        </w:rPr>
        <w:t xml:space="preserve">na navedeno uznemirila te otišla kod majke </w:t>
      </w:r>
      <w:r w:rsidRPr="00D279AE" w:rsidR="00C327E3">
        <w:rPr>
          <w:rFonts w:cs="Arial"/>
          <w:szCs w:val="24"/>
        </w:rPr>
        <w:t xml:space="preserve">djece po </w:t>
      </w:r>
      <w:r w:rsidRPr="00D279AE" w:rsidR="0000023D">
        <w:rPr>
          <w:rFonts w:cs="Arial"/>
          <w:szCs w:val="24"/>
        </w:rPr>
        <w:t>djecu nakon čega je majka u prisutnosti djece bila verbalno nasilna i prijetila baki</w:t>
      </w:r>
      <w:r w:rsidRPr="00D279AE" w:rsidR="00C327E3">
        <w:rPr>
          <w:rFonts w:cs="Arial"/>
          <w:szCs w:val="24"/>
        </w:rPr>
        <w:t xml:space="preserve"> </w:t>
      </w:r>
      <w:r w:rsidR="001F338C">
        <w:rPr>
          <w:rFonts w:cs="Arial"/>
          <w:szCs w:val="24"/>
        </w:rPr>
        <w:t>R.</w:t>
      </w:r>
      <w:r w:rsidRPr="00D279AE" w:rsidR="0000023D">
        <w:rPr>
          <w:rFonts w:cs="Arial"/>
          <w:szCs w:val="24"/>
        </w:rPr>
        <w:t>.</w:t>
      </w:r>
      <w:r w:rsidRPr="00D279AE" w:rsidR="00C327E3">
        <w:rPr>
          <w:rFonts w:cs="Arial"/>
          <w:szCs w:val="24"/>
        </w:rPr>
        <w:t xml:space="preserve"> Dalje su sudu razvidni podaci da je majka djece </w:t>
      </w:r>
      <w:r w:rsidRPr="00D279AE" w:rsidR="0000023D">
        <w:rPr>
          <w:rFonts w:cs="Arial"/>
          <w:szCs w:val="24"/>
        </w:rPr>
        <w:t>navedeno priznala, ali je umanjivala ozbiljnost situacije navodeći</w:t>
      </w:r>
      <w:r w:rsidRPr="00D279AE" w:rsidR="00C327E3">
        <w:rPr>
          <w:rFonts w:cs="Arial"/>
          <w:szCs w:val="24"/>
        </w:rPr>
        <w:t xml:space="preserve"> </w:t>
      </w:r>
      <w:r w:rsidRPr="00D279AE" w:rsidR="0000023D">
        <w:rPr>
          <w:rFonts w:cs="Arial"/>
          <w:szCs w:val="24"/>
        </w:rPr>
        <w:t xml:space="preserve">da je bila ljuta. </w:t>
      </w:r>
      <w:r w:rsidRPr="00D279AE" w:rsidR="00C327E3">
        <w:rPr>
          <w:rFonts w:cs="Arial"/>
          <w:szCs w:val="24"/>
        </w:rPr>
        <w:t xml:space="preserve">Utvrđeno je od strane stručnog tima da majka djece </w:t>
      </w:r>
      <w:r w:rsidRPr="00D279AE" w:rsidR="0000023D">
        <w:rPr>
          <w:rFonts w:cs="Arial"/>
          <w:szCs w:val="24"/>
        </w:rPr>
        <w:t xml:space="preserve"> već mjesecima ne provodi vikende s djecom</w:t>
      </w:r>
      <w:r w:rsidRPr="00D279AE" w:rsidR="00C327E3">
        <w:rPr>
          <w:rFonts w:cs="Arial"/>
          <w:szCs w:val="24"/>
        </w:rPr>
        <w:t xml:space="preserve"> </w:t>
      </w:r>
      <w:r w:rsidRPr="00D279AE" w:rsidR="0000023D">
        <w:rPr>
          <w:rFonts w:cs="Arial"/>
          <w:szCs w:val="24"/>
        </w:rPr>
        <w:t>u skladu sa svojom roditeljskom ulogom, već</w:t>
      </w:r>
      <w:r w:rsidRPr="00D279AE" w:rsidR="00C327E3">
        <w:rPr>
          <w:rFonts w:cs="Arial"/>
          <w:szCs w:val="24"/>
        </w:rPr>
        <w:t xml:space="preserve"> da</w:t>
      </w:r>
      <w:r w:rsidRPr="00D279AE" w:rsidR="0000023D">
        <w:rPr>
          <w:rFonts w:cs="Arial"/>
          <w:szCs w:val="24"/>
        </w:rPr>
        <w:t xml:space="preserve"> skrb o djeci redovito prebacuje na</w:t>
      </w:r>
      <w:r w:rsidRPr="00D279AE" w:rsidR="00C327E3">
        <w:rPr>
          <w:rFonts w:cs="Arial"/>
          <w:szCs w:val="24"/>
        </w:rPr>
        <w:t xml:space="preserve"> svoje</w:t>
      </w:r>
      <w:r w:rsidRPr="00D279AE" w:rsidR="0000023D">
        <w:rPr>
          <w:rFonts w:cs="Arial"/>
          <w:szCs w:val="24"/>
        </w:rPr>
        <w:t xml:space="preserve"> majku i</w:t>
      </w:r>
      <w:r w:rsidRPr="00D279AE" w:rsidR="00C327E3">
        <w:rPr>
          <w:rFonts w:cs="Arial"/>
          <w:szCs w:val="24"/>
        </w:rPr>
        <w:t xml:space="preserve"> </w:t>
      </w:r>
      <w:r w:rsidRPr="00D279AE" w:rsidR="0000023D">
        <w:rPr>
          <w:rFonts w:cs="Arial"/>
          <w:szCs w:val="24"/>
        </w:rPr>
        <w:t>sestru, dok prema navodima članova obitelji</w:t>
      </w:r>
      <w:r w:rsidRPr="00D279AE" w:rsidR="00C327E3">
        <w:rPr>
          <w:rFonts w:cs="Arial"/>
          <w:szCs w:val="24"/>
        </w:rPr>
        <w:t>,</w:t>
      </w:r>
      <w:r w:rsidRPr="00D279AE" w:rsidR="0000023D">
        <w:rPr>
          <w:rFonts w:cs="Arial"/>
          <w:szCs w:val="24"/>
        </w:rPr>
        <w:t xml:space="preserve"> vikende </w:t>
      </w:r>
      <w:r w:rsidRPr="00D279AE" w:rsidR="00C327E3">
        <w:rPr>
          <w:rFonts w:cs="Arial"/>
          <w:szCs w:val="24"/>
        </w:rPr>
        <w:t xml:space="preserve">majka </w:t>
      </w:r>
      <w:r w:rsidRPr="00D279AE" w:rsidR="0000023D">
        <w:rPr>
          <w:rFonts w:cs="Arial"/>
          <w:szCs w:val="24"/>
        </w:rPr>
        <w:t xml:space="preserve">provodi u izlascima. </w:t>
      </w:r>
      <w:r w:rsidRPr="00D279AE" w:rsidR="00C327E3">
        <w:rPr>
          <w:rFonts w:cs="Arial"/>
          <w:szCs w:val="24"/>
        </w:rPr>
        <w:t xml:space="preserve"> Podaci su da je otac djece izrazio sumnju da majka djecu i dalje povremeno ostavlja samu tijekom noći te </w:t>
      </w:r>
      <w:r w:rsidRPr="00D279AE" w:rsidR="0000023D">
        <w:rPr>
          <w:rFonts w:cs="Arial"/>
          <w:szCs w:val="24"/>
        </w:rPr>
        <w:t>naveo da</w:t>
      </w:r>
      <w:r w:rsidRPr="00D279AE" w:rsidR="00F550F2">
        <w:rPr>
          <w:rFonts w:cs="Arial"/>
          <w:szCs w:val="24"/>
        </w:rPr>
        <w:t xml:space="preserve"> </w:t>
      </w:r>
      <w:r w:rsidRPr="00D279AE" w:rsidR="0000023D">
        <w:rPr>
          <w:rFonts w:cs="Arial"/>
          <w:szCs w:val="24"/>
        </w:rPr>
        <w:t>posjeduje WhatsApp poruku u kojoj mu je</w:t>
      </w:r>
      <w:r w:rsidRPr="00D279AE" w:rsidR="00C327E3">
        <w:rPr>
          <w:rFonts w:cs="Arial"/>
          <w:szCs w:val="24"/>
        </w:rPr>
        <w:t xml:space="preserve"> majka djece </w:t>
      </w:r>
      <w:r w:rsidRPr="00D279AE" w:rsidR="0000023D">
        <w:rPr>
          <w:rFonts w:cs="Arial"/>
          <w:szCs w:val="24"/>
        </w:rPr>
        <w:t>navodno napisala da se opila, ostala</w:t>
      </w:r>
      <w:r w:rsidRPr="00D279AE" w:rsidR="00C327E3">
        <w:rPr>
          <w:rFonts w:cs="Arial"/>
          <w:szCs w:val="24"/>
        </w:rPr>
        <w:t xml:space="preserve"> </w:t>
      </w:r>
      <w:r w:rsidRPr="00D279AE" w:rsidR="0000023D">
        <w:rPr>
          <w:rFonts w:cs="Arial"/>
          <w:szCs w:val="24"/>
        </w:rPr>
        <w:t xml:space="preserve">spavati izvan kuće te da nije mogla doći djeci. </w:t>
      </w:r>
      <w:r w:rsidRPr="00D279AE" w:rsidR="007E6C79">
        <w:rPr>
          <w:rFonts w:cs="Arial"/>
          <w:szCs w:val="24"/>
        </w:rPr>
        <w:t xml:space="preserve">Podaci su da je majka djece to negirala, kontaktirala oca djece i </w:t>
      </w:r>
      <w:r w:rsidRPr="00D279AE" w:rsidR="0000023D">
        <w:rPr>
          <w:rFonts w:cs="Arial"/>
          <w:szCs w:val="24"/>
        </w:rPr>
        <w:t>prijetila mu tražeći da poruku ne pr</w:t>
      </w:r>
      <w:r w:rsidRPr="00D279AE" w:rsidR="007E6C79">
        <w:rPr>
          <w:rFonts w:cs="Arial"/>
          <w:szCs w:val="24"/>
        </w:rPr>
        <w:t xml:space="preserve">oslijedi voditeljici mjere. Podaci su da je majka </w:t>
      </w:r>
      <w:r w:rsidR="001F338C">
        <w:rPr>
          <w:rFonts w:cs="Arial"/>
          <w:szCs w:val="24"/>
        </w:rPr>
        <w:t>………</w:t>
      </w:r>
      <w:r w:rsidRPr="00D279AE" w:rsidR="007E6C79">
        <w:rPr>
          <w:rFonts w:cs="Arial"/>
          <w:szCs w:val="24"/>
        </w:rPr>
        <w:t>.</w:t>
      </w:r>
      <w:r w:rsidRPr="00D279AE" w:rsidR="0000023D">
        <w:rPr>
          <w:rFonts w:cs="Arial"/>
          <w:szCs w:val="24"/>
        </w:rPr>
        <w:t xml:space="preserve"> voditeljici mjere poslala glasovnu poruku u kojoj je djelovala</w:t>
      </w:r>
      <w:r w:rsidRPr="00D279AE" w:rsidR="007E6C79">
        <w:rPr>
          <w:rFonts w:cs="Arial"/>
          <w:szCs w:val="24"/>
        </w:rPr>
        <w:t xml:space="preserve"> </w:t>
      </w:r>
      <w:r w:rsidRPr="00D279AE" w:rsidR="0000023D">
        <w:rPr>
          <w:rFonts w:cs="Arial"/>
          <w:szCs w:val="24"/>
        </w:rPr>
        <w:t>izrazito emocionalno nestabilno, plačljivo i nerazumljivo te je iznosila proturječne navode o</w:t>
      </w:r>
      <w:r w:rsidRPr="00D279AE" w:rsidR="007E6C79">
        <w:rPr>
          <w:rFonts w:cs="Arial"/>
          <w:szCs w:val="24"/>
        </w:rPr>
        <w:t xml:space="preserve"> </w:t>
      </w:r>
      <w:r w:rsidRPr="00D279AE" w:rsidR="0000023D">
        <w:rPr>
          <w:rFonts w:cs="Arial"/>
          <w:szCs w:val="24"/>
        </w:rPr>
        <w:t>tome je li izlazila iz kuće i tvrdila da joj je</w:t>
      </w:r>
      <w:r w:rsidRPr="00D279AE" w:rsidR="007E6C79">
        <w:rPr>
          <w:rFonts w:cs="Arial"/>
          <w:szCs w:val="24"/>
        </w:rPr>
        <w:t>:</w:t>
      </w:r>
      <w:r w:rsidRPr="00D279AE" w:rsidR="0000023D">
        <w:rPr>
          <w:rFonts w:cs="Arial"/>
          <w:szCs w:val="24"/>
        </w:rPr>
        <w:t xml:space="preserve"> „neka ekipa koja konzumira u tom kafiću sigurno</w:t>
      </w:r>
      <w:r w:rsidRPr="00D279AE" w:rsidR="007E6C79">
        <w:rPr>
          <w:rFonts w:cs="Arial"/>
          <w:szCs w:val="24"/>
        </w:rPr>
        <w:t xml:space="preserve"> </w:t>
      </w:r>
      <w:r w:rsidRPr="00D279AE" w:rsidR="0000023D">
        <w:rPr>
          <w:rFonts w:cs="Arial"/>
          <w:szCs w:val="24"/>
        </w:rPr>
        <w:t>ubacila kokain u piće“. Na zahtjev voditeljice mjere dostavila je nalaz testiranja urina na</w:t>
      </w:r>
      <w:r w:rsidRPr="00D279AE" w:rsidR="007E6C79">
        <w:rPr>
          <w:rFonts w:cs="Arial"/>
          <w:szCs w:val="24"/>
        </w:rPr>
        <w:t xml:space="preserve"> </w:t>
      </w:r>
      <w:r w:rsidRPr="00D279AE" w:rsidR="0000023D">
        <w:rPr>
          <w:rFonts w:cs="Arial"/>
          <w:szCs w:val="24"/>
        </w:rPr>
        <w:t>psihoaktivne tvari iz kojeg proizlazi pozitivan rezultat na</w:t>
      </w:r>
      <w:r w:rsidRPr="00D279AE" w:rsidR="007E6C79">
        <w:rPr>
          <w:rFonts w:cs="Arial"/>
          <w:szCs w:val="24"/>
        </w:rPr>
        <w:t xml:space="preserve"> kokain i amfetamin. O tome je </w:t>
      </w:r>
      <w:r w:rsidRPr="00D279AE" w:rsidR="0000023D">
        <w:rPr>
          <w:rFonts w:cs="Arial"/>
          <w:szCs w:val="24"/>
        </w:rPr>
        <w:t>voditeljica mjere obavijestila stručni tim</w:t>
      </w:r>
      <w:r w:rsidRPr="00D279AE" w:rsidR="007E6C79">
        <w:rPr>
          <w:rFonts w:cs="Arial"/>
          <w:szCs w:val="24"/>
        </w:rPr>
        <w:t xml:space="preserve"> HZSRa i majci djece ukazala na </w:t>
      </w:r>
      <w:r w:rsidRPr="00D279AE" w:rsidR="0000023D">
        <w:rPr>
          <w:rFonts w:cs="Arial"/>
          <w:szCs w:val="24"/>
        </w:rPr>
        <w:t>utjecaj konzumacije psihoaktivnih tvari na njezinu roditeljsku funkcionalnost i sposobnost</w:t>
      </w:r>
      <w:r w:rsidRPr="00D279AE" w:rsidR="007E6C79">
        <w:rPr>
          <w:rFonts w:cs="Arial"/>
          <w:szCs w:val="24"/>
        </w:rPr>
        <w:t xml:space="preserve"> </w:t>
      </w:r>
      <w:r w:rsidRPr="00D279AE" w:rsidR="0000023D">
        <w:rPr>
          <w:rFonts w:cs="Arial"/>
          <w:szCs w:val="24"/>
        </w:rPr>
        <w:t xml:space="preserve">sigurnog izvršavanja roditeljskih obveza. </w:t>
      </w:r>
      <w:r w:rsidRPr="00D279AE" w:rsidR="007E6C79">
        <w:rPr>
          <w:rFonts w:cs="Arial"/>
          <w:szCs w:val="24"/>
        </w:rPr>
        <w:t xml:space="preserve">U vezi s time podaci su da je majka djece navela da je psihoaktivne tvari </w:t>
      </w:r>
      <w:r w:rsidRPr="00D279AE" w:rsidR="0000023D">
        <w:rPr>
          <w:rFonts w:cs="Arial"/>
          <w:szCs w:val="24"/>
        </w:rPr>
        <w:t xml:space="preserve">konzumirala ranije, ali je </w:t>
      </w:r>
      <w:r w:rsidRPr="00D279AE" w:rsidR="007E6C79">
        <w:rPr>
          <w:rFonts w:cs="Arial"/>
          <w:szCs w:val="24"/>
        </w:rPr>
        <w:t xml:space="preserve">taj </w:t>
      </w:r>
      <w:r w:rsidRPr="00D279AE" w:rsidR="0000023D">
        <w:rPr>
          <w:rFonts w:cs="Arial"/>
          <w:szCs w:val="24"/>
        </w:rPr>
        <w:t>aktualni nalaz pripisala pogrešci, odbila potrebu za stručnom</w:t>
      </w:r>
      <w:r w:rsidRPr="00D279AE" w:rsidR="007E6C79">
        <w:rPr>
          <w:rFonts w:cs="Arial"/>
          <w:szCs w:val="24"/>
        </w:rPr>
        <w:t xml:space="preserve"> </w:t>
      </w:r>
      <w:r w:rsidRPr="00D279AE" w:rsidR="0000023D">
        <w:rPr>
          <w:rFonts w:cs="Arial"/>
          <w:szCs w:val="24"/>
        </w:rPr>
        <w:t>pomoći i eventualnim liječenjem te odbila preporuku voditeljice mjere da potraži pomoć</w:t>
      </w:r>
      <w:r w:rsidRPr="00D279AE" w:rsidR="007E6C79">
        <w:rPr>
          <w:rFonts w:cs="Arial"/>
          <w:szCs w:val="24"/>
        </w:rPr>
        <w:t xml:space="preserve"> </w:t>
      </w:r>
      <w:r w:rsidRPr="00D279AE" w:rsidR="0000023D">
        <w:rPr>
          <w:rFonts w:cs="Arial"/>
          <w:szCs w:val="24"/>
        </w:rPr>
        <w:t>dežurnog liječnika psihijatra radi stabilizacije.</w:t>
      </w:r>
      <w:r w:rsidRPr="00D279AE" w:rsidR="00D83E44">
        <w:rPr>
          <w:rFonts w:cs="Arial"/>
          <w:szCs w:val="24"/>
        </w:rPr>
        <w:t xml:space="preserve"> Podaci su i da je majka tijekom </w:t>
      </w:r>
      <w:r w:rsidRPr="00D279AE" w:rsidR="0000023D">
        <w:rPr>
          <w:rFonts w:cs="Arial"/>
          <w:szCs w:val="24"/>
        </w:rPr>
        <w:t>istoga</w:t>
      </w:r>
      <w:r w:rsidRPr="00D279AE" w:rsidR="00D83E44">
        <w:rPr>
          <w:rFonts w:cs="Arial"/>
          <w:szCs w:val="24"/>
        </w:rPr>
        <w:t xml:space="preserve"> dana voditeljici mjere slala </w:t>
      </w:r>
      <w:r w:rsidRPr="00D279AE" w:rsidR="0000023D">
        <w:rPr>
          <w:rFonts w:cs="Arial"/>
          <w:szCs w:val="24"/>
        </w:rPr>
        <w:t>poruke u kojima je najprije molila da se nalaz ne prosljeđuje, potom obećavala da će se</w:t>
      </w:r>
      <w:r w:rsidRPr="00D279AE" w:rsidR="00D83E44">
        <w:rPr>
          <w:rFonts w:cs="Arial"/>
          <w:szCs w:val="24"/>
        </w:rPr>
        <w:t xml:space="preserve"> </w:t>
      </w:r>
      <w:r w:rsidRPr="00D279AE" w:rsidR="0000023D">
        <w:rPr>
          <w:rFonts w:cs="Arial"/>
          <w:szCs w:val="24"/>
        </w:rPr>
        <w:t>popraviti, a naposljetku prijetila navodeći da će joj se djeca oduzeti „samo preko nje mrtve“.</w:t>
      </w:r>
    </w:p>
    <w:p w:rsidRPr="00D279AE" w:rsidR="00D83E44" w:rsidP="0000023D" w:rsidRDefault="00D83E44" w14:paraId="7CC0FD61" w14:textId="77777777">
      <w:pPr>
        <w:pStyle w:val="Bezproreda"/>
        <w:jc w:val="both"/>
        <w:rPr>
          <w:rFonts w:cs="Arial"/>
          <w:szCs w:val="24"/>
        </w:rPr>
      </w:pPr>
    </w:p>
    <w:p w:rsidRPr="00D279AE" w:rsidR="0000023D" w:rsidP="0000023D" w:rsidRDefault="00D279AE" w14:paraId="12C57D3C" w14:textId="77777777">
      <w:pPr>
        <w:pStyle w:val="Bezproreda"/>
        <w:jc w:val="both"/>
        <w:rPr>
          <w:rFonts w:cs="Arial"/>
          <w:szCs w:val="24"/>
        </w:rPr>
      </w:pPr>
      <w:r w:rsidRPr="00D279AE">
        <w:rPr>
          <w:rFonts w:cs="Arial"/>
          <w:szCs w:val="24"/>
        </w:rPr>
        <w:tab/>
        <w:t xml:space="preserve">28. </w:t>
      </w:r>
      <w:r w:rsidRPr="00D279AE" w:rsidR="00095CED">
        <w:rPr>
          <w:rFonts w:cs="Arial"/>
          <w:szCs w:val="24"/>
        </w:rPr>
        <w:t>U mišljenju stručnog tima zavoda se navodi i da je obzirom na navedene okolnosti voditeljica mjere zaključila</w:t>
      </w:r>
      <w:r w:rsidRPr="00D279AE" w:rsidR="0000023D">
        <w:rPr>
          <w:rFonts w:cs="Arial"/>
          <w:szCs w:val="24"/>
        </w:rPr>
        <w:t xml:space="preserve"> da se ne radi o izoliranom</w:t>
      </w:r>
      <w:r w:rsidRPr="00D279AE" w:rsidR="00095CED">
        <w:rPr>
          <w:rFonts w:cs="Arial"/>
          <w:szCs w:val="24"/>
        </w:rPr>
        <w:t xml:space="preserve"> </w:t>
      </w:r>
      <w:r w:rsidRPr="00D279AE" w:rsidR="0000023D">
        <w:rPr>
          <w:rFonts w:cs="Arial"/>
          <w:szCs w:val="24"/>
        </w:rPr>
        <w:t>događaju, već o nizu ponavljajućih ponašanja koja upućuju na ozbiljno narušene roditeljske</w:t>
      </w:r>
      <w:r w:rsidRPr="00D279AE" w:rsidR="00095CED">
        <w:rPr>
          <w:rFonts w:cs="Arial"/>
          <w:szCs w:val="24"/>
        </w:rPr>
        <w:t xml:space="preserve"> </w:t>
      </w:r>
      <w:r w:rsidRPr="00D279AE" w:rsidR="0000023D">
        <w:rPr>
          <w:rFonts w:cs="Arial"/>
          <w:szCs w:val="24"/>
        </w:rPr>
        <w:t>kapacitete</w:t>
      </w:r>
      <w:r w:rsidRPr="00D279AE" w:rsidR="00095CED">
        <w:rPr>
          <w:rFonts w:cs="Arial"/>
          <w:szCs w:val="24"/>
        </w:rPr>
        <w:t xml:space="preserve"> majke</w:t>
      </w:r>
      <w:r w:rsidRPr="00D279AE" w:rsidR="0000023D">
        <w:rPr>
          <w:rFonts w:cs="Arial"/>
          <w:szCs w:val="24"/>
        </w:rPr>
        <w:t xml:space="preserve"> i potrebu za žurnom procjenom aktualne razine rizika za mlt. djecu. </w:t>
      </w:r>
      <w:r w:rsidRPr="00D279AE" w:rsidR="00095CED">
        <w:rPr>
          <w:rFonts w:cs="Arial"/>
          <w:szCs w:val="24"/>
        </w:rPr>
        <w:t xml:space="preserve">Majka je i </w:t>
      </w:r>
      <w:r w:rsidRPr="00D279AE" w:rsidR="0000023D">
        <w:rPr>
          <w:rFonts w:cs="Arial"/>
          <w:szCs w:val="24"/>
        </w:rPr>
        <w:t>nadalje izrazito negativno govori</w:t>
      </w:r>
      <w:r w:rsidRPr="00D279AE" w:rsidR="00095CED">
        <w:rPr>
          <w:rFonts w:cs="Arial"/>
          <w:szCs w:val="24"/>
        </w:rPr>
        <w:t>la djeci o njihovoj baki-</w:t>
      </w:r>
      <w:r w:rsidRPr="00D279AE" w:rsidR="0000023D">
        <w:rPr>
          <w:rFonts w:cs="Arial"/>
          <w:szCs w:val="24"/>
        </w:rPr>
        <w:t xml:space="preserve"> svojoj majci, kao i o ocu</w:t>
      </w:r>
      <w:r w:rsidRPr="00D279AE" w:rsidR="00095CED">
        <w:rPr>
          <w:rFonts w:cs="Arial"/>
          <w:szCs w:val="24"/>
        </w:rPr>
        <w:t xml:space="preserve"> djece a unatoč tome š</w:t>
      </w:r>
      <w:r w:rsidRPr="00D279AE" w:rsidR="0000023D">
        <w:rPr>
          <w:rFonts w:cs="Arial"/>
          <w:szCs w:val="24"/>
        </w:rPr>
        <w:t>to joj je više puta ukazano na štetnost takvog načina komunikacije te na</w:t>
      </w:r>
      <w:r w:rsidRPr="00D279AE" w:rsidR="00095CED">
        <w:rPr>
          <w:rFonts w:cs="Arial"/>
          <w:szCs w:val="24"/>
        </w:rPr>
        <w:t xml:space="preserve"> </w:t>
      </w:r>
      <w:r w:rsidRPr="00D279AE" w:rsidR="0000023D">
        <w:rPr>
          <w:rFonts w:cs="Arial"/>
          <w:szCs w:val="24"/>
        </w:rPr>
        <w:t>činjenicu da iznošenjem negativnih sadržaja o članovima obitelji pred djecom može</w:t>
      </w:r>
    </w:p>
    <w:p w:rsidRPr="00D279AE" w:rsidR="0000023D" w:rsidP="0000023D" w:rsidRDefault="0000023D" w14:paraId="3D62182D" w14:textId="77777777">
      <w:pPr>
        <w:pStyle w:val="Bezproreda"/>
        <w:jc w:val="both"/>
        <w:rPr>
          <w:rFonts w:cs="Arial"/>
          <w:szCs w:val="24"/>
        </w:rPr>
      </w:pPr>
      <w:r w:rsidRPr="00D279AE">
        <w:rPr>
          <w:rFonts w:cs="Arial"/>
          <w:szCs w:val="24"/>
        </w:rPr>
        <w:lastRenderedPageBreak/>
        <w:t>nepovoljno utjecati na njihovo psihičko stanje, emocionalnu stabilnost te odnos s ocem i</w:t>
      </w:r>
      <w:r w:rsidRPr="00D279AE" w:rsidR="00095CED">
        <w:rPr>
          <w:rFonts w:cs="Arial"/>
          <w:szCs w:val="24"/>
        </w:rPr>
        <w:t xml:space="preserve"> </w:t>
      </w:r>
      <w:r w:rsidRPr="00D279AE">
        <w:rPr>
          <w:rFonts w:cs="Arial"/>
          <w:szCs w:val="24"/>
        </w:rPr>
        <w:t xml:space="preserve">bakom, </w:t>
      </w:r>
      <w:r w:rsidRPr="00D279AE" w:rsidR="00095CED">
        <w:rPr>
          <w:rFonts w:cs="Arial"/>
          <w:szCs w:val="24"/>
        </w:rPr>
        <w:t xml:space="preserve">podaci su da je predmetna majka i dalje </w:t>
      </w:r>
      <w:r w:rsidRPr="00D279AE">
        <w:rPr>
          <w:rFonts w:cs="Arial"/>
          <w:szCs w:val="24"/>
        </w:rPr>
        <w:t>ustra</w:t>
      </w:r>
      <w:r w:rsidRPr="00D279AE" w:rsidR="00095CED">
        <w:rPr>
          <w:rFonts w:cs="Arial"/>
          <w:szCs w:val="24"/>
        </w:rPr>
        <w:t>jala</w:t>
      </w:r>
      <w:r w:rsidRPr="00D279AE">
        <w:rPr>
          <w:rFonts w:cs="Arial"/>
          <w:szCs w:val="24"/>
        </w:rPr>
        <w:t xml:space="preserve"> u takvom ponašanju. Prema navodima bake, mlt. djeca su</w:t>
      </w:r>
      <w:r w:rsidRPr="00D279AE" w:rsidR="00095CED">
        <w:rPr>
          <w:rFonts w:cs="Arial"/>
          <w:szCs w:val="24"/>
        </w:rPr>
        <w:t xml:space="preserve"> </w:t>
      </w:r>
      <w:r w:rsidRPr="00D279AE">
        <w:rPr>
          <w:rFonts w:cs="Arial"/>
          <w:szCs w:val="24"/>
        </w:rPr>
        <w:t>uslijed navedenog opterećena, potištena i emocionalno rastrgana između majke, njezinih</w:t>
      </w:r>
      <w:r w:rsidRPr="00D279AE" w:rsidR="00095CED">
        <w:rPr>
          <w:rFonts w:cs="Arial"/>
          <w:szCs w:val="24"/>
        </w:rPr>
        <w:t xml:space="preserve"> </w:t>
      </w:r>
      <w:r w:rsidRPr="00D279AE">
        <w:rPr>
          <w:rFonts w:cs="Arial"/>
          <w:szCs w:val="24"/>
        </w:rPr>
        <w:t xml:space="preserve">nestabilnih emocionalnih stanja te vlastite privrženosti i ljubavi </w:t>
      </w:r>
      <w:r w:rsidRPr="00D279AE" w:rsidR="00095CED">
        <w:rPr>
          <w:rFonts w:cs="Arial"/>
          <w:szCs w:val="24"/>
        </w:rPr>
        <w:t>prema ocu i baki. Situacija je,prema navodima bake</w:t>
      </w:r>
      <w:r w:rsidRPr="00D279AE">
        <w:rPr>
          <w:rFonts w:cs="Arial"/>
          <w:szCs w:val="24"/>
        </w:rPr>
        <w:t xml:space="preserve"> eskalirala do te mjere da mlt. </w:t>
      </w:r>
      <w:r w:rsidR="001F338C">
        <w:rPr>
          <w:rFonts w:cs="Arial"/>
          <w:szCs w:val="24"/>
        </w:rPr>
        <w:t xml:space="preserve">M. </w:t>
      </w:r>
      <w:r w:rsidRPr="00D279AE">
        <w:rPr>
          <w:rFonts w:cs="Arial"/>
          <w:szCs w:val="24"/>
        </w:rPr>
        <w:t>ocu tijekom telefonskog</w:t>
      </w:r>
      <w:r w:rsidRPr="00D279AE" w:rsidR="00095CED">
        <w:rPr>
          <w:rFonts w:cs="Arial"/>
          <w:szCs w:val="24"/>
        </w:rPr>
        <w:t xml:space="preserve"> </w:t>
      </w:r>
      <w:r w:rsidRPr="00D279AE">
        <w:rPr>
          <w:rFonts w:cs="Arial"/>
          <w:szCs w:val="24"/>
        </w:rPr>
        <w:t>razgovora poklapa slušalicu te ga naziva pogrdnim nazivima, među ostalim „pijandurom“,</w:t>
      </w:r>
      <w:r w:rsidRPr="00D279AE" w:rsidR="00095CED">
        <w:rPr>
          <w:rFonts w:cs="Arial"/>
          <w:szCs w:val="24"/>
        </w:rPr>
        <w:t xml:space="preserve"> dok je stručni tim zavoda</w:t>
      </w:r>
      <w:r w:rsidRPr="00D279AE">
        <w:rPr>
          <w:rFonts w:cs="Arial"/>
          <w:szCs w:val="24"/>
        </w:rPr>
        <w:t xml:space="preserve"> posebno </w:t>
      </w:r>
      <w:r w:rsidRPr="00D279AE" w:rsidR="00095CED">
        <w:rPr>
          <w:rFonts w:cs="Arial"/>
          <w:szCs w:val="24"/>
        </w:rPr>
        <w:t xml:space="preserve">cijenio </w:t>
      </w:r>
      <w:r w:rsidRPr="00D279AE">
        <w:rPr>
          <w:rFonts w:cs="Arial"/>
          <w:szCs w:val="24"/>
        </w:rPr>
        <w:t>zabrinjavajući</w:t>
      </w:r>
      <w:r w:rsidRPr="00D279AE" w:rsidR="00095CED">
        <w:rPr>
          <w:rFonts w:cs="Arial"/>
          <w:szCs w:val="24"/>
        </w:rPr>
        <w:t>m navode</w:t>
      </w:r>
      <w:r w:rsidRPr="00D279AE">
        <w:rPr>
          <w:rFonts w:cs="Arial"/>
          <w:szCs w:val="24"/>
        </w:rPr>
        <w:t xml:space="preserve"> da je </w:t>
      </w:r>
      <w:r w:rsidRPr="00D279AE" w:rsidR="00095CED">
        <w:rPr>
          <w:rFonts w:cs="Arial"/>
          <w:szCs w:val="24"/>
        </w:rPr>
        <w:t xml:space="preserve">majka </w:t>
      </w:r>
      <w:r w:rsidRPr="00D279AE">
        <w:rPr>
          <w:rFonts w:cs="Arial"/>
          <w:szCs w:val="24"/>
        </w:rPr>
        <w:t xml:space="preserve">poticala mlt. </w:t>
      </w:r>
      <w:r w:rsidR="001F338C">
        <w:rPr>
          <w:rFonts w:cs="Arial"/>
          <w:szCs w:val="24"/>
        </w:rPr>
        <w:t xml:space="preserve">M. </w:t>
      </w:r>
      <w:r w:rsidRPr="00D279AE">
        <w:rPr>
          <w:rFonts w:cs="Arial"/>
          <w:szCs w:val="24"/>
        </w:rPr>
        <w:t>da ozlijedi baku,</w:t>
      </w:r>
      <w:r w:rsidRPr="00D279AE" w:rsidR="00095CED">
        <w:rPr>
          <w:rFonts w:cs="Arial"/>
          <w:szCs w:val="24"/>
        </w:rPr>
        <w:t xml:space="preserve"> </w:t>
      </w:r>
      <w:r w:rsidRPr="00D279AE">
        <w:rPr>
          <w:rFonts w:cs="Arial"/>
          <w:szCs w:val="24"/>
        </w:rPr>
        <w:t>odnosno da je</w:t>
      </w:r>
      <w:r w:rsidRPr="00D279AE" w:rsidR="00095CED">
        <w:rPr>
          <w:rFonts w:cs="Arial"/>
          <w:szCs w:val="24"/>
        </w:rPr>
        <w:t xml:space="preserve"> gurne niz stepenice. P</w:t>
      </w:r>
      <w:r w:rsidRPr="00D279AE">
        <w:rPr>
          <w:rFonts w:cs="Arial"/>
          <w:szCs w:val="24"/>
        </w:rPr>
        <w:t xml:space="preserve">rema navodima bake </w:t>
      </w:r>
      <w:r w:rsidR="001F338C">
        <w:rPr>
          <w:rFonts w:cs="Arial"/>
          <w:szCs w:val="24"/>
        </w:rPr>
        <w:t>R.</w:t>
      </w:r>
      <w:r w:rsidRPr="00D279AE">
        <w:rPr>
          <w:rFonts w:cs="Arial"/>
          <w:szCs w:val="24"/>
        </w:rPr>
        <w:t>, mlt. djeca nakon</w:t>
      </w:r>
      <w:r w:rsidRPr="00D279AE" w:rsidR="00095CED">
        <w:rPr>
          <w:rFonts w:cs="Arial"/>
          <w:szCs w:val="24"/>
        </w:rPr>
        <w:t xml:space="preserve"> </w:t>
      </w:r>
      <w:r w:rsidRPr="00D279AE">
        <w:rPr>
          <w:rFonts w:cs="Arial"/>
          <w:szCs w:val="24"/>
        </w:rPr>
        <w:t>susreta s majkom pokazuju izraženu uznemirenost i stres te su opterećena pitanjem što smiju</w:t>
      </w:r>
    </w:p>
    <w:p w:rsidRPr="00D279AE" w:rsidR="0000023D" w:rsidP="0000023D" w:rsidRDefault="0000023D" w14:paraId="774644B8" w14:textId="77777777">
      <w:pPr>
        <w:pStyle w:val="Bezproreda"/>
        <w:jc w:val="both"/>
        <w:rPr>
          <w:rFonts w:cs="Arial"/>
          <w:szCs w:val="24"/>
        </w:rPr>
      </w:pPr>
      <w:r w:rsidRPr="00D279AE">
        <w:rPr>
          <w:rFonts w:cs="Arial"/>
          <w:szCs w:val="24"/>
        </w:rPr>
        <w:t>reći drugima, a što moraju prešutjeti ili zadržati za sebe kako majka zbog njihovih izjava ne bi</w:t>
      </w:r>
      <w:r w:rsidRPr="00D279AE" w:rsidR="00095CED">
        <w:rPr>
          <w:rFonts w:cs="Arial"/>
          <w:szCs w:val="24"/>
        </w:rPr>
        <w:t xml:space="preserve"> imala problema, te su prema bakinoj procjeni, djeca dodatno opterećena majčinim </w:t>
      </w:r>
      <w:r w:rsidRPr="00D279AE">
        <w:rPr>
          <w:rFonts w:cs="Arial"/>
          <w:szCs w:val="24"/>
        </w:rPr>
        <w:t>financijskim poteškoćama i ljubavnim problemima, odnosno sadržajima i problemima koji</w:t>
      </w:r>
      <w:r w:rsidRPr="00D279AE" w:rsidR="00095CED">
        <w:rPr>
          <w:rFonts w:cs="Arial"/>
          <w:szCs w:val="24"/>
        </w:rPr>
        <w:t xml:space="preserve"> </w:t>
      </w:r>
      <w:r w:rsidRPr="00D279AE">
        <w:rPr>
          <w:rFonts w:cs="Arial"/>
          <w:szCs w:val="24"/>
        </w:rPr>
        <w:t>nisu primjereni njihovoj dobi i koje ne bi trebala nositi na način na koji ih trenutno</w:t>
      </w:r>
      <w:r w:rsidRPr="00D279AE" w:rsidR="00095CED">
        <w:rPr>
          <w:rFonts w:cs="Arial"/>
          <w:szCs w:val="24"/>
        </w:rPr>
        <w:t xml:space="preserve"> </w:t>
      </w:r>
      <w:r w:rsidRPr="00D279AE">
        <w:rPr>
          <w:rFonts w:cs="Arial"/>
          <w:szCs w:val="24"/>
        </w:rPr>
        <w:t xml:space="preserve">doživljavaju. </w:t>
      </w:r>
      <w:r w:rsidRPr="00D279AE" w:rsidR="00095CED">
        <w:rPr>
          <w:rFonts w:cs="Arial"/>
          <w:szCs w:val="24"/>
        </w:rPr>
        <w:t>Razvidno je da je nastavno navedenom</w:t>
      </w:r>
      <w:r w:rsidRPr="00D279AE">
        <w:rPr>
          <w:rFonts w:cs="Arial"/>
          <w:szCs w:val="24"/>
        </w:rPr>
        <w:t xml:space="preserve"> a imajući u vidu učestalost i intenzitet iznošenja negativnih</w:t>
      </w:r>
      <w:r w:rsidRPr="00D279AE" w:rsidR="00095CED">
        <w:rPr>
          <w:rFonts w:cs="Arial"/>
          <w:szCs w:val="24"/>
        </w:rPr>
        <w:t xml:space="preserve"> </w:t>
      </w:r>
      <w:r w:rsidRPr="00D279AE">
        <w:rPr>
          <w:rFonts w:cs="Arial"/>
          <w:szCs w:val="24"/>
        </w:rPr>
        <w:t>sadržaja pred mlt. djecom, njihov emocionalni doživljaj nakon kontakata s majkom te osobito</w:t>
      </w:r>
      <w:r w:rsidRPr="00D279AE" w:rsidR="00095CED">
        <w:rPr>
          <w:rFonts w:cs="Arial"/>
          <w:szCs w:val="24"/>
        </w:rPr>
        <w:t xml:space="preserve"> </w:t>
      </w:r>
      <w:r w:rsidRPr="00D279AE">
        <w:rPr>
          <w:rFonts w:cs="Arial"/>
          <w:szCs w:val="24"/>
        </w:rPr>
        <w:t>navode o poticanju mlt. Mije na fizičko ozljeđivanje bake, voditeljica mjere smatra</w:t>
      </w:r>
      <w:r w:rsidRPr="00D279AE" w:rsidR="00095CED">
        <w:rPr>
          <w:rFonts w:cs="Arial"/>
          <w:szCs w:val="24"/>
        </w:rPr>
        <w:t>la</w:t>
      </w:r>
      <w:r w:rsidRPr="00D279AE">
        <w:rPr>
          <w:rFonts w:cs="Arial"/>
          <w:szCs w:val="24"/>
        </w:rPr>
        <w:t xml:space="preserve"> potrebnim</w:t>
      </w:r>
      <w:r w:rsidRPr="00D279AE" w:rsidR="00095CED">
        <w:rPr>
          <w:rFonts w:cs="Arial"/>
          <w:szCs w:val="24"/>
        </w:rPr>
        <w:t xml:space="preserve"> </w:t>
      </w:r>
      <w:r w:rsidRPr="00D279AE">
        <w:rPr>
          <w:rFonts w:cs="Arial"/>
          <w:szCs w:val="24"/>
        </w:rPr>
        <w:t>ponoviti procjenu poduzimanja dodatnih mjera za zaštitu mlt. djece, uključujući mogućnost da</w:t>
      </w:r>
    </w:p>
    <w:p w:rsidRPr="00D279AE" w:rsidR="0000023D" w:rsidP="0000023D" w:rsidRDefault="0000023D" w14:paraId="5DC746E5" w14:textId="77777777">
      <w:pPr>
        <w:pStyle w:val="Bezproreda"/>
        <w:jc w:val="both"/>
        <w:rPr>
          <w:rFonts w:cs="Arial"/>
          <w:szCs w:val="24"/>
        </w:rPr>
      </w:pPr>
      <w:r w:rsidRPr="00D279AE">
        <w:rPr>
          <w:rFonts w:cs="Arial"/>
          <w:szCs w:val="24"/>
        </w:rPr>
        <w:t>se kontakti majke s mlt. djecom određeno vrijeme odvijaju uz nadzor stručne osobe, odnosno</w:t>
      </w:r>
      <w:r w:rsidRPr="00D279AE" w:rsidR="00095CED">
        <w:rPr>
          <w:rFonts w:cs="Arial"/>
          <w:szCs w:val="24"/>
        </w:rPr>
        <w:t xml:space="preserve"> </w:t>
      </w:r>
      <w:r w:rsidRPr="00D279AE">
        <w:rPr>
          <w:rFonts w:cs="Arial"/>
          <w:szCs w:val="24"/>
        </w:rPr>
        <w:t>da se procjeni da je majka osvijestila štetnost svojeg ponašanja i da je u stanju ostvarivati</w:t>
      </w:r>
      <w:r w:rsidRPr="00D279AE" w:rsidR="00095CED">
        <w:rPr>
          <w:rFonts w:cs="Arial"/>
          <w:szCs w:val="24"/>
        </w:rPr>
        <w:t xml:space="preserve"> </w:t>
      </w:r>
      <w:r w:rsidRPr="00D279AE">
        <w:rPr>
          <w:rFonts w:cs="Arial"/>
          <w:szCs w:val="24"/>
        </w:rPr>
        <w:t>kontakt s mlt. djecom na način koji neće ugrožavati njihovu emocionalnu dobrobit. Nadalje,</w:t>
      </w:r>
      <w:r w:rsidRPr="00D279AE" w:rsidR="00095CED">
        <w:rPr>
          <w:rFonts w:cs="Arial"/>
          <w:szCs w:val="24"/>
        </w:rPr>
        <w:t xml:space="preserve"> podaci su da je i baka po majci </w:t>
      </w:r>
      <w:r w:rsidRPr="00D279AE">
        <w:rPr>
          <w:rFonts w:cs="Arial"/>
          <w:szCs w:val="24"/>
        </w:rPr>
        <w:t>također izražava</w:t>
      </w:r>
      <w:r w:rsidRPr="00D279AE" w:rsidR="00095CED">
        <w:rPr>
          <w:rFonts w:cs="Arial"/>
          <w:szCs w:val="24"/>
        </w:rPr>
        <w:t>la</w:t>
      </w:r>
      <w:r w:rsidRPr="00D279AE">
        <w:rPr>
          <w:rFonts w:cs="Arial"/>
          <w:szCs w:val="24"/>
        </w:rPr>
        <w:t xml:space="preserve"> strah od moguće reakcije majke</w:t>
      </w:r>
      <w:r w:rsidRPr="00D279AE" w:rsidR="00095CED">
        <w:rPr>
          <w:rFonts w:cs="Arial"/>
          <w:szCs w:val="24"/>
        </w:rPr>
        <w:t xml:space="preserve"> djece</w:t>
      </w:r>
      <w:r w:rsidRPr="00D279AE">
        <w:rPr>
          <w:rFonts w:cs="Arial"/>
          <w:szCs w:val="24"/>
        </w:rPr>
        <w:t xml:space="preserve"> na eventualno</w:t>
      </w:r>
      <w:r w:rsidRPr="00D279AE" w:rsidR="00095CED">
        <w:rPr>
          <w:rFonts w:cs="Arial"/>
          <w:szCs w:val="24"/>
        </w:rPr>
        <w:t xml:space="preserve"> </w:t>
      </w:r>
      <w:r w:rsidRPr="00D279AE">
        <w:rPr>
          <w:rFonts w:cs="Arial"/>
          <w:szCs w:val="24"/>
        </w:rPr>
        <w:t>poduzimanje dodatnih m</w:t>
      </w:r>
      <w:r w:rsidRPr="00D279AE" w:rsidR="004C31D2">
        <w:rPr>
          <w:rFonts w:cs="Arial"/>
          <w:szCs w:val="24"/>
        </w:rPr>
        <w:t>jera zaštite mlt. djece (iz nadležnosti zavoda) te baka navodila da st</w:t>
      </w:r>
      <w:r w:rsidRPr="00D279AE">
        <w:rPr>
          <w:rFonts w:cs="Arial"/>
          <w:szCs w:val="24"/>
        </w:rPr>
        <w:t xml:space="preserve">rahuje da bi </w:t>
      </w:r>
      <w:r w:rsidRPr="00D279AE" w:rsidR="004C31D2">
        <w:rPr>
          <w:rFonts w:cs="Arial"/>
          <w:szCs w:val="24"/>
        </w:rPr>
        <w:t xml:space="preserve">majka djece </w:t>
      </w:r>
      <w:r w:rsidRPr="00D279AE">
        <w:rPr>
          <w:rFonts w:cs="Arial"/>
          <w:szCs w:val="24"/>
        </w:rPr>
        <w:t>mogla</w:t>
      </w:r>
    </w:p>
    <w:p w:rsidRPr="00D279AE" w:rsidR="0000023D" w:rsidP="0000023D" w:rsidRDefault="004C31D2" w14:paraId="40F7A95D" w14:textId="77777777">
      <w:pPr>
        <w:pStyle w:val="Bezproreda"/>
        <w:jc w:val="both"/>
        <w:rPr>
          <w:rFonts w:cs="Arial"/>
          <w:szCs w:val="24"/>
        </w:rPr>
      </w:pPr>
      <w:r w:rsidRPr="00D279AE">
        <w:rPr>
          <w:rFonts w:cs="Arial"/>
          <w:szCs w:val="24"/>
        </w:rPr>
        <w:t>doći na bakino</w:t>
      </w:r>
      <w:r w:rsidRPr="00D279AE" w:rsidR="0000023D">
        <w:rPr>
          <w:rFonts w:cs="Arial"/>
          <w:szCs w:val="24"/>
        </w:rPr>
        <w:t xml:space="preserve"> radno mjesto i tamo </w:t>
      </w:r>
      <w:r w:rsidRPr="00D279AE">
        <w:rPr>
          <w:rFonts w:cs="Arial"/>
          <w:szCs w:val="24"/>
        </w:rPr>
        <w:t>je verbalno ili fizički napasti pa je baka savjetovana da u s</w:t>
      </w:r>
      <w:r w:rsidRPr="00D279AE" w:rsidR="0000023D">
        <w:rPr>
          <w:rFonts w:cs="Arial"/>
          <w:szCs w:val="24"/>
        </w:rPr>
        <w:t>lučaju</w:t>
      </w:r>
      <w:r w:rsidRPr="00D279AE">
        <w:rPr>
          <w:rFonts w:cs="Arial"/>
          <w:szCs w:val="24"/>
        </w:rPr>
        <w:t xml:space="preserve"> toga </w:t>
      </w:r>
      <w:r w:rsidRPr="00D279AE" w:rsidR="0000023D">
        <w:rPr>
          <w:rFonts w:cs="Arial"/>
          <w:szCs w:val="24"/>
        </w:rPr>
        <w:t>kontaktira nadležnu policijsku postaju.</w:t>
      </w:r>
      <w:r w:rsidRPr="00D279AE">
        <w:rPr>
          <w:rFonts w:cs="Arial"/>
          <w:szCs w:val="24"/>
        </w:rPr>
        <w:t xml:space="preserve">Podaci su i da je baka izrazila </w:t>
      </w:r>
      <w:r w:rsidRPr="00D279AE" w:rsidR="0000023D">
        <w:rPr>
          <w:rFonts w:cs="Arial"/>
          <w:szCs w:val="24"/>
        </w:rPr>
        <w:t>zabrinutost</w:t>
      </w:r>
      <w:r w:rsidRPr="00D279AE">
        <w:rPr>
          <w:rFonts w:cs="Arial"/>
          <w:szCs w:val="24"/>
        </w:rPr>
        <w:t xml:space="preserve"> </w:t>
      </w:r>
      <w:r w:rsidRPr="00D279AE" w:rsidR="0000023D">
        <w:rPr>
          <w:rFonts w:cs="Arial"/>
          <w:szCs w:val="24"/>
        </w:rPr>
        <w:t xml:space="preserve">vezano uz korištenje sredstava koja se isplaćuju majci </w:t>
      </w:r>
      <w:r w:rsidR="001F338C">
        <w:rPr>
          <w:rFonts w:cs="Arial"/>
          <w:szCs w:val="24"/>
        </w:rPr>
        <w:t xml:space="preserve">N. </w:t>
      </w:r>
      <w:r w:rsidRPr="00D279AE" w:rsidR="0000023D">
        <w:rPr>
          <w:rFonts w:cs="Arial"/>
          <w:szCs w:val="24"/>
        </w:rPr>
        <w:t>za uzdržavanja djece i dječjih</w:t>
      </w:r>
      <w:r w:rsidRPr="00D279AE">
        <w:rPr>
          <w:rFonts w:cs="Arial"/>
          <w:szCs w:val="24"/>
        </w:rPr>
        <w:t xml:space="preserve"> doplataka te da baka s</w:t>
      </w:r>
      <w:r w:rsidRPr="00D279AE" w:rsidR="0000023D">
        <w:rPr>
          <w:rFonts w:cs="Arial"/>
          <w:szCs w:val="24"/>
        </w:rPr>
        <w:t>matra da navedena sredstva predstavljaju sredst</w:t>
      </w:r>
      <w:r w:rsidRPr="00D279AE">
        <w:rPr>
          <w:rFonts w:cs="Arial"/>
          <w:szCs w:val="24"/>
        </w:rPr>
        <w:t xml:space="preserve">va namijenjena djeci te izrazila </w:t>
      </w:r>
      <w:r w:rsidRPr="00D279AE" w:rsidR="0000023D">
        <w:rPr>
          <w:rFonts w:cs="Arial"/>
          <w:szCs w:val="24"/>
        </w:rPr>
        <w:t xml:space="preserve">sumnju da ih </w:t>
      </w:r>
      <w:r w:rsidRPr="00D279AE">
        <w:rPr>
          <w:rFonts w:cs="Arial"/>
          <w:szCs w:val="24"/>
        </w:rPr>
        <w:t xml:space="preserve">majka djece </w:t>
      </w:r>
      <w:r w:rsidRPr="00D279AE" w:rsidR="0000023D">
        <w:rPr>
          <w:rFonts w:cs="Arial"/>
          <w:szCs w:val="24"/>
        </w:rPr>
        <w:t xml:space="preserve"> ne koristi u cijelosti za potrebe mlt. djece.</w:t>
      </w:r>
    </w:p>
    <w:p w:rsidRPr="00D279AE" w:rsidR="004C31D2" w:rsidP="0000023D" w:rsidRDefault="004C31D2" w14:paraId="78293D62" w14:textId="77777777">
      <w:pPr>
        <w:pStyle w:val="Bezproreda"/>
        <w:jc w:val="both"/>
        <w:rPr>
          <w:rFonts w:cs="Arial"/>
          <w:szCs w:val="24"/>
        </w:rPr>
      </w:pPr>
    </w:p>
    <w:p w:rsidRPr="00D279AE" w:rsidR="000C7312" w:rsidP="0000023D" w:rsidRDefault="00D279AE" w14:paraId="6124C851" w14:textId="77777777">
      <w:pPr>
        <w:pStyle w:val="Bezproreda"/>
        <w:jc w:val="both"/>
        <w:rPr>
          <w:rFonts w:cs="Arial"/>
          <w:szCs w:val="24"/>
        </w:rPr>
      </w:pPr>
      <w:r w:rsidRPr="00D279AE">
        <w:rPr>
          <w:rFonts w:cs="Arial"/>
          <w:szCs w:val="24"/>
        </w:rPr>
        <w:tab/>
        <w:t xml:space="preserve">29. </w:t>
      </w:r>
      <w:r w:rsidRPr="00D279AE" w:rsidR="001E5FC7">
        <w:rPr>
          <w:rFonts w:cs="Arial"/>
          <w:szCs w:val="24"/>
        </w:rPr>
        <w:t xml:space="preserve">Dalje su podaci da je </w:t>
      </w:r>
      <w:r w:rsidR="001F338C">
        <w:rPr>
          <w:rFonts w:cs="Arial"/>
          <w:szCs w:val="24"/>
        </w:rPr>
        <w:t>…..</w:t>
      </w:r>
      <w:r w:rsidRPr="00D279AE" w:rsidR="001E5FC7">
        <w:rPr>
          <w:rFonts w:cs="Arial"/>
          <w:szCs w:val="24"/>
        </w:rPr>
        <w:t>.g</w:t>
      </w:r>
      <w:r w:rsidRPr="00D279AE" w:rsidR="0000023D">
        <w:rPr>
          <w:rFonts w:cs="Arial"/>
          <w:szCs w:val="24"/>
        </w:rPr>
        <w:t xml:space="preserve"> stručni tim </w:t>
      </w:r>
      <w:r w:rsidRPr="00D279AE" w:rsidR="001E5FC7">
        <w:rPr>
          <w:rFonts w:cs="Arial"/>
          <w:szCs w:val="24"/>
        </w:rPr>
        <w:t xml:space="preserve"> HZSR-a  PU </w:t>
      </w:r>
      <w:r w:rsidR="001F338C">
        <w:rPr>
          <w:rFonts w:cs="Arial"/>
          <w:szCs w:val="24"/>
        </w:rPr>
        <w:t xml:space="preserve">S. </w:t>
      </w:r>
      <w:r w:rsidRPr="00D279AE" w:rsidR="0000023D">
        <w:rPr>
          <w:rFonts w:cs="Arial"/>
          <w:szCs w:val="24"/>
        </w:rPr>
        <w:t>uz pratnju policijskih službenika, obavio terenski</w:t>
      </w:r>
      <w:r w:rsidRPr="00D279AE" w:rsidR="001E5FC7">
        <w:rPr>
          <w:rFonts w:cs="Arial"/>
          <w:szCs w:val="24"/>
        </w:rPr>
        <w:t xml:space="preserve"> </w:t>
      </w:r>
      <w:r w:rsidRPr="00D279AE" w:rsidR="0000023D">
        <w:rPr>
          <w:rFonts w:cs="Arial"/>
          <w:szCs w:val="24"/>
        </w:rPr>
        <w:t>izvid u kućanstvo</w:t>
      </w:r>
      <w:r w:rsidRPr="00D279AE" w:rsidR="001E5FC7">
        <w:rPr>
          <w:rFonts w:cs="Arial"/>
          <w:szCs w:val="24"/>
        </w:rPr>
        <w:t xml:space="preserve"> predmetne</w:t>
      </w:r>
      <w:r w:rsidRPr="00D279AE" w:rsidR="0000023D">
        <w:rPr>
          <w:rFonts w:cs="Arial"/>
          <w:szCs w:val="24"/>
        </w:rPr>
        <w:t xml:space="preserve"> majke</w:t>
      </w:r>
      <w:r w:rsidRPr="00D279AE" w:rsidR="001E5FC7">
        <w:rPr>
          <w:rFonts w:cs="Arial"/>
          <w:szCs w:val="24"/>
        </w:rPr>
        <w:t xml:space="preserve"> </w:t>
      </w:r>
      <w:r w:rsidRPr="00D279AE" w:rsidR="0000023D">
        <w:rPr>
          <w:rFonts w:cs="Arial"/>
          <w:szCs w:val="24"/>
        </w:rPr>
        <w:t xml:space="preserve"> sa svrhom provedbe mjer</w:t>
      </w:r>
      <w:r w:rsidRPr="00D279AE" w:rsidR="001E5FC7">
        <w:rPr>
          <w:rFonts w:cs="Arial"/>
          <w:szCs w:val="24"/>
        </w:rPr>
        <w:t xml:space="preserve">e žurnog izdvajanja i smještaja djeteta izvan obitelji te je zatečena u stanu samo ona, djeca u školi, te su </w:t>
      </w:r>
      <w:r w:rsidRPr="00D279AE" w:rsidR="0000023D">
        <w:rPr>
          <w:rFonts w:cs="Arial"/>
          <w:szCs w:val="24"/>
        </w:rPr>
        <w:t>z</w:t>
      </w:r>
      <w:r w:rsidRPr="00D279AE" w:rsidR="001E5FC7">
        <w:rPr>
          <w:rFonts w:cs="Arial"/>
          <w:szCs w:val="24"/>
        </w:rPr>
        <w:t xml:space="preserve">atečeni neprimjereni stambeni uvjeti, </w:t>
      </w:r>
      <w:r w:rsidRPr="00D279AE" w:rsidR="0000023D">
        <w:rPr>
          <w:rFonts w:cs="Arial"/>
          <w:szCs w:val="24"/>
        </w:rPr>
        <w:t>dosta zagušljivo, vruće te se osjećao</w:t>
      </w:r>
      <w:r w:rsidRPr="00D279AE" w:rsidR="001E5FC7">
        <w:rPr>
          <w:rFonts w:cs="Arial"/>
          <w:szCs w:val="24"/>
        </w:rPr>
        <w:t xml:space="preserve"> neugodan miris v</w:t>
      </w:r>
      <w:r w:rsidRPr="00D279AE" w:rsidR="0000023D">
        <w:rPr>
          <w:rFonts w:cs="Arial"/>
          <w:szCs w:val="24"/>
        </w:rPr>
        <w:t>jerojatno posljedica neodržavanja stambenih uvjeta.</w:t>
      </w:r>
      <w:r w:rsidRPr="00D279AE">
        <w:rPr>
          <w:rFonts w:cs="Arial"/>
          <w:szCs w:val="24"/>
        </w:rPr>
        <w:t xml:space="preserve"> </w:t>
      </w:r>
      <w:r w:rsidRPr="00D279AE" w:rsidR="001E5FC7">
        <w:rPr>
          <w:rFonts w:cs="Arial"/>
          <w:szCs w:val="24"/>
        </w:rPr>
        <w:t xml:space="preserve">Utvrđeno je da su spavaće sobe </w:t>
      </w:r>
      <w:r w:rsidRPr="00D279AE" w:rsidR="0000023D">
        <w:rPr>
          <w:rFonts w:cs="Arial"/>
          <w:szCs w:val="24"/>
        </w:rPr>
        <w:t>neuredne i zapu</w:t>
      </w:r>
      <w:r w:rsidRPr="00D279AE" w:rsidR="001E5FC7">
        <w:rPr>
          <w:rFonts w:cs="Arial"/>
          <w:szCs w:val="24"/>
        </w:rPr>
        <w:t xml:space="preserve">štene, dječje svari i odjeća razbacane po sobi, kupaonice </w:t>
      </w:r>
      <w:r w:rsidRPr="00D279AE" w:rsidR="0000023D">
        <w:rPr>
          <w:rFonts w:cs="Arial"/>
          <w:szCs w:val="24"/>
        </w:rPr>
        <w:t>također</w:t>
      </w:r>
      <w:r w:rsidRPr="00D279AE" w:rsidR="001E5FC7">
        <w:rPr>
          <w:rFonts w:cs="Arial"/>
          <w:szCs w:val="24"/>
        </w:rPr>
        <w:t xml:space="preserve"> </w:t>
      </w:r>
      <w:r w:rsidRPr="00D279AE" w:rsidR="0000023D">
        <w:rPr>
          <w:rFonts w:cs="Arial"/>
          <w:szCs w:val="24"/>
        </w:rPr>
        <w:t>higijenski zap</w:t>
      </w:r>
      <w:r w:rsidRPr="00D279AE" w:rsidR="000C7312">
        <w:rPr>
          <w:rFonts w:cs="Arial"/>
          <w:szCs w:val="24"/>
        </w:rPr>
        <w:t xml:space="preserve">uštene. Podaci su da je majka u </w:t>
      </w:r>
      <w:r w:rsidRPr="00D279AE" w:rsidR="0000023D">
        <w:rPr>
          <w:rFonts w:cs="Arial"/>
          <w:szCs w:val="24"/>
        </w:rPr>
        <w:t>kontaktu bila dosta povišena, uznemirena,</w:t>
      </w:r>
      <w:r w:rsidRPr="00D279AE" w:rsidR="000C7312">
        <w:rPr>
          <w:rFonts w:cs="Arial"/>
          <w:szCs w:val="24"/>
        </w:rPr>
        <w:t xml:space="preserve"> </w:t>
      </w:r>
      <w:r w:rsidRPr="00D279AE" w:rsidR="0000023D">
        <w:rPr>
          <w:rFonts w:cs="Arial"/>
          <w:szCs w:val="24"/>
        </w:rPr>
        <w:t>psihomotorno nemirna, vidljivi</w:t>
      </w:r>
      <w:r w:rsidRPr="00D279AE" w:rsidR="000C7312">
        <w:rPr>
          <w:rFonts w:cs="Arial"/>
          <w:szCs w:val="24"/>
        </w:rPr>
        <w:t xml:space="preserve"> bili </w:t>
      </w:r>
      <w:r w:rsidRPr="00D279AE" w:rsidR="0000023D">
        <w:rPr>
          <w:rFonts w:cs="Arial"/>
          <w:szCs w:val="24"/>
        </w:rPr>
        <w:t>nekontrolirani pok</w:t>
      </w:r>
      <w:r w:rsidRPr="00D279AE" w:rsidR="000C7312">
        <w:rPr>
          <w:rFonts w:cs="Arial"/>
          <w:szCs w:val="24"/>
        </w:rPr>
        <w:t>reti vilice, zapuštene higijene, da je s</w:t>
      </w:r>
      <w:r w:rsidRPr="00D279AE" w:rsidR="0000023D">
        <w:rPr>
          <w:rFonts w:cs="Arial"/>
          <w:szCs w:val="24"/>
        </w:rPr>
        <w:t>uočena s</w:t>
      </w:r>
      <w:r w:rsidRPr="00D279AE" w:rsidR="000C7312">
        <w:rPr>
          <w:rFonts w:cs="Arial"/>
          <w:szCs w:val="24"/>
        </w:rPr>
        <w:t xml:space="preserve"> </w:t>
      </w:r>
      <w:r w:rsidRPr="00D279AE" w:rsidR="0000023D">
        <w:rPr>
          <w:rFonts w:cs="Arial"/>
          <w:szCs w:val="24"/>
        </w:rPr>
        <w:t>informacijama koje stručni tim posjeduje, kao i s č</w:t>
      </w:r>
      <w:r w:rsidRPr="00D279AE" w:rsidR="000C7312">
        <w:rPr>
          <w:rFonts w:cs="Arial"/>
          <w:szCs w:val="24"/>
        </w:rPr>
        <w:t xml:space="preserve">injenicom da navedene okolnosti </w:t>
      </w:r>
      <w:r w:rsidRPr="00D279AE" w:rsidR="0000023D">
        <w:rPr>
          <w:rFonts w:cs="Arial"/>
          <w:szCs w:val="24"/>
        </w:rPr>
        <w:t xml:space="preserve">predstavljaju rizik za mlt. djecu, majka </w:t>
      </w:r>
      <w:r w:rsidRPr="00D279AE" w:rsidR="000C7312">
        <w:rPr>
          <w:rFonts w:cs="Arial"/>
          <w:szCs w:val="24"/>
        </w:rPr>
        <w:t xml:space="preserve">je </w:t>
      </w:r>
      <w:r w:rsidRPr="00D279AE" w:rsidR="0000023D">
        <w:rPr>
          <w:rFonts w:cs="Arial"/>
          <w:szCs w:val="24"/>
        </w:rPr>
        <w:t>reagira</w:t>
      </w:r>
      <w:r w:rsidRPr="00D279AE" w:rsidR="000C7312">
        <w:rPr>
          <w:rFonts w:cs="Arial"/>
          <w:szCs w:val="24"/>
        </w:rPr>
        <w:t>la</w:t>
      </w:r>
      <w:r w:rsidRPr="00D279AE" w:rsidR="0000023D">
        <w:rPr>
          <w:rFonts w:cs="Arial"/>
          <w:szCs w:val="24"/>
        </w:rPr>
        <w:t xml:space="preserve"> dodatno povišeno, pri čemu je</w:t>
      </w:r>
      <w:r w:rsidRPr="00D279AE" w:rsidR="000C7312">
        <w:rPr>
          <w:rFonts w:cs="Arial"/>
          <w:szCs w:val="24"/>
        </w:rPr>
        <w:t xml:space="preserve"> bila </w:t>
      </w:r>
      <w:r w:rsidRPr="00D279AE" w:rsidR="0000023D">
        <w:rPr>
          <w:rFonts w:cs="Arial"/>
          <w:szCs w:val="24"/>
        </w:rPr>
        <w:t>usmjerena</w:t>
      </w:r>
      <w:r w:rsidRPr="00D279AE" w:rsidR="000C7312">
        <w:rPr>
          <w:rFonts w:cs="Arial"/>
          <w:szCs w:val="24"/>
        </w:rPr>
        <w:t xml:space="preserve"> na nadležnu socijalnu radnicu a nakon što je bila </w:t>
      </w:r>
      <w:r w:rsidRPr="00D279AE" w:rsidR="0000023D">
        <w:rPr>
          <w:rFonts w:cs="Arial"/>
          <w:szCs w:val="24"/>
        </w:rPr>
        <w:t>informirana da će mlt. djeca prema</w:t>
      </w:r>
      <w:r w:rsidRPr="00D279AE" w:rsidR="000C7312">
        <w:rPr>
          <w:rFonts w:cs="Arial"/>
          <w:szCs w:val="24"/>
        </w:rPr>
        <w:t xml:space="preserve"> </w:t>
      </w:r>
      <w:r w:rsidRPr="00D279AE" w:rsidR="0000023D">
        <w:rPr>
          <w:rFonts w:cs="Arial"/>
          <w:szCs w:val="24"/>
        </w:rPr>
        <w:t xml:space="preserve">procjeni stručnog tima </w:t>
      </w:r>
      <w:r w:rsidRPr="00D279AE" w:rsidR="000C7312">
        <w:rPr>
          <w:rFonts w:cs="Arial"/>
          <w:szCs w:val="24"/>
        </w:rPr>
        <w:t xml:space="preserve">zavoda </w:t>
      </w:r>
      <w:r w:rsidRPr="00D279AE" w:rsidR="0000023D">
        <w:rPr>
          <w:rFonts w:cs="Arial"/>
          <w:szCs w:val="24"/>
        </w:rPr>
        <w:t>privremeno biti povjerena na skrb njenoj majci,</w:t>
      </w:r>
      <w:r w:rsidRPr="00D279AE" w:rsidR="000C7312">
        <w:rPr>
          <w:rFonts w:cs="Arial"/>
          <w:szCs w:val="24"/>
        </w:rPr>
        <w:t>tj.baki</w:t>
      </w:r>
      <w:r w:rsidRPr="00D279AE" w:rsidR="0000023D">
        <w:rPr>
          <w:rFonts w:cs="Arial"/>
          <w:szCs w:val="24"/>
        </w:rPr>
        <w:t xml:space="preserve"> </w:t>
      </w:r>
      <w:r w:rsidR="001F338C">
        <w:rPr>
          <w:rFonts w:cs="Arial"/>
          <w:szCs w:val="24"/>
        </w:rPr>
        <w:t>R.</w:t>
      </w:r>
      <w:r w:rsidRPr="00D279AE" w:rsidR="0000023D">
        <w:rPr>
          <w:rFonts w:cs="Arial"/>
          <w:szCs w:val="24"/>
        </w:rPr>
        <w:t xml:space="preserve">, </w:t>
      </w:r>
      <w:r w:rsidRPr="00D279AE" w:rsidR="000C7312">
        <w:rPr>
          <w:rFonts w:cs="Arial"/>
          <w:szCs w:val="24"/>
        </w:rPr>
        <w:t xml:space="preserve">podaci su da je </w:t>
      </w:r>
      <w:r w:rsidRPr="00D279AE" w:rsidR="0000023D">
        <w:rPr>
          <w:rFonts w:cs="Arial"/>
          <w:szCs w:val="24"/>
        </w:rPr>
        <w:t>majka</w:t>
      </w:r>
      <w:r w:rsidRPr="00D279AE" w:rsidR="000C7312">
        <w:rPr>
          <w:rFonts w:cs="Arial"/>
          <w:szCs w:val="24"/>
        </w:rPr>
        <w:t xml:space="preserve"> burno </w:t>
      </w:r>
      <w:r w:rsidRPr="00D279AE" w:rsidR="0000023D">
        <w:rPr>
          <w:rFonts w:cs="Arial"/>
          <w:szCs w:val="24"/>
        </w:rPr>
        <w:t>reagira</w:t>
      </w:r>
      <w:r w:rsidRPr="00D279AE" w:rsidR="000C7312">
        <w:rPr>
          <w:rFonts w:cs="Arial"/>
          <w:szCs w:val="24"/>
        </w:rPr>
        <w:t xml:space="preserve">la, </w:t>
      </w:r>
      <w:r w:rsidRPr="00D279AE" w:rsidR="0000023D">
        <w:rPr>
          <w:rFonts w:cs="Arial"/>
          <w:szCs w:val="24"/>
        </w:rPr>
        <w:t>inzistira</w:t>
      </w:r>
      <w:r w:rsidRPr="00D279AE" w:rsidR="000C7312">
        <w:rPr>
          <w:rFonts w:cs="Arial"/>
          <w:szCs w:val="24"/>
        </w:rPr>
        <w:t>la</w:t>
      </w:r>
      <w:r w:rsidRPr="00D279AE" w:rsidR="0000023D">
        <w:rPr>
          <w:rFonts w:cs="Arial"/>
          <w:szCs w:val="24"/>
        </w:rPr>
        <w:t xml:space="preserve"> da zove supr</w:t>
      </w:r>
      <w:r w:rsidRPr="00D279AE" w:rsidR="000C7312">
        <w:rPr>
          <w:rFonts w:cs="Arial"/>
          <w:szCs w:val="24"/>
        </w:rPr>
        <w:t xml:space="preserve">uga svoje sestre, </w:t>
      </w:r>
      <w:r w:rsidR="001F338C">
        <w:rPr>
          <w:rFonts w:cs="Arial"/>
          <w:szCs w:val="24"/>
        </w:rPr>
        <w:t>P. S.</w:t>
      </w:r>
      <w:r w:rsidRPr="00D279AE" w:rsidR="000C7312">
        <w:rPr>
          <w:rFonts w:cs="Arial"/>
          <w:szCs w:val="24"/>
        </w:rPr>
        <w:t>, bila u</w:t>
      </w:r>
      <w:r w:rsidRPr="00D279AE" w:rsidR="0000023D">
        <w:rPr>
          <w:rFonts w:cs="Arial"/>
          <w:szCs w:val="24"/>
        </w:rPr>
        <w:t>pozorena u</w:t>
      </w:r>
      <w:r w:rsidRPr="00D279AE" w:rsidR="000C7312">
        <w:rPr>
          <w:rFonts w:cs="Arial"/>
          <w:szCs w:val="24"/>
        </w:rPr>
        <w:t xml:space="preserve"> </w:t>
      </w:r>
      <w:r w:rsidRPr="00D279AE" w:rsidR="0000023D">
        <w:rPr>
          <w:rFonts w:cs="Arial"/>
          <w:szCs w:val="24"/>
        </w:rPr>
        <w:t xml:space="preserve">više navrata od strane policijskih djelatnika te stručnog tima </w:t>
      </w:r>
      <w:r w:rsidRPr="00D279AE" w:rsidR="000C7312">
        <w:rPr>
          <w:rFonts w:cs="Arial"/>
          <w:szCs w:val="24"/>
        </w:rPr>
        <w:t xml:space="preserve">zavoda </w:t>
      </w:r>
      <w:r w:rsidRPr="00D279AE" w:rsidR="0000023D">
        <w:rPr>
          <w:rFonts w:cs="Arial"/>
          <w:szCs w:val="24"/>
        </w:rPr>
        <w:t>da isti nije stranka u postupku te</w:t>
      </w:r>
      <w:r w:rsidRPr="00D279AE" w:rsidR="000C7312">
        <w:rPr>
          <w:rFonts w:cs="Arial"/>
          <w:szCs w:val="24"/>
        </w:rPr>
        <w:t xml:space="preserve"> da ga </w:t>
      </w:r>
      <w:r w:rsidRPr="00D279AE" w:rsidR="0000023D">
        <w:rPr>
          <w:rFonts w:cs="Arial"/>
          <w:szCs w:val="24"/>
        </w:rPr>
        <w:t>može pozvati nakon odlaska stručnog tima, po</w:t>
      </w:r>
      <w:r w:rsidRPr="00D279AE" w:rsidR="000C7312">
        <w:rPr>
          <w:rFonts w:cs="Arial"/>
          <w:szCs w:val="24"/>
        </w:rPr>
        <w:t>daci su da je ista po</w:t>
      </w:r>
      <w:r w:rsidRPr="00D279AE" w:rsidR="0000023D">
        <w:rPr>
          <w:rFonts w:cs="Arial"/>
          <w:szCs w:val="24"/>
        </w:rPr>
        <w:t>novno reagira</w:t>
      </w:r>
      <w:r w:rsidRPr="00D279AE" w:rsidR="000C7312">
        <w:rPr>
          <w:rFonts w:cs="Arial"/>
          <w:szCs w:val="24"/>
        </w:rPr>
        <w:t>la povišeno te nastavila</w:t>
      </w:r>
      <w:r w:rsidR="001F338C">
        <w:rPr>
          <w:rFonts w:cs="Arial"/>
          <w:szCs w:val="24"/>
        </w:rPr>
        <w:t xml:space="preserve"> </w:t>
      </w:r>
      <w:r w:rsidRPr="00D279AE" w:rsidR="0000023D">
        <w:rPr>
          <w:rFonts w:cs="Arial"/>
          <w:szCs w:val="24"/>
        </w:rPr>
        <w:t>usposta</w:t>
      </w:r>
      <w:r w:rsidRPr="00D279AE" w:rsidR="000C7312">
        <w:rPr>
          <w:rFonts w:cs="Arial"/>
          <w:szCs w:val="24"/>
        </w:rPr>
        <w:t xml:space="preserve">vljati telefonski poziv s njim i da je na </w:t>
      </w:r>
      <w:r w:rsidRPr="00D279AE" w:rsidR="0000023D">
        <w:rPr>
          <w:rFonts w:cs="Arial"/>
          <w:szCs w:val="24"/>
        </w:rPr>
        <w:t>pokušaj policijske djelatnice da joj oduzme mobitel,</w:t>
      </w:r>
      <w:r w:rsidRPr="00D279AE" w:rsidR="000C7312">
        <w:rPr>
          <w:rFonts w:cs="Arial"/>
          <w:szCs w:val="24"/>
        </w:rPr>
        <w:t xml:space="preserve"> majka burno reagirala i u jednom trenu se </w:t>
      </w:r>
      <w:r w:rsidRPr="00D279AE" w:rsidR="000C7312">
        <w:rPr>
          <w:rFonts w:cs="Arial"/>
          <w:szCs w:val="24"/>
        </w:rPr>
        <w:lastRenderedPageBreak/>
        <w:t>s p</w:t>
      </w:r>
      <w:r w:rsidRPr="00D279AE" w:rsidR="0000023D">
        <w:rPr>
          <w:rFonts w:cs="Arial"/>
          <w:szCs w:val="24"/>
        </w:rPr>
        <w:t>olicijskom djelatnicom povlači</w:t>
      </w:r>
      <w:r w:rsidRPr="00D279AE" w:rsidR="000C7312">
        <w:rPr>
          <w:rFonts w:cs="Arial"/>
          <w:szCs w:val="24"/>
        </w:rPr>
        <w:t>la</w:t>
      </w:r>
      <w:r w:rsidRPr="00D279AE" w:rsidR="0000023D">
        <w:rPr>
          <w:rFonts w:cs="Arial"/>
          <w:szCs w:val="24"/>
        </w:rPr>
        <w:t xml:space="preserve"> za mobitel,</w:t>
      </w:r>
      <w:r w:rsidRPr="00D279AE" w:rsidR="000C7312">
        <w:rPr>
          <w:rFonts w:cs="Arial"/>
          <w:szCs w:val="24"/>
        </w:rPr>
        <w:t xml:space="preserve"> nije </w:t>
      </w:r>
      <w:r w:rsidRPr="00D279AE" w:rsidR="0000023D">
        <w:rPr>
          <w:rFonts w:cs="Arial"/>
          <w:szCs w:val="24"/>
        </w:rPr>
        <w:t>reagira</w:t>
      </w:r>
      <w:r w:rsidRPr="00D279AE" w:rsidR="000C7312">
        <w:rPr>
          <w:rFonts w:cs="Arial"/>
          <w:szCs w:val="24"/>
        </w:rPr>
        <w:t>la</w:t>
      </w:r>
      <w:r w:rsidRPr="00D279AE" w:rsidR="0000023D">
        <w:rPr>
          <w:rFonts w:cs="Arial"/>
          <w:szCs w:val="24"/>
        </w:rPr>
        <w:t xml:space="preserve"> na upozorenja te istoj govori</w:t>
      </w:r>
      <w:r w:rsidRPr="00D279AE" w:rsidR="000C7312">
        <w:rPr>
          <w:rFonts w:cs="Arial"/>
          <w:szCs w:val="24"/>
        </w:rPr>
        <w:t>la</w:t>
      </w:r>
      <w:r w:rsidRPr="00D279AE" w:rsidR="0000023D">
        <w:rPr>
          <w:rFonts w:cs="Arial"/>
          <w:szCs w:val="24"/>
        </w:rPr>
        <w:t xml:space="preserve"> </w:t>
      </w:r>
      <w:r w:rsidRPr="00D279AE" w:rsidR="000C7312">
        <w:rPr>
          <w:rFonts w:cs="Arial"/>
          <w:szCs w:val="24"/>
        </w:rPr>
        <w:t xml:space="preserve">da joj vrati mobitel. Podaci su da je </w:t>
      </w:r>
      <w:r w:rsidRPr="00D279AE" w:rsidR="0000023D">
        <w:rPr>
          <w:rFonts w:cs="Arial"/>
          <w:szCs w:val="24"/>
        </w:rPr>
        <w:t>u razgovoru uglavnom</w:t>
      </w:r>
      <w:r w:rsidRPr="00D279AE" w:rsidR="000C7312">
        <w:rPr>
          <w:rFonts w:cs="Arial"/>
          <w:szCs w:val="24"/>
        </w:rPr>
        <w:t xml:space="preserve"> bila povišena, odbijala </w:t>
      </w:r>
      <w:r w:rsidRPr="00D279AE" w:rsidR="0000023D">
        <w:rPr>
          <w:rFonts w:cs="Arial"/>
          <w:szCs w:val="24"/>
        </w:rPr>
        <w:t xml:space="preserve"> slušati sugestije djelatnika</w:t>
      </w:r>
      <w:r w:rsidRPr="00D279AE" w:rsidR="000C7312">
        <w:rPr>
          <w:rFonts w:cs="Arial"/>
          <w:szCs w:val="24"/>
        </w:rPr>
        <w:t xml:space="preserve">, optužila </w:t>
      </w:r>
      <w:r w:rsidRPr="00D279AE" w:rsidR="0000023D">
        <w:rPr>
          <w:rFonts w:cs="Arial"/>
          <w:szCs w:val="24"/>
        </w:rPr>
        <w:t>nadležnu socijalnu radnicu da</w:t>
      </w:r>
      <w:r w:rsidRPr="00D279AE" w:rsidR="000C7312">
        <w:rPr>
          <w:rFonts w:cs="Arial"/>
          <w:szCs w:val="24"/>
        </w:rPr>
        <w:t xml:space="preserve"> </w:t>
      </w:r>
      <w:r w:rsidRPr="00D279AE" w:rsidR="0000023D">
        <w:rPr>
          <w:rFonts w:cs="Arial"/>
          <w:szCs w:val="24"/>
        </w:rPr>
        <w:t xml:space="preserve">joj je ista oduzela djecu jer </w:t>
      </w:r>
      <w:r w:rsidRPr="00D279AE" w:rsidR="000C7312">
        <w:rPr>
          <w:rFonts w:cs="Arial"/>
          <w:szCs w:val="24"/>
        </w:rPr>
        <w:t xml:space="preserve">da </w:t>
      </w:r>
      <w:r w:rsidRPr="00D279AE" w:rsidR="0000023D">
        <w:rPr>
          <w:rFonts w:cs="Arial"/>
          <w:szCs w:val="24"/>
        </w:rPr>
        <w:t>joj je to bila namjera od početka, nazivajući socijalnu radnicu i</w:t>
      </w:r>
      <w:r w:rsidRPr="00D279AE" w:rsidR="000C7312">
        <w:rPr>
          <w:rFonts w:cs="Arial"/>
          <w:szCs w:val="24"/>
        </w:rPr>
        <w:t xml:space="preserve"> </w:t>
      </w:r>
      <w:r w:rsidRPr="00D279AE" w:rsidR="0000023D">
        <w:rPr>
          <w:rFonts w:cs="Arial"/>
          <w:szCs w:val="24"/>
        </w:rPr>
        <w:t xml:space="preserve">voditeljicu mjere pogrdnim imenima </w:t>
      </w:r>
      <w:r w:rsidRPr="00D279AE" w:rsidR="000C7312">
        <w:rPr>
          <w:rFonts w:cs="Arial"/>
          <w:szCs w:val="24"/>
        </w:rPr>
        <w:t xml:space="preserve">, da je upitana o pronađenom tragu aluminijske folije na balkonu burno reagira, donijela </w:t>
      </w:r>
      <w:r w:rsidRPr="00D279AE" w:rsidR="0000023D">
        <w:rPr>
          <w:rFonts w:cs="Arial"/>
          <w:szCs w:val="24"/>
        </w:rPr>
        <w:t>kolače iz frižidera te</w:t>
      </w:r>
      <w:r w:rsidRPr="00D279AE" w:rsidR="000C7312">
        <w:rPr>
          <w:rFonts w:cs="Arial"/>
          <w:szCs w:val="24"/>
        </w:rPr>
        <w:t xml:space="preserve"> ih bacala po stolu uz navode da je </w:t>
      </w:r>
      <w:r w:rsidRPr="00D279AE" w:rsidR="0000023D">
        <w:rPr>
          <w:rFonts w:cs="Arial"/>
          <w:szCs w:val="24"/>
        </w:rPr>
        <w:t>folija koja je pronađena</w:t>
      </w:r>
      <w:r w:rsidRPr="00D279AE" w:rsidR="000C7312">
        <w:rPr>
          <w:rFonts w:cs="Arial"/>
          <w:szCs w:val="24"/>
        </w:rPr>
        <w:t xml:space="preserve"> na balkonu stajala na kolačima a kada joj je nadležna psihologica donijela </w:t>
      </w:r>
      <w:r w:rsidRPr="00D279AE" w:rsidR="0000023D">
        <w:rPr>
          <w:rFonts w:cs="Arial"/>
          <w:szCs w:val="24"/>
        </w:rPr>
        <w:t>čašu vode kako bi se smirila,</w:t>
      </w:r>
      <w:r w:rsidRPr="00D279AE" w:rsidR="000C7312">
        <w:rPr>
          <w:rFonts w:cs="Arial"/>
          <w:szCs w:val="24"/>
        </w:rPr>
        <w:t>podaci su da je majka prolijevala vodu po stolu. Podaci su da je bila upućena telefonski k</w:t>
      </w:r>
      <w:r w:rsidRPr="00D279AE" w:rsidR="0000023D">
        <w:rPr>
          <w:rFonts w:cs="Arial"/>
          <w:szCs w:val="24"/>
        </w:rPr>
        <w:t>ontaktira</w:t>
      </w:r>
      <w:r w:rsidRPr="00D279AE" w:rsidR="000C7312">
        <w:rPr>
          <w:rFonts w:cs="Arial"/>
          <w:szCs w:val="24"/>
        </w:rPr>
        <w:t xml:space="preserve">ti oca djece </w:t>
      </w:r>
      <w:r w:rsidRPr="00D279AE" w:rsidR="0000023D">
        <w:rPr>
          <w:rFonts w:cs="Arial"/>
          <w:szCs w:val="24"/>
        </w:rPr>
        <w:t>koji stanuje u blizini, kako bi se i njemu usmeno izrekla</w:t>
      </w:r>
      <w:r w:rsidRPr="00D279AE" w:rsidR="000C7312">
        <w:rPr>
          <w:rFonts w:cs="Arial"/>
          <w:szCs w:val="24"/>
        </w:rPr>
        <w:t xml:space="preserve"> </w:t>
      </w:r>
      <w:r w:rsidRPr="00D279AE" w:rsidR="0000023D">
        <w:rPr>
          <w:rFonts w:cs="Arial"/>
          <w:szCs w:val="24"/>
        </w:rPr>
        <w:t>mjera žurn</w:t>
      </w:r>
      <w:r w:rsidRPr="00D279AE" w:rsidR="000C7312">
        <w:rPr>
          <w:rFonts w:cs="Arial"/>
          <w:szCs w:val="24"/>
        </w:rPr>
        <w:t xml:space="preserve">og izdvajanja djece iz obitelji te je i njemu po dolasku izrečena usmenim putem </w:t>
      </w:r>
      <w:r w:rsidRPr="00D279AE" w:rsidR="0000023D">
        <w:rPr>
          <w:rFonts w:cs="Arial"/>
          <w:szCs w:val="24"/>
        </w:rPr>
        <w:t>žurna</w:t>
      </w:r>
      <w:r w:rsidRPr="00D279AE" w:rsidR="001E5FC7">
        <w:rPr>
          <w:rFonts w:cs="Arial"/>
          <w:szCs w:val="24"/>
        </w:rPr>
        <w:t xml:space="preserve"> </w:t>
      </w:r>
      <w:r w:rsidRPr="00D279AE" w:rsidR="0000023D">
        <w:rPr>
          <w:rFonts w:cs="Arial"/>
          <w:szCs w:val="24"/>
        </w:rPr>
        <w:t>mjera izdvajanja djece iz obitelji.</w:t>
      </w:r>
    </w:p>
    <w:p w:rsidRPr="00D279AE" w:rsidR="000C7312" w:rsidP="0000023D" w:rsidRDefault="000C7312" w14:paraId="5B25C508" w14:textId="77777777">
      <w:pPr>
        <w:pStyle w:val="Bezproreda"/>
        <w:jc w:val="both"/>
        <w:rPr>
          <w:rFonts w:cs="Arial"/>
          <w:szCs w:val="24"/>
        </w:rPr>
      </w:pPr>
      <w:r w:rsidRPr="00D279AE">
        <w:rPr>
          <w:rFonts w:cs="Arial"/>
          <w:szCs w:val="24"/>
        </w:rPr>
        <w:t xml:space="preserve"> </w:t>
      </w:r>
    </w:p>
    <w:p w:rsidRPr="00D279AE" w:rsidR="0000023D" w:rsidP="0000023D" w:rsidRDefault="00D279AE" w14:paraId="5304BC8A" w14:textId="77777777">
      <w:pPr>
        <w:pStyle w:val="Bezproreda"/>
        <w:jc w:val="both"/>
        <w:rPr>
          <w:rFonts w:cs="Arial"/>
          <w:szCs w:val="24"/>
        </w:rPr>
      </w:pPr>
      <w:r w:rsidRPr="00D279AE">
        <w:rPr>
          <w:rFonts w:cs="Arial"/>
          <w:szCs w:val="24"/>
        </w:rPr>
        <w:tab/>
        <w:t xml:space="preserve">30. </w:t>
      </w:r>
      <w:r w:rsidRPr="00D279AE" w:rsidR="000C7312">
        <w:rPr>
          <w:rFonts w:cs="Arial"/>
          <w:szCs w:val="24"/>
        </w:rPr>
        <w:t xml:space="preserve">Podaci su da je u razgovoru otac naveo da oni dvoje </w:t>
      </w:r>
      <w:r w:rsidRPr="00D279AE" w:rsidR="0000023D">
        <w:rPr>
          <w:rFonts w:cs="Arial"/>
          <w:szCs w:val="24"/>
        </w:rPr>
        <w:t xml:space="preserve"> povremeno</w:t>
      </w:r>
      <w:r w:rsidRPr="00D279AE" w:rsidR="001E5FC7">
        <w:rPr>
          <w:rFonts w:cs="Arial"/>
          <w:szCs w:val="24"/>
        </w:rPr>
        <w:t xml:space="preserve"> </w:t>
      </w:r>
      <w:r w:rsidRPr="00D279AE" w:rsidR="0000023D">
        <w:rPr>
          <w:rFonts w:cs="Arial"/>
          <w:szCs w:val="24"/>
        </w:rPr>
        <w:t xml:space="preserve">komuniciraju, </w:t>
      </w:r>
      <w:r w:rsidRPr="00D279AE" w:rsidR="000C7312">
        <w:rPr>
          <w:rFonts w:cs="Arial"/>
          <w:szCs w:val="24"/>
        </w:rPr>
        <w:t xml:space="preserve">isključivo vezano za mlt. djecu, naveo da s majkom djece </w:t>
      </w:r>
      <w:r w:rsidRPr="00D279AE" w:rsidR="0000023D">
        <w:rPr>
          <w:rFonts w:cs="Arial"/>
          <w:szCs w:val="24"/>
        </w:rPr>
        <w:t>ne</w:t>
      </w:r>
      <w:r w:rsidRPr="00D279AE" w:rsidR="001E5FC7">
        <w:rPr>
          <w:rFonts w:cs="Arial"/>
          <w:szCs w:val="24"/>
        </w:rPr>
        <w:t xml:space="preserve"> </w:t>
      </w:r>
      <w:r w:rsidRPr="00D279AE" w:rsidR="0000023D">
        <w:rPr>
          <w:rFonts w:cs="Arial"/>
          <w:szCs w:val="24"/>
        </w:rPr>
        <w:t>može uspostaviti komunikaciju jer</w:t>
      </w:r>
      <w:r w:rsidRPr="00D279AE" w:rsidR="000C7312">
        <w:rPr>
          <w:rFonts w:cs="Arial"/>
          <w:szCs w:val="24"/>
        </w:rPr>
        <w:t xml:space="preserve"> se ista ubrzo pretvori u svađu, naveo da je </w:t>
      </w:r>
      <w:r w:rsidRPr="00D279AE" w:rsidR="0000023D">
        <w:rPr>
          <w:rFonts w:cs="Arial"/>
          <w:szCs w:val="24"/>
        </w:rPr>
        <w:t>svjestan</w:t>
      </w:r>
      <w:r w:rsidRPr="00D279AE" w:rsidR="001E5FC7">
        <w:rPr>
          <w:rFonts w:cs="Arial"/>
          <w:szCs w:val="24"/>
        </w:rPr>
        <w:t xml:space="preserve"> </w:t>
      </w:r>
      <w:r w:rsidRPr="00D279AE" w:rsidR="0000023D">
        <w:rPr>
          <w:rFonts w:cs="Arial"/>
          <w:szCs w:val="24"/>
        </w:rPr>
        <w:t xml:space="preserve">da mlt. djeca ne mogu u takvim </w:t>
      </w:r>
      <w:r w:rsidRPr="00D279AE" w:rsidR="000C7312">
        <w:rPr>
          <w:rFonts w:cs="Arial"/>
          <w:szCs w:val="24"/>
        </w:rPr>
        <w:t xml:space="preserve">uvjetima živjeti s majkom, te ponovio da on </w:t>
      </w:r>
      <w:r w:rsidRPr="00D279AE" w:rsidR="001E5FC7">
        <w:rPr>
          <w:rFonts w:cs="Arial"/>
          <w:szCs w:val="24"/>
        </w:rPr>
        <w:t xml:space="preserve"> </w:t>
      </w:r>
      <w:r w:rsidRPr="00D279AE" w:rsidR="0000023D">
        <w:rPr>
          <w:rFonts w:cs="Arial"/>
          <w:szCs w:val="24"/>
        </w:rPr>
        <w:t xml:space="preserve">trenutno nema osnovne stambene uvjete za preuzeti svakodnevnu skrb o mlt. djeci. </w:t>
      </w:r>
      <w:r w:rsidRPr="00D279AE" w:rsidR="000C7312">
        <w:rPr>
          <w:rFonts w:cs="Arial"/>
          <w:szCs w:val="24"/>
        </w:rPr>
        <w:t xml:space="preserve">Dalje su podaci da je potom u </w:t>
      </w:r>
      <w:r w:rsidRPr="00D279AE" w:rsidR="0000023D">
        <w:rPr>
          <w:rFonts w:cs="Arial"/>
          <w:szCs w:val="24"/>
        </w:rPr>
        <w:t xml:space="preserve">stan došao suprug </w:t>
      </w:r>
      <w:r w:rsidRPr="00D279AE" w:rsidR="000C7312">
        <w:rPr>
          <w:rFonts w:cs="Arial"/>
          <w:szCs w:val="24"/>
        </w:rPr>
        <w:t xml:space="preserve">majčine sestre, spomenuti </w:t>
      </w:r>
      <w:r w:rsidR="001F338C">
        <w:rPr>
          <w:rFonts w:cs="Arial"/>
          <w:szCs w:val="24"/>
        </w:rPr>
        <w:t xml:space="preserve">P. </w:t>
      </w:r>
      <w:r w:rsidRPr="00D279AE" w:rsidR="000C7312">
        <w:rPr>
          <w:rFonts w:cs="Arial"/>
          <w:szCs w:val="24"/>
        </w:rPr>
        <w:t xml:space="preserve">koji je u naknadnom razgovoru naveo,a to se i navodi u mišljenju stručnog tima zavoda, da je on više puta predmetnoj majci ukazao </w:t>
      </w:r>
      <w:r w:rsidRPr="00D279AE" w:rsidR="0000023D">
        <w:rPr>
          <w:rFonts w:cs="Arial"/>
          <w:szCs w:val="24"/>
        </w:rPr>
        <w:t>na neprimjerenost njezinog</w:t>
      </w:r>
      <w:r w:rsidRPr="00D279AE" w:rsidR="001E5FC7">
        <w:rPr>
          <w:rFonts w:cs="Arial"/>
          <w:szCs w:val="24"/>
        </w:rPr>
        <w:t xml:space="preserve"> </w:t>
      </w:r>
      <w:r w:rsidRPr="00D279AE" w:rsidR="003278DF">
        <w:rPr>
          <w:rFonts w:cs="Arial"/>
          <w:szCs w:val="24"/>
        </w:rPr>
        <w:t>ponašanja te da on</w:t>
      </w:r>
      <w:r w:rsidRPr="00D279AE" w:rsidR="0000023D">
        <w:rPr>
          <w:rFonts w:cs="Arial"/>
          <w:szCs w:val="24"/>
        </w:rPr>
        <w:t xml:space="preserve"> smatra da mlt. djeca ne m</w:t>
      </w:r>
      <w:r w:rsidRPr="00D279AE" w:rsidR="003278DF">
        <w:rPr>
          <w:rFonts w:cs="Arial"/>
          <w:szCs w:val="24"/>
        </w:rPr>
        <w:t xml:space="preserve">ogu odrastati u takvim uvjetima, naveo da on ima </w:t>
      </w:r>
      <w:r w:rsidRPr="00D279AE" w:rsidR="0000023D">
        <w:rPr>
          <w:rFonts w:cs="Arial"/>
          <w:szCs w:val="24"/>
        </w:rPr>
        <w:t>blizak odnos s mlt. djecom te</w:t>
      </w:r>
      <w:r w:rsidRPr="00D279AE" w:rsidR="003278DF">
        <w:rPr>
          <w:rFonts w:cs="Arial"/>
          <w:szCs w:val="24"/>
        </w:rPr>
        <w:t xml:space="preserve"> da</w:t>
      </w:r>
      <w:r w:rsidRPr="00D279AE" w:rsidR="0000023D">
        <w:rPr>
          <w:rFonts w:cs="Arial"/>
          <w:szCs w:val="24"/>
        </w:rPr>
        <w:t xml:space="preserve"> mu je žao što</w:t>
      </w:r>
      <w:r w:rsidRPr="00D279AE" w:rsidR="001E5FC7">
        <w:rPr>
          <w:rFonts w:cs="Arial"/>
          <w:szCs w:val="24"/>
        </w:rPr>
        <w:t xml:space="preserve"> </w:t>
      </w:r>
      <w:r w:rsidRPr="00D279AE" w:rsidR="0000023D">
        <w:rPr>
          <w:rFonts w:cs="Arial"/>
          <w:szCs w:val="24"/>
        </w:rPr>
        <w:t>mlt. djeca prolaze kroz disfu</w:t>
      </w:r>
      <w:r w:rsidRPr="00D279AE" w:rsidR="003278DF">
        <w:rPr>
          <w:rFonts w:cs="Arial"/>
          <w:szCs w:val="24"/>
        </w:rPr>
        <w:t xml:space="preserve">nkcionalnu obiteljsku situaciju te naveo da smatra da je majci djece </w:t>
      </w:r>
      <w:r w:rsidRPr="00D279AE" w:rsidR="0000023D">
        <w:rPr>
          <w:rFonts w:cs="Arial"/>
          <w:szCs w:val="24"/>
        </w:rPr>
        <w:t>potrebna</w:t>
      </w:r>
      <w:r w:rsidRPr="00D279AE" w:rsidR="001E5FC7">
        <w:rPr>
          <w:rFonts w:cs="Arial"/>
          <w:szCs w:val="24"/>
        </w:rPr>
        <w:t xml:space="preserve"> </w:t>
      </w:r>
      <w:r w:rsidRPr="00D279AE" w:rsidR="0000023D">
        <w:rPr>
          <w:rFonts w:cs="Arial"/>
          <w:szCs w:val="24"/>
        </w:rPr>
        <w:t>stručna pomoć te se referira</w:t>
      </w:r>
      <w:r w:rsidRPr="00D279AE" w:rsidR="001E5FC7">
        <w:rPr>
          <w:rFonts w:cs="Arial"/>
          <w:szCs w:val="24"/>
        </w:rPr>
        <w:t>o</w:t>
      </w:r>
      <w:r w:rsidRPr="00D279AE" w:rsidR="0000023D">
        <w:rPr>
          <w:rFonts w:cs="Arial"/>
          <w:szCs w:val="24"/>
        </w:rPr>
        <w:t xml:space="preserve"> na ranija razdoblja kada su </w:t>
      </w:r>
      <w:r w:rsidRPr="00D279AE" w:rsidR="003278DF">
        <w:rPr>
          <w:rFonts w:cs="Arial"/>
          <w:szCs w:val="24"/>
        </w:rPr>
        <w:t xml:space="preserve">predmetni roditelji  </w:t>
      </w:r>
      <w:r w:rsidRPr="00D279AE" w:rsidR="0000023D">
        <w:rPr>
          <w:rFonts w:cs="Arial"/>
          <w:szCs w:val="24"/>
        </w:rPr>
        <w:t>stanovali zajedno</w:t>
      </w:r>
      <w:r w:rsidRPr="00D279AE" w:rsidR="001E5FC7">
        <w:rPr>
          <w:rFonts w:cs="Arial"/>
          <w:szCs w:val="24"/>
        </w:rPr>
        <w:t xml:space="preserve"> </w:t>
      </w:r>
      <w:r w:rsidRPr="00D279AE" w:rsidR="0000023D">
        <w:rPr>
          <w:rFonts w:cs="Arial"/>
          <w:szCs w:val="24"/>
        </w:rPr>
        <w:t xml:space="preserve">navodeći da je majka </w:t>
      </w:r>
      <w:r w:rsidRPr="00D279AE" w:rsidR="003278DF">
        <w:rPr>
          <w:rFonts w:cs="Arial"/>
          <w:szCs w:val="24"/>
        </w:rPr>
        <w:t xml:space="preserve">i tada </w:t>
      </w:r>
      <w:r w:rsidRPr="00D279AE" w:rsidR="0000023D">
        <w:rPr>
          <w:rFonts w:cs="Arial"/>
          <w:szCs w:val="24"/>
        </w:rPr>
        <w:t xml:space="preserve"> trošila velike količine novca. </w:t>
      </w:r>
      <w:r w:rsidRPr="00D279AE" w:rsidR="003278DF">
        <w:rPr>
          <w:rFonts w:cs="Arial"/>
          <w:szCs w:val="24"/>
        </w:rPr>
        <w:t>Podaci su da je isti naveo da predloženica 1) i tada kocka iako on nije imao potvrdu o tome. Dalje su podaci da je t</w:t>
      </w:r>
      <w:r w:rsidRPr="00D279AE" w:rsidR="0000023D">
        <w:rPr>
          <w:rFonts w:cs="Arial"/>
          <w:szCs w:val="24"/>
        </w:rPr>
        <w:t>ijekom razgovora</w:t>
      </w:r>
      <w:r w:rsidRPr="00D279AE" w:rsidR="003278DF">
        <w:rPr>
          <w:rFonts w:cs="Arial"/>
          <w:szCs w:val="24"/>
        </w:rPr>
        <w:t xml:space="preserve"> predmenta majka </w:t>
      </w:r>
      <w:r w:rsidRPr="00D279AE" w:rsidR="0000023D">
        <w:rPr>
          <w:rFonts w:cs="Arial"/>
          <w:szCs w:val="24"/>
        </w:rPr>
        <w:t xml:space="preserve"> verbalizirala</w:t>
      </w:r>
      <w:r w:rsidRPr="00D279AE" w:rsidR="003278DF">
        <w:rPr>
          <w:rFonts w:cs="Arial"/>
          <w:szCs w:val="24"/>
        </w:rPr>
        <w:t>:</w:t>
      </w:r>
      <w:r w:rsidRPr="00D279AE" w:rsidR="0000023D">
        <w:rPr>
          <w:rFonts w:cs="Arial"/>
          <w:szCs w:val="24"/>
        </w:rPr>
        <w:t xml:space="preserve"> „ne znamo</w:t>
      </w:r>
      <w:r w:rsidRPr="00D279AE" w:rsidR="001E5FC7">
        <w:rPr>
          <w:rFonts w:cs="Arial"/>
          <w:szCs w:val="24"/>
        </w:rPr>
        <w:t xml:space="preserve"> </w:t>
      </w:r>
      <w:r w:rsidRPr="00D279AE" w:rsidR="003278DF">
        <w:rPr>
          <w:rFonts w:cs="Arial"/>
          <w:szCs w:val="24"/>
        </w:rPr>
        <w:t>što će biti kada ona ode“, got</w:t>
      </w:r>
      <w:r w:rsidRPr="00D279AE" w:rsidR="0000023D">
        <w:rPr>
          <w:rFonts w:cs="Arial"/>
          <w:szCs w:val="24"/>
        </w:rPr>
        <w:t>ovo cijelo vrijeme besciljno hodala po kući i plakala</w:t>
      </w:r>
      <w:r w:rsidRPr="00D279AE" w:rsidR="001E5FC7">
        <w:rPr>
          <w:rFonts w:cs="Arial"/>
          <w:szCs w:val="24"/>
        </w:rPr>
        <w:t xml:space="preserve"> </w:t>
      </w:r>
      <w:r w:rsidRPr="00D279AE" w:rsidR="0000023D">
        <w:rPr>
          <w:rFonts w:cs="Arial"/>
          <w:szCs w:val="24"/>
        </w:rPr>
        <w:t>radi čega je</w:t>
      </w:r>
      <w:r w:rsidRPr="00D279AE" w:rsidR="003278DF">
        <w:rPr>
          <w:rFonts w:cs="Arial"/>
          <w:szCs w:val="24"/>
        </w:rPr>
        <w:t xml:space="preserve"> pozvana Hitna medicinska pomoć te joj m</w:t>
      </w:r>
      <w:r w:rsidRPr="00D279AE" w:rsidR="0000023D">
        <w:rPr>
          <w:rFonts w:cs="Arial"/>
          <w:szCs w:val="24"/>
        </w:rPr>
        <w:t>ed</w:t>
      </w:r>
      <w:r w:rsidRPr="00D279AE" w:rsidR="003278DF">
        <w:rPr>
          <w:rFonts w:cs="Arial"/>
          <w:szCs w:val="24"/>
        </w:rPr>
        <w:t>icinski djelatnici sugerirali</w:t>
      </w:r>
      <w:r w:rsidRPr="00D279AE" w:rsidR="0000023D">
        <w:rPr>
          <w:rFonts w:cs="Arial"/>
          <w:szCs w:val="24"/>
        </w:rPr>
        <w:t xml:space="preserve"> odlazak na</w:t>
      </w:r>
      <w:r w:rsidRPr="00D279AE" w:rsidR="001E5FC7">
        <w:rPr>
          <w:rFonts w:cs="Arial"/>
          <w:szCs w:val="24"/>
        </w:rPr>
        <w:t xml:space="preserve"> </w:t>
      </w:r>
      <w:r w:rsidRPr="00D279AE" w:rsidR="003278DF">
        <w:rPr>
          <w:rFonts w:cs="Arial"/>
          <w:szCs w:val="24"/>
        </w:rPr>
        <w:t>pregled psihijatra te je</w:t>
      </w:r>
      <w:r w:rsidRPr="00D279AE" w:rsidR="0000023D">
        <w:rPr>
          <w:rFonts w:cs="Arial"/>
          <w:szCs w:val="24"/>
        </w:rPr>
        <w:t xml:space="preserve"> odveli u KBC </w:t>
      </w:r>
      <w:r w:rsidR="001F338C">
        <w:rPr>
          <w:rFonts w:cs="Arial"/>
          <w:szCs w:val="24"/>
        </w:rPr>
        <w:t>S.</w:t>
      </w:r>
      <w:r w:rsidRPr="00D279AE" w:rsidR="0000023D">
        <w:rPr>
          <w:rFonts w:cs="Arial"/>
          <w:szCs w:val="24"/>
        </w:rPr>
        <w:t xml:space="preserve">. </w:t>
      </w:r>
      <w:r w:rsidRPr="00D279AE" w:rsidR="003278DF">
        <w:rPr>
          <w:rFonts w:cs="Arial"/>
          <w:szCs w:val="24"/>
        </w:rPr>
        <w:t>Podaci su da je s</w:t>
      </w:r>
      <w:r w:rsidRPr="00D279AE" w:rsidR="0000023D">
        <w:rPr>
          <w:rFonts w:cs="Arial"/>
          <w:szCs w:val="24"/>
        </w:rPr>
        <w:t>tručni tim</w:t>
      </w:r>
      <w:r w:rsidRPr="00D279AE" w:rsidR="003278DF">
        <w:rPr>
          <w:rFonts w:cs="Arial"/>
          <w:szCs w:val="24"/>
        </w:rPr>
        <w:t xml:space="preserve"> HZSR-a </w:t>
      </w:r>
      <w:r w:rsidRPr="00D279AE" w:rsidR="0000023D">
        <w:rPr>
          <w:rFonts w:cs="Arial"/>
          <w:szCs w:val="24"/>
        </w:rPr>
        <w:t>naknadno zaprimio nalaz</w:t>
      </w:r>
      <w:r w:rsidRPr="00D279AE" w:rsidR="001E5FC7">
        <w:rPr>
          <w:rFonts w:cs="Arial"/>
          <w:szCs w:val="24"/>
        </w:rPr>
        <w:t xml:space="preserve"> </w:t>
      </w:r>
      <w:r w:rsidRPr="00D279AE" w:rsidR="0000023D">
        <w:rPr>
          <w:rFonts w:cs="Arial"/>
          <w:szCs w:val="24"/>
        </w:rPr>
        <w:t xml:space="preserve">psihijatra u kojemu </w:t>
      </w:r>
      <w:r w:rsidRPr="00D279AE" w:rsidR="003278DF">
        <w:rPr>
          <w:rFonts w:cs="Arial"/>
          <w:szCs w:val="24"/>
        </w:rPr>
        <w:t xml:space="preserve">se navodi da je prethodno </w:t>
      </w:r>
      <w:r w:rsidRPr="00D279AE" w:rsidR="0000023D">
        <w:rPr>
          <w:rFonts w:cs="Arial"/>
          <w:szCs w:val="24"/>
        </w:rPr>
        <w:t>navedeno</w:t>
      </w:r>
      <w:r w:rsidRPr="00D279AE" w:rsidR="001E5FC7">
        <w:rPr>
          <w:rFonts w:cs="Arial"/>
          <w:szCs w:val="24"/>
        </w:rPr>
        <w:t xml:space="preserve"> </w:t>
      </w:r>
      <w:r w:rsidRPr="00D279AE" w:rsidR="003278DF">
        <w:rPr>
          <w:rFonts w:cs="Arial"/>
          <w:szCs w:val="24"/>
        </w:rPr>
        <w:t xml:space="preserve">ona </w:t>
      </w:r>
      <w:r w:rsidRPr="00D279AE" w:rsidR="001E5FC7">
        <w:rPr>
          <w:rFonts w:cs="Arial"/>
          <w:szCs w:val="24"/>
        </w:rPr>
        <w:t xml:space="preserve">izgovarala u afektu i s ciljem </w:t>
      </w:r>
      <w:r w:rsidRPr="00D279AE" w:rsidR="003278DF">
        <w:rPr>
          <w:rFonts w:cs="Arial"/>
          <w:szCs w:val="24"/>
        </w:rPr>
        <w:t xml:space="preserve">manipulacije stručnog tima te da je ista nakon zaprimanja lijeka Misar </w:t>
      </w:r>
      <w:r w:rsidRPr="00D279AE" w:rsidR="0000023D">
        <w:rPr>
          <w:rFonts w:cs="Arial"/>
          <w:szCs w:val="24"/>
        </w:rPr>
        <w:t>o</w:t>
      </w:r>
      <w:r w:rsidRPr="00D279AE" w:rsidR="001E5FC7">
        <w:rPr>
          <w:rFonts w:cs="Arial"/>
          <w:szCs w:val="24"/>
        </w:rPr>
        <w:t xml:space="preserve">tpuštena radi odbijanja daljnje </w:t>
      </w:r>
      <w:r w:rsidRPr="00D279AE" w:rsidR="0000023D">
        <w:rPr>
          <w:rFonts w:cs="Arial"/>
          <w:szCs w:val="24"/>
        </w:rPr>
        <w:t>opservacije i s preporukom nastavka uzimanja propisane terapije.</w:t>
      </w:r>
    </w:p>
    <w:p w:rsidRPr="00D279AE" w:rsidR="001E5FC7" w:rsidP="0000023D" w:rsidRDefault="001E5FC7" w14:paraId="77C1E4E7" w14:textId="77777777">
      <w:pPr>
        <w:pStyle w:val="Bezproreda"/>
        <w:jc w:val="both"/>
        <w:rPr>
          <w:rFonts w:cs="Arial"/>
          <w:szCs w:val="24"/>
        </w:rPr>
      </w:pPr>
    </w:p>
    <w:p w:rsidRPr="00D279AE" w:rsidR="0000023D" w:rsidP="0000023D" w:rsidRDefault="00D279AE" w14:paraId="64776BE6" w14:textId="77777777">
      <w:pPr>
        <w:pStyle w:val="Bezproreda"/>
        <w:jc w:val="both"/>
        <w:rPr>
          <w:rFonts w:cs="Arial"/>
          <w:szCs w:val="24"/>
        </w:rPr>
      </w:pPr>
      <w:r w:rsidRPr="00D279AE">
        <w:rPr>
          <w:rFonts w:cs="Arial"/>
          <w:szCs w:val="24"/>
        </w:rPr>
        <w:tab/>
        <w:t xml:space="preserve">31. </w:t>
      </w:r>
      <w:r w:rsidRPr="00D279AE" w:rsidR="000C7312">
        <w:rPr>
          <w:rFonts w:cs="Arial"/>
          <w:szCs w:val="24"/>
        </w:rPr>
        <w:t xml:space="preserve">Daljnja dinamika je ta da su djelatnici HZSR-a  </w:t>
      </w:r>
      <w:r w:rsidR="001F338C">
        <w:rPr>
          <w:rFonts w:cs="Arial"/>
          <w:szCs w:val="24"/>
        </w:rPr>
        <w:t>……</w:t>
      </w:r>
      <w:r w:rsidRPr="00D279AE" w:rsidR="000C7312">
        <w:rPr>
          <w:rFonts w:cs="Arial"/>
          <w:szCs w:val="24"/>
        </w:rPr>
        <w:t>.g obavili</w:t>
      </w:r>
      <w:r w:rsidRPr="00D279AE" w:rsidR="0000023D">
        <w:rPr>
          <w:rFonts w:cs="Arial"/>
          <w:szCs w:val="24"/>
        </w:rPr>
        <w:t xml:space="preserve"> terenski izvid u</w:t>
      </w:r>
      <w:r w:rsidRPr="00D279AE" w:rsidR="000C7312">
        <w:rPr>
          <w:rFonts w:cs="Arial"/>
          <w:szCs w:val="24"/>
        </w:rPr>
        <w:t xml:space="preserve"> </w:t>
      </w:r>
      <w:r w:rsidRPr="00D279AE" w:rsidR="0000023D">
        <w:rPr>
          <w:rFonts w:cs="Arial"/>
          <w:szCs w:val="24"/>
        </w:rPr>
        <w:t xml:space="preserve">kućanstvu bake </w:t>
      </w:r>
      <w:r w:rsidR="001F338C">
        <w:rPr>
          <w:rFonts w:cs="Arial"/>
          <w:szCs w:val="24"/>
        </w:rPr>
        <w:t xml:space="preserve">R. </w:t>
      </w:r>
      <w:r w:rsidRPr="00D279AE" w:rsidR="0000023D">
        <w:rPr>
          <w:rFonts w:cs="Arial"/>
          <w:szCs w:val="24"/>
        </w:rPr>
        <w:t xml:space="preserve">te razgovor s mlt. </w:t>
      </w:r>
      <w:r w:rsidR="001F338C">
        <w:rPr>
          <w:rFonts w:cs="Arial"/>
          <w:szCs w:val="24"/>
        </w:rPr>
        <w:t>M.</w:t>
      </w:r>
      <w:r w:rsidRPr="00D279AE" w:rsidR="0000023D">
        <w:rPr>
          <w:rFonts w:cs="Arial"/>
          <w:szCs w:val="24"/>
        </w:rPr>
        <w:t xml:space="preserve">, dok su mlt. </w:t>
      </w:r>
      <w:r w:rsidR="001F338C">
        <w:rPr>
          <w:rFonts w:cs="Arial"/>
          <w:szCs w:val="24"/>
        </w:rPr>
        <w:t xml:space="preserve">D. </w:t>
      </w:r>
      <w:r w:rsidRPr="00D279AE" w:rsidR="009F61CC">
        <w:rPr>
          <w:rFonts w:cs="Arial"/>
          <w:szCs w:val="24"/>
        </w:rPr>
        <w:t xml:space="preserve">i mlt. </w:t>
      </w:r>
      <w:r w:rsidR="001F338C">
        <w:rPr>
          <w:rFonts w:cs="Arial"/>
          <w:szCs w:val="24"/>
        </w:rPr>
        <w:t xml:space="preserve">L. </w:t>
      </w:r>
      <w:r w:rsidRPr="00D279AE" w:rsidR="009F61CC">
        <w:rPr>
          <w:rFonts w:cs="Arial"/>
          <w:szCs w:val="24"/>
        </w:rPr>
        <w:t>bili u školi, te im mal.</w:t>
      </w:r>
      <w:r w:rsidR="001F338C">
        <w:rPr>
          <w:rFonts w:cs="Arial"/>
          <w:szCs w:val="24"/>
        </w:rPr>
        <w:t xml:space="preserve">M. </w:t>
      </w:r>
      <w:r w:rsidRPr="00D279AE" w:rsidR="0000023D">
        <w:rPr>
          <w:rFonts w:cs="Arial"/>
          <w:szCs w:val="24"/>
        </w:rPr>
        <w:t>n</w:t>
      </w:r>
      <w:r w:rsidRPr="00D279AE" w:rsidR="009F61CC">
        <w:rPr>
          <w:rFonts w:cs="Arial"/>
          <w:szCs w:val="24"/>
        </w:rPr>
        <w:t>avela da kod majke tijekom vikenda boravi većinom zbog brata dok sestru v</w:t>
      </w:r>
      <w:r w:rsidRPr="00D279AE" w:rsidR="0000023D">
        <w:rPr>
          <w:rFonts w:cs="Arial"/>
          <w:szCs w:val="24"/>
        </w:rPr>
        <w:t>iđa svakodnevno u okviru poludnevnog</w:t>
      </w:r>
      <w:r w:rsidRPr="00D279AE" w:rsidR="009F61CC">
        <w:rPr>
          <w:rFonts w:cs="Arial"/>
          <w:szCs w:val="24"/>
        </w:rPr>
        <w:t xml:space="preserve"> </w:t>
      </w:r>
      <w:r w:rsidRPr="00D279AE" w:rsidR="0000023D">
        <w:rPr>
          <w:rFonts w:cs="Arial"/>
          <w:szCs w:val="24"/>
        </w:rPr>
        <w:t>boravka. U odnosu na majčinu konzumaciju psihoaktivnih tvari,</w:t>
      </w:r>
      <w:r w:rsidRPr="00D279AE">
        <w:rPr>
          <w:rFonts w:cs="Arial"/>
          <w:szCs w:val="24"/>
        </w:rPr>
        <w:t xml:space="preserve"> </w:t>
      </w:r>
      <w:r w:rsidRPr="00D279AE" w:rsidR="009F61CC">
        <w:rPr>
          <w:rFonts w:cs="Arial"/>
          <w:szCs w:val="24"/>
        </w:rPr>
        <w:t xml:space="preserve">podaci su da im je mal. </w:t>
      </w:r>
      <w:r w:rsidR="001F338C">
        <w:rPr>
          <w:rFonts w:cs="Arial"/>
          <w:szCs w:val="24"/>
        </w:rPr>
        <w:t xml:space="preserve">M. </w:t>
      </w:r>
      <w:r w:rsidRPr="00D279AE" w:rsidR="009F61CC">
        <w:rPr>
          <w:rFonts w:cs="Arial"/>
          <w:szCs w:val="24"/>
        </w:rPr>
        <w:t xml:space="preserve">navela da joj majka nikad nije </w:t>
      </w:r>
      <w:r w:rsidRPr="00D279AE" w:rsidR="0000023D">
        <w:rPr>
          <w:rFonts w:cs="Arial"/>
          <w:szCs w:val="24"/>
        </w:rPr>
        <w:t>nudi</w:t>
      </w:r>
      <w:r w:rsidRPr="00D279AE" w:rsidR="009F61CC">
        <w:rPr>
          <w:rFonts w:cs="Arial"/>
          <w:szCs w:val="24"/>
        </w:rPr>
        <w:t xml:space="preserve">la psihoaktivne tvari, ali da je jednom majka zatražila od nje  da joj nabavi speed, da joj je majka </w:t>
      </w:r>
      <w:r w:rsidRPr="00D279AE" w:rsidR="0000023D">
        <w:rPr>
          <w:rFonts w:cs="Arial"/>
          <w:szCs w:val="24"/>
        </w:rPr>
        <w:t xml:space="preserve">krajem </w:t>
      </w:r>
      <w:r w:rsidRPr="00D279AE" w:rsidR="009F61CC">
        <w:rPr>
          <w:rFonts w:cs="Arial"/>
          <w:szCs w:val="24"/>
        </w:rPr>
        <w:t xml:space="preserve">lipnja dala 20,00 eura </w:t>
      </w:r>
      <w:r w:rsidRPr="00D279AE" w:rsidR="0000023D">
        <w:rPr>
          <w:rFonts w:cs="Arial"/>
          <w:szCs w:val="24"/>
        </w:rPr>
        <w:t>da</w:t>
      </w:r>
      <w:r w:rsidRPr="00D279AE" w:rsidR="009F61CC">
        <w:rPr>
          <w:rFonts w:cs="Arial"/>
          <w:szCs w:val="24"/>
        </w:rPr>
        <w:t xml:space="preserve"> joj nabavi speed te je mal.</w:t>
      </w:r>
      <w:r w:rsidRPr="00D279AE">
        <w:rPr>
          <w:rFonts w:cs="Arial"/>
          <w:szCs w:val="24"/>
        </w:rPr>
        <w:t xml:space="preserve"> </w:t>
      </w:r>
      <w:r w:rsidR="001F338C">
        <w:rPr>
          <w:rFonts w:cs="Arial"/>
          <w:szCs w:val="24"/>
        </w:rPr>
        <w:t xml:space="preserve">M. </w:t>
      </w:r>
      <w:r w:rsidRPr="00D279AE" w:rsidR="009F61CC">
        <w:rPr>
          <w:rFonts w:cs="Arial"/>
          <w:szCs w:val="24"/>
        </w:rPr>
        <w:t>navela da je p</w:t>
      </w:r>
      <w:r w:rsidRPr="00D279AE" w:rsidR="0000023D">
        <w:rPr>
          <w:rFonts w:cs="Arial"/>
          <w:szCs w:val="24"/>
        </w:rPr>
        <w:t>okušala nabaviti navedenu tvar, odnosno kontaktirala</w:t>
      </w:r>
      <w:r w:rsidRPr="00D279AE" w:rsidR="00C96712">
        <w:rPr>
          <w:rFonts w:cs="Arial"/>
          <w:szCs w:val="24"/>
        </w:rPr>
        <w:t xml:space="preserve"> </w:t>
      </w:r>
      <w:r w:rsidRPr="00D279AE" w:rsidR="0000023D">
        <w:rPr>
          <w:rFonts w:cs="Arial"/>
          <w:szCs w:val="24"/>
        </w:rPr>
        <w:t>osobu od koje je ranije nabavljala speed, međutim, navedena osoba joj se tom prilikom nije</w:t>
      </w:r>
      <w:r w:rsidRPr="00D279AE" w:rsidR="009F61CC">
        <w:rPr>
          <w:rFonts w:cs="Arial"/>
          <w:szCs w:val="24"/>
        </w:rPr>
        <w:t xml:space="preserve"> javila na telefon te je odbila </w:t>
      </w:r>
      <w:r w:rsidRPr="00D279AE" w:rsidR="0000023D">
        <w:rPr>
          <w:rFonts w:cs="Arial"/>
          <w:szCs w:val="24"/>
        </w:rPr>
        <w:t xml:space="preserve">otkriti identitet </w:t>
      </w:r>
      <w:r w:rsidRPr="00D279AE" w:rsidR="009F61CC">
        <w:rPr>
          <w:rFonts w:cs="Arial"/>
          <w:szCs w:val="24"/>
        </w:rPr>
        <w:t xml:space="preserve">te </w:t>
      </w:r>
      <w:r w:rsidRPr="00D279AE" w:rsidR="0000023D">
        <w:rPr>
          <w:rFonts w:cs="Arial"/>
          <w:szCs w:val="24"/>
        </w:rPr>
        <w:t>osobe od koje je ranije nabavljala</w:t>
      </w:r>
      <w:r w:rsidRPr="00D279AE" w:rsidR="00C96712">
        <w:rPr>
          <w:rFonts w:cs="Arial"/>
          <w:szCs w:val="24"/>
        </w:rPr>
        <w:t xml:space="preserve"> </w:t>
      </w:r>
      <w:r w:rsidRPr="00D279AE" w:rsidR="0000023D">
        <w:rPr>
          <w:rFonts w:cs="Arial"/>
          <w:szCs w:val="24"/>
        </w:rPr>
        <w:t xml:space="preserve">psihoaktivne tvari. </w:t>
      </w:r>
      <w:r w:rsidRPr="00D279AE" w:rsidR="009F61CC">
        <w:rPr>
          <w:rFonts w:cs="Arial"/>
          <w:szCs w:val="24"/>
        </w:rPr>
        <w:t>Navela im da je to rekla majci i da joj je majka rekla da joj vrati novac. Podaci su i da je mal.</w:t>
      </w:r>
      <w:r w:rsidR="001F338C">
        <w:rPr>
          <w:rFonts w:cs="Arial"/>
          <w:szCs w:val="24"/>
        </w:rPr>
        <w:t xml:space="preserve">M. </w:t>
      </w:r>
      <w:r w:rsidRPr="00D279AE" w:rsidR="009F61CC">
        <w:rPr>
          <w:rFonts w:cs="Arial"/>
          <w:szCs w:val="24"/>
        </w:rPr>
        <w:t xml:space="preserve">navela da se naknadno o tome </w:t>
      </w:r>
      <w:r w:rsidRPr="00D279AE" w:rsidR="0000023D">
        <w:rPr>
          <w:rFonts w:cs="Arial"/>
          <w:szCs w:val="24"/>
        </w:rPr>
        <w:t>povjerila ujaku</w:t>
      </w:r>
      <w:r w:rsidRPr="00D279AE" w:rsidR="009F61CC">
        <w:rPr>
          <w:rFonts w:cs="Arial"/>
          <w:szCs w:val="24"/>
        </w:rPr>
        <w:t xml:space="preserve"> </w:t>
      </w:r>
      <w:r w:rsidR="001F338C">
        <w:rPr>
          <w:rFonts w:cs="Arial"/>
          <w:szCs w:val="24"/>
        </w:rPr>
        <w:t>P.</w:t>
      </w:r>
      <w:r w:rsidRPr="00D279AE" w:rsidR="009F61CC">
        <w:rPr>
          <w:rFonts w:cs="Arial"/>
          <w:szCs w:val="24"/>
        </w:rPr>
        <w:t xml:space="preserve">. Navela i da je jednom vidjela majku </w:t>
      </w:r>
      <w:r w:rsidRPr="00D279AE" w:rsidR="0000023D">
        <w:rPr>
          <w:rFonts w:cs="Arial"/>
          <w:szCs w:val="24"/>
        </w:rPr>
        <w:t>kako prije</w:t>
      </w:r>
      <w:r w:rsidRPr="00D279AE" w:rsidR="009F61CC">
        <w:rPr>
          <w:rFonts w:cs="Arial"/>
          <w:szCs w:val="24"/>
        </w:rPr>
        <w:t xml:space="preserve"> </w:t>
      </w:r>
      <w:r w:rsidRPr="00D279AE" w:rsidR="0000023D">
        <w:rPr>
          <w:rFonts w:cs="Arial"/>
          <w:szCs w:val="24"/>
        </w:rPr>
        <w:t>izlaska konzu</w:t>
      </w:r>
      <w:r w:rsidRPr="00D279AE" w:rsidR="009F61CC">
        <w:rPr>
          <w:rFonts w:cs="Arial"/>
          <w:szCs w:val="24"/>
        </w:rPr>
        <w:t xml:space="preserve">mira speed za kuhinjskim stolom te da je mal. </w:t>
      </w:r>
      <w:r w:rsidR="001F338C">
        <w:rPr>
          <w:rFonts w:cs="Arial"/>
          <w:szCs w:val="24"/>
        </w:rPr>
        <w:t xml:space="preserve">M. </w:t>
      </w:r>
      <w:r w:rsidRPr="00D279AE" w:rsidR="009F61CC">
        <w:rPr>
          <w:rFonts w:cs="Arial"/>
          <w:szCs w:val="24"/>
        </w:rPr>
        <w:t xml:space="preserve">upitana kako se </w:t>
      </w:r>
      <w:r w:rsidRPr="00D279AE" w:rsidR="0000023D">
        <w:rPr>
          <w:rFonts w:cs="Arial"/>
          <w:szCs w:val="24"/>
        </w:rPr>
        <w:t xml:space="preserve">osjećala </w:t>
      </w:r>
      <w:r w:rsidRPr="00D279AE" w:rsidR="009F61CC">
        <w:rPr>
          <w:rFonts w:cs="Arial"/>
          <w:szCs w:val="24"/>
        </w:rPr>
        <w:t>tom prigodom , navela: „</w:t>
      </w:r>
      <w:r w:rsidRPr="00D279AE" w:rsidR="0000023D">
        <w:rPr>
          <w:rFonts w:cs="Arial"/>
          <w:szCs w:val="24"/>
        </w:rPr>
        <w:t>Okej, navikla sam na to jer sam to viđala i u</w:t>
      </w:r>
      <w:r w:rsidRPr="00D279AE" w:rsidR="009F61CC">
        <w:rPr>
          <w:rFonts w:cs="Arial"/>
          <w:szCs w:val="24"/>
        </w:rPr>
        <w:t xml:space="preserve"> </w:t>
      </w:r>
      <w:r w:rsidRPr="00D279AE" w:rsidR="0000023D">
        <w:rPr>
          <w:rFonts w:cs="Arial"/>
          <w:szCs w:val="24"/>
        </w:rPr>
        <w:t xml:space="preserve">izlascima“. </w:t>
      </w:r>
      <w:r w:rsidRPr="00D279AE" w:rsidR="006027BC">
        <w:rPr>
          <w:rFonts w:cs="Arial"/>
          <w:szCs w:val="24"/>
        </w:rPr>
        <w:t>Podaci su da je mal.</w:t>
      </w:r>
      <w:r w:rsidR="001F338C">
        <w:rPr>
          <w:rFonts w:cs="Arial"/>
          <w:szCs w:val="24"/>
        </w:rPr>
        <w:t xml:space="preserve">M. </w:t>
      </w:r>
      <w:r w:rsidRPr="00D279AE" w:rsidR="006027BC">
        <w:rPr>
          <w:rFonts w:cs="Arial"/>
          <w:szCs w:val="24"/>
        </w:rPr>
        <w:t xml:space="preserve">navela i da je sama </w:t>
      </w:r>
      <w:r w:rsidRPr="00D279AE" w:rsidR="0000023D">
        <w:rPr>
          <w:rFonts w:cs="Arial"/>
          <w:szCs w:val="24"/>
        </w:rPr>
        <w:t xml:space="preserve">počela konzumirati </w:t>
      </w:r>
      <w:r w:rsidRPr="00D279AE" w:rsidR="0000023D">
        <w:rPr>
          <w:rFonts w:cs="Arial"/>
          <w:szCs w:val="24"/>
        </w:rPr>
        <w:lastRenderedPageBreak/>
        <w:t>speed i marihuanu</w:t>
      </w:r>
      <w:r w:rsidRPr="00D279AE" w:rsidR="006027BC">
        <w:rPr>
          <w:rFonts w:cs="Arial"/>
          <w:szCs w:val="24"/>
        </w:rPr>
        <w:t xml:space="preserve"> tijekom prošlog ljeta, da je majka za tu njenu </w:t>
      </w:r>
      <w:r w:rsidRPr="00D279AE" w:rsidR="0000023D">
        <w:rPr>
          <w:rFonts w:cs="Arial"/>
          <w:szCs w:val="24"/>
        </w:rPr>
        <w:t xml:space="preserve"> konzumaciju</w:t>
      </w:r>
      <w:r w:rsidRPr="00D279AE" w:rsidR="006027BC">
        <w:rPr>
          <w:rFonts w:cs="Arial"/>
          <w:szCs w:val="24"/>
        </w:rPr>
        <w:t xml:space="preserve"> </w:t>
      </w:r>
      <w:r w:rsidRPr="00D279AE" w:rsidR="0000023D">
        <w:rPr>
          <w:rFonts w:cs="Arial"/>
          <w:szCs w:val="24"/>
        </w:rPr>
        <w:t>saznala tijekom zime, nakon čega ju je kaznila na način da joj određeno vrijeme nije</w:t>
      </w:r>
      <w:r w:rsidRPr="00D279AE" w:rsidR="006027BC">
        <w:rPr>
          <w:rFonts w:cs="Arial"/>
          <w:szCs w:val="24"/>
        </w:rPr>
        <w:t xml:space="preserve"> </w:t>
      </w:r>
      <w:r w:rsidRPr="00D279AE" w:rsidR="0000023D">
        <w:rPr>
          <w:rFonts w:cs="Arial"/>
          <w:szCs w:val="24"/>
        </w:rPr>
        <w:t xml:space="preserve">dopuštala izlaske, dok joj mobitel nije bio oduzet. </w:t>
      </w:r>
      <w:r w:rsidRPr="00D279AE" w:rsidR="00C96712">
        <w:rPr>
          <w:rFonts w:cs="Arial"/>
          <w:szCs w:val="24"/>
        </w:rPr>
        <w:t xml:space="preserve"> Dalje su podaci da je tijekom tog r</w:t>
      </w:r>
      <w:r w:rsidRPr="00D279AE" w:rsidR="0000023D">
        <w:rPr>
          <w:rFonts w:cs="Arial"/>
          <w:szCs w:val="24"/>
        </w:rPr>
        <w:t xml:space="preserve">azgovora mlt. </w:t>
      </w:r>
      <w:r w:rsidR="001F338C">
        <w:rPr>
          <w:rFonts w:cs="Arial"/>
          <w:szCs w:val="24"/>
        </w:rPr>
        <w:t xml:space="preserve">M. </w:t>
      </w:r>
      <w:r w:rsidRPr="00D279AE" w:rsidR="0000023D">
        <w:rPr>
          <w:rFonts w:cs="Arial"/>
          <w:szCs w:val="24"/>
        </w:rPr>
        <w:t>iznosi</w:t>
      </w:r>
      <w:r w:rsidRPr="00D279AE" w:rsidR="00C96712">
        <w:rPr>
          <w:rFonts w:cs="Arial"/>
          <w:szCs w:val="24"/>
        </w:rPr>
        <w:t xml:space="preserve">la </w:t>
      </w:r>
      <w:r w:rsidRPr="00D279AE" w:rsidR="0000023D">
        <w:rPr>
          <w:rFonts w:cs="Arial"/>
          <w:szCs w:val="24"/>
        </w:rPr>
        <w:t>navedene informacije spontano i bez vidljivog izražavanja značajnije uznemirenosti prilikom</w:t>
      </w:r>
      <w:r w:rsidRPr="00D279AE" w:rsidR="00C96712">
        <w:rPr>
          <w:rFonts w:cs="Arial"/>
          <w:szCs w:val="24"/>
        </w:rPr>
        <w:t xml:space="preserve"> </w:t>
      </w:r>
      <w:r w:rsidRPr="00D279AE" w:rsidR="0000023D">
        <w:rPr>
          <w:rFonts w:cs="Arial"/>
          <w:szCs w:val="24"/>
        </w:rPr>
        <w:t xml:space="preserve">opisivanja majčine </w:t>
      </w:r>
      <w:r w:rsidRPr="00D279AE" w:rsidR="00C96712">
        <w:rPr>
          <w:rFonts w:cs="Arial"/>
          <w:szCs w:val="24"/>
        </w:rPr>
        <w:t xml:space="preserve">konzumacije psihoaktivnih tvari, te navela da </w:t>
      </w:r>
      <w:r w:rsidRPr="00D279AE" w:rsidR="0000023D">
        <w:rPr>
          <w:rFonts w:cs="Arial"/>
          <w:szCs w:val="24"/>
        </w:rPr>
        <w:t>nikada u stanu nije pronašla</w:t>
      </w:r>
      <w:r w:rsidRPr="00D279AE" w:rsidR="00C96712">
        <w:rPr>
          <w:rFonts w:cs="Arial"/>
          <w:szCs w:val="24"/>
        </w:rPr>
        <w:t xml:space="preserve"> </w:t>
      </w:r>
      <w:r w:rsidRPr="00D279AE" w:rsidR="0000023D">
        <w:rPr>
          <w:rFonts w:cs="Arial"/>
          <w:szCs w:val="24"/>
        </w:rPr>
        <w:t>dro</w:t>
      </w:r>
      <w:r w:rsidRPr="00D279AE" w:rsidR="00C96712">
        <w:rPr>
          <w:rFonts w:cs="Arial"/>
          <w:szCs w:val="24"/>
        </w:rPr>
        <w:t xml:space="preserve">gu, nije čula da majka </w:t>
      </w:r>
      <w:r w:rsidRPr="00D279AE" w:rsidR="0000023D">
        <w:rPr>
          <w:rFonts w:cs="Arial"/>
          <w:szCs w:val="24"/>
        </w:rPr>
        <w:t>razgovara na mobitelu o istome kao ni da nepoznate osobe</w:t>
      </w:r>
      <w:r w:rsidRPr="00D279AE" w:rsidR="00C96712">
        <w:rPr>
          <w:rFonts w:cs="Arial"/>
          <w:szCs w:val="24"/>
        </w:rPr>
        <w:t xml:space="preserve"> </w:t>
      </w:r>
      <w:r w:rsidRPr="00D279AE" w:rsidR="0000023D">
        <w:rPr>
          <w:rFonts w:cs="Arial"/>
          <w:szCs w:val="24"/>
        </w:rPr>
        <w:t>donose određene</w:t>
      </w:r>
      <w:r w:rsidRPr="00D279AE" w:rsidR="00C96712">
        <w:rPr>
          <w:rFonts w:cs="Arial"/>
          <w:szCs w:val="24"/>
        </w:rPr>
        <w:t xml:space="preserve"> pakete u stan, navela da su </w:t>
      </w:r>
      <w:r w:rsidRPr="00D279AE" w:rsidR="0000023D">
        <w:rPr>
          <w:rFonts w:cs="Arial"/>
          <w:szCs w:val="24"/>
        </w:rPr>
        <w:t>tijekom vikenda u stanu u</w:t>
      </w:r>
      <w:r w:rsidRPr="00D279AE" w:rsidR="00C96712">
        <w:rPr>
          <w:rFonts w:cs="Arial"/>
          <w:szCs w:val="24"/>
        </w:rPr>
        <w:t xml:space="preserve"> </w:t>
      </w:r>
      <w:r w:rsidRPr="00D279AE" w:rsidR="0000023D">
        <w:rPr>
          <w:rFonts w:cs="Arial"/>
          <w:szCs w:val="24"/>
        </w:rPr>
        <w:t>kojem je boravila s majkom znali dolaziti njoj nepoznati ljudi, koji bi se zajedno s majkom</w:t>
      </w:r>
      <w:r w:rsidRPr="00D279AE" w:rsidR="00C96712">
        <w:rPr>
          <w:rFonts w:cs="Arial"/>
          <w:szCs w:val="24"/>
        </w:rPr>
        <w:t xml:space="preserve"> pripremali za izlazak. Navela da</w:t>
      </w:r>
      <w:r w:rsidRPr="00D279AE" w:rsidR="0000023D">
        <w:rPr>
          <w:rFonts w:cs="Arial"/>
          <w:szCs w:val="24"/>
        </w:rPr>
        <w:t xml:space="preserve"> u tim situacijama ona nije bila prisutna u stanu, već bi za</w:t>
      </w:r>
      <w:r w:rsidRPr="00D279AE" w:rsidR="00C96712">
        <w:rPr>
          <w:rFonts w:cs="Arial"/>
          <w:szCs w:val="24"/>
        </w:rPr>
        <w:t xml:space="preserve"> </w:t>
      </w:r>
      <w:r w:rsidRPr="00D279AE" w:rsidR="0000023D">
        <w:rPr>
          <w:rFonts w:cs="Arial"/>
          <w:szCs w:val="24"/>
        </w:rPr>
        <w:t>navedene osobe i njihovo dolaženje saznala naknadno od majke tijekom razgovora uz kavu.</w:t>
      </w:r>
      <w:r w:rsidRPr="00D279AE" w:rsidR="00C96712">
        <w:rPr>
          <w:rFonts w:cs="Arial"/>
          <w:szCs w:val="24"/>
        </w:rPr>
        <w:t xml:space="preserve"> Mal.</w:t>
      </w:r>
      <w:r w:rsidR="001F338C">
        <w:rPr>
          <w:rFonts w:cs="Arial"/>
          <w:szCs w:val="24"/>
        </w:rPr>
        <w:t xml:space="preserve">M. </w:t>
      </w:r>
      <w:r w:rsidRPr="00D279AE" w:rsidR="00C96712">
        <w:rPr>
          <w:rFonts w:cs="Arial"/>
          <w:szCs w:val="24"/>
        </w:rPr>
        <w:t>navela i da ih je (mal.djecu) majka u</w:t>
      </w:r>
      <w:r w:rsidRPr="00D279AE" w:rsidR="0000023D">
        <w:rPr>
          <w:rFonts w:cs="Arial"/>
          <w:szCs w:val="24"/>
        </w:rPr>
        <w:t>čestalo</w:t>
      </w:r>
      <w:r w:rsidRPr="00D279AE" w:rsidR="00C96712">
        <w:rPr>
          <w:rFonts w:cs="Arial"/>
          <w:szCs w:val="24"/>
        </w:rPr>
        <w:t xml:space="preserve"> ostavljala same u stanu, da se to tijekom bo</w:t>
      </w:r>
      <w:r w:rsidRPr="00D279AE" w:rsidR="0000023D">
        <w:rPr>
          <w:rFonts w:cs="Arial"/>
          <w:szCs w:val="24"/>
        </w:rPr>
        <w:t xml:space="preserve">ravka u </w:t>
      </w:r>
      <w:r w:rsidRPr="00D279AE" w:rsidR="00C96712">
        <w:rPr>
          <w:rFonts w:cs="Arial"/>
          <w:szCs w:val="24"/>
        </w:rPr>
        <w:t xml:space="preserve">podstanarskom stanu na </w:t>
      </w:r>
      <w:r w:rsidR="001F338C">
        <w:rPr>
          <w:rFonts w:cs="Arial"/>
          <w:szCs w:val="24"/>
        </w:rPr>
        <w:t xml:space="preserve">B. </w:t>
      </w:r>
      <w:r w:rsidRPr="00D279AE" w:rsidR="0000023D">
        <w:rPr>
          <w:rFonts w:cs="Arial"/>
          <w:szCs w:val="24"/>
        </w:rPr>
        <w:t>dogodilo nekoliko puta, dok ih</w:t>
      </w:r>
      <w:r w:rsidRPr="00D279AE" w:rsidR="00C96712">
        <w:rPr>
          <w:rFonts w:cs="Arial"/>
          <w:szCs w:val="24"/>
        </w:rPr>
        <w:t xml:space="preserve"> </w:t>
      </w:r>
      <w:r w:rsidRPr="00D279AE" w:rsidR="0000023D">
        <w:rPr>
          <w:rFonts w:cs="Arial"/>
          <w:szCs w:val="24"/>
        </w:rPr>
        <w:t>je</w:t>
      </w:r>
      <w:r w:rsidRPr="00D279AE" w:rsidR="00C96712">
        <w:rPr>
          <w:rFonts w:cs="Arial"/>
          <w:szCs w:val="24"/>
        </w:rPr>
        <w:t xml:space="preserve"> tijekom boravka na adresi </w:t>
      </w:r>
      <w:r w:rsidR="001F338C">
        <w:rPr>
          <w:rFonts w:cs="Arial"/>
          <w:szCs w:val="24"/>
        </w:rPr>
        <w:t>P. ..</w:t>
      </w:r>
      <w:r w:rsidRPr="00D279AE" w:rsidR="00C96712">
        <w:rPr>
          <w:rFonts w:cs="Arial"/>
          <w:szCs w:val="24"/>
        </w:rPr>
        <w:t xml:space="preserve"> majka učestalo ostavljala same te da je u tim </w:t>
      </w:r>
      <w:r w:rsidRPr="00D279AE" w:rsidR="0000023D">
        <w:rPr>
          <w:rFonts w:cs="Arial"/>
          <w:szCs w:val="24"/>
        </w:rPr>
        <w:t>situacijama</w:t>
      </w:r>
      <w:r w:rsidRPr="00D279AE" w:rsidR="00C96712">
        <w:rPr>
          <w:rFonts w:cs="Arial"/>
          <w:szCs w:val="24"/>
        </w:rPr>
        <w:t xml:space="preserve"> ona-mal.</w:t>
      </w:r>
      <w:r w:rsidRPr="00D279AE">
        <w:rPr>
          <w:rFonts w:cs="Arial"/>
          <w:szCs w:val="24"/>
        </w:rPr>
        <w:t xml:space="preserve"> </w:t>
      </w:r>
      <w:r w:rsidR="001F338C">
        <w:rPr>
          <w:rFonts w:cs="Arial"/>
          <w:szCs w:val="24"/>
        </w:rPr>
        <w:t xml:space="preserve">M. </w:t>
      </w:r>
      <w:r w:rsidRPr="00D279AE" w:rsidR="00C96712">
        <w:rPr>
          <w:rFonts w:cs="Arial"/>
          <w:szCs w:val="24"/>
        </w:rPr>
        <w:t xml:space="preserve">preuzimala brigu o bratu i sestri. </w:t>
      </w:r>
      <w:r w:rsidRPr="00D279AE" w:rsidR="0000023D">
        <w:rPr>
          <w:rFonts w:cs="Arial"/>
          <w:szCs w:val="24"/>
        </w:rPr>
        <w:t xml:space="preserve"> U odnosu na</w:t>
      </w:r>
      <w:r w:rsidRPr="00D279AE" w:rsidR="00C96712">
        <w:rPr>
          <w:rFonts w:cs="Arial"/>
          <w:szCs w:val="24"/>
        </w:rPr>
        <w:t xml:space="preserve"> </w:t>
      </w:r>
      <w:r w:rsidRPr="00D279AE" w:rsidR="0000023D">
        <w:rPr>
          <w:rFonts w:cs="Arial"/>
          <w:szCs w:val="24"/>
        </w:rPr>
        <w:t xml:space="preserve">nedavnu situaciju kada je mlt. </w:t>
      </w:r>
      <w:r w:rsidR="001F338C">
        <w:rPr>
          <w:rFonts w:cs="Arial"/>
          <w:szCs w:val="24"/>
        </w:rPr>
        <w:t xml:space="preserve">M. </w:t>
      </w:r>
      <w:r w:rsidRPr="00D279AE" w:rsidR="0000023D">
        <w:rPr>
          <w:rFonts w:cs="Arial"/>
          <w:szCs w:val="24"/>
        </w:rPr>
        <w:t>kontaktirana radi pratnje mlt.</w:t>
      </w:r>
      <w:r w:rsidRPr="00D279AE" w:rsidR="00C96712">
        <w:rPr>
          <w:rFonts w:cs="Arial"/>
          <w:szCs w:val="24"/>
        </w:rPr>
        <w:t xml:space="preserve">brata </w:t>
      </w:r>
      <w:r w:rsidRPr="00D279AE" w:rsidR="0000023D">
        <w:rPr>
          <w:rFonts w:cs="Arial"/>
          <w:szCs w:val="24"/>
        </w:rPr>
        <w:t>u školu,</w:t>
      </w:r>
      <w:r w:rsidRPr="00D279AE" w:rsidR="00C96712">
        <w:rPr>
          <w:rFonts w:cs="Arial"/>
          <w:szCs w:val="24"/>
        </w:rPr>
        <w:t xml:space="preserve"> podaci su da je mal.</w:t>
      </w:r>
      <w:r w:rsidR="001F338C">
        <w:rPr>
          <w:rFonts w:cs="Arial"/>
          <w:szCs w:val="24"/>
        </w:rPr>
        <w:t xml:space="preserve">M. </w:t>
      </w:r>
      <w:r w:rsidRPr="00D279AE" w:rsidR="00C96712">
        <w:rPr>
          <w:rFonts w:cs="Arial"/>
          <w:szCs w:val="24"/>
        </w:rPr>
        <w:t xml:space="preserve">navela da ju je tom </w:t>
      </w:r>
      <w:r w:rsidRPr="00D279AE" w:rsidR="0000023D">
        <w:rPr>
          <w:rFonts w:cs="Arial"/>
          <w:szCs w:val="24"/>
        </w:rPr>
        <w:t>prilikom kontaktirao sam mlt.</w:t>
      </w:r>
      <w:r w:rsidRPr="00D279AE" w:rsidR="00C96712">
        <w:rPr>
          <w:rFonts w:cs="Arial"/>
          <w:szCs w:val="24"/>
        </w:rPr>
        <w:t xml:space="preserve">brat i zamolio da ga otprati u školu, navela da je majka tad bila kod kuće, ali da joj nije </w:t>
      </w:r>
      <w:r w:rsidRPr="00D279AE" w:rsidR="0000023D">
        <w:rPr>
          <w:rFonts w:cs="Arial"/>
          <w:szCs w:val="24"/>
        </w:rPr>
        <w:t xml:space="preserve"> poznat razlog</w:t>
      </w:r>
      <w:r w:rsidRPr="00D279AE" w:rsidR="00C96712">
        <w:rPr>
          <w:rFonts w:cs="Arial"/>
          <w:szCs w:val="24"/>
        </w:rPr>
        <w:t xml:space="preserve"> </w:t>
      </w:r>
      <w:r w:rsidRPr="00D279AE" w:rsidR="0000023D">
        <w:rPr>
          <w:rFonts w:cs="Arial"/>
          <w:szCs w:val="24"/>
        </w:rPr>
        <w:t xml:space="preserve">zbog kojeg majka nije mogla osobno otpratiti mlt. </w:t>
      </w:r>
      <w:r w:rsidR="001F338C">
        <w:rPr>
          <w:rFonts w:cs="Arial"/>
          <w:szCs w:val="24"/>
        </w:rPr>
        <w:t xml:space="preserve">D. </w:t>
      </w:r>
      <w:r w:rsidRPr="00D279AE" w:rsidR="0000023D">
        <w:rPr>
          <w:rFonts w:cs="Arial"/>
          <w:szCs w:val="24"/>
        </w:rPr>
        <w:t>u školu.</w:t>
      </w:r>
      <w:r w:rsidRPr="00D279AE" w:rsidR="00C96712">
        <w:rPr>
          <w:rFonts w:cs="Arial"/>
          <w:szCs w:val="24"/>
        </w:rPr>
        <w:t xml:space="preserve"> Dalje su podaci da je mal.</w:t>
      </w:r>
      <w:r w:rsidRPr="00D279AE" w:rsidR="0000023D">
        <w:rPr>
          <w:rFonts w:cs="Arial"/>
          <w:szCs w:val="24"/>
        </w:rPr>
        <w:t xml:space="preserve"> </w:t>
      </w:r>
      <w:r w:rsidR="001F338C">
        <w:rPr>
          <w:rFonts w:cs="Arial"/>
          <w:szCs w:val="24"/>
        </w:rPr>
        <w:t xml:space="preserve">M. </w:t>
      </w:r>
      <w:r w:rsidRPr="00D279AE" w:rsidR="00C96712">
        <w:rPr>
          <w:rFonts w:cs="Arial"/>
          <w:szCs w:val="24"/>
        </w:rPr>
        <w:t xml:space="preserve">u tom razgovoru navela i da se s ocem </w:t>
      </w:r>
      <w:r w:rsidRPr="00D279AE" w:rsidR="0000023D">
        <w:rPr>
          <w:rFonts w:cs="Arial"/>
          <w:szCs w:val="24"/>
        </w:rPr>
        <w:t>viđa „po potrebi“ te da se međusobno telefonski</w:t>
      </w:r>
      <w:r w:rsidRPr="00D279AE" w:rsidR="00C96712">
        <w:rPr>
          <w:rFonts w:cs="Arial"/>
          <w:szCs w:val="24"/>
        </w:rPr>
        <w:t xml:space="preserve"> kontaktiraju te je ista u </w:t>
      </w:r>
      <w:r w:rsidRPr="00D279AE" w:rsidR="00106930">
        <w:rPr>
          <w:rFonts w:cs="Arial"/>
          <w:szCs w:val="24"/>
        </w:rPr>
        <w:t xml:space="preserve">odnosu na odnos majke </w:t>
      </w:r>
      <w:r w:rsidRPr="00D279AE" w:rsidR="0000023D">
        <w:rPr>
          <w:rFonts w:cs="Arial"/>
          <w:szCs w:val="24"/>
        </w:rPr>
        <w:t>i njezina</w:t>
      </w:r>
      <w:r w:rsidRPr="00D279AE" w:rsidR="00106930">
        <w:rPr>
          <w:rFonts w:cs="Arial"/>
          <w:szCs w:val="24"/>
        </w:rPr>
        <w:t xml:space="preserve"> bivšeg partnera </w:t>
      </w:r>
      <w:r w:rsidR="001F338C">
        <w:rPr>
          <w:rFonts w:cs="Arial"/>
          <w:szCs w:val="24"/>
        </w:rPr>
        <w:t>P.</w:t>
      </w:r>
      <w:r w:rsidRPr="00D279AE" w:rsidR="00106930">
        <w:rPr>
          <w:rFonts w:cs="Arial"/>
          <w:szCs w:val="24"/>
        </w:rPr>
        <w:t xml:space="preserve">, navela stručnom timu da joj je majka </w:t>
      </w:r>
      <w:r w:rsidRPr="00D279AE" w:rsidR="0000023D">
        <w:rPr>
          <w:rFonts w:cs="Arial"/>
          <w:szCs w:val="24"/>
        </w:rPr>
        <w:t xml:space="preserve">u više navrata govorila da su se </w:t>
      </w:r>
      <w:r w:rsidRPr="00D279AE" w:rsidR="00106930">
        <w:rPr>
          <w:rFonts w:cs="Arial"/>
          <w:szCs w:val="24"/>
        </w:rPr>
        <w:t xml:space="preserve">ona i </w:t>
      </w:r>
      <w:r w:rsidR="001F338C">
        <w:rPr>
          <w:rFonts w:cs="Arial"/>
          <w:szCs w:val="24"/>
        </w:rPr>
        <w:t xml:space="preserve">P. </w:t>
      </w:r>
      <w:r w:rsidRPr="00D279AE" w:rsidR="00106930">
        <w:rPr>
          <w:rFonts w:cs="Arial"/>
          <w:szCs w:val="24"/>
        </w:rPr>
        <w:t>posvađali, međutim mal.</w:t>
      </w:r>
      <w:r w:rsidR="001F338C">
        <w:rPr>
          <w:rFonts w:cs="Arial"/>
          <w:szCs w:val="24"/>
        </w:rPr>
        <w:t xml:space="preserve">M. </w:t>
      </w:r>
      <w:r w:rsidRPr="00D279AE" w:rsidR="0000023D">
        <w:rPr>
          <w:rFonts w:cs="Arial"/>
          <w:szCs w:val="24"/>
        </w:rPr>
        <w:t>nije</w:t>
      </w:r>
      <w:r w:rsidR="001F338C">
        <w:rPr>
          <w:rFonts w:cs="Arial"/>
          <w:szCs w:val="24"/>
        </w:rPr>
        <w:t xml:space="preserve"> </w:t>
      </w:r>
      <w:r w:rsidRPr="00D279AE" w:rsidR="0000023D">
        <w:rPr>
          <w:rFonts w:cs="Arial"/>
          <w:szCs w:val="24"/>
        </w:rPr>
        <w:t>poznat konkretan razlog njihovih međusobnih sukoba niti razlog prestanka njihova</w:t>
      </w:r>
      <w:r w:rsidRPr="00D279AE" w:rsidR="00F550F2">
        <w:rPr>
          <w:rFonts w:cs="Arial"/>
          <w:szCs w:val="24"/>
        </w:rPr>
        <w:t xml:space="preserve"> </w:t>
      </w:r>
      <w:r w:rsidRPr="00D279AE" w:rsidR="0000023D">
        <w:rPr>
          <w:rFonts w:cs="Arial"/>
          <w:szCs w:val="24"/>
        </w:rPr>
        <w:t xml:space="preserve">partnerskog odnosa. </w:t>
      </w:r>
      <w:r w:rsidRPr="00D279AE" w:rsidR="00106930">
        <w:rPr>
          <w:rFonts w:cs="Arial"/>
          <w:szCs w:val="24"/>
        </w:rPr>
        <w:t>Dalje proizlazi da je stručni tim potom obavio razgovor i sa bakom mal.djece po majci, ovdje predloženici 6) i da je baka navela da je predmetna majka</w:t>
      </w:r>
      <w:r w:rsidRPr="00D279AE" w:rsidR="00F550F2">
        <w:rPr>
          <w:rFonts w:cs="Arial"/>
          <w:szCs w:val="24"/>
        </w:rPr>
        <w:t xml:space="preserve"> </w:t>
      </w:r>
      <w:r w:rsidRPr="00D279AE" w:rsidR="0000023D">
        <w:rPr>
          <w:rFonts w:cs="Arial"/>
          <w:szCs w:val="24"/>
        </w:rPr>
        <w:t>prije ostvarivanja</w:t>
      </w:r>
      <w:r w:rsidRPr="00D279AE" w:rsidR="00106930">
        <w:rPr>
          <w:rFonts w:cs="Arial"/>
          <w:szCs w:val="24"/>
        </w:rPr>
        <w:t xml:space="preserve"> </w:t>
      </w:r>
      <w:r w:rsidRPr="00D279AE" w:rsidR="0000023D">
        <w:rPr>
          <w:rFonts w:cs="Arial"/>
          <w:szCs w:val="24"/>
        </w:rPr>
        <w:t xml:space="preserve">partnerskog odnosa s </w:t>
      </w:r>
      <w:r w:rsidRPr="00D279AE" w:rsidR="00106930">
        <w:rPr>
          <w:rFonts w:cs="Arial"/>
          <w:szCs w:val="24"/>
        </w:rPr>
        <w:t xml:space="preserve">navedenim </w:t>
      </w:r>
      <w:r w:rsidR="001F338C">
        <w:rPr>
          <w:rFonts w:cs="Arial"/>
          <w:szCs w:val="24"/>
        </w:rPr>
        <w:t xml:space="preserve">P. </w:t>
      </w:r>
      <w:r w:rsidRPr="00D279AE" w:rsidR="0000023D">
        <w:rPr>
          <w:rFonts w:cs="Arial"/>
          <w:szCs w:val="24"/>
        </w:rPr>
        <w:t>bila posvećena svojoj mlt. djeci te da u tom razdoblju nije bil</w:t>
      </w:r>
      <w:r w:rsidRPr="00D279AE" w:rsidR="00106930">
        <w:rPr>
          <w:rFonts w:cs="Arial"/>
          <w:szCs w:val="24"/>
        </w:rPr>
        <w:t xml:space="preserve">o </w:t>
      </w:r>
      <w:r w:rsidRPr="00D279AE" w:rsidR="0000023D">
        <w:rPr>
          <w:rFonts w:cs="Arial"/>
          <w:szCs w:val="24"/>
        </w:rPr>
        <w:t>značajnijih poteškoća u svakodnevnoj skrbi o njima. Vezano</w:t>
      </w:r>
      <w:r w:rsidRPr="00D279AE" w:rsidR="00106930">
        <w:rPr>
          <w:rFonts w:cs="Arial"/>
          <w:szCs w:val="24"/>
        </w:rPr>
        <w:t xml:space="preserve"> uz ranije navode majke </w:t>
      </w:r>
      <w:r w:rsidRPr="00D279AE" w:rsidR="0000023D">
        <w:rPr>
          <w:rFonts w:cs="Arial"/>
          <w:szCs w:val="24"/>
        </w:rPr>
        <w:t xml:space="preserve">o gubitku djeteta, </w:t>
      </w:r>
      <w:r w:rsidRPr="00D279AE" w:rsidR="00106930">
        <w:rPr>
          <w:rFonts w:cs="Arial"/>
          <w:szCs w:val="24"/>
        </w:rPr>
        <w:t>baka im navela da</w:t>
      </w:r>
      <w:r w:rsidRPr="00D279AE" w:rsidR="0000023D">
        <w:rPr>
          <w:rFonts w:cs="Arial"/>
          <w:szCs w:val="24"/>
        </w:rPr>
        <w:t xml:space="preserve"> je </w:t>
      </w:r>
      <w:r w:rsidR="001F338C">
        <w:rPr>
          <w:rFonts w:cs="Arial"/>
          <w:szCs w:val="24"/>
        </w:rPr>
        <w:t xml:space="preserve">N. </w:t>
      </w:r>
      <w:r w:rsidRPr="00D279AE" w:rsidR="0000023D">
        <w:rPr>
          <w:rFonts w:cs="Arial"/>
          <w:szCs w:val="24"/>
        </w:rPr>
        <w:t>u dobi od 19 godina izgubila dijete</w:t>
      </w:r>
      <w:r w:rsidRPr="00D279AE" w:rsidR="00106930">
        <w:rPr>
          <w:rFonts w:cs="Arial"/>
          <w:szCs w:val="24"/>
        </w:rPr>
        <w:t xml:space="preserve"> </w:t>
      </w:r>
      <w:r w:rsidRPr="00D279AE" w:rsidR="0000023D">
        <w:rPr>
          <w:rFonts w:cs="Arial"/>
          <w:szCs w:val="24"/>
        </w:rPr>
        <w:t>neposredno nakon poroda,</w:t>
      </w:r>
      <w:r w:rsidRPr="00D279AE" w:rsidR="00106930">
        <w:rPr>
          <w:rFonts w:cs="Arial"/>
          <w:szCs w:val="24"/>
        </w:rPr>
        <w:t xml:space="preserve">da je kod djeteta </w:t>
      </w:r>
      <w:r w:rsidRPr="00D279AE" w:rsidR="0000023D">
        <w:rPr>
          <w:rFonts w:cs="Arial"/>
          <w:szCs w:val="24"/>
        </w:rPr>
        <w:t>postojao težak</w:t>
      </w:r>
      <w:r w:rsidR="001F338C">
        <w:rPr>
          <w:rFonts w:cs="Arial"/>
          <w:szCs w:val="24"/>
        </w:rPr>
        <w:t xml:space="preserve"> </w:t>
      </w:r>
      <w:r w:rsidRPr="00D279AE" w:rsidR="0000023D">
        <w:rPr>
          <w:rFonts w:cs="Arial"/>
          <w:szCs w:val="24"/>
        </w:rPr>
        <w:t>prirođeni razvojni porem</w:t>
      </w:r>
      <w:r w:rsidRPr="00D279AE" w:rsidR="00106930">
        <w:rPr>
          <w:rFonts w:cs="Arial"/>
          <w:szCs w:val="24"/>
        </w:rPr>
        <w:t xml:space="preserve">ećaj tj </w:t>
      </w:r>
      <w:r w:rsidRPr="00D279AE" w:rsidR="0000023D">
        <w:rPr>
          <w:rFonts w:cs="Arial"/>
          <w:szCs w:val="24"/>
        </w:rPr>
        <w:t>nerazvijenost mokraćnih putova i</w:t>
      </w:r>
      <w:r w:rsidRPr="00D279AE" w:rsidR="00106930">
        <w:rPr>
          <w:rFonts w:cs="Arial"/>
          <w:szCs w:val="24"/>
        </w:rPr>
        <w:t xml:space="preserve"> </w:t>
      </w:r>
      <w:r w:rsidRPr="00D279AE" w:rsidR="0000023D">
        <w:rPr>
          <w:rFonts w:cs="Arial"/>
          <w:szCs w:val="24"/>
        </w:rPr>
        <w:t>bub</w:t>
      </w:r>
      <w:r w:rsidRPr="00D279AE" w:rsidR="00106930">
        <w:rPr>
          <w:rFonts w:cs="Arial"/>
          <w:szCs w:val="24"/>
        </w:rPr>
        <w:t xml:space="preserve">rega i da to dijete nije bilo dijete ovdje predloženika 2) nego majčinog ranijeg partnera. Podaci su da je baka navela da je majka djece </w:t>
      </w:r>
      <w:r w:rsidRPr="00D279AE" w:rsidR="0000023D">
        <w:rPr>
          <w:rFonts w:cs="Arial"/>
          <w:szCs w:val="24"/>
        </w:rPr>
        <w:t>učestalo</w:t>
      </w:r>
      <w:r w:rsidRPr="00D279AE" w:rsidR="00106930">
        <w:rPr>
          <w:rFonts w:cs="Arial"/>
          <w:szCs w:val="24"/>
        </w:rPr>
        <w:t xml:space="preserve"> </w:t>
      </w:r>
      <w:r w:rsidRPr="00D279AE" w:rsidR="0000023D">
        <w:rPr>
          <w:rFonts w:cs="Arial"/>
          <w:szCs w:val="24"/>
        </w:rPr>
        <w:t>kontaktira telefonskim putem i traži novac za hranu, pritom navodeći da nema novca za hranu</w:t>
      </w:r>
      <w:r w:rsidRPr="00D279AE" w:rsidR="00106930">
        <w:rPr>
          <w:rFonts w:cs="Arial"/>
          <w:szCs w:val="24"/>
        </w:rPr>
        <w:t xml:space="preserve"> i da je gladna te je baka  navela  da sumnja da bi </w:t>
      </w:r>
      <w:r w:rsidR="001F338C">
        <w:rPr>
          <w:rFonts w:cs="Arial"/>
          <w:szCs w:val="24"/>
        </w:rPr>
        <w:t xml:space="preserve">N. </w:t>
      </w:r>
      <w:r w:rsidRPr="00D279AE" w:rsidR="0000023D">
        <w:rPr>
          <w:rFonts w:cs="Arial"/>
          <w:szCs w:val="24"/>
        </w:rPr>
        <w:t>dobiveni novac</w:t>
      </w:r>
      <w:r w:rsidRPr="00D279AE" w:rsidR="00106930">
        <w:rPr>
          <w:rFonts w:cs="Arial"/>
          <w:szCs w:val="24"/>
        </w:rPr>
        <w:t xml:space="preserve"> </w:t>
      </w:r>
      <w:r w:rsidRPr="00D279AE" w:rsidR="0000023D">
        <w:rPr>
          <w:rFonts w:cs="Arial"/>
          <w:szCs w:val="24"/>
        </w:rPr>
        <w:t xml:space="preserve">mogla potrošiti na nabavu psihoaktivnih tvari. </w:t>
      </w:r>
      <w:r w:rsidRPr="00D279AE" w:rsidR="00484719">
        <w:rPr>
          <w:rFonts w:cs="Arial"/>
          <w:szCs w:val="24"/>
        </w:rPr>
        <w:t xml:space="preserve">Podaci su i da je baka </w:t>
      </w:r>
      <w:r w:rsidRPr="00D279AE" w:rsidR="0000023D">
        <w:rPr>
          <w:rFonts w:cs="Arial"/>
          <w:szCs w:val="24"/>
        </w:rPr>
        <w:t>opisuje i nedavni događaj kada je</w:t>
      </w:r>
      <w:r w:rsidRPr="00D279AE" w:rsidR="00484719">
        <w:rPr>
          <w:rFonts w:cs="Arial"/>
          <w:szCs w:val="24"/>
        </w:rPr>
        <w:t xml:space="preserve"> predloženica 1) bez bakina </w:t>
      </w:r>
      <w:r w:rsidRPr="00D279AE" w:rsidR="0000023D">
        <w:rPr>
          <w:rFonts w:cs="Arial"/>
          <w:szCs w:val="24"/>
        </w:rPr>
        <w:t>z</w:t>
      </w:r>
      <w:r w:rsidRPr="00D279AE" w:rsidR="00484719">
        <w:rPr>
          <w:rFonts w:cs="Arial"/>
          <w:szCs w:val="24"/>
        </w:rPr>
        <w:t>nanja i dopuštenja, ušla u bakin</w:t>
      </w:r>
      <w:r w:rsidRPr="00D279AE" w:rsidR="0000023D">
        <w:rPr>
          <w:rFonts w:cs="Arial"/>
          <w:szCs w:val="24"/>
        </w:rPr>
        <w:t xml:space="preserve"> stan, uzela hranu iz hladnjaka te</w:t>
      </w:r>
      <w:r w:rsidRPr="00D279AE" w:rsidR="00484719">
        <w:rPr>
          <w:rFonts w:cs="Arial"/>
          <w:szCs w:val="24"/>
        </w:rPr>
        <w:t xml:space="preserve"> pretraživala stan tražeći novac, te to učinila u </w:t>
      </w:r>
      <w:r w:rsidRPr="00D279AE" w:rsidR="0000023D">
        <w:rPr>
          <w:rFonts w:cs="Arial"/>
          <w:szCs w:val="24"/>
        </w:rPr>
        <w:t>prisutnosti mlt.</w:t>
      </w:r>
      <w:r w:rsidR="001F338C">
        <w:rPr>
          <w:rFonts w:cs="Arial"/>
          <w:szCs w:val="24"/>
        </w:rPr>
        <w:t>D.</w:t>
      </w:r>
      <w:r w:rsidRPr="00D279AE" w:rsidR="00484719">
        <w:rPr>
          <w:rFonts w:cs="Arial"/>
          <w:szCs w:val="24"/>
        </w:rPr>
        <w:t xml:space="preserve">. Baka navela i da </w:t>
      </w:r>
      <w:r w:rsidRPr="00D279AE" w:rsidR="0000023D">
        <w:rPr>
          <w:rFonts w:cs="Arial"/>
          <w:szCs w:val="24"/>
        </w:rPr>
        <w:t xml:space="preserve"> </w:t>
      </w:r>
      <w:r w:rsidR="001F338C">
        <w:rPr>
          <w:rFonts w:cs="Arial"/>
          <w:szCs w:val="24"/>
        </w:rPr>
        <w:t xml:space="preserve">N. </w:t>
      </w:r>
      <w:r w:rsidRPr="00D279AE" w:rsidR="0000023D">
        <w:rPr>
          <w:rFonts w:cs="Arial"/>
          <w:szCs w:val="24"/>
        </w:rPr>
        <w:t xml:space="preserve">inače nema ključ njezina stana, međutim, </w:t>
      </w:r>
      <w:r w:rsidRPr="00D279AE" w:rsidR="00484719">
        <w:rPr>
          <w:rFonts w:cs="Arial"/>
          <w:szCs w:val="24"/>
        </w:rPr>
        <w:t xml:space="preserve">da je bila </w:t>
      </w:r>
      <w:r w:rsidRPr="00D279AE" w:rsidR="0000023D">
        <w:rPr>
          <w:rFonts w:cs="Arial"/>
          <w:szCs w:val="24"/>
        </w:rPr>
        <w:t>upoznata s</w:t>
      </w:r>
      <w:r w:rsidRPr="00D279AE" w:rsidR="00484719">
        <w:rPr>
          <w:rFonts w:cs="Arial"/>
          <w:szCs w:val="24"/>
        </w:rPr>
        <w:t xml:space="preserve"> time da </w:t>
      </w:r>
      <w:r w:rsidRPr="00D279AE" w:rsidR="0000023D">
        <w:rPr>
          <w:rFonts w:cs="Arial"/>
          <w:szCs w:val="24"/>
        </w:rPr>
        <w:t xml:space="preserve">baka ostavlja ključ mlt. </w:t>
      </w:r>
      <w:r w:rsidR="001F338C">
        <w:rPr>
          <w:rFonts w:cs="Arial"/>
          <w:szCs w:val="24"/>
        </w:rPr>
        <w:t xml:space="preserve">M. </w:t>
      </w:r>
      <w:r w:rsidRPr="00D279AE" w:rsidR="0000023D">
        <w:rPr>
          <w:rFonts w:cs="Arial"/>
          <w:szCs w:val="24"/>
        </w:rPr>
        <w:t>kako bi joj omogućila nesmetan ulazak</w:t>
      </w:r>
      <w:r w:rsidRPr="00D279AE" w:rsidR="00484719">
        <w:rPr>
          <w:rFonts w:cs="Arial"/>
          <w:szCs w:val="24"/>
        </w:rPr>
        <w:t xml:space="preserve"> u stan nakon škole te baka navela i to da je nakon navedenog događaja obitelj promijenila bravu na stanu. Baka je dalje u odnosu na oca djece navela da je ona s njim u korektnim odnosima, te da smatra da majka djece preuveličava očevu</w:t>
      </w:r>
      <w:r w:rsidRPr="00D279AE" w:rsidR="0000023D">
        <w:rPr>
          <w:rFonts w:cs="Arial"/>
          <w:szCs w:val="24"/>
        </w:rPr>
        <w:t xml:space="preserve"> konzumaciju</w:t>
      </w:r>
      <w:r w:rsidRPr="00D279AE" w:rsidR="00484719">
        <w:rPr>
          <w:rFonts w:cs="Arial"/>
          <w:szCs w:val="24"/>
        </w:rPr>
        <w:t xml:space="preserve"> </w:t>
      </w:r>
      <w:r w:rsidRPr="00D279AE" w:rsidR="0000023D">
        <w:rPr>
          <w:rFonts w:cs="Arial"/>
          <w:szCs w:val="24"/>
        </w:rPr>
        <w:t>alkohola.</w:t>
      </w:r>
    </w:p>
    <w:p w:rsidRPr="00D279AE" w:rsidR="0000023D" w:rsidP="0000023D" w:rsidRDefault="0000023D" w14:paraId="54734BAB" w14:textId="77777777">
      <w:pPr>
        <w:pStyle w:val="Bezproreda"/>
        <w:jc w:val="both"/>
        <w:rPr>
          <w:rFonts w:cs="Arial"/>
          <w:b/>
          <w:szCs w:val="24"/>
        </w:rPr>
      </w:pPr>
    </w:p>
    <w:p w:rsidRPr="00D279AE" w:rsidR="00070D9A" w:rsidP="00070D9A" w:rsidRDefault="00D279AE" w14:paraId="662AB549" w14:textId="77777777">
      <w:pPr>
        <w:tabs>
          <w:tab w:val="left" w:pos="8125"/>
        </w:tabs>
        <w:jc w:val="both"/>
        <w:rPr>
          <w:rFonts w:ascii="Arial" w:hAnsi="Arial" w:cs="Arial"/>
          <w:sz w:val="24"/>
          <w:szCs w:val="24"/>
        </w:rPr>
      </w:pPr>
      <w:r w:rsidRPr="00D279AE">
        <w:rPr>
          <w:rFonts w:ascii="Arial" w:hAnsi="Arial" w:cs="Arial"/>
          <w:bCs/>
          <w:sz w:val="24"/>
          <w:szCs w:val="24"/>
        </w:rPr>
        <w:t xml:space="preserve">            32. </w:t>
      </w:r>
      <w:r w:rsidRPr="00D279AE" w:rsidR="00070D9A">
        <w:rPr>
          <w:rFonts w:ascii="Arial" w:hAnsi="Arial" w:cs="Arial"/>
          <w:bCs/>
          <w:sz w:val="24"/>
          <w:szCs w:val="24"/>
        </w:rPr>
        <w:t>Utvrđeno je iz očitovanja predloženice ad.1. u iskazu da je suglasna s</w:t>
      </w:r>
      <w:r w:rsidRPr="00D279AE" w:rsidR="00070D9A">
        <w:rPr>
          <w:rFonts w:ascii="Arial" w:hAnsi="Arial" w:cs="Arial"/>
          <w:sz w:val="24"/>
          <w:szCs w:val="24"/>
        </w:rPr>
        <w:t xml:space="preserve"> prijedlogom Zavoda da sud u ovom postupku donese rješenje da se njeno troje mal. djece privremeno povjere i smjeste kod njene majke, a bake djece </w:t>
      </w:r>
      <w:r w:rsidR="001F338C">
        <w:rPr>
          <w:rFonts w:ascii="Arial" w:hAnsi="Arial" w:cs="Arial"/>
          <w:sz w:val="24"/>
          <w:szCs w:val="24"/>
        </w:rPr>
        <w:t>R. M.</w:t>
      </w:r>
      <w:r w:rsidRPr="00D279AE" w:rsidR="00070D9A">
        <w:rPr>
          <w:rFonts w:ascii="Arial" w:hAnsi="Arial" w:cs="Arial"/>
          <w:sz w:val="24"/>
          <w:szCs w:val="24"/>
        </w:rPr>
        <w:t xml:space="preserve">, te da se takva mjera izreče u trajanju od 30 dana. Suglasna je i sa prijedlogom da se njeni osobni odnosi sa djecom, kako izravni, tako i neizravni odvijaju upravo onako kako je predložio HZSR PU </w:t>
      </w:r>
      <w:r w:rsidR="001F338C">
        <w:rPr>
          <w:rFonts w:ascii="Arial" w:hAnsi="Arial" w:cs="Arial"/>
          <w:sz w:val="24"/>
          <w:szCs w:val="24"/>
        </w:rPr>
        <w:t>S.</w:t>
      </w:r>
      <w:r w:rsidRPr="00D279AE" w:rsidR="00070D9A">
        <w:rPr>
          <w:rFonts w:ascii="Arial" w:hAnsi="Arial" w:cs="Arial"/>
          <w:sz w:val="24"/>
          <w:szCs w:val="24"/>
        </w:rPr>
        <w:t xml:space="preserve">. Sa svim tim  je iskazala da je suglasna iz razloga što iako ima aktualno nalaze da ništa ne konzumira od psihoaktivnih tvari ( na koju okolnost je priložila dva urin testa na psihoaktivne tvari, od </w:t>
      </w:r>
      <w:r w:rsidR="001F338C">
        <w:rPr>
          <w:rFonts w:ascii="Arial" w:hAnsi="Arial" w:cs="Arial"/>
          <w:sz w:val="24"/>
          <w:szCs w:val="24"/>
        </w:rPr>
        <w:t>……</w:t>
      </w:r>
      <w:r w:rsidRPr="00D279AE" w:rsidR="00070D9A">
        <w:rPr>
          <w:rFonts w:ascii="Arial" w:hAnsi="Arial" w:cs="Arial"/>
          <w:sz w:val="24"/>
          <w:szCs w:val="24"/>
        </w:rPr>
        <w:t xml:space="preserve">. i </w:t>
      </w:r>
      <w:r w:rsidR="001F338C">
        <w:rPr>
          <w:rFonts w:ascii="Arial" w:hAnsi="Arial" w:cs="Arial"/>
          <w:sz w:val="24"/>
          <w:szCs w:val="24"/>
        </w:rPr>
        <w:t>………</w:t>
      </w:r>
      <w:r w:rsidRPr="00D279AE" w:rsidR="00070D9A">
        <w:rPr>
          <w:rFonts w:ascii="Arial" w:hAnsi="Arial" w:cs="Arial"/>
          <w:sz w:val="24"/>
          <w:szCs w:val="24"/>
        </w:rPr>
        <w:t xml:space="preserve">. izdana od NZJZ SD županije), tj. oba </w:t>
      </w:r>
      <w:r w:rsidRPr="00D279AE" w:rsidR="00070D9A">
        <w:rPr>
          <w:rFonts w:ascii="Arial" w:hAnsi="Arial" w:cs="Arial"/>
          <w:sz w:val="24"/>
          <w:szCs w:val="24"/>
        </w:rPr>
        <w:lastRenderedPageBreak/>
        <w:t xml:space="preserve">nalaza su joj negativna, ipak smatra da je bolje da su njena mal. djeca aktualno kod bake, tj. njene majke, nego da su primjerice u domu, a to smatra najviše radi mal.sina tj da svi troje mal.djece skupa. Iz iskaza predloženice ad1 proizlazi da smatra da nema nikakvih problema u životu. Potvrdila je međutim da nema nikakvih primjedbi na podatke navedene u prijedlogu HZSR-a . Na okolnost kad  je zadnji puta konzumirala psihoaktivne tvari, ustvrdila je iskazom da je to bilo prije godinu dana i to konzumirala kokain, te tvrdi da je to bilo prvi i zadnji put da ga je konzumirala. Iskazala i o tome da je na bolovanju od </w:t>
      </w:r>
      <w:r w:rsidR="001F338C">
        <w:rPr>
          <w:rFonts w:ascii="Arial" w:hAnsi="Arial" w:cs="Arial"/>
          <w:sz w:val="24"/>
          <w:szCs w:val="24"/>
        </w:rPr>
        <w:t>…..</w:t>
      </w:r>
      <w:r w:rsidRPr="00D279AE" w:rsidR="00070D9A">
        <w:rPr>
          <w:rFonts w:ascii="Arial" w:hAnsi="Arial" w:cs="Arial"/>
          <w:sz w:val="24"/>
          <w:szCs w:val="24"/>
        </w:rPr>
        <w:t xml:space="preserve">. kad je završila u KBC </w:t>
      </w:r>
      <w:r w:rsidR="001F338C">
        <w:rPr>
          <w:rFonts w:ascii="Arial" w:hAnsi="Arial" w:cs="Arial"/>
          <w:sz w:val="24"/>
          <w:szCs w:val="24"/>
        </w:rPr>
        <w:t>S.</w:t>
      </w:r>
      <w:r w:rsidRPr="00D279AE" w:rsidR="00070D9A">
        <w:rPr>
          <w:rFonts w:ascii="Arial" w:hAnsi="Arial" w:cs="Arial"/>
          <w:sz w:val="24"/>
          <w:szCs w:val="24"/>
        </w:rPr>
        <w:t xml:space="preserve">, na Kliniku za psihijatriju gdje joj je određena psihijatrijska terapija tabletama Misar, po potrebi, a do sada je prema iskazu uzela samo dvije te tablete. Potvrdila je iskazom da nije podnijela žalbu na rješenje Zavoda o žurnom izdvajanju djece iz obitelji. Iskazala da je mal. </w:t>
      </w:r>
      <w:r w:rsidR="001F338C">
        <w:rPr>
          <w:rFonts w:ascii="Arial" w:hAnsi="Arial" w:cs="Arial"/>
          <w:sz w:val="24"/>
          <w:szCs w:val="24"/>
        </w:rPr>
        <w:t xml:space="preserve">L. </w:t>
      </w:r>
      <w:r w:rsidRPr="00D279AE" w:rsidR="00070D9A">
        <w:rPr>
          <w:rFonts w:ascii="Arial" w:hAnsi="Arial" w:cs="Arial"/>
          <w:sz w:val="24"/>
          <w:szCs w:val="24"/>
        </w:rPr>
        <w:t>prošlu školsku godinu završila sa vrlodobrim uspjehom, a malM</w:t>
      </w:r>
      <w:r w:rsidR="001F338C">
        <w:rPr>
          <w:rFonts w:ascii="Arial" w:hAnsi="Arial" w:cs="Arial"/>
          <w:sz w:val="24"/>
          <w:szCs w:val="24"/>
        </w:rPr>
        <w:t>.</w:t>
      </w:r>
      <w:r w:rsidRPr="00D279AE" w:rsidR="00070D9A">
        <w:rPr>
          <w:rFonts w:ascii="Arial" w:hAnsi="Arial" w:cs="Arial"/>
          <w:sz w:val="24"/>
          <w:szCs w:val="24"/>
        </w:rPr>
        <w:t xml:space="preserve"> sa dobrim, da je mal.</w:t>
      </w:r>
      <w:r w:rsidR="001F338C">
        <w:rPr>
          <w:rFonts w:ascii="Arial" w:hAnsi="Arial" w:cs="Arial"/>
          <w:sz w:val="24"/>
          <w:szCs w:val="24"/>
        </w:rPr>
        <w:t xml:space="preserve">M. </w:t>
      </w:r>
      <w:r w:rsidRPr="00D279AE" w:rsidR="00070D9A">
        <w:rPr>
          <w:rFonts w:ascii="Arial" w:hAnsi="Arial" w:cs="Arial"/>
          <w:sz w:val="24"/>
          <w:szCs w:val="24"/>
        </w:rPr>
        <w:t xml:space="preserve">imala na kraju prošle šk.godine imala 12 neopravdanih izostanaka iz škole te dobila ukor ili opomenu a da mal. </w:t>
      </w:r>
      <w:r w:rsidR="001F338C">
        <w:rPr>
          <w:rFonts w:ascii="Arial" w:hAnsi="Arial" w:cs="Arial"/>
          <w:sz w:val="24"/>
          <w:szCs w:val="24"/>
        </w:rPr>
        <w:t xml:space="preserve">L. </w:t>
      </w:r>
      <w:r w:rsidRPr="00D279AE" w:rsidR="00070D9A">
        <w:rPr>
          <w:rFonts w:ascii="Arial" w:hAnsi="Arial" w:cs="Arial"/>
          <w:sz w:val="24"/>
          <w:szCs w:val="24"/>
        </w:rPr>
        <w:t xml:space="preserve">nije imala neopravdanih izostanaka iz škole. U ovoj školskoj godini ni jedno od djece nije imalo neopravdanih izostanaka iz škole. Na okolnost kakva je majčina suradnja sa školom djece, je li ide na školska primanja i sastanke, iskazala da trenutno nije smjela ići jer da joj je to od strane Zavoda to zabranjeno, pa ide baka </w:t>
      </w:r>
      <w:r w:rsidR="001F338C">
        <w:rPr>
          <w:rFonts w:ascii="Arial" w:hAnsi="Arial" w:cs="Arial"/>
          <w:sz w:val="24"/>
          <w:szCs w:val="24"/>
        </w:rPr>
        <w:t>R.</w:t>
      </w:r>
      <w:r w:rsidRPr="00D279AE" w:rsidR="00070D9A">
        <w:rPr>
          <w:rFonts w:ascii="Arial" w:hAnsi="Arial" w:cs="Arial"/>
          <w:sz w:val="24"/>
          <w:szCs w:val="24"/>
        </w:rPr>
        <w:t xml:space="preserve">. Nije vidjela ni čula djecu od žurnog izdvajanja iz obitelji. Nije davala svojoj majci </w:t>
      </w:r>
      <w:r w:rsidR="001F338C">
        <w:rPr>
          <w:rFonts w:ascii="Arial" w:hAnsi="Arial" w:cs="Arial"/>
          <w:sz w:val="24"/>
          <w:szCs w:val="24"/>
        </w:rPr>
        <w:t xml:space="preserve">R. </w:t>
      </w:r>
      <w:r w:rsidRPr="00D279AE" w:rsidR="00070D9A">
        <w:rPr>
          <w:rFonts w:ascii="Arial" w:hAnsi="Arial" w:cs="Arial"/>
          <w:sz w:val="24"/>
          <w:szCs w:val="24"/>
        </w:rPr>
        <w:t>novac za uzdržavanje mal.</w:t>
      </w:r>
      <w:r w:rsidR="001F338C">
        <w:rPr>
          <w:rFonts w:ascii="Arial" w:hAnsi="Arial" w:cs="Arial"/>
          <w:sz w:val="24"/>
          <w:szCs w:val="24"/>
        </w:rPr>
        <w:t>M.</w:t>
      </w:r>
      <w:r w:rsidRPr="00D279AE" w:rsidR="00070D9A">
        <w:rPr>
          <w:rFonts w:ascii="Arial" w:hAnsi="Arial" w:cs="Arial"/>
          <w:sz w:val="24"/>
          <w:szCs w:val="24"/>
        </w:rPr>
        <w:t>, od kada mal.</w:t>
      </w:r>
      <w:r w:rsidR="001F338C">
        <w:rPr>
          <w:rFonts w:ascii="Arial" w:hAnsi="Arial" w:cs="Arial"/>
          <w:sz w:val="24"/>
          <w:szCs w:val="24"/>
        </w:rPr>
        <w:t xml:space="preserve">M. </w:t>
      </w:r>
      <w:r w:rsidRPr="00D279AE" w:rsidR="00070D9A">
        <w:rPr>
          <w:rFonts w:ascii="Arial" w:hAnsi="Arial" w:cs="Arial"/>
          <w:sz w:val="24"/>
          <w:szCs w:val="24"/>
        </w:rPr>
        <w:t xml:space="preserve">boravi kod bake od veljače </w:t>
      </w:r>
      <w:r w:rsidR="001F338C">
        <w:rPr>
          <w:rFonts w:ascii="Arial" w:hAnsi="Arial" w:cs="Arial"/>
          <w:sz w:val="24"/>
          <w:szCs w:val="24"/>
        </w:rPr>
        <w:t>….</w:t>
      </w:r>
      <w:r w:rsidRPr="00D279AE" w:rsidR="00070D9A">
        <w:rPr>
          <w:rFonts w:ascii="Arial" w:hAnsi="Arial" w:cs="Arial"/>
          <w:sz w:val="24"/>
          <w:szCs w:val="24"/>
        </w:rPr>
        <w:t xml:space="preserve">.g Iskazala da joj je mjesečna neto plaća oko 1.000,00 do 1.100,00 EUR ( ovisno o radu nedjeljom i prekovremeni sati). Prima još dječji doplatak za svo troje djece 212,00 EUR ,te alimentaciju od oca za troje djece </w:t>
      </w:r>
      <w:r w:rsidRPr="00D279AE" w:rsidR="00D1070C">
        <w:rPr>
          <w:rFonts w:ascii="Arial" w:hAnsi="Arial" w:cs="Arial"/>
          <w:sz w:val="24"/>
          <w:szCs w:val="24"/>
        </w:rPr>
        <w:t xml:space="preserve">600,00 EUR. Smatra da je njen odnos sa sve troje djece u redu. Iskazala da je s ocem djece u </w:t>
      </w:r>
      <w:r w:rsidRPr="00D279AE" w:rsidR="00070D9A">
        <w:rPr>
          <w:rFonts w:ascii="Arial" w:hAnsi="Arial" w:cs="Arial"/>
          <w:sz w:val="24"/>
          <w:szCs w:val="24"/>
        </w:rPr>
        <w:t>kontaktu samo po potrebi, u vezi dje</w:t>
      </w:r>
      <w:r w:rsidRPr="00D279AE" w:rsidR="00D1070C">
        <w:rPr>
          <w:rFonts w:ascii="Arial" w:hAnsi="Arial" w:cs="Arial"/>
          <w:sz w:val="24"/>
          <w:szCs w:val="24"/>
        </w:rPr>
        <w:t>ce. Najam podstanarskog stana iskazala da joj</w:t>
      </w:r>
      <w:r w:rsidRPr="00D279AE" w:rsidR="00070D9A">
        <w:rPr>
          <w:rFonts w:ascii="Arial" w:hAnsi="Arial" w:cs="Arial"/>
          <w:sz w:val="24"/>
          <w:szCs w:val="24"/>
        </w:rPr>
        <w:t xml:space="preserve"> iznosi 800,00</w:t>
      </w:r>
      <w:r w:rsidRPr="00D279AE" w:rsidR="00D1070C">
        <w:rPr>
          <w:rFonts w:ascii="Arial" w:hAnsi="Arial" w:cs="Arial"/>
          <w:sz w:val="24"/>
          <w:szCs w:val="24"/>
        </w:rPr>
        <w:t xml:space="preserve"> EUR, što je do sada plaćao njen </w:t>
      </w:r>
      <w:r w:rsidRPr="00D279AE" w:rsidR="00070D9A">
        <w:rPr>
          <w:rFonts w:ascii="Arial" w:hAnsi="Arial" w:cs="Arial"/>
          <w:sz w:val="24"/>
          <w:szCs w:val="24"/>
        </w:rPr>
        <w:t>bivši partner</w:t>
      </w:r>
      <w:r w:rsidRPr="00D279AE" w:rsidR="00D1070C">
        <w:rPr>
          <w:rFonts w:ascii="Arial" w:hAnsi="Arial" w:cs="Arial"/>
          <w:sz w:val="24"/>
          <w:szCs w:val="24"/>
        </w:rPr>
        <w:t xml:space="preserve"> </w:t>
      </w:r>
      <w:r w:rsidR="001F338C">
        <w:rPr>
          <w:rFonts w:ascii="Arial" w:hAnsi="Arial" w:cs="Arial"/>
          <w:sz w:val="24"/>
          <w:szCs w:val="24"/>
        </w:rPr>
        <w:t>P. H.</w:t>
      </w:r>
      <w:r w:rsidRPr="00D279AE" w:rsidR="00D1070C">
        <w:rPr>
          <w:rFonts w:ascii="Arial" w:hAnsi="Arial" w:cs="Arial"/>
          <w:sz w:val="24"/>
          <w:szCs w:val="24"/>
        </w:rPr>
        <w:t>, a od ovog listopada</w:t>
      </w:r>
      <w:r w:rsidRPr="00D279AE" w:rsidR="00070D9A">
        <w:rPr>
          <w:rFonts w:ascii="Arial" w:hAnsi="Arial" w:cs="Arial"/>
          <w:sz w:val="24"/>
          <w:szCs w:val="24"/>
        </w:rPr>
        <w:t xml:space="preserve"> </w:t>
      </w:r>
      <w:r w:rsidRPr="00D279AE" w:rsidR="00D1070C">
        <w:rPr>
          <w:rFonts w:ascii="Arial" w:hAnsi="Arial" w:cs="Arial"/>
          <w:sz w:val="24"/>
          <w:szCs w:val="24"/>
        </w:rPr>
        <w:t xml:space="preserve">ona će plaćati </w:t>
      </w:r>
      <w:r w:rsidRPr="00D279AE" w:rsidR="00070D9A">
        <w:rPr>
          <w:rFonts w:ascii="Arial" w:hAnsi="Arial" w:cs="Arial"/>
          <w:sz w:val="24"/>
          <w:szCs w:val="24"/>
        </w:rPr>
        <w:t xml:space="preserve">najamninu. </w:t>
      </w:r>
      <w:r w:rsidRPr="00D279AE" w:rsidR="00D1070C">
        <w:rPr>
          <w:rFonts w:ascii="Arial" w:hAnsi="Arial" w:cs="Arial"/>
          <w:sz w:val="24"/>
          <w:szCs w:val="24"/>
        </w:rPr>
        <w:t xml:space="preserve">Iskazala da je partnerski odnos s navedenim </w:t>
      </w:r>
      <w:r w:rsidRPr="00D279AE" w:rsidR="00070D9A">
        <w:rPr>
          <w:rFonts w:ascii="Arial" w:hAnsi="Arial" w:cs="Arial"/>
          <w:sz w:val="24"/>
          <w:szCs w:val="24"/>
        </w:rPr>
        <w:t xml:space="preserve">prekinula u travnju </w:t>
      </w:r>
      <w:r w:rsidR="001F338C">
        <w:rPr>
          <w:rFonts w:ascii="Arial" w:hAnsi="Arial" w:cs="Arial"/>
          <w:sz w:val="24"/>
          <w:szCs w:val="24"/>
        </w:rPr>
        <w:t>…</w:t>
      </w:r>
      <w:r w:rsidRPr="00D279AE" w:rsidR="00070D9A">
        <w:rPr>
          <w:rFonts w:ascii="Arial" w:hAnsi="Arial" w:cs="Arial"/>
          <w:sz w:val="24"/>
          <w:szCs w:val="24"/>
        </w:rPr>
        <w:t xml:space="preserve">., a on je platio najamninu za taj stan godinu dana unaprijed, od listopada </w:t>
      </w:r>
      <w:r w:rsidR="001F338C">
        <w:rPr>
          <w:rFonts w:ascii="Arial" w:hAnsi="Arial" w:cs="Arial"/>
          <w:sz w:val="24"/>
          <w:szCs w:val="24"/>
        </w:rPr>
        <w:t>…</w:t>
      </w:r>
      <w:r w:rsidRPr="00D279AE" w:rsidR="00070D9A">
        <w:rPr>
          <w:rFonts w:ascii="Arial" w:hAnsi="Arial" w:cs="Arial"/>
          <w:sz w:val="24"/>
          <w:szCs w:val="24"/>
        </w:rPr>
        <w:t xml:space="preserve"> do listopada </w:t>
      </w:r>
      <w:r w:rsidR="001F338C">
        <w:rPr>
          <w:rFonts w:ascii="Arial" w:hAnsi="Arial" w:cs="Arial"/>
          <w:sz w:val="24"/>
          <w:szCs w:val="24"/>
        </w:rPr>
        <w:t>…</w:t>
      </w:r>
      <w:r w:rsidRPr="00D279AE" w:rsidR="00070D9A">
        <w:rPr>
          <w:rFonts w:ascii="Arial" w:hAnsi="Arial" w:cs="Arial"/>
          <w:sz w:val="24"/>
          <w:szCs w:val="24"/>
        </w:rPr>
        <w:t>.</w:t>
      </w:r>
      <w:r w:rsidRPr="00D279AE" w:rsidR="00D1070C">
        <w:rPr>
          <w:rFonts w:ascii="Arial" w:hAnsi="Arial" w:cs="Arial"/>
          <w:sz w:val="24"/>
          <w:szCs w:val="24"/>
        </w:rPr>
        <w:t xml:space="preserve"> Potvrdila je da je bila </w:t>
      </w:r>
      <w:r w:rsidRPr="00D279AE" w:rsidR="00070D9A">
        <w:rPr>
          <w:rFonts w:ascii="Arial" w:hAnsi="Arial" w:cs="Arial"/>
          <w:sz w:val="24"/>
          <w:szCs w:val="24"/>
        </w:rPr>
        <w:t xml:space="preserve"> isključena električna energija u tom stanu, ali samo na nekoliko sati, </w:t>
      </w:r>
      <w:r w:rsidRPr="00D279AE" w:rsidR="00D1070C">
        <w:rPr>
          <w:rFonts w:ascii="Arial" w:hAnsi="Arial" w:cs="Arial"/>
          <w:sz w:val="24"/>
          <w:szCs w:val="24"/>
        </w:rPr>
        <w:t xml:space="preserve">s obrazloženjem da njen navedeni </w:t>
      </w:r>
      <w:r w:rsidRPr="00D279AE" w:rsidR="00070D9A">
        <w:rPr>
          <w:rFonts w:ascii="Arial" w:hAnsi="Arial" w:cs="Arial"/>
          <w:sz w:val="24"/>
          <w:szCs w:val="24"/>
        </w:rPr>
        <w:t xml:space="preserve"> bivši partner </w:t>
      </w:r>
      <w:r w:rsidR="001F338C">
        <w:rPr>
          <w:rFonts w:ascii="Arial" w:hAnsi="Arial" w:cs="Arial"/>
          <w:sz w:val="24"/>
          <w:szCs w:val="24"/>
        </w:rPr>
        <w:t xml:space="preserve">P. </w:t>
      </w:r>
      <w:r w:rsidRPr="00D279AE" w:rsidR="00070D9A">
        <w:rPr>
          <w:rFonts w:ascii="Arial" w:hAnsi="Arial" w:cs="Arial"/>
          <w:sz w:val="24"/>
          <w:szCs w:val="24"/>
        </w:rPr>
        <w:t xml:space="preserve">nije platio razliku </w:t>
      </w:r>
      <w:r w:rsidRPr="00D279AE" w:rsidR="00D1070C">
        <w:rPr>
          <w:rFonts w:ascii="Arial" w:hAnsi="Arial" w:cs="Arial"/>
          <w:sz w:val="24"/>
          <w:szCs w:val="24"/>
        </w:rPr>
        <w:t>struje koja je došla u ožujku</w:t>
      </w:r>
      <w:r w:rsidRPr="00D279AE" w:rsidR="00070D9A">
        <w:rPr>
          <w:rFonts w:ascii="Arial" w:hAnsi="Arial" w:cs="Arial"/>
          <w:sz w:val="24"/>
          <w:szCs w:val="24"/>
        </w:rPr>
        <w:t xml:space="preserve"> 2026. pa</w:t>
      </w:r>
      <w:r w:rsidRPr="00D279AE" w:rsidR="00D1070C">
        <w:rPr>
          <w:rFonts w:ascii="Arial" w:hAnsi="Arial" w:cs="Arial"/>
          <w:sz w:val="24"/>
          <w:szCs w:val="24"/>
        </w:rPr>
        <w:t xml:space="preserve"> je onda tu razliku platila njena majka i struja odmah uključena, pa iskazala da ona svojoj majci vraća</w:t>
      </w:r>
      <w:r w:rsidRPr="00D279AE" w:rsidR="00070D9A">
        <w:rPr>
          <w:rFonts w:ascii="Arial" w:hAnsi="Arial" w:cs="Arial"/>
          <w:sz w:val="24"/>
          <w:szCs w:val="24"/>
        </w:rPr>
        <w:t xml:space="preserve"> sva</w:t>
      </w:r>
      <w:r w:rsidRPr="00D279AE" w:rsidR="00D1070C">
        <w:rPr>
          <w:rFonts w:ascii="Arial" w:hAnsi="Arial" w:cs="Arial"/>
          <w:sz w:val="24"/>
          <w:szCs w:val="24"/>
        </w:rPr>
        <w:t xml:space="preserve">ki mjesec po 100,00 EUR. Na okolnost što misli </w:t>
      </w:r>
      <w:r w:rsidRPr="00D279AE" w:rsidR="00070D9A">
        <w:rPr>
          <w:rFonts w:ascii="Arial" w:hAnsi="Arial" w:cs="Arial"/>
          <w:sz w:val="24"/>
          <w:szCs w:val="24"/>
        </w:rPr>
        <w:t xml:space="preserve">zašto je mal. </w:t>
      </w:r>
      <w:r w:rsidR="001F338C">
        <w:rPr>
          <w:rFonts w:ascii="Arial" w:hAnsi="Arial" w:cs="Arial"/>
          <w:sz w:val="24"/>
          <w:szCs w:val="24"/>
        </w:rPr>
        <w:t xml:space="preserve">L. </w:t>
      </w:r>
      <w:r w:rsidRPr="00D279AE" w:rsidR="00D1070C">
        <w:rPr>
          <w:rFonts w:ascii="Arial" w:hAnsi="Arial" w:cs="Arial"/>
          <w:sz w:val="24"/>
          <w:szCs w:val="24"/>
        </w:rPr>
        <w:t>krala po trgovinama, iskazala je da ne zna a na okolnost</w:t>
      </w:r>
      <w:r w:rsidRPr="00D279AE" w:rsidR="00070D9A">
        <w:rPr>
          <w:rFonts w:ascii="Arial" w:hAnsi="Arial" w:cs="Arial"/>
          <w:sz w:val="24"/>
          <w:szCs w:val="24"/>
        </w:rPr>
        <w:t xml:space="preserve"> zašto je</w:t>
      </w:r>
      <w:r w:rsidRPr="00D279AE" w:rsidR="00D1070C">
        <w:rPr>
          <w:rFonts w:ascii="Arial" w:hAnsi="Arial" w:cs="Arial"/>
          <w:sz w:val="24"/>
          <w:szCs w:val="24"/>
        </w:rPr>
        <w:t xml:space="preserve"> </w:t>
      </w:r>
      <w:r w:rsidR="001F338C">
        <w:rPr>
          <w:rFonts w:ascii="Arial" w:hAnsi="Arial" w:cs="Arial"/>
          <w:sz w:val="24"/>
          <w:szCs w:val="24"/>
        </w:rPr>
        <w:t xml:space="preserve">L. </w:t>
      </w:r>
      <w:r w:rsidRPr="00D279AE" w:rsidR="00070D9A">
        <w:rPr>
          <w:rFonts w:ascii="Arial" w:hAnsi="Arial" w:cs="Arial"/>
          <w:sz w:val="24"/>
          <w:szCs w:val="24"/>
        </w:rPr>
        <w:t>zanemarivala školske obveze</w:t>
      </w:r>
      <w:r w:rsidRPr="00D279AE" w:rsidR="00D1070C">
        <w:rPr>
          <w:rFonts w:ascii="Arial" w:hAnsi="Arial" w:cs="Arial"/>
          <w:sz w:val="24"/>
          <w:szCs w:val="24"/>
        </w:rPr>
        <w:t xml:space="preserve"> iskazala da je ona tada još radila, ne bi</w:t>
      </w:r>
      <w:r w:rsidRPr="00D279AE" w:rsidR="00070D9A">
        <w:rPr>
          <w:rFonts w:ascii="Arial" w:hAnsi="Arial" w:cs="Arial"/>
          <w:sz w:val="24"/>
          <w:szCs w:val="24"/>
        </w:rPr>
        <w:t xml:space="preserve"> je ni viđala uopće jer su </w:t>
      </w:r>
      <w:r w:rsidRPr="00D279AE" w:rsidR="00D1070C">
        <w:rPr>
          <w:rFonts w:ascii="Arial" w:hAnsi="Arial" w:cs="Arial"/>
          <w:sz w:val="24"/>
          <w:szCs w:val="24"/>
        </w:rPr>
        <w:t xml:space="preserve">kćeri </w:t>
      </w:r>
      <w:r w:rsidRPr="00D279AE" w:rsidR="00070D9A">
        <w:rPr>
          <w:rFonts w:ascii="Arial" w:hAnsi="Arial" w:cs="Arial"/>
          <w:sz w:val="24"/>
          <w:szCs w:val="24"/>
        </w:rPr>
        <w:t xml:space="preserve">bile po cijele dane što u školi, što u poludnevnom boravku. </w:t>
      </w:r>
      <w:r w:rsidRPr="00D279AE" w:rsidR="00772BD4">
        <w:rPr>
          <w:rFonts w:ascii="Arial" w:hAnsi="Arial" w:cs="Arial"/>
          <w:sz w:val="24"/>
          <w:szCs w:val="24"/>
        </w:rPr>
        <w:t>Iskazala da do sada nije</w:t>
      </w:r>
      <w:r w:rsidRPr="00D279AE" w:rsidR="00070D9A">
        <w:rPr>
          <w:rFonts w:ascii="Arial" w:hAnsi="Arial" w:cs="Arial"/>
          <w:sz w:val="24"/>
          <w:szCs w:val="24"/>
        </w:rPr>
        <w:t xml:space="preserve"> pr</w:t>
      </w:r>
      <w:r w:rsidRPr="00D279AE" w:rsidR="00772BD4">
        <w:rPr>
          <w:rFonts w:ascii="Arial" w:hAnsi="Arial" w:cs="Arial"/>
          <w:sz w:val="24"/>
          <w:szCs w:val="24"/>
        </w:rPr>
        <w:t xml:space="preserve">ekršajno ni kazneno osuđivana, a na okolnost jeli </w:t>
      </w:r>
      <w:r w:rsidRPr="00D279AE" w:rsidR="00070D9A">
        <w:rPr>
          <w:rFonts w:ascii="Arial" w:hAnsi="Arial" w:cs="Arial"/>
          <w:sz w:val="24"/>
          <w:szCs w:val="24"/>
        </w:rPr>
        <w:t xml:space="preserve">se naspram </w:t>
      </w:r>
      <w:r w:rsidRPr="00D279AE" w:rsidR="00772BD4">
        <w:rPr>
          <w:rFonts w:ascii="Arial" w:hAnsi="Arial" w:cs="Arial"/>
          <w:sz w:val="24"/>
          <w:szCs w:val="24"/>
        </w:rPr>
        <w:t xml:space="preserve"> nje </w:t>
      </w:r>
      <w:r w:rsidRPr="00D279AE" w:rsidR="00070D9A">
        <w:rPr>
          <w:rFonts w:ascii="Arial" w:hAnsi="Arial" w:cs="Arial"/>
          <w:sz w:val="24"/>
          <w:szCs w:val="24"/>
        </w:rPr>
        <w:t>aktualno vodi neki kazneni ili prekršajni postupak,</w:t>
      </w:r>
      <w:r w:rsidRPr="00D279AE" w:rsidR="00772BD4">
        <w:rPr>
          <w:rFonts w:ascii="Arial" w:hAnsi="Arial" w:cs="Arial"/>
          <w:sz w:val="24"/>
          <w:szCs w:val="24"/>
        </w:rPr>
        <w:t xml:space="preserve"> ne zna točno ali da joj je </w:t>
      </w:r>
      <w:r w:rsidR="001F338C">
        <w:rPr>
          <w:rFonts w:ascii="Arial" w:hAnsi="Arial" w:cs="Arial"/>
          <w:sz w:val="24"/>
          <w:szCs w:val="24"/>
        </w:rPr>
        <w:t>S. J.</w:t>
      </w:r>
      <w:r w:rsidRPr="00D279AE" w:rsidR="00772BD4">
        <w:rPr>
          <w:rFonts w:ascii="Arial" w:hAnsi="Arial" w:cs="Arial"/>
          <w:sz w:val="24"/>
          <w:szCs w:val="24"/>
        </w:rPr>
        <w:t>, voditeljica mjere rekla da imaju</w:t>
      </w:r>
      <w:r w:rsidRPr="00D279AE" w:rsidR="00070D9A">
        <w:rPr>
          <w:rFonts w:ascii="Arial" w:hAnsi="Arial" w:cs="Arial"/>
          <w:sz w:val="24"/>
          <w:szCs w:val="24"/>
        </w:rPr>
        <w:t xml:space="preserve"> t</w:t>
      </w:r>
      <w:r w:rsidRPr="00D279AE" w:rsidR="00772BD4">
        <w:rPr>
          <w:rFonts w:ascii="Arial" w:hAnsi="Arial" w:cs="Arial"/>
          <w:sz w:val="24"/>
          <w:szCs w:val="24"/>
        </w:rPr>
        <w:t>ri podnesene prijave protiv predloženice 1)</w:t>
      </w:r>
      <w:r w:rsidRPr="00D279AE" w:rsidR="00070D9A">
        <w:rPr>
          <w:rFonts w:ascii="Arial" w:hAnsi="Arial" w:cs="Arial"/>
          <w:sz w:val="24"/>
          <w:szCs w:val="24"/>
        </w:rPr>
        <w:t xml:space="preserve"> radi n</w:t>
      </w:r>
      <w:r w:rsidRPr="00D279AE" w:rsidR="00772BD4">
        <w:rPr>
          <w:rFonts w:ascii="Arial" w:hAnsi="Arial" w:cs="Arial"/>
          <w:sz w:val="24"/>
          <w:szCs w:val="24"/>
        </w:rPr>
        <w:t xml:space="preserve">apada na službenu osobu, tj. </w:t>
      </w:r>
      <w:r w:rsidRPr="00D279AE" w:rsidR="00070D9A">
        <w:rPr>
          <w:rFonts w:ascii="Arial" w:hAnsi="Arial" w:cs="Arial"/>
          <w:sz w:val="24"/>
          <w:szCs w:val="24"/>
        </w:rPr>
        <w:t xml:space="preserve">napade na djelatnike Zavoda i policije </w:t>
      </w:r>
      <w:r w:rsidRPr="00D279AE" w:rsidR="00772BD4">
        <w:rPr>
          <w:rFonts w:ascii="Arial" w:hAnsi="Arial" w:cs="Arial"/>
          <w:sz w:val="24"/>
          <w:szCs w:val="24"/>
        </w:rPr>
        <w:t>kad je bila</w:t>
      </w:r>
      <w:r w:rsidRPr="00D279AE" w:rsidR="00070D9A">
        <w:rPr>
          <w:rFonts w:ascii="Arial" w:hAnsi="Arial" w:cs="Arial"/>
          <w:sz w:val="24"/>
          <w:szCs w:val="24"/>
        </w:rPr>
        <w:t xml:space="preserve"> žurna mjer</w:t>
      </w:r>
      <w:r w:rsidRPr="00D279AE" w:rsidR="00F13811">
        <w:rPr>
          <w:rFonts w:ascii="Arial" w:hAnsi="Arial" w:cs="Arial"/>
          <w:sz w:val="24"/>
          <w:szCs w:val="24"/>
        </w:rPr>
        <w:t xml:space="preserve">a izdvajanja djece </w:t>
      </w:r>
      <w:r w:rsidR="001F338C">
        <w:rPr>
          <w:rFonts w:ascii="Arial" w:hAnsi="Arial" w:cs="Arial"/>
          <w:sz w:val="24"/>
          <w:szCs w:val="24"/>
        </w:rPr>
        <w:t>……</w:t>
      </w:r>
      <w:r w:rsidRPr="00D279AE" w:rsidR="00F13811">
        <w:rPr>
          <w:rFonts w:ascii="Arial" w:hAnsi="Arial" w:cs="Arial"/>
          <w:sz w:val="24"/>
          <w:szCs w:val="24"/>
        </w:rPr>
        <w:t xml:space="preserve">. Iskazala da je sa svojom majkom u </w:t>
      </w:r>
      <w:r w:rsidRPr="00D279AE" w:rsidR="00070D9A">
        <w:rPr>
          <w:rFonts w:ascii="Arial" w:hAnsi="Arial" w:cs="Arial"/>
          <w:sz w:val="24"/>
          <w:szCs w:val="24"/>
        </w:rPr>
        <w:t xml:space="preserve">nikakvim odnosima, a na upit od kada i zbog čega, </w:t>
      </w:r>
      <w:r w:rsidRPr="00D279AE" w:rsidR="00F13811">
        <w:rPr>
          <w:rFonts w:ascii="Arial" w:hAnsi="Arial" w:cs="Arial"/>
          <w:sz w:val="24"/>
          <w:szCs w:val="24"/>
        </w:rPr>
        <w:t>iskazala da je to zbog njenog razvoda od predloženika 2)</w:t>
      </w:r>
      <w:r w:rsidRPr="00D279AE" w:rsidR="00070D9A">
        <w:rPr>
          <w:rFonts w:ascii="Arial" w:hAnsi="Arial" w:cs="Arial"/>
          <w:sz w:val="24"/>
          <w:szCs w:val="24"/>
        </w:rPr>
        <w:t xml:space="preserve">, jer </w:t>
      </w:r>
      <w:r w:rsidRPr="00D279AE" w:rsidR="00F13811">
        <w:rPr>
          <w:rFonts w:ascii="Arial" w:hAnsi="Arial" w:cs="Arial"/>
          <w:sz w:val="24"/>
          <w:szCs w:val="24"/>
        </w:rPr>
        <w:t xml:space="preserve">njena </w:t>
      </w:r>
      <w:r w:rsidRPr="00D279AE" w:rsidR="00070D9A">
        <w:rPr>
          <w:rFonts w:ascii="Arial" w:hAnsi="Arial" w:cs="Arial"/>
          <w:sz w:val="24"/>
          <w:szCs w:val="24"/>
        </w:rPr>
        <w:t>majka i svi drugi misle</w:t>
      </w:r>
      <w:r w:rsidRPr="00D279AE" w:rsidR="00F13811">
        <w:rPr>
          <w:rFonts w:ascii="Arial" w:hAnsi="Arial" w:cs="Arial"/>
          <w:sz w:val="24"/>
          <w:szCs w:val="24"/>
        </w:rPr>
        <w:t xml:space="preserve"> da je za njen razvod kriv sad već </w:t>
      </w:r>
      <w:r w:rsidRPr="00D279AE" w:rsidR="00070D9A">
        <w:rPr>
          <w:rFonts w:ascii="Arial" w:hAnsi="Arial" w:cs="Arial"/>
          <w:sz w:val="24"/>
          <w:szCs w:val="24"/>
        </w:rPr>
        <w:t>bivši partner</w:t>
      </w:r>
      <w:r w:rsidRPr="00D279AE" w:rsidR="00F13811">
        <w:rPr>
          <w:rFonts w:ascii="Arial" w:hAnsi="Arial" w:cs="Arial"/>
          <w:sz w:val="24"/>
          <w:szCs w:val="24"/>
        </w:rPr>
        <w:t xml:space="preserve"> predloženice 1, </w:t>
      </w:r>
      <w:r w:rsidRPr="00D279AE" w:rsidR="00070D9A">
        <w:rPr>
          <w:rFonts w:ascii="Arial" w:hAnsi="Arial" w:cs="Arial"/>
          <w:sz w:val="24"/>
          <w:szCs w:val="24"/>
        </w:rPr>
        <w:t xml:space="preserve"> </w:t>
      </w:r>
      <w:r w:rsidR="001F338C">
        <w:rPr>
          <w:rFonts w:ascii="Arial" w:hAnsi="Arial" w:cs="Arial"/>
          <w:sz w:val="24"/>
          <w:szCs w:val="24"/>
        </w:rPr>
        <w:t xml:space="preserve">P. </w:t>
      </w:r>
      <w:r w:rsidRPr="00D279AE" w:rsidR="00070D9A">
        <w:rPr>
          <w:rFonts w:ascii="Arial" w:hAnsi="Arial" w:cs="Arial"/>
          <w:sz w:val="24"/>
          <w:szCs w:val="24"/>
        </w:rPr>
        <w:t xml:space="preserve">i od tada </w:t>
      </w:r>
      <w:r w:rsidRPr="00D279AE" w:rsidR="00F13811">
        <w:rPr>
          <w:rFonts w:ascii="Arial" w:hAnsi="Arial" w:cs="Arial"/>
          <w:sz w:val="24"/>
          <w:szCs w:val="24"/>
        </w:rPr>
        <w:t xml:space="preserve">ista smatra da je odnos njih dvije </w:t>
      </w:r>
      <w:r w:rsidRPr="00D279AE" w:rsidR="00070D9A">
        <w:rPr>
          <w:rFonts w:ascii="Arial" w:hAnsi="Arial" w:cs="Arial"/>
          <w:sz w:val="24"/>
          <w:szCs w:val="24"/>
        </w:rPr>
        <w:t xml:space="preserve">krenuo niz brdo. </w:t>
      </w:r>
      <w:r w:rsidRPr="00D279AE" w:rsidR="00F13811">
        <w:rPr>
          <w:rFonts w:ascii="Arial" w:hAnsi="Arial" w:cs="Arial"/>
          <w:sz w:val="24"/>
          <w:szCs w:val="24"/>
        </w:rPr>
        <w:t xml:space="preserve">Potvrdila je iskazom tj. navela da doista može reći da je ona </w:t>
      </w:r>
      <w:r w:rsidRPr="00D279AE" w:rsidR="00070D9A">
        <w:rPr>
          <w:rFonts w:ascii="Arial" w:hAnsi="Arial" w:cs="Arial"/>
          <w:sz w:val="24"/>
          <w:szCs w:val="24"/>
        </w:rPr>
        <w:t>una</w:t>
      </w:r>
      <w:r w:rsidRPr="00D279AE" w:rsidR="00F13811">
        <w:rPr>
          <w:rFonts w:ascii="Arial" w:hAnsi="Arial" w:cs="Arial"/>
          <w:sz w:val="24"/>
          <w:szCs w:val="24"/>
        </w:rPr>
        <w:t>trag godinu dana od početka svoje</w:t>
      </w:r>
      <w:r w:rsidRPr="00D279AE" w:rsidR="00070D9A">
        <w:rPr>
          <w:rFonts w:ascii="Arial" w:hAnsi="Arial" w:cs="Arial"/>
          <w:sz w:val="24"/>
          <w:szCs w:val="24"/>
        </w:rPr>
        <w:t xml:space="preserve"> veze sa </w:t>
      </w:r>
      <w:r w:rsidRPr="00D279AE" w:rsidR="00F13811">
        <w:rPr>
          <w:rFonts w:ascii="Arial" w:hAnsi="Arial" w:cs="Arial"/>
          <w:sz w:val="24"/>
          <w:szCs w:val="24"/>
        </w:rPr>
        <w:t xml:space="preserve">partnerom </w:t>
      </w:r>
      <w:r w:rsidR="001F338C">
        <w:rPr>
          <w:rFonts w:ascii="Arial" w:hAnsi="Arial" w:cs="Arial"/>
          <w:sz w:val="24"/>
          <w:szCs w:val="24"/>
        </w:rPr>
        <w:t xml:space="preserve">P. </w:t>
      </w:r>
      <w:r w:rsidRPr="00D279AE" w:rsidR="00F13811">
        <w:rPr>
          <w:rFonts w:ascii="Arial" w:hAnsi="Arial" w:cs="Arial"/>
          <w:sz w:val="24"/>
          <w:szCs w:val="24"/>
        </w:rPr>
        <w:t xml:space="preserve">zanemarivala djecu, te ih više slala kod svojih majke i sestre, nego što su djeca </w:t>
      </w:r>
      <w:r w:rsidRPr="00D279AE" w:rsidR="00070D9A">
        <w:rPr>
          <w:rFonts w:ascii="Arial" w:hAnsi="Arial" w:cs="Arial"/>
          <w:sz w:val="24"/>
          <w:szCs w:val="24"/>
        </w:rPr>
        <w:t xml:space="preserve"> </w:t>
      </w:r>
      <w:r w:rsidRPr="00D279AE" w:rsidR="00F13811">
        <w:rPr>
          <w:rFonts w:ascii="Arial" w:hAnsi="Arial" w:cs="Arial"/>
          <w:sz w:val="24"/>
          <w:szCs w:val="24"/>
        </w:rPr>
        <w:t>bila</w:t>
      </w:r>
      <w:r w:rsidRPr="00D279AE" w:rsidR="00070D9A">
        <w:rPr>
          <w:rFonts w:ascii="Arial" w:hAnsi="Arial" w:cs="Arial"/>
          <w:sz w:val="24"/>
          <w:szCs w:val="24"/>
        </w:rPr>
        <w:t xml:space="preserve"> sa </w:t>
      </w:r>
      <w:r w:rsidRPr="00D279AE" w:rsidR="00F13811">
        <w:rPr>
          <w:rFonts w:ascii="Arial" w:hAnsi="Arial" w:cs="Arial"/>
          <w:sz w:val="24"/>
          <w:szCs w:val="24"/>
        </w:rPr>
        <w:t>njom kao majkom, no misli da se popravila od kada je</w:t>
      </w:r>
      <w:r w:rsidRPr="00D279AE" w:rsidR="00070D9A">
        <w:rPr>
          <w:rFonts w:ascii="Arial" w:hAnsi="Arial" w:cs="Arial"/>
          <w:sz w:val="24"/>
          <w:szCs w:val="24"/>
        </w:rPr>
        <w:t xml:space="preserve"> prekinula s</w:t>
      </w:r>
      <w:r w:rsidRPr="00D279AE" w:rsidR="00C71B45">
        <w:rPr>
          <w:rFonts w:ascii="Arial" w:hAnsi="Arial" w:cs="Arial"/>
          <w:sz w:val="24"/>
          <w:szCs w:val="24"/>
        </w:rPr>
        <w:t xml:space="preserve"> </w:t>
      </w:r>
      <w:r w:rsidR="001F338C">
        <w:rPr>
          <w:rFonts w:ascii="Arial" w:hAnsi="Arial" w:cs="Arial"/>
          <w:sz w:val="24"/>
          <w:szCs w:val="24"/>
        </w:rPr>
        <w:t>P.</w:t>
      </w:r>
      <w:r w:rsidRPr="00D279AE" w:rsidR="00C71B45">
        <w:rPr>
          <w:rFonts w:ascii="Arial" w:hAnsi="Arial" w:cs="Arial"/>
          <w:sz w:val="24"/>
          <w:szCs w:val="24"/>
        </w:rPr>
        <w:t>. Vikend prije nego su joj</w:t>
      </w:r>
      <w:r w:rsidRPr="00D279AE" w:rsidR="00070D9A">
        <w:rPr>
          <w:rFonts w:ascii="Arial" w:hAnsi="Arial" w:cs="Arial"/>
          <w:sz w:val="24"/>
          <w:szCs w:val="24"/>
        </w:rPr>
        <w:t xml:space="preserve"> djeca oduzeta žurnom mjerom Zavoda, </w:t>
      </w:r>
      <w:r w:rsidRPr="00D279AE" w:rsidR="00C71B45">
        <w:rPr>
          <w:rFonts w:ascii="Arial" w:hAnsi="Arial" w:cs="Arial"/>
          <w:sz w:val="24"/>
          <w:szCs w:val="24"/>
        </w:rPr>
        <w:t>iskazala da su svo troje bili kod nje i prespavali kod nje. Smatra da nije</w:t>
      </w:r>
      <w:r w:rsidRPr="00D279AE" w:rsidR="00070D9A">
        <w:rPr>
          <w:rFonts w:ascii="Arial" w:hAnsi="Arial" w:cs="Arial"/>
          <w:sz w:val="24"/>
          <w:szCs w:val="24"/>
        </w:rPr>
        <w:t xml:space="preserve"> u ozbiljnim fin</w:t>
      </w:r>
      <w:r w:rsidRPr="00D279AE" w:rsidR="00C71B45">
        <w:rPr>
          <w:rFonts w:ascii="Arial" w:hAnsi="Arial" w:cs="Arial"/>
          <w:sz w:val="24"/>
          <w:szCs w:val="24"/>
        </w:rPr>
        <w:t>ancijskim poteškoćama, niti ima</w:t>
      </w:r>
      <w:r w:rsidRPr="00D279AE" w:rsidR="00070D9A">
        <w:rPr>
          <w:rFonts w:ascii="Arial" w:hAnsi="Arial" w:cs="Arial"/>
          <w:sz w:val="24"/>
          <w:szCs w:val="24"/>
        </w:rPr>
        <w:t xml:space="preserve"> </w:t>
      </w:r>
      <w:r w:rsidRPr="00D279AE" w:rsidR="00070D9A">
        <w:rPr>
          <w:rFonts w:ascii="Arial" w:hAnsi="Arial" w:cs="Arial"/>
          <w:sz w:val="24"/>
          <w:szCs w:val="24"/>
        </w:rPr>
        <w:lastRenderedPageBreak/>
        <w:t>dugovanja prema nekome,</w:t>
      </w:r>
      <w:r w:rsidRPr="00D279AE" w:rsidR="00CD52F9">
        <w:rPr>
          <w:rFonts w:ascii="Arial" w:hAnsi="Arial" w:cs="Arial"/>
          <w:sz w:val="24"/>
          <w:szCs w:val="24"/>
        </w:rPr>
        <w:t xml:space="preserve"> no ima blokiran</w:t>
      </w:r>
      <w:r w:rsidRPr="00D279AE" w:rsidR="00070D9A">
        <w:rPr>
          <w:rFonts w:ascii="Arial" w:hAnsi="Arial" w:cs="Arial"/>
          <w:sz w:val="24"/>
          <w:szCs w:val="24"/>
        </w:rPr>
        <w:t xml:space="preserve"> zaštićeni račun, </w:t>
      </w:r>
      <w:r w:rsidRPr="00D279AE" w:rsidR="00CD52F9">
        <w:rPr>
          <w:rFonts w:ascii="Arial" w:hAnsi="Arial" w:cs="Arial"/>
          <w:sz w:val="24"/>
          <w:szCs w:val="24"/>
        </w:rPr>
        <w:t xml:space="preserve">te navela da joj je blokiran od </w:t>
      </w:r>
      <w:r w:rsidR="001F338C">
        <w:rPr>
          <w:rFonts w:ascii="Arial" w:hAnsi="Arial" w:cs="Arial"/>
          <w:sz w:val="24"/>
          <w:szCs w:val="24"/>
        </w:rPr>
        <w:t xml:space="preserve">Z. </w:t>
      </w:r>
      <w:r w:rsidRPr="00D279AE" w:rsidR="00CD52F9">
        <w:rPr>
          <w:rFonts w:ascii="Arial" w:hAnsi="Arial" w:cs="Arial"/>
          <w:sz w:val="24"/>
          <w:szCs w:val="24"/>
        </w:rPr>
        <w:t>banke</w:t>
      </w:r>
      <w:r w:rsidRPr="00D279AE" w:rsidR="00070D9A">
        <w:rPr>
          <w:rFonts w:ascii="Arial" w:hAnsi="Arial" w:cs="Arial"/>
          <w:sz w:val="24"/>
          <w:szCs w:val="24"/>
        </w:rPr>
        <w:t xml:space="preserve"> zb</w:t>
      </w:r>
      <w:r w:rsidRPr="00D279AE" w:rsidR="00CD52F9">
        <w:rPr>
          <w:rFonts w:ascii="Arial" w:hAnsi="Arial" w:cs="Arial"/>
          <w:sz w:val="24"/>
          <w:szCs w:val="24"/>
        </w:rPr>
        <w:t xml:space="preserve">og nedozvoljenog minusa koji je imala od prije te misli da je njen dug prema </w:t>
      </w:r>
      <w:r w:rsidRPr="00D279AE" w:rsidR="00070D9A">
        <w:rPr>
          <w:rFonts w:ascii="Arial" w:hAnsi="Arial" w:cs="Arial"/>
          <w:sz w:val="24"/>
          <w:szCs w:val="24"/>
        </w:rPr>
        <w:t>banci oko 2.</w:t>
      </w:r>
      <w:r w:rsidRPr="00D279AE" w:rsidR="00CD52F9">
        <w:rPr>
          <w:rFonts w:ascii="Arial" w:hAnsi="Arial" w:cs="Arial"/>
          <w:sz w:val="24"/>
          <w:szCs w:val="24"/>
        </w:rPr>
        <w:t>500,00 EUR. Na upit kakav je njen</w:t>
      </w:r>
      <w:r w:rsidRPr="00D279AE" w:rsidR="00070D9A">
        <w:rPr>
          <w:rFonts w:ascii="Arial" w:hAnsi="Arial" w:cs="Arial"/>
          <w:sz w:val="24"/>
          <w:szCs w:val="24"/>
        </w:rPr>
        <w:t xml:space="preserve"> odgojni stil prema djeci, </w:t>
      </w:r>
      <w:r w:rsidRPr="00D279AE" w:rsidR="00CD52F9">
        <w:rPr>
          <w:rFonts w:ascii="Arial" w:hAnsi="Arial" w:cs="Arial"/>
          <w:sz w:val="24"/>
          <w:szCs w:val="24"/>
        </w:rPr>
        <w:t xml:space="preserve">kratko je navela da je </w:t>
      </w:r>
      <w:r w:rsidRPr="00D279AE" w:rsidR="00070D9A">
        <w:rPr>
          <w:rFonts w:ascii="Arial" w:hAnsi="Arial" w:cs="Arial"/>
          <w:sz w:val="24"/>
          <w:szCs w:val="24"/>
        </w:rPr>
        <w:t>normalan, a to</w:t>
      </w:r>
      <w:r w:rsidRPr="00D279AE" w:rsidR="00CD52F9">
        <w:rPr>
          <w:rFonts w:ascii="Arial" w:hAnsi="Arial" w:cs="Arial"/>
          <w:sz w:val="24"/>
          <w:szCs w:val="24"/>
        </w:rPr>
        <w:t xml:space="preserve"> da znači da se normalno ponaša prema njima, ispunjava</w:t>
      </w:r>
      <w:r w:rsidRPr="00D279AE" w:rsidR="00070D9A">
        <w:rPr>
          <w:rFonts w:ascii="Arial" w:hAnsi="Arial" w:cs="Arial"/>
          <w:sz w:val="24"/>
          <w:szCs w:val="24"/>
        </w:rPr>
        <w:t xml:space="preserve"> obaveze s</w:t>
      </w:r>
      <w:r w:rsidRPr="00D279AE" w:rsidR="00CD52F9">
        <w:rPr>
          <w:rFonts w:ascii="Arial" w:hAnsi="Arial" w:cs="Arial"/>
          <w:sz w:val="24"/>
          <w:szCs w:val="24"/>
        </w:rPr>
        <w:t xml:space="preserve"> njima, škola, treninzi. Iskazala da je </w:t>
      </w:r>
      <w:r w:rsidRPr="00D279AE" w:rsidR="00070D9A">
        <w:rPr>
          <w:rFonts w:ascii="Arial" w:hAnsi="Arial" w:cs="Arial"/>
          <w:sz w:val="24"/>
          <w:szCs w:val="24"/>
        </w:rPr>
        <w:t xml:space="preserve">konzumirala speed </w:t>
      </w:r>
      <w:r w:rsidRPr="00D279AE" w:rsidR="00CD52F9">
        <w:rPr>
          <w:rFonts w:ascii="Arial" w:hAnsi="Arial" w:cs="Arial"/>
          <w:sz w:val="24"/>
          <w:szCs w:val="24"/>
        </w:rPr>
        <w:t xml:space="preserve">samo jednom prije </w:t>
      </w:r>
      <w:r w:rsidRPr="00D279AE" w:rsidR="00070D9A">
        <w:rPr>
          <w:rFonts w:ascii="Arial" w:hAnsi="Arial" w:cs="Arial"/>
          <w:sz w:val="24"/>
          <w:szCs w:val="24"/>
        </w:rPr>
        <w:t>15 g</w:t>
      </w:r>
      <w:r w:rsidRPr="00D279AE" w:rsidR="00CD52F9">
        <w:rPr>
          <w:rFonts w:ascii="Arial" w:hAnsi="Arial" w:cs="Arial"/>
          <w:sz w:val="24"/>
          <w:szCs w:val="24"/>
        </w:rPr>
        <w:t xml:space="preserve">odina. Kako je protivan tom dijelu njena iskaza podatak i prijedloga zavoda da je </w:t>
      </w:r>
      <w:r w:rsidRPr="00D279AE" w:rsidR="00070D9A">
        <w:rPr>
          <w:rFonts w:ascii="Arial" w:hAnsi="Arial" w:cs="Arial"/>
          <w:sz w:val="24"/>
          <w:szCs w:val="24"/>
        </w:rPr>
        <w:t xml:space="preserve">početkom listopada </w:t>
      </w:r>
      <w:r w:rsidR="001F338C">
        <w:rPr>
          <w:rFonts w:ascii="Arial" w:hAnsi="Arial" w:cs="Arial"/>
          <w:sz w:val="24"/>
          <w:szCs w:val="24"/>
        </w:rPr>
        <w:t>….</w:t>
      </w:r>
      <w:r w:rsidRPr="00D279AE" w:rsidR="00070D9A">
        <w:rPr>
          <w:rFonts w:ascii="Arial" w:hAnsi="Arial" w:cs="Arial"/>
          <w:sz w:val="24"/>
          <w:szCs w:val="24"/>
        </w:rPr>
        <w:t>. voditeljica mjere obavijestila stručni tim Zavoda da je za</w:t>
      </w:r>
      <w:r w:rsidRPr="00D279AE" w:rsidR="00CD52F9">
        <w:rPr>
          <w:rFonts w:ascii="Arial" w:hAnsi="Arial" w:cs="Arial"/>
          <w:sz w:val="24"/>
          <w:szCs w:val="24"/>
        </w:rPr>
        <w:t xml:space="preserve">primila nalaz testiranja za predloženicu 1) </w:t>
      </w:r>
      <w:r w:rsidRPr="00D279AE" w:rsidR="00070D9A">
        <w:rPr>
          <w:rFonts w:ascii="Arial" w:hAnsi="Arial" w:cs="Arial"/>
          <w:sz w:val="24"/>
          <w:szCs w:val="24"/>
        </w:rPr>
        <w:t xml:space="preserve"> i da je u tom nalazu utvrđena prisutnost psihoaktivnih tvari i to kokaina i speeda, </w:t>
      </w:r>
      <w:r w:rsidRPr="00D279AE" w:rsidR="00CD52F9">
        <w:rPr>
          <w:rFonts w:ascii="Arial" w:hAnsi="Arial" w:cs="Arial"/>
          <w:sz w:val="24"/>
          <w:szCs w:val="24"/>
        </w:rPr>
        <w:t xml:space="preserve">predloženica 1) je iskazala da ona nije tada </w:t>
      </w:r>
      <w:r w:rsidRPr="00D279AE" w:rsidR="00070D9A">
        <w:rPr>
          <w:rFonts w:ascii="Arial" w:hAnsi="Arial" w:cs="Arial"/>
          <w:sz w:val="24"/>
          <w:szCs w:val="24"/>
        </w:rPr>
        <w:t xml:space="preserve">svojom voljom uzela speed, </w:t>
      </w:r>
      <w:r w:rsidRPr="00D279AE" w:rsidR="00CD52F9">
        <w:rPr>
          <w:rFonts w:ascii="Arial" w:hAnsi="Arial" w:cs="Arial"/>
          <w:sz w:val="24"/>
          <w:szCs w:val="24"/>
        </w:rPr>
        <w:t>već da ga joj je</w:t>
      </w:r>
      <w:r w:rsidRPr="00D279AE" w:rsidR="00070D9A">
        <w:rPr>
          <w:rFonts w:ascii="Arial" w:hAnsi="Arial" w:cs="Arial"/>
          <w:sz w:val="24"/>
          <w:szCs w:val="24"/>
        </w:rPr>
        <w:t xml:space="preserve"> netko valjda stavio ili u piće ili nešto drugo, a to </w:t>
      </w:r>
      <w:r w:rsidRPr="00D279AE" w:rsidR="00CD52F9">
        <w:rPr>
          <w:rFonts w:ascii="Arial" w:hAnsi="Arial" w:cs="Arial"/>
          <w:sz w:val="24"/>
          <w:szCs w:val="24"/>
        </w:rPr>
        <w:t xml:space="preserve">da </w:t>
      </w:r>
      <w:r w:rsidRPr="00D279AE" w:rsidR="00070D9A">
        <w:rPr>
          <w:rFonts w:ascii="Arial" w:hAnsi="Arial" w:cs="Arial"/>
          <w:sz w:val="24"/>
          <w:szCs w:val="24"/>
        </w:rPr>
        <w:t>se odnosi i na kokain.</w:t>
      </w:r>
      <w:r w:rsidRPr="00D279AE" w:rsidR="00CD52F9">
        <w:rPr>
          <w:rFonts w:ascii="Arial" w:hAnsi="Arial" w:cs="Arial"/>
          <w:sz w:val="24"/>
          <w:szCs w:val="24"/>
        </w:rPr>
        <w:t xml:space="preserve"> Sud ističe da nije bila nimalo uvjerljiva s tim obrazloženjem.  Vezano za svoje</w:t>
      </w:r>
      <w:r w:rsidRPr="00D279AE" w:rsidR="00070D9A">
        <w:rPr>
          <w:rFonts w:ascii="Arial" w:hAnsi="Arial" w:cs="Arial"/>
          <w:sz w:val="24"/>
          <w:szCs w:val="24"/>
        </w:rPr>
        <w:t xml:space="preserve"> večernje noćne izlaske,</w:t>
      </w:r>
      <w:r w:rsidRPr="00D279AE" w:rsidR="00CD52F9">
        <w:rPr>
          <w:rFonts w:ascii="Arial" w:hAnsi="Arial" w:cs="Arial"/>
          <w:sz w:val="24"/>
          <w:szCs w:val="24"/>
        </w:rPr>
        <w:t xml:space="preserve">iskazala da ako su </w:t>
      </w:r>
      <w:r w:rsidRPr="00D279AE" w:rsidR="00070D9A">
        <w:rPr>
          <w:rFonts w:ascii="Arial" w:hAnsi="Arial" w:cs="Arial"/>
          <w:sz w:val="24"/>
          <w:szCs w:val="24"/>
        </w:rPr>
        <w:t xml:space="preserve">djeca bila kod </w:t>
      </w:r>
      <w:r w:rsidRPr="00D279AE" w:rsidR="00CD52F9">
        <w:rPr>
          <w:rFonts w:ascii="Arial" w:hAnsi="Arial" w:cs="Arial"/>
          <w:sz w:val="24"/>
          <w:szCs w:val="24"/>
        </w:rPr>
        <w:t xml:space="preserve">njene majke ili </w:t>
      </w:r>
      <w:r w:rsidRPr="00D279AE" w:rsidR="00070D9A">
        <w:rPr>
          <w:rFonts w:ascii="Arial" w:hAnsi="Arial" w:cs="Arial"/>
          <w:sz w:val="24"/>
          <w:szCs w:val="24"/>
        </w:rPr>
        <w:t xml:space="preserve"> sestre, onda bi</w:t>
      </w:r>
      <w:r w:rsidRPr="00D279AE" w:rsidR="00CD52F9">
        <w:rPr>
          <w:rFonts w:ascii="Arial" w:hAnsi="Arial" w:cs="Arial"/>
          <w:sz w:val="24"/>
          <w:szCs w:val="24"/>
        </w:rPr>
        <w:t xml:space="preserve"> ona</w:t>
      </w:r>
      <w:r w:rsidRPr="00D279AE" w:rsidR="00070D9A">
        <w:rPr>
          <w:rFonts w:ascii="Arial" w:hAnsi="Arial" w:cs="Arial"/>
          <w:sz w:val="24"/>
          <w:szCs w:val="24"/>
        </w:rPr>
        <w:t xml:space="preserve"> izašla vanka.</w:t>
      </w:r>
      <w:r w:rsidRPr="00D279AE" w:rsidR="00CD52F9">
        <w:rPr>
          <w:rFonts w:ascii="Arial" w:hAnsi="Arial" w:cs="Arial"/>
          <w:sz w:val="24"/>
          <w:szCs w:val="24"/>
        </w:rPr>
        <w:t xml:space="preserve">Nije imala </w:t>
      </w:r>
      <w:r w:rsidRPr="00D279AE" w:rsidR="00070D9A">
        <w:rPr>
          <w:rFonts w:ascii="Arial" w:hAnsi="Arial" w:cs="Arial"/>
          <w:sz w:val="24"/>
          <w:szCs w:val="24"/>
        </w:rPr>
        <w:t>što</w:t>
      </w:r>
      <w:r w:rsidRPr="00D279AE" w:rsidR="00CD52F9">
        <w:rPr>
          <w:rFonts w:ascii="Arial" w:hAnsi="Arial" w:cs="Arial"/>
          <w:sz w:val="24"/>
          <w:szCs w:val="24"/>
        </w:rPr>
        <w:t xml:space="preserve"> dalje</w:t>
      </w:r>
      <w:r w:rsidRPr="00D279AE" w:rsidR="00070D9A">
        <w:rPr>
          <w:rFonts w:ascii="Arial" w:hAnsi="Arial" w:cs="Arial"/>
          <w:sz w:val="24"/>
          <w:szCs w:val="24"/>
        </w:rPr>
        <w:t xml:space="preserve"> samoinicijativno navest</w:t>
      </w:r>
      <w:r w:rsidRPr="00D279AE" w:rsidR="00CD52F9">
        <w:rPr>
          <w:rFonts w:ascii="Arial" w:hAnsi="Arial" w:cs="Arial"/>
          <w:sz w:val="24"/>
          <w:szCs w:val="24"/>
        </w:rPr>
        <w:t>i, a upitana dalje obzirom na to da je navela da dugo nije</w:t>
      </w:r>
      <w:r w:rsidRPr="00D279AE" w:rsidR="00070D9A">
        <w:rPr>
          <w:rFonts w:ascii="Arial" w:hAnsi="Arial" w:cs="Arial"/>
          <w:sz w:val="24"/>
          <w:szCs w:val="24"/>
        </w:rPr>
        <w:t xml:space="preserve"> konzumirali psihoaktiv</w:t>
      </w:r>
      <w:r w:rsidRPr="00D279AE" w:rsidR="00CD52F9">
        <w:rPr>
          <w:rFonts w:ascii="Arial" w:hAnsi="Arial" w:cs="Arial"/>
          <w:sz w:val="24"/>
          <w:szCs w:val="24"/>
        </w:rPr>
        <w:t xml:space="preserve">ne tvari, kako onda objašnjava izjavu mal. </w:t>
      </w:r>
      <w:r w:rsidR="001932AB">
        <w:rPr>
          <w:rFonts w:ascii="Arial" w:hAnsi="Arial" w:cs="Arial"/>
          <w:sz w:val="24"/>
          <w:szCs w:val="24"/>
        </w:rPr>
        <w:t xml:space="preserve">M. </w:t>
      </w:r>
      <w:r w:rsidRPr="00D279AE" w:rsidR="00CD52F9">
        <w:rPr>
          <w:rFonts w:ascii="Arial" w:hAnsi="Arial" w:cs="Arial"/>
          <w:sz w:val="24"/>
          <w:szCs w:val="24"/>
        </w:rPr>
        <w:t xml:space="preserve">da joj je majka dala </w:t>
      </w:r>
      <w:r w:rsidRPr="00D279AE" w:rsidR="00070D9A">
        <w:rPr>
          <w:rFonts w:ascii="Arial" w:hAnsi="Arial" w:cs="Arial"/>
          <w:sz w:val="24"/>
          <w:szCs w:val="24"/>
        </w:rPr>
        <w:t xml:space="preserve">novac da </w:t>
      </w:r>
      <w:r w:rsidRPr="00D279AE" w:rsidR="00CD52F9">
        <w:rPr>
          <w:rFonts w:ascii="Arial" w:hAnsi="Arial" w:cs="Arial"/>
          <w:sz w:val="24"/>
          <w:szCs w:val="24"/>
        </w:rPr>
        <w:t xml:space="preserve">majci nabavi Speed, predloženica 1 je </w:t>
      </w:r>
      <w:r w:rsidRPr="00D279AE" w:rsidR="000443C9">
        <w:rPr>
          <w:rFonts w:ascii="Arial" w:hAnsi="Arial" w:cs="Arial"/>
          <w:sz w:val="24"/>
          <w:szCs w:val="24"/>
        </w:rPr>
        <w:t xml:space="preserve">navela da je to zato što je </w:t>
      </w:r>
      <w:r w:rsidRPr="00D279AE" w:rsidR="00070D9A">
        <w:rPr>
          <w:rFonts w:ascii="Arial" w:hAnsi="Arial" w:cs="Arial"/>
          <w:sz w:val="24"/>
          <w:szCs w:val="24"/>
        </w:rPr>
        <w:t xml:space="preserve">sumnjala da </w:t>
      </w:r>
      <w:r w:rsidRPr="00D279AE" w:rsidR="000443C9">
        <w:rPr>
          <w:rFonts w:ascii="Arial" w:hAnsi="Arial" w:cs="Arial"/>
          <w:sz w:val="24"/>
          <w:szCs w:val="24"/>
        </w:rPr>
        <w:t>mal.</w:t>
      </w:r>
      <w:r w:rsidR="001932AB">
        <w:rPr>
          <w:rFonts w:ascii="Arial" w:hAnsi="Arial" w:cs="Arial"/>
          <w:sz w:val="24"/>
          <w:szCs w:val="24"/>
        </w:rPr>
        <w:t xml:space="preserve">M. </w:t>
      </w:r>
      <w:r w:rsidRPr="00D279AE" w:rsidR="00070D9A">
        <w:rPr>
          <w:rFonts w:ascii="Arial" w:hAnsi="Arial" w:cs="Arial"/>
          <w:sz w:val="24"/>
          <w:szCs w:val="24"/>
        </w:rPr>
        <w:t xml:space="preserve">konzumira speed i </w:t>
      </w:r>
      <w:r w:rsidRPr="00D279AE" w:rsidR="000443C9">
        <w:rPr>
          <w:rFonts w:ascii="Arial" w:hAnsi="Arial" w:cs="Arial"/>
          <w:sz w:val="24"/>
          <w:szCs w:val="24"/>
        </w:rPr>
        <w:t>zato pitala mal.</w:t>
      </w:r>
      <w:r w:rsidR="001932AB">
        <w:rPr>
          <w:rFonts w:ascii="Arial" w:hAnsi="Arial" w:cs="Arial"/>
          <w:sz w:val="24"/>
          <w:szCs w:val="24"/>
        </w:rPr>
        <w:t xml:space="preserve">M. </w:t>
      </w:r>
      <w:r w:rsidRPr="00D279AE" w:rsidR="000443C9">
        <w:rPr>
          <w:rFonts w:ascii="Arial" w:hAnsi="Arial" w:cs="Arial"/>
          <w:sz w:val="24"/>
          <w:szCs w:val="24"/>
        </w:rPr>
        <w:t>može li joj ga nabaviti, tj. da ona kao majka tako može</w:t>
      </w:r>
      <w:r w:rsidRPr="00D279AE" w:rsidR="00070D9A">
        <w:rPr>
          <w:rFonts w:ascii="Arial" w:hAnsi="Arial" w:cs="Arial"/>
          <w:sz w:val="24"/>
          <w:szCs w:val="24"/>
        </w:rPr>
        <w:t xml:space="preserve"> provj</w:t>
      </w:r>
      <w:r w:rsidRPr="00D279AE" w:rsidR="000443C9">
        <w:rPr>
          <w:rFonts w:ascii="Arial" w:hAnsi="Arial" w:cs="Arial"/>
          <w:sz w:val="24"/>
          <w:szCs w:val="24"/>
        </w:rPr>
        <w:t xml:space="preserve">eriti preko koga nabavlja isti. Sud ističe da nije uvjerljiva ni u ovom dijelu iskaza, a sve da i jest tako, to nije pravilan način </w:t>
      </w:r>
      <w:r w:rsidRPr="00D279AE" w:rsidR="007D02F7">
        <w:rPr>
          <w:rFonts w:ascii="Arial" w:hAnsi="Arial" w:cs="Arial"/>
          <w:sz w:val="24"/>
          <w:szCs w:val="24"/>
        </w:rPr>
        <w:t>za bilo što, jer se treba upitati što bi postigla sa saznanjem koje je htjela i kakva bi bila njena pouka mal.</w:t>
      </w:r>
      <w:r w:rsidR="001932AB">
        <w:rPr>
          <w:rFonts w:ascii="Arial" w:hAnsi="Arial" w:cs="Arial"/>
          <w:sz w:val="24"/>
          <w:szCs w:val="24"/>
        </w:rPr>
        <w:t xml:space="preserve">M. </w:t>
      </w:r>
      <w:r w:rsidRPr="00D279AE" w:rsidR="007D02F7">
        <w:rPr>
          <w:rFonts w:ascii="Arial" w:hAnsi="Arial" w:cs="Arial"/>
          <w:sz w:val="24"/>
          <w:szCs w:val="24"/>
        </w:rPr>
        <w:t>iz toga</w:t>
      </w:r>
      <w:r w:rsidRPr="00D279AE" w:rsidR="00F550F2">
        <w:rPr>
          <w:rFonts w:ascii="Arial" w:hAnsi="Arial" w:cs="Arial"/>
          <w:sz w:val="24"/>
          <w:szCs w:val="24"/>
        </w:rPr>
        <w:t>.</w:t>
      </w:r>
    </w:p>
    <w:p w:rsidRPr="00D279AE" w:rsidR="00070D9A" w:rsidP="00297B15" w:rsidRDefault="00D279AE" w14:paraId="0F79AD61" w14:textId="77777777">
      <w:pPr>
        <w:pStyle w:val="Bezproreda"/>
        <w:jc w:val="both"/>
        <w:rPr>
          <w:rFonts w:cs="Arial"/>
          <w:szCs w:val="24"/>
        </w:rPr>
      </w:pPr>
      <w:r w:rsidRPr="00D279AE">
        <w:rPr>
          <w:rFonts w:cs="Arial"/>
          <w:szCs w:val="24"/>
        </w:rPr>
        <w:tab/>
        <w:t>33.</w:t>
      </w:r>
      <w:r w:rsidRPr="00D279AE" w:rsidR="00F550F2">
        <w:rPr>
          <w:rFonts w:cs="Arial"/>
          <w:szCs w:val="24"/>
        </w:rPr>
        <w:t xml:space="preserve"> Utvrđeno je iz očitovanja predloženika ad.2 pri saslušanju da je i on</w:t>
      </w:r>
      <w:r w:rsidRPr="00D279AE" w:rsidR="00F550F2">
        <w:rPr>
          <w:rFonts w:cs="Arial"/>
          <w:b/>
          <w:szCs w:val="24"/>
        </w:rPr>
        <w:t xml:space="preserve"> </w:t>
      </w:r>
      <w:r w:rsidRPr="00D279AE" w:rsidR="00070D9A">
        <w:rPr>
          <w:rFonts w:cs="Arial"/>
          <w:szCs w:val="24"/>
        </w:rPr>
        <w:t>suglasan s</w:t>
      </w:r>
      <w:r w:rsidRPr="00D279AE" w:rsidR="00F550F2">
        <w:rPr>
          <w:rFonts w:cs="Arial"/>
          <w:szCs w:val="24"/>
        </w:rPr>
        <w:t>a prijedlogom Zavoda da se mal.djeca privremeno na 30 dana smjeste</w:t>
      </w:r>
      <w:r w:rsidRPr="00D279AE" w:rsidR="00070D9A">
        <w:rPr>
          <w:rFonts w:cs="Arial"/>
          <w:szCs w:val="24"/>
        </w:rPr>
        <w:t xml:space="preserve"> kod bake po majci, a suglasan </w:t>
      </w:r>
      <w:r w:rsidRPr="00D279AE" w:rsidR="00F550F2">
        <w:rPr>
          <w:rFonts w:cs="Arial"/>
          <w:szCs w:val="24"/>
        </w:rPr>
        <w:t>je</w:t>
      </w:r>
      <w:r w:rsidRPr="00D279AE" w:rsidR="00070D9A">
        <w:rPr>
          <w:rFonts w:cs="Arial"/>
          <w:szCs w:val="24"/>
        </w:rPr>
        <w:t xml:space="preserve"> i </w:t>
      </w:r>
      <w:r w:rsidRPr="00D279AE" w:rsidR="00F550F2">
        <w:rPr>
          <w:rFonts w:cs="Arial"/>
          <w:szCs w:val="24"/>
        </w:rPr>
        <w:t>sa prijedlogom Zavoda da se njegovi</w:t>
      </w:r>
      <w:r w:rsidRPr="00D279AE" w:rsidR="00070D9A">
        <w:rPr>
          <w:rFonts w:cs="Arial"/>
          <w:szCs w:val="24"/>
        </w:rPr>
        <w:t xml:space="preserve"> odnosi sa djecom, kako izravni i neizravni odvijaju upravo onako kako je predložio Zavod. </w:t>
      </w:r>
      <w:r w:rsidRPr="00D279AE" w:rsidR="00F550F2">
        <w:rPr>
          <w:rFonts w:cs="Arial"/>
          <w:szCs w:val="24"/>
        </w:rPr>
        <w:t xml:space="preserve">Obrazložio je da je </w:t>
      </w:r>
      <w:r w:rsidRPr="00D279AE" w:rsidR="00070D9A">
        <w:rPr>
          <w:rFonts w:cs="Arial"/>
          <w:szCs w:val="24"/>
        </w:rPr>
        <w:t>suglasan sa prijedlogom Zavoda iz razloga što se tren</w:t>
      </w:r>
      <w:r w:rsidRPr="00D279AE" w:rsidR="00F550F2">
        <w:rPr>
          <w:rFonts w:cs="Arial"/>
          <w:szCs w:val="24"/>
        </w:rPr>
        <w:t>utno vidi poboljšanje kod m</w:t>
      </w:r>
      <w:r w:rsidRPr="00D279AE" w:rsidR="00070D9A">
        <w:rPr>
          <w:rFonts w:cs="Arial"/>
          <w:szCs w:val="24"/>
        </w:rPr>
        <w:t xml:space="preserve">al. kćeri </w:t>
      </w:r>
      <w:r w:rsidR="001932AB">
        <w:rPr>
          <w:rFonts w:cs="Arial"/>
          <w:szCs w:val="24"/>
        </w:rPr>
        <w:t xml:space="preserve">M. </w:t>
      </w:r>
      <w:r w:rsidRPr="00D279AE" w:rsidR="00070D9A">
        <w:rPr>
          <w:rFonts w:cs="Arial"/>
          <w:szCs w:val="24"/>
        </w:rPr>
        <w:t>od kad</w:t>
      </w:r>
      <w:r w:rsidRPr="00D279AE" w:rsidR="00F550F2">
        <w:rPr>
          <w:rFonts w:cs="Arial"/>
          <w:szCs w:val="24"/>
        </w:rPr>
        <w:t xml:space="preserve">a je preselila kod bake kao i </w:t>
      </w:r>
      <w:r w:rsidRPr="00D279AE" w:rsidR="00070D9A">
        <w:rPr>
          <w:rFonts w:cs="Arial"/>
          <w:szCs w:val="24"/>
        </w:rPr>
        <w:t xml:space="preserve">poboljšanje </w:t>
      </w:r>
      <w:r w:rsidRPr="00D279AE" w:rsidR="00F550F2">
        <w:rPr>
          <w:rFonts w:cs="Arial"/>
          <w:szCs w:val="24"/>
        </w:rPr>
        <w:t xml:space="preserve">i kod mal. </w:t>
      </w:r>
      <w:r w:rsidR="001932AB">
        <w:rPr>
          <w:rFonts w:cs="Arial"/>
          <w:szCs w:val="24"/>
        </w:rPr>
        <w:t>L.</w:t>
      </w:r>
      <w:r w:rsidRPr="00D279AE" w:rsidR="00F550F2">
        <w:rPr>
          <w:rFonts w:cs="Arial"/>
          <w:szCs w:val="24"/>
        </w:rPr>
        <w:t>, a trenutno njegovi</w:t>
      </w:r>
      <w:r w:rsidRPr="00D279AE" w:rsidR="00070D9A">
        <w:rPr>
          <w:rFonts w:cs="Arial"/>
          <w:szCs w:val="24"/>
        </w:rPr>
        <w:t xml:space="preserve"> stamb</w:t>
      </w:r>
      <w:r w:rsidRPr="00D279AE" w:rsidR="00F550F2">
        <w:rPr>
          <w:rFonts w:cs="Arial"/>
          <w:szCs w:val="24"/>
        </w:rPr>
        <w:t xml:space="preserve">eni uvjeti ne dozvoljavaju da on djecu može </w:t>
      </w:r>
      <w:r w:rsidRPr="00D279AE" w:rsidR="00070D9A">
        <w:rPr>
          <w:rFonts w:cs="Arial"/>
          <w:szCs w:val="24"/>
        </w:rPr>
        <w:t xml:space="preserve">dovesti kod sebe i da noće kod </w:t>
      </w:r>
      <w:r w:rsidRPr="00D279AE" w:rsidR="00F550F2">
        <w:rPr>
          <w:rFonts w:cs="Arial"/>
          <w:szCs w:val="24"/>
        </w:rPr>
        <w:t>njega j</w:t>
      </w:r>
      <w:r w:rsidRPr="00D279AE" w:rsidR="00070D9A">
        <w:rPr>
          <w:rFonts w:cs="Arial"/>
          <w:szCs w:val="24"/>
        </w:rPr>
        <w:t xml:space="preserve">er </w:t>
      </w:r>
      <w:r w:rsidRPr="00D279AE" w:rsidR="00F550F2">
        <w:rPr>
          <w:rFonts w:cs="Arial"/>
          <w:szCs w:val="24"/>
        </w:rPr>
        <w:t>on živi</w:t>
      </w:r>
      <w:r w:rsidRPr="00D279AE" w:rsidR="00070D9A">
        <w:rPr>
          <w:rFonts w:cs="Arial"/>
          <w:szCs w:val="24"/>
        </w:rPr>
        <w:t xml:space="preserve"> sa svojim roditeljima i bratom, u s</w:t>
      </w:r>
      <w:r w:rsidRPr="00D279AE" w:rsidR="00F550F2">
        <w:rPr>
          <w:rFonts w:cs="Arial"/>
          <w:szCs w:val="24"/>
        </w:rPr>
        <w:t>tanu u stambenoj zgradi na</w:t>
      </w:r>
      <w:r w:rsidRPr="00D279AE" w:rsidR="00070D9A">
        <w:rPr>
          <w:rFonts w:cs="Arial"/>
          <w:szCs w:val="24"/>
        </w:rPr>
        <w:t xml:space="preserve"> adresi preb</w:t>
      </w:r>
      <w:r w:rsidRPr="00D279AE" w:rsidR="00F550F2">
        <w:rPr>
          <w:rFonts w:cs="Arial"/>
          <w:szCs w:val="24"/>
        </w:rPr>
        <w:t>ivališta.Utvrđeno je da isti nema n</w:t>
      </w:r>
      <w:r w:rsidRPr="00D279AE" w:rsidR="00070D9A">
        <w:rPr>
          <w:rFonts w:cs="Arial"/>
          <w:szCs w:val="24"/>
        </w:rPr>
        <w:t>ikakvih primjedbi na podatke navedene u prijedlogu Zavo</w:t>
      </w:r>
      <w:r w:rsidRPr="00D279AE" w:rsidR="00F550F2">
        <w:rPr>
          <w:rFonts w:cs="Arial"/>
          <w:szCs w:val="24"/>
        </w:rPr>
        <w:t xml:space="preserve">da. Utvrđeno je da tvrdi da nikad nije </w:t>
      </w:r>
      <w:r w:rsidRPr="00D279AE" w:rsidR="00070D9A">
        <w:rPr>
          <w:rFonts w:cs="Arial"/>
          <w:szCs w:val="24"/>
        </w:rPr>
        <w:t>konzumirao psihoaktivne</w:t>
      </w:r>
      <w:r w:rsidRPr="00D279AE" w:rsidR="00F550F2">
        <w:rPr>
          <w:rFonts w:cs="Arial"/>
          <w:szCs w:val="24"/>
        </w:rPr>
        <w:t xml:space="preserve"> tvari, a što se tiče alkohola potvrdio je samo prigodnu konzumaciju npr.feštama i slično. </w:t>
      </w:r>
      <w:r w:rsidRPr="00D279AE" w:rsidR="00070D9A">
        <w:rPr>
          <w:rFonts w:cs="Arial"/>
          <w:szCs w:val="24"/>
        </w:rPr>
        <w:t xml:space="preserve">Na bolovanju sam od kraja prosinca </w:t>
      </w:r>
      <w:r w:rsidR="001932AB">
        <w:rPr>
          <w:rFonts w:cs="Arial"/>
          <w:szCs w:val="24"/>
        </w:rPr>
        <w:t>….</w:t>
      </w:r>
      <w:r w:rsidRPr="00D279AE" w:rsidR="00070D9A">
        <w:rPr>
          <w:rFonts w:cs="Arial"/>
          <w:szCs w:val="24"/>
        </w:rPr>
        <w:t>.</w:t>
      </w:r>
      <w:r w:rsidRPr="00D279AE" w:rsidR="00F550F2">
        <w:rPr>
          <w:rFonts w:cs="Arial"/>
          <w:szCs w:val="24"/>
        </w:rPr>
        <w:t>g</w:t>
      </w:r>
      <w:r w:rsidRPr="00D279AE" w:rsidR="00070D9A">
        <w:rPr>
          <w:rFonts w:cs="Arial"/>
          <w:szCs w:val="24"/>
        </w:rPr>
        <w:t xml:space="preserve"> </w:t>
      </w:r>
      <w:r w:rsidRPr="00D279AE" w:rsidR="00F550F2">
        <w:rPr>
          <w:rFonts w:cs="Arial"/>
          <w:szCs w:val="24"/>
        </w:rPr>
        <w:t xml:space="preserve">i naknada za bolovanje je </w:t>
      </w:r>
      <w:r w:rsidRPr="00D279AE" w:rsidR="00070D9A">
        <w:rPr>
          <w:rFonts w:cs="Arial"/>
          <w:szCs w:val="24"/>
        </w:rPr>
        <w:t>od 700</w:t>
      </w:r>
      <w:r w:rsidRPr="00D279AE" w:rsidR="00F550F2">
        <w:rPr>
          <w:rFonts w:cs="Arial"/>
          <w:szCs w:val="24"/>
        </w:rPr>
        <w:t>,00</w:t>
      </w:r>
      <w:r w:rsidRPr="00D279AE" w:rsidR="00070D9A">
        <w:rPr>
          <w:rFonts w:cs="Arial"/>
          <w:szCs w:val="24"/>
        </w:rPr>
        <w:t>-780</w:t>
      </w:r>
      <w:r w:rsidRPr="00D279AE" w:rsidR="00F550F2">
        <w:rPr>
          <w:rFonts w:cs="Arial"/>
          <w:szCs w:val="24"/>
        </w:rPr>
        <w:t>,00 EUR. Drugih primanja nema. Mjesečno novčano doprinosi</w:t>
      </w:r>
      <w:r w:rsidRPr="00D279AE" w:rsidR="00070D9A">
        <w:rPr>
          <w:rFonts w:cs="Arial"/>
          <w:szCs w:val="24"/>
        </w:rPr>
        <w:t xml:space="preserve"> za uzdržavanje d</w:t>
      </w:r>
      <w:r w:rsidRPr="00D279AE" w:rsidR="00F550F2">
        <w:rPr>
          <w:rFonts w:cs="Arial"/>
          <w:szCs w:val="24"/>
        </w:rPr>
        <w:t>jece 600,00 EUR. U Njemačkoj je</w:t>
      </w:r>
      <w:r w:rsidRPr="00D279AE" w:rsidR="00070D9A">
        <w:rPr>
          <w:rFonts w:cs="Arial"/>
          <w:szCs w:val="24"/>
        </w:rPr>
        <w:t xml:space="preserve"> živio i radio mal</w:t>
      </w:r>
      <w:r w:rsidRPr="00D279AE" w:rsidR="00F550F2">
        <w:rPr>
          <w:rFonts w:cs="Arial"/>
          <w:szCs w:val="24"/>
        </w:rPr>
        <w:t>o manje od godinu dana, samo je</w:t>
      </w:r>
      <w:r w:rsidRPr="00D279AE" w:rsidR="00070D9A">
        <w:rPr>
          <w:rFonts w:cs="Arial"/>
          <w:szCs w:val="24"/>
        </w:rPr>
        <w:t xml:space="preserve"> u par navrata </w:t>
      </w:r>
      <w:r w:rsidRPr="00D279AE" w:rsidR="00F550F2">
        <w:rPr>
          <w:rFonts w:cs="Arial"/>
          <w:szCs w:val="24"/>
        </w:rPr>
        <w:t xml:space="preserve">dolazio u Hrvatsku. Od kada je </w:t>
      </w:r>
      <w:r w:rsidRPr="00D279AE" w:rsidR="00070D9A">
        <w:rPr>
          <w:rFonts w:cs="Arial"/>
          <w:szCs w:val="24"/>
        </w:rPr>
        <w:t>u Hrvatskoj,</w:t>
      </w:r>
      <w:r w:rsidRPr="00D279AE" w:rsidR="00F550F2">
        <w:rPr>
          <w:rFonts w:cs="Arial"/>
          <w:szCs w:val="24"/>
        </w:rPr>
        <w:t xml:space="preserve"> potvrdio je da nije </w:t>
      </w:r>
      <w:r w:rsidRPr="00D279AE" w:rsidR="00070D9A">
        <w:rPr>
          <w:rFonts w:cs="Arial"/>
          <w:szCs w:val="24"/>
        </w:rPr>
        <w:t xml:space="preserve">išao na školska </w:t>
      </w:r>
      <w:r w:rsidRPr="00D279AE" w:rsidR="00F550F2">
        <w:rPr>
          <w:rFonts w:cs="Arial"/>
          <w:szCs w:val="24"/>
        </w:rPr>
        <w:t xml:space="preserve">primanja djeci u školu, već </w:t>
      </w:r>
      <w:r w:rsidRPr="00D279AE" w:rsidR="00070D9A">
        <w:rPr>
          <w:rFonts w:cs="Arial"/>
          <w:szCs w:val="24"/>
        </w:rPr>
        <w:t xml:space="preserve">išao u poludnevni boravak </w:t>
      </w:r>
      <w:r w:rsidRPr="00D279AE" w:rsidR="00F550F2">
        <w:rPr>
          <w:rFonts w:cs="Arial"/>
          <w:szCs w:val="24"/>
        </w:rPr>
        <w:t xml:space="preserve">mal.kćeriju i </w:t>
      </w:r>
      <w:r w:rsidRPr="00D279AE" w:rsidR="00070D9A">
        <w:rPr>
          <w:rFonts w:cs="Arial"/>
          <w:szCs w:val="24"/>
        </w:rPr>
        <w:t xml:space="preserve"> upoznao profesore tamo. </w:t>
      </w:r>
      <w:r w:rsidRPr="00D279AE" w:rsidR="00F550F2">
        <w:rPr>
          <w:rFonts w:cs="Arial"/>
          <w:szCs w:val="24"/>
        </w:rPr>
        <w:t>Potvrdio je točnim da je mal.</w:t>
      </w:r>
      <w:r w:rsidR="001932AB">
        <w:rPr>
          <w:rFonts w:cs="Arial"/>
          <w:szCs w:val="24"/>
        </w:rPr>
        <w:t xml:space="preserve">M. </w:t>
      </w:r>
      <w:r w:rsidRPr="00D279AE" w:rsidR="00F550F2">
        <w:rPr>
          <w:rFonts w:cs="Arial"/>
          <w:szCs w:val="24"/>
        </w:rPr>
        <w:t>prošlu šk.g</w:t>
      </w:r>
      <w:r w:rsidRPr="00D279AE" w:rsidR="00070D9A">
        <w:rPr>
          <w:rFonts w:cs="Arial"/>
          <w:szCs w:val="24"/>
        </w:rPr>
        <w:t>odinu prošla sa dobrim uspjehom, ali je imala popravn</w:t>
      </w:r>
      <w:r w:rsidRPr="00D279AE" w:rsidR="00F550F2">
        <w:rPr>
          <w:rFonts w:cs="Arial"/>
          <w:szCs w:val="24"/>
        </w:rPr>
        <w:t>i iz matematike i kemije, te da je mal.</w:t>
      </w:r>
      <w:r w:rsidR="001932AB">
        <w:rPr>
          <w:rFonts w:cs="Arial"/>
          <w:szCs w:val="24"/>
        </w:rPr>
        <w:t xml:space="preserve">L. </w:t>
      </w:r>
      <w:r w:rsidRPr="00D279AE" w:rsidR="00F550F2">
        <w:rPr>
          <w:rFonts w:cs="Arial"/>
          <w:szCs w:val="24"/>
        </w:rPr>
        <w:t>prošlu šk.g</w:t>
      </w:r>
      <w:r w:rsidRPr="00D279AE" w:rsidR="00070D9A">
        <w:rPr>
          <w:rFonts w:cs="Arial"/>
          <w:szCs w:val="24"/>
        </w:rPr>
        <w:t xml:space="preserve">odinu prošla s vrlodobrim. </w:t>
      </w:r>
      <w:r w:rsidRPr="00D279AE" w:rsidR="00F550F2">
        <w:rPr>
          <w:rFonts w:cs="Arial"/>
          <w:szCs w:val="24"/>
        </w:rPr>
        <w:t xml:space="preserve">Potvrdio je da je njegova suradnja sa bakom </w:t>
      </w:r>
      <w:r w:rsidR="001932AB">
        <w:rPr>
          <w:rFonts w:cs="Arial"/>
          <w:szCs w:val="24"/>
        </w:rPr>
        <w:t xml:space="preserve">R. </w:t>
      </w:r>
      <w:r w:rsidRPr="00D279AE" w:rsidR="00F550F2">
        <w:rPr>
          <w:rFonts w:cs="Arial"/>
          <w:szCs w:val="24"/>
        </w:rPr>
        <w:t>uredna. Sa djecom se još nije</w:t>
      </w:r>
      <w:r w:rsidRPr="00D279AE" w:rsidR="00070D9A">
        <w:rPr>
          <w:rFonts w:cs="Arial"/>
          <w:szCs w:val="24"/>
        </w:rPr>
        <w:t xml:space="preserve"> vidio</w:t>
      </w:r>
      <w:r w:rsidRPr="00D279AE" w:rsidR="00F550F2">
        <w:rPr>
          <w:rFonts w:cs="Arial"/>
          <w:szCs w:val="24"/>
        </w:rPr>
        <w:t xml:space="preserve"> od žurnog izdvajanja. Ne uzima</w:t>
      </w:r>
      <w:r w:rsidRPr="00D279AE" w:rsidR="00070D9A">
        <w:rPr>
          <w:rFonts w:cs="Arial"/>
          <w:szCs w:val="24"/>
        </w:rPr>
        <w:t xml:space="preserve"> nikakvu terapiju pa tako n</w:t>
      </w:r>
      <w:r w:rsidRPr="00D279AE" w:rsidR="00F550F2">
        <w:rPr>
          <w:rFonts w:cs="Arial"/>
          <w:szCs w:val="24"/>
        </w:rPr>
        <w:t>i psihijatrijsku terapiju jer mu</w:t>
      </w:r>
      <w:r w:rsidRPr="00D279AE" w:rsidR="00070D9A">
        <w:rPr>
          <w:rFonts w:cs="Arial"/>
          <w:szCs w:val="24"/>
        </w:rPr>
        <w:t xml:space="preserve"> nikad nije ni određena.</w:t>
      </w:r>
      <w:r w:rsidRPr="00D279AE" w:rsidR="004358DA">
        <w:rPr>
          <w:rFonts w:cs="Arial"/>
          <w:szCs w:val="24"/>
        </w:rPr>
        <w:t xml:space="preserve"> Iskazao da nije </w:t>
      </w:r>
      <w:r w:rsidRPr="00D279AE" w:rsidR="00070D9A">
        <w:rPr>
          <w:rFonts w:cs="Arial"/>
          <w:szCs w:val="24"/>
        </w:rPr>
        <w:t>prekršajno ni kaznen</w:t>
      </w:r>
      <w:r w:rsidRPr="00D279AE" w:rsidR="004358DA">
        <w:rPr>
          <w:rFonts w:cs="Arial"/>
          <w:szCs w:val="24"/>
        </w:rPr>
        <w:t>o osuđivan, niti se naspram njega vodi neki</w:t>
      </w:r>
      <w:r w:rsidRPr="00D279AE" w:rsidR="00070D9A">
        <w:rPr>
          <w:rFonts w:cs="Arial"/>
          <w:szCs w:val="24"/>
        </w:rPr>
        <w:t xml:space="preserve"> prekršajni ili kazneni postupak. </w:t>
      </w:r>
      <w:r w:rsidRPr="00D279AE" w:rsidR="004358DA">
        <w:rPr>
          <w:rFonts w:cs="Arial"/>
          <w:szCs w:val="24"/>
        </w:rPr>
        <w:t xml:space="preserve">Utvrđeno je da smatra da je njegova </w:t>
      </w:r>
      <w:r w:rsidRPr="00D279AE" w:rsidR="00070D9A">
        <w:rPr>
          <w:rFonts w:cs="Arial"/>
          <w:szCs w:val="24"/>
        </w:rPr>
        <w:t xml:space="preserve">suradnja sa </w:t>
      </w:r>
      <w:r w:rsidRPr="00D279AE" w:rsidR="004358DA">
        <w:rPr>
          <w:rFonts w:cs="Arial"/>
          <w:szCs w:val="24"/>
        </w:rPr>
        <w:t xml:space="preserve">majkom zajedničke djece a a u vezi djece nikakva, odnosno čuju </w:t>
      </w:r>
      <w:r w:rsidRPr="00D279AE" w:rsidR="00070D9A">
        <w:rPr>
          <w:rFonts w:cs="Arial"/>
          <w:szCs w:val="24"/>
        </w:rPr>
        <w:t>s</w:t>
      </w:r>
      <w:r w:rsidRPr="00D279AE" w:rsidR="004358DA">
        <w:rPr>
          <w:rFonts w:cs="Arial"/>
          <w:szCs w:val="24"/>
        </w:rPr>
        <w:t>e po potrebi oko djece.  Na okolnost kakav je njegov</w:t>
      </w:r>
      <w:r w:rsidRPr="00D279AE" w:rsidR="00070D9A">
        <w:rPr>
          <w:rFonts w:cs="Arial"/>
          <w:szCs w:val="24"/>
        </w:rPr>
        <w:t xml:space="preserve"> odgojni stil, </w:t>
      </w:r>
      <w:r w:rsidRPr="00D279AE" w:rsidR="004358DA">
        <w:rPr>
          <w:rFonts w:cs="Arial"/>
          <w:szCs w:val="24"/>
        </w:rPr>
        <w:t>opisao je da dok su on, djeca i majka živjeli skupa, pratio</w:t>
      </w:r>
      <w:r w:rsidRPr="00D279AE" w:rsidR="00070D9A">
        <w:rPr>
          <w:rFonts w:cs="Arial"/>
          <w:szCs w:val="24"/>
        </w:rPr>
        <w:t xml:space="preserve"> normalnu školu kćeriju, treninge, </w:t>
      </w:r>
      <w:r w:rsidRPr="00D279AE" w:rsidR="004358DA">
        <w:rPr>
          <w:rFonts w:cs="Arial"/>
          <w:szCs w:val="24"/>
        </w:rPr>
        <w:t xml:space="preserve">te drži da je sve </w:t>
      </w:r>
      <w:r w:rsidRPr="00D279AE" w:rsidR="00070D9A">
        <w:rPr>
          <w:rFonts w:cs="Arial"/>
          <w:szCs w:val="24"/>
        </w:rPr>
        <w:t xml:space="preserve">tada bilo kako treba, no </w:t>
      </w:r>
      <w:r w:rsidRPr="00D279AE" w:rsidR="004358DA">
        <w:rPr>
          <w:rFonts w:cs="Arial"/>
          <w:szCs w:val="24"/>
        </w:rPr>
        <w:t xml:space="preserve">majka djece </w:t>
      </w:r>
      <w:r w:rsidRPr="00D279AE" w:rsidR="00070D9A">
        <w:rPr>
          <w:rFonts w:cs="Arial"/>
          <w:szCs w:val="24"/>
        </w:rPr>
        <w:t xml:space="preserve">kasnije našla drugog partnera, </w:t>
      </w:r>
      <w:r w:rsidRPr="00D279AE" w:rsidR="004358DA">
        <w:rPr>
          <w:rFonts w:cs="Arial"/>
          <w:szCs w:val="24"/>
        </w:rPr>
        <w:t>pa on misli</w:t>
      </w:r>
      <w:r w:rsidRPr="00D279AE" w:rsidR="00070D9A">
        <w:rPr>
          <w:rFonts w:cs="Arial"/>
          <w:szCs w:val="24"/>
        </w:rPr>
        <w:t xml:space="preserve"> da je dobar </w:t>
      </w:r>
      <w:r w:rsidRPr="00D279AE" w:rsidR="004358DA">
        <w:rPr>
          <w:rFonts w:cs="Arial"/>
          <w:szCs w:val="24"/>
        </w:rPr>
        <w:t xml:space="preserve">dio toga krenuo niz brdo kad su se on i majka djece </w:t>
      </w:r>
      <w:r w:rsidRPr="00D279AE" w:rsidR="00070D9A">
        <w:rPr>
          <w:rFonts w:cs="Arial"/>
          <w:szCs w:val="24"/>
        </w:rPr>
        <w:t>razišli</w:t>
      </w:r>
      <w:r w:rsidRPr="00D279AE" w:rsidR="00E73293">
        <w:rPr>
          <w:rFonts w:cs="Arial"/>
          <w:szCs w:val="24"/>
        </w:rPr>
        <w:t xml:space="preserve">. Na okolnost </w:t>
      </w:r>
      <w:r w:rsidRPr="00D279AE" w:rsidR="00E73293">
        <w:rPr>
          <w:rFonts w:cs="Arial"/>
          <w:szCs w:val="24"/>
        </w:rPr>
        <w:lastRenderedPageBreak/>
        <w:t xml:space="preserve">jeli smatra da majka </w:t>
      </w:r>
      <w:r w:rsidRPr="00D279AE" w:rsidR="00070D9A">
        <w:rPr>
          <w:rFonts w:cs="Arial"/>
          <w:szCs w:val="24"/>
        </w:rPr>
        <w:t>djece ima problem sa o</w:t>
      </w:r>
      <w:r w:rsidRPr="00D279AE" w:rsidR="00E73293">
        <w:rPr>
          <w:rFonts w:cs="Arial"/>
          <w:szCs w:val="24"/>
        </w:rPr>
        <w:t xml:space="preserve">visnošću na psihoaktivne tvari, izjasnio se da ne zna jer s njom  nije u redovnom kontaktu. U konačnici, utvrđeno je da predmetni otac smatra da je prijedlog zavoda u odnosu na majku djece osnovan iz </w:t>
      </w:r>
      <w:r w:rsidRPr="00D279AE" w:rsidR="00070D9A">
        <w:rPr>
          <w:rFonts w:cs="Arial"/>
          <w:szCs w:val="24"/>
        </w:rPr>
        <w:t>svih razloga ko</w:t>
      </w:r>
      <w:r w:rsidRPr="00D279AE" w:rsidR="00E73293">
        <w:rPr>
          <w:rFonts w:cs="Arial"/>
          <w:szCs w:val="24"/>
        </w:rPr>
        <w:t>je je Zavod naveo u prijedlogu.</w:t>
      </w:r>
    </w:p>
    <w:p w:rsidRPr="00D279AE" w:rsidR="0045174F" w:rsidP="00297B15" w:rsidRDefault="0045174F" w14:paraId="49FD1F61" w14:textId="77777777">
      <w:pPr>
        <w:pStyle w:val="Bezproreda"/>
        <w:jc w:val="both"/>
        <w:rPr>
          <w:rFonts w:cs="Arial"/>
          <w:szCs w:val="24"/>
        </w:rPr>
      </w:pPr>
    </w:p>
    <w:p w:rsidRPr="00D279AE" w:rsidR="00070D9A" w:rsidP="00297B15" w:rsidRDefault="00D279AE" w14:paraId="0EA9AE79" w14:textId="77777777">
      <w:pPr>
        <w:pStyle w:val="Bezproreda"/>
        <w:jc w:val="both"/>
        <w:rPr>
          <w:rFonts w:cs="Arial"/>
          <w:szCs w:val="24"/>
        </w:rPr>
      </w:pPr>
      <w:r w:rsidRPr="00D279AE">
        <w:rPr>
          <w:rFonts w:cs="Arial"/>
          <w:szCs w:val="24"/>
        </w:rPr>
        <w:tab/>
        <w:t xml:space="preserve">34. </w:t>
      </w:r>
      <w:r w:rsidRPr="00D279AE" w:rsidR="00E73293">
        <w:rPr>
          <w:rFonts w:cs="Arial"/>
          <w:szCs w:val="24"/>
        </w:rPr>
        <w:t xml:space="preserve">Utvrđeno je iz saslušanja predmetne bake, ovdje predloženice ad.6) da je </w:t>
      </w:r>
      <w:r w:rsidRPr="00D279AE" w:rsidR="00536B22">
        <w:rPr>
          <w:rFonts w:cs="Arial"/>
          <w:szCs w:val="24"/>
        </w:rPr>
        <w:t xml:space="preserve">suglasna </w:t>
      </w:r>
      <w:r w:rsidRPr="00D279AE" w:rsidR="00070D9A">
        <w:rPr>
          <w:rFonts w:cs="Arial"/>
          <w:szCs w:val="24"/>
        </w:rPr>
        <w:t xml:space="preserve"> s prijedlogom Zavo</w:t>
      </w:r>
      <w:r w:rsidRPr="00D279AE" w:rsidR="00536B22">
        <w:rPr>
          <w:rFonts w:cs="Arial"/>
          <w:szCs w:val="24"/>
        </w:rPr>
        <w:t xml:space="preserve">da da se mal. djeca povjere njoj na 30 dana iz </w:t>
      </w:r>
      <w:r w:rsidRPr="00D279AE" w:rsidR="00070D9A">
        <w:rPr>
          <w:rFonts w:cs="Arial"/>
          <w:szCs w:val="24"/>
        </w:rPr>
        <w:t>razloga koje je Zavo</w:t>
      </w:r>
      <w:r w:rsidRPr="00D279AE" w:rsidR="00536B22">
        <w:rPr>
          <w:rFonts w:cs="Arial"/>
          <w:szCs w:val="24"/>
        </w:rPr>
        <w:t>d naveo, a i zbog toga što smatra da su kod nje</w:t>
      </w:r>
      <w:r w:rsidRPr="00D279AE" w:rsidR="00070D9A">
        <w:rPr>
          <w:rFonts w:cs="Arial"/>
          <w:szCs w:val="24"/>
        </w:rPr>
        <w:t xml:space="preserve"> sigurnija i da će imat</w:t>
      </w:r>
      <w:r w:rsidRPr="00D279AE" w:rsidR="00536B22">
        <w:rPr>
          <w:rFonts w:cs="Arial"/>
          <w:szCs w:val="24"/>
        </w:rPr>
        <w:t>i</w:t>
      </w:r>
      <w:r w:rsidRPr="00D279AE" w:rsidR="00070D9A">
        <w:rPr>
          <w:rFonts w:cs="Arial"/>
          <w:szCs w:val="24"/>
        </w:rPr>
        <w:t xml:space="preserve"> uredniji život. </w:t>
      </w:r>
      <w:r w:rsidRPr="00D279AE" w:rsidR="00536B22">
        <w:rPr>
          <w:rFonts w:cs="Arial"/>
          <w:szCs w:val="24"/>
        </w:rPr>
        <w:t xml:space="preserve">Prema njenom iskazu, majka djece je prije dok je bila u braku sa ocem djece </w:t>
      </w:r>
      <w:r w:rsidRPr="00D279AE" w:rsidR="00070D9A">
        <w:rPr>
          <w:rFonts w:cs="Arial"/>
          <w:szCs w:val="24"/>
        </w:rPr>
        <w:t xml:space="preserve">bila savršena majka svojoj djeci,  brinula o djeci, kuhala, sve spremala, doista vodila računa o njima i dok je </w:t>
      </w:r>
      <w:r w:rsidRPr="00D279AE" w:rsidR="00536B22">
        <w:rPr>
          <w:rFonts w:cs="Arial"/>
          <w:szCs w:val="24"/>
        </w:rPr>
        <w:t>otac djece  radio vani</w:t>
      </w:r>
      <w:r w:rsidRPr="00D279AE" w:rsidR="00070D9A">
        <w:rPr>
          <w:rFonts w:cs="Arial"/>
          <w:szCs w:val="24"/>
        </w:rPr>
        <w:t xml:space="preserve">, </w:t>
      </w:r>
      <w:r w:rsidRPr="00D279AE" w:rsidR="00536B22">
        <w:rPr>
          <w:rFonts w:cs="Arial"/>
          <w:szCs w:val="24"/>
        </w:rPr>
        <w:t xml:space="preserve">dakle smatra da je </w:t>
      </w:r>
      <w:r w:rsidRPr="00D279AE" w:rsidR="00070D9A">
        <w:rPr>
          <w:rFonts w:cs="Arial"/>
          <w:szCs w:val="24"/>
        </w:rPr>
        <w:t xml:space="preserve">stvarno i doista bila prava majka, no onda se zaljubila u drugog partnera i </w:t>
      </w:r>
      <w:r w:rsidRPr="00D279AE" w:rsidR="00536B22">
        <w:rPr>
          <w:rFonts w:cs="Arial"/>
          <w:szCs w:val="24"/>
        </w:rPr>
        <w:t>baka smatra da su tada majci djeca pala u drugi plan jer da su joj</w:t>
      </w:r>
      <w:r w:rsidRPr="00D279AE" w:rsidR="00070D9A">
        <w:rPr>
          <w:rFonts w:cs="Arial"/>
          <w:szCs w:val="24"/>
        </w:rPr>
        <w:t xml:space="preserve"> djeca bila na prvom mjestu, </w:t>
      </w:r>
      <w:r w:rsidRPr="00D279AE" w:rsidR="00536B22">
        <w:rPr>
          <w:rFonts w:cs="Arial"/>
          <w:szCs w:val="24"/>
        </w:rPr>
        <w:t>baka smatra</w:t>
      </w:r>
      <w:r w:rsidRPr="00D279AE" w:rsidR="00070D9A">
        <w:rPr>
          <w:rFonts w:cs="Arial"/>
          <w:szCs w:val="24"/>
        </w:rPr>
        <w:t xml:space="preserve"> da se ništa o</w:t>
      </w:r>
      <w:r w:rsidRPr="00D279AE" w:rsidR="004A7EC5">
        <w:rPr>
          <w:rFonts w:cs="Arial"/>
          <w:szCs w:val="24"/>
        </w:rPr>
        <w:t>d ovog ne bi dogodilo. Iz iskaza bake proizlazi da je  mišljenja da majka djece  smatra da je baka djece majci g</w:t>
      </w:r>
      <w:r w:rsidRPr="00D279AE" w:rsidR="00070D9A">
        <w:rPr>
          <w:rFonts w:cs="Arial"/>
          <w:szCs w:val="24"/>
        </w:rPr>
        <w:t xml:space="preserve">lavni krivac za sve ovo što se dogodilo, </w:t>
      </w:r>
      <w:r w:rsidRPr="00D279AE" w:rsidR="004A7EC5">
        <w:rPr>
          <w:rFonts w:cs="Arial"/>
          <w:szCs w:val="24"/>
        </w:rPr>
        <w:t xml:space="preserve">dok baka smatra da je majka djece sama sebi </w:t>
      </w:r>
      <w:r w:rsidRPr="00D279AE" w:rsidR="00070D9A">
        <w:rPr>
          <w:rFonts w:cs="Arial"/>
          <w:szCs w:val="24"/>
        </w:rPr>
        <w:t xml:space="preserve">napravila problem. </w:t>
      </w:r>
      <w:r w:rsidRPr="00D279AE" w:rsidR="004A7EC5">
        <w:rPr>
          <w:rFonts w:cs="Arial"/>
          <w:szCs w:val="24"/>
        </w:rPr>
        <w:t xml:space="preserve">Utvrđeno je da baka djece nema </w:t>
      </w:r>
      <w:r w:rsidRPr="00D279AE" w:rsidR="00070D9A">
        <w:rPr>
          <w:rFonts w:cs="Arial"/>
          <w:szCs w:val="24"/>
        </w:rPr>
        <w:t>nikakvih primjedbi na podatke naved</w:t>
      </w:r>
      <w:r w:rsidRPr="00D279AE" w:rsidR="004A7EC5">
        <w:rPr>
          <w:rFonts w:cs="Arial"/>
          <w:szCs w:val="24"/>
        </w:rPr>
        <w:t>ene u prijedlogu Zavoda. Smatra</w:t>
      </w:r>
      <w:r w:rsidRPr="00D279AE" w:rsidR="00070D9A">
        <w:rPr>
          <w:rFonts w:cs="Arial"/>
          <w:szCs w:val="24"/>
        </w:rPr>
        <w:t xml:space="preserve"> da nije točno da </w:t>
      </w:r>
      <w:r w:rsidRPr="00D279AE" w:rsidR="004A7EC5">
        <w:rPr>
          <w:rFonts w:cs="Arial"/>
          <w:szCs w:val="24"/>
        </w:rPr>
        <w:t xml:space="preserve">majka djece nema </w:t>
      </w:r>
      <w:r w:rsidRPr="00D279AE" w:rsidR="00070D9A">
        <w:rPr>
          <w:rFonts w:cs="Arial"/>
          <w:szCs w:val="24"/>
        </w:rPr>
        <w:t xml:space="preserve">financijskih problema, jer </w:t>
      </w:r>
      <w:r w:rsidRPr="00D279AE" w:rsidR="004A7EC5">
        <w:rPr>
          <w:rFonts w:cs="Arial"/>
          <w:szCs w:val="24"/>
        </w:rPr>
        <w:t xml:space="preserve">se pita da </w:t>
      </w:r>
      <w:r w:rsidRPr="00D279AE" w:rsidR="00070D9A">
        <w:rPr>
          <w:rFonts w:cs="Arial"/>
          <w:szCs w:val="24"/>
        </w:rPr>
        <w:t xml:space="preserve">ako je </w:t>
      </w:r>
      <w:r w:rsidRPr="00D279AE" w:rsidR="004A7EC5">
        <w:rPr>
          <w:rFonts w:cs="Arial"/>
          <w:szCs w:val="24"/>
        </w:rPr>
        <w:t xml:space="preserve">majci djece </w:t>
      </w:r>
      <w:r w:rsidRPr="00D279AE" w:rsidR="00070D9A">
        <w:rPr>
          <w:rFonts w:cs="Arial"/>
          <w:szCs w:val="24"/>
        </w:rPr>
        <w:t xml:space="preserve">plaća oko 1.000,00 do 1.100,00 EUR, </w:t>
      </w:r>
      <w:r w:rsidRPr="00D279AE" w:rsidR="004A7EC5">
        <w:rPr>
          <w:rFonts w:cs="Arial"/>
          <w:szCs w:val="24"/>
        </w:rPr>
        <w:t xml:space="preserve">te </w:t>
      </w:r>
      <w:r w:rsidRPr="00D279AE" w:rsidR="00070D9A">
        <w:rPr>
          <w:rFonts w:cs="Arial"/>
          <w:szCs w:val="24"/>
        </w:rPr>
        <w:t xml:space="preserve">dok se plate svi životni troškovi, od čega će onda </w:t>
      </w:r>
      <w:r w:rsidRPr="00D279AE" w:rsidR="004A7EC5">
        <w:rPr>
          <w:rFonts w:cs="Arial"/>
          <w:szCs w:val="24"/>
        </w:rPr>
        <w:t xml:space="preserve">majka djece </w:t>
      </w:r>
      <w:r w:rsidRPr="00D279AE" w:rsidR="00070D9A">
        <w:rPr>
          <w:rFonts w:cs="Arial"/>
          <w:szCs w:val="24"/>
        </w:rPr>
        <w:t>živjeti.</w:t>
      </w:r>
      <w:r w:rsidRPr="00D279AE" w:rsidR="004A7EC5">
        <w:rPr>
          <w:rFonts w:cs="Arial"/>
          <w:szCs w:val="24"/>
        </w:rPr>
        <w:t xml:space="preserve"> Potvrdila je baka iskazom da su ona i majka djece u nikakvim odnosima,</w:t>
      </w:r>
      <w:r w:rsidRPr="00D279AE" w:rsidR="00070D9A">
        <w:rPr>
          <w:rFonts w:cs="Arial"/>
          <w:szCs w:val="24"/>
        </w:rPr>
        <w:t xml:space="preserve">što </w:t>
      </w:r>
      <w:r w:rsidRPr="00D279AE" w:rsidR="004A7EC5">
        <w:rPr>
          <w:rFonts w:cs="Arial"/>
          <w:szCs w:val="24"/>
        </w:rPr>
        <w:t xml:space="preserve">je bilo razvidno i sudu tijekom rasprave iz </w:t>
      </w:r>
      <w:r w:rsidRPr="00D279AE" w:rsidR="00070D9A">
        <w:rPr>
          <w:rFonts w:cs="Arial"/>
          <w:szCs w:val="24"/>
        </w:rPr>
        <w:t>komunikacije na raspravi</w:t>
      </w:r>
      <w:r w:rsidRPr="00D279AE" w:rsidR="004A7EC5">
        <w:rPr>
          <w:rFonts w:cs="Arial"/>
          <w:szCs w:val="24"/>
        </w:rPr>
        <w:t xml:space="preserve"> između bake i majke djece, kojom prigodom je majka baki upadala u riječ, te je utvrđeno da baka ne vjeruje da se odnos njih dvije može poboljšati a istog je stava i majka djece koja je navela isto kao i da ona to niti ne želi. Baka drži da je majci djece puno u životu pomogla a ista joj ipak nezahvalna te je baku ista optužila da je baka sve dala majčinoj sestri a njoj ništa, što baka opovrgava. Prema iskazu bake, od kada su mal.djeca kod bake od d</w:t>
      </w:r>
      <w:r w:rsidRPr="00D279AE" w:rsidR="00070D9A">
        <w:rPr>
          <w:rFonts w:cs="Arial"/>
          <w:szCs w:val="24"/>
        </w:rPr>
        <w:t>onošenja mj</w:t>
      </w:r>
      <w:r w:rsidRPr="00D279AE" w:rsidR="004A7EC5">
        <w:rPr>
          <w:rFonts w:cs="Arial"/>
          <w:szCs w:val="24"/>
        </w:rPr>
        <w:t xml:space="preserve">ere žurnog izdvajanja, kod bake su odlični,  skupa su, sretna su iako im nedostaje majka, no </w:t>
      </w:r>
      <w:r w:rsidRPr="00D279AE" w:rsidR="00070D9A">
        <w:rPr>
          <w:rFonts w:cs="Arial"/>
          <w:szCs w:val="24"/>
        </w:rPr>
        <w:t>imaju sređ</w:t>
      </w:r>
      <w:r w:rsidRPr="00D279AE" w:rsidR="004A7EC5">
        <w:rPr>
          <w:rFonts w:cs="Arial"/>
          <w:szCs w:val="24"/>
        </w:rPr>
        <w:t xml:space="preserve">enu obiteljsku situaciju, </w:t>
      </w:r>
      <w:r w:rsidRPr="00D279AE" w:rsidR="00070D9A">
        <w:rPr>
          <w:rFonts w:cs="Arial"/>
          <w:szCs w:val="24"/>
        </w:rPr>
        <w:t>sigurno</w:t>
      </w:r>
      <w:r w:rsidRPr="00D279AE" w:rsidR="004A7EC5">
        <w:rPr>
          <w:rFonts w:cs="Arial"/>
          <w:szCs w:val="24"/>
        </w:rPr>
        <w:t xml:space="preserve">st i sve što im treba. Na koncu, iz iskaza bake proizlazi da je majci djece prethodno nudila pomoć i upozoravala je na ponašanje. </w:t>
      </w:r>
    </w:p>
    <w:p w:rsidRPr="00D279AE" w:rsidR="0045174F" w:rsidP="00297B15" w:rsidRDefault="0045174F" w14:paraId="1E971075" w14:textId="77777777">
      <w:pPr>
        <w:pStyle w:val="Bezproreda"/>
        <w:jc w:val="both"/>
        <w:rPr>
          <w:rFonts w:cs="Arial"/>
          <w:szCs w:val="24"/>
        </w:rPr>
      </w:pPr>
    </w:p>
    <w:p w:rsidRPr="00D279AE" w:rsidR="0045174F" w:rsidP="00297B15" w:rsidRDefault="00D279AE" w14:paraId="245F0A55" w14:textId="77777777">
      <w:pPr>
        <w:pStyle w:val="Bezproreda"/>
        <w:jc w:val="both"/>
        <w:rPr>
          <w:rFonts w:cs="Arial"/>
          <w:szCs w:val="24"/>
        </w:rPr>
      </w:pPr>
      <w:r w:rsidRPr="00D279AE">
        <w:rPr>
          <w:rFonts w:cs="Arial"/>
          <w:szCs w:val="24"/>
        </w:rPr>
        <w:tab/>
        <w:t xml:space="preserve">35. </w:t>
      </w:r>
      <w:r w:rsidRPr="00D279AE" w:rsidR="004A7EC5">
        <w:rPr>
          <w:rFonts w:cs="Arial"/>
          <w:szCs w:val="24"/>
        </w:rPr>
        <w:t xml:space="preserve">Utvrđeno je dalje da se posebna skrbnica mal.djece u </w:t>
      </w:r>
      <w:r w:rsidRPr="00D279AE" w:rsidR="00070D9A">
        <w:rPr>
          <w:rFonts w:cs="Arial"/>
          <w:szCs w:val="24"/>
        </w:rPr>
        <w:t xml:space="preserve">potpunosti slaže s prijedlogom Zavoda, </w:t>
      </w:r>
      <w:r w:rsidRPr="00D279AE" w:rsidR="004A7EC5">
        <w:rPr>
          <w:rFonts w:cs="Arial"/>
          <w:szCs w:val="24"/>
        </w:rPr>
        <w:t xml:space="preserve">jer drži da je iz </w:t>
      </w:r>
      <w:r w:rsidRPr="00D279AE" w:rsidR="00070D9A">
        <w:rPr>
          <w:rFonts w:cs="Arial"/>
          <w:szCs w:val="24"/>
        </w:rPr>
        <w:t xml:space="preserve"> prijedloga i dostavljene dokumentacije razvidno da postoji opasnost za zdrav psihofizički razvoj mal. djece u slučaju ostanka u obitelji.</w:t>
      </w:r>
    </w:p>
    <w:p w:rsidRPr="00D279AE" w:rsidR="00070D9A" w:rsidP="00297B15" w:rsidRDefault="00070D9A" w14:paraId="6D1C30B3" w14:textId="77777777">
      <w:pPr>
        <w:pStyle w:val="Bezproreda"/>
        <w:jc w:val="both"/>
        <w:rPr>
          <w:rFonts w:cs="Arial"/>
          <w:szCs w:val="24"/>
        </w:rPr>
      </w:pPr>
      <w:r w:rsidRPr="00D279AE">
        <w:rPr>
          <w:rFonts w:cs="Arial"/>
          <w:szCs w:val="24"/>
        </w:rPr>
        <w:t xml:space="preserve"> </w:t>
      </w:r>
    </w:p>
    <w:p w:rsidRPr="00D279AE" w:rsidR="00070D9A" w:rsidP="00E11B03" w:rsidRDefault="00D279AE" w14:paraId="6D852A5A" w14:textId="77777777">
      <w:pPr>
        <w:spacing w:after="0" w:line="240" w:lineRule="auto"/>
        <w:ind w:firstLine="720"/>
        <w:jc w:val="both"/>
        <w:rPr>
          <w:rFonts w:ascii="Arial" w:hAnsi="Arial" w:cs="Arial"/>
          <w:sz w:val="24"/>
          <w:szCs w:val="24"/>
        </w:rPr>
      </w:pPr>
      <w:r w:rsidRPr="00D279AE">
        <w:rPr>
          <w:rFonts w:ascii="Arial" w:hAnsi="Arial" w:cs="Arial"/>
          <w:sz w:val="24"/>
          <w:szCs w:val="24"/>
        </w:rPr>
        <w:t xml:space="preserve">36. </w:t>
      </w:r>
      <w:r w:rsidRPr="00D279AE" w:rsidR="000F3164">
        <w:rPr>
          <w:rFonts w:ascii="Arial" w:hAnsi="Arial" w:cs="Arial"/>
          <w:sz w:val="24"/>
          <w:szCs w:val="24"/>
        </w:rPr>
        <w:t>N</w:t>
      </w:r>
      <w:r w:rsidRPr="00D279AE" w:rsidR="00DE2894">
        <w:rPr>
          <w:rFonts w:ascii="Arial" w:hAnsi="Arial" w:cs="Arial"/>
          <w:sz w:val="24"/>
          <w:szCs w:val="24"/>
        </w:rPr>
        <w:t>akon ovako provedenog postupka, u bitnom su utvrđenja suda iz provedenih dokaza a koja je sud cijenio pri donošenju odluke ta da je predmetna obitelj</w:t>
      </w:r>
      <w:r w:rsidRPr="00D279AE" w:rsidR="00DE2894">
        <w:rPr>
          <w:rFonts w:ascii="Arial" w:hAnsi="Arial" w:eastAsia="Times New Roman" w:cs="Arial"/>
          <w:color w:val="00000A"/>
          <w:sz w:val="24"/>
          <w:szCs w:val="24"/>
          <w:lang w:eastAsia="hr-HR"/>
        </w:rPr>
        <w:t xml:space="preserve"> u tretmanu službe  HZSR-a PU </w:t>
      </w:r>
      <w:r w:rsidR="001932AB">
        <w:rPr>
          <w:rFonts w:ascii="Arial" w:hAnsi="Arial" w:eastAsia="Times New Roman" w:cs="Arial"/>
          <w:color w:val="00000A"/>
          <w:sz w:val="24"/>
          <w:szCs w:val="24"/>
          <w:lang w:eastAsia="hr-HR"/>
        </w:rPr>
        <w:t xml:space="preserve">S. </w:t>
      </w:r>
      <w:r w:rsidRPr="00D279AE" w:rsidR="00DE2894">
        <w:rPr>
          <w:rFonts w:ascii="Arial" w:hAnsi="Arial" w:eastAsia="Times New Roman" w:cs="Arial"/>
          <w:color w:val="00000A"/>
          <w:sz w:val="24"/>
          <w:szCs w:val="24"/>
          <w:lang w:eastAsia="hr-HR"/>
        </w:rPr>
        <w:t xml:space="preserve">od rujna </w:t>
      </w:r>
      <w:r w:rsidR="001932AB">
        <w:rPr>
          <w:rFonts w:ascii="Arial" w:hAnsi="Arial" w:eastAsia="Times New Roman" w:cs="Arial"/>
          <w:color w:val="00000A"/>
          <w:sz w:val="24"/>
          <w:szCs w:val="24"/>
          <w:lang w:eastAsia="hr-HR"/>
        </w:rPr>
        <w:t>…</w:t>
      </w:r>
      <w:r w:rsidRPr="00D279AE" w:rsidR="00DE2894">
        <w:rPr>
          <w:rFonts w:ascii="Arial" w:hAnsi="Arial" w:eastAsia="Times New Roman" w:cs="Arial"/>
          <w:color w:val="00000A"/>
          <w:sz w:val="24"/>
          <w:szCs w:val="24"/>
          <w:lang w:eastAsia="hr-HR"/>
        </w:rPr>
        <w:t xml:space="preserve">.g nakon obavijesti Prve policijske postaje </w:t>
      </w:r>
      <w:r w:rsidR="001932AB">
        <w:rPr>
          <w:rFonts w:ascii="Arial" w:hAnsi="Arial" w:eastAsia="Times New Roman" w:cs="Arial"/>
          <w:color w:val="00000A"/>
          <w:sz w:val="24"/>
          <w:szCs w:val="24"/>
          <w:lang w:eastAsia="hr-HR"/>
        </w:rPr>
        <w:t xml:space="preserve">S. </w:t>
      </w:r>
      <w:r w:rsidRPr="00D279AE" w:rsidR="00DE2894">
        <w:rPr>
          <w:rFonts w:ascii="Arial" w:hAnsi="Arial" w:eastAsia="Times New Roman" w:cs="Arial"/>
          <w:color w:val="00000A"/>
          <w:sz w:val="24"/>
          <w:szCs w:val="24"/>
          <w:lang w:eastAsia="hr-HR"/>
        </w:rPr>
        <w:t xml:space="preserve">o počinjenom vršnjačkom nasilju od strane mal. </w:t>
      </w:r>
      <w:r w:rsidR="001932AB">
        <w:rPr>
          <w:rFonts w:ascii="Arial" w:hAnsi="Arial" w:eastAsia="Times New Roman" w:cs="Arial"/>
          <w:color w:val="00000A"/>
          <w:sz w:val="24"/>
          <w:szCs w:val="24"/>
          <w:lang w:eastAsia="hr-HR"/>
        </w:rPr>
        <w:t xml:space="preserve">M. S. </w:t>
      </w:r>
      <w:r w:rsidRPr="00D279AE" w:rsidR="00DE2894">
        <w:rPr>
          <w:rFonts w:ascii="Arial" w:hAnsi="Arial" w:eastAsia="Times New Roman" w:cs="Arial"/>
          <w:color w:val="00000A"/>
          <w:sz w:val="24"/>
          <w:szCs w:val="24"/>
          <w:lang w:eastAsia="hr-HR"/>
        </w:rPr>
        <w:t xml:space="preserve">spram vršnjakinje, da je potom pokrenut postupak obiteljsko-pravne zaštite i da je stručni tim predlagatelja kontinuirano i redovito surađivao s odgojno-obrazovnim i pedagoškim ustanovama za mal. djecu, s Prvom policijskom postajom i obavljani su ni i višestruki razgovori s predmetnim roditeljima te terenski izvidi. Dalje, da su ovim roditeljima već izricane mjere za zaštitu osobnih prava i dobrobiti djeteta iz nadležnosti HZSR-a, zadnje mjera intenzivne stručne pomoći i nadzora nad ostvarivanjem skrbi o djetetu, rješenjem predlagatelja od </w:t>
      </w:r>
      <w:r w:rsidR="001932AB">
        <w:rPr>
          <w:rFonts w:ascii="Arial" w:hAnsi="Arial" w:eastAsia="Times New Roman" w:cs="Arial"/>
          <w:color w:val="00000A"/>
          <w:sz w:val="24"/>
          <w:szCs w:val="24"/>
          <w:lang w:eastAsia="hr-HR"/>
        </w:rPr>
        <w:t>…….</w:t>
      </w:r>
      <w:r w:rsidRPr="00D279AE" w:rsidR="00DE2894">
        <w:rPr>
          <w:rFonts w:ascii="Arial" w:hAnsi="Arial" w:eastAsia="Times New Roman" w:cs="Arial"/>
          <w:color w:val="00000A"/>
          <w:sz w:val="24"/>
          <w:szCs w:val="24"/>
          <w:lang w:eastAsia="hr-HR"/>
        </w:rPr>
        <w:t xml:space="preserve">.g u trajanju od šest mjeseci, počevši od </w:t>
      </w:r>
      <w:r w:rsidR="001932AB">
        <w:rPr>
          <w:rFonts w:ascii="Arial" w:hAnsi="Arial" w:eastAsia="Times New Roman" w:cs="Arial"/>
          <w:color w:val="00000A"/>
          <w:sz w:val="24"/>
          <w:szCs w:val="24"/>
          <w:lang w:eastAsia="hr-HR"/>
        </w:rPr>
        <w:t>………</w:t>
      </w:r>
      <w:r w:rsidRPr="00D279AE" w:rsidR="00DE2894">
        <w:rPr>
          <w:rFonts w:ascii="Arial" w:hAnsi="Arial" w:eastAsia="Times New Roman" w:cs="Arial"/>
          <w:color w:val="00000A"/>
          <w:sz w:val="24"/>
          <w:szCs w:val="24"/>
          <w:lang w:eastAsia="hr-HR"/>
        </w:rPr>
        <w:t xml:space="preserve">. g s ciljem praćenja razvijanja i jačanja roditeljskih vještina i kapaciteta u skrbi za mal. djecu kroz savjetodavni rad, kao i prepoznavanja i zadovoljavanja razvojnih, obrazovnih i emocionalnih potreba mal. djece, pružanja podrške roditeljima u odabiru adekvatnog odgojnog stila, kao i preuzimanja roditeljske odgovornosti, a voditeljicom mjere </w:t>
      </w:r>
      <w:r w:rsidRPr="00D279AE" w:rsidR="00DE2894">
        <w:rPr>
          <w:rFonts w:ascii="Arial" w:hAnsi="Arial" w:eastAsia="Times New Roman" w:cs="Arial"/>
          <w:color w:val="00000A"/>
          <w:sz w:val="24"/>
          <w:szCs w:val="24"/>
          <w:lang w:eastAsia="hr-HR"/>
        </w:rPr>
        <w:lastRenderedPageBreak/>
        <w:t xml:space="preserve">imenovana je </w:t>
      </w:r>
      <w:r w:rsidR="001932AB">
        <w:rPr>
          <w:rFonts w:ascii="Arial" w:hAnsi="Arial" w:eastAsia="Times New Roman" w:cs="Arial"/>
          <w:color w:val="00000A"/>
          <w:sz w:val="24"/>
          <w:szCs w:val="24"/>
          <w:lang w:eastAsia="hr-HR"/>
        </w:rPr>
        <w:t>S. J.</w:t>
      </w:r>
      <w:r w:rsidRPr="00D279AE" w:rsidR="00DE2894">
        <w:rPr>
          <w:rFonts w:ascii="Arial" w:hAnsi="Arial" w:eastAsia="Times New Roman" w:cs="Arial"/>
          <w:color w:val="00000A"/>
          <w:sz w:val="24"/>
          <w:szCs w:val="24"/>
          <w:lang w:eastAsia="hr-HR"/>
        </w:rPr>
        <w:t xml:space="preserve">, po zanimanju učiteljica razredne nastave. Utvrđeno je i da je predlagatelj u više navrata zaprimio dopise OŠ koju djeca pohađaju, te obavijesti Prve policijske postaje </w:t>
      </w:r>
      <w:r w:rsidR="001932AB">
        <w:rPr>
          <w:rFonts w:ascii="Arial" w:hAnsi="Arial" w:eastAsia="Times New Roman" w:cs="Arial"/>
          <w:color w:val="00000A"/>
          <w:sz w:val="24"/>
          <w:szCs w:val="24"/>
          <w:lang w:eastAsia="hr-HR"/>
        </w:rPr>
        <w:t xml:space="preserve">S. </w:t>
      </w:r>
      <w:r w:rsidRPr="00D279AE" w:rsidR="00DE2894">
        <w:rPr>
          <w:rFonts w:ascii="Arial" w:hAnsi="Arial" w:eastAsia="Times New Roman" w:cs="Arial"/>
          <w:color w:val="00000A"/>
          <w:sz w:val="24"/>
          <w:szCs w:val="24"/>
          <w:lang w:eastAsia="hr-HR"/>
        </w:rPr>
        <w:t xml:space="preserve">u odnosu na predmetne mal.djevojčice , te da su tako iz obavijesti I PP </w:t>
      </w:r>
      <w:r w:rsidR="001932AB">
        <w:rPr>
          <w:rFonts w:ascii="Arial" w:hAnsi="Arial" w:eastAsia="Times New Roman" w:cs="Arial"/>
          <w:color w:val="00000A"/>
          <w:sz w:val="24"/>
          <w:szCs w:val="24"/>
          <w:lang w:eastAsia="hr-HR"/>
        </w:rPr>
        <w:t xml:space="preserve">S. </w:t>
      </w:r>
      <w:r w:rsidRPr="00D279AE" w:rsidR="00DE2894">
        <w:rPr>
          <w:rFonts w:ascii="Arial" w:hAnsi="Arial" w:eastAsia="Times New Roman" w:cs="Arial"/>
          <w:color w:val="00000A"/>
          <w:sz w:val="24"/>
          <w:szCs w:val="24"/>
          <w:lang w:eastAsia="hr-HR"/>
        </w:rPr>
        <w:t xml:space="preserve">iz rujna </w:t>
      </w:r>
      <w:r w:rsidR="001932AB">
        <w:rPr>
          <w:rFonts w:ascii="Arial" w:hAnsi="Arial" w:eastAsia="Times New Roman" w:cs="Arial"/>
          <w:color w:val="00000A"/>
          <w:sz w:val="24"/>
          <w:szCs w:val="24"/>
          <w:lang w:eastAsia="hr-HR"/>
        </w:rPr>
        <w:t>…</w:t>
      </w:r>
      <w:r w:rsidRPr="00D279AE" w:rsidR="00DE2894">
        <w:rPr>
          <w:rFonts w:ascii="Arial" w:hAnsi="Arial" w:eastAsia="Times New Roman" w:cs="Arial"/>
          <w:color w:val="00000A"/>
          <w:sz w:val="24"/>
          <w:szCs w:val="24"/>
          <w:lang w:eastAsia="hr-HR"/>
        </w:rPr>
        <w:t>.g bila saznanja da su mal.djevojčice zatečene u 3:00 sata u noći bez prisustva odrasle osobe a da je majka kad je s time bila suočena u razgovoru bila bez uvida u ozbiljnost situacije. Utvrđeno je iz dopisa OŠ koju mal.</w:t>
      </w:r>
      <w:r w:rsidR="001932AB">
        <w:rPr>
          <w:rFonts w:ascii="Arial" w:hAnsi="Arial" w:eastAsia="Times New Roman" w:cs="Arial"/>
          <w:color w:val="00000A"/>
          <w:sz w:val="24"/>
          <w:szCs w:val="24"/>
          <w:lang w:eastAsia="hr-HR"/>
        </w:rPr>
        <w:t xml:space="preserve">M. </w:t>
      </w:r>
      <w:r w:rsidRPr="00D279AE" w:rsidR="00DE2894">
        <w:rPr>
          <w:rFonts w:ascii="Arial" w:hAnsi="Arial" w:eastAsia="Times New Roman" w:cs="Arial"/>
          <w:color w:val="00000A"/>
          <w:sz w:val="24"/>
          <w:szCs w:val="24"/>
          <w:lang w:eastAsia="hr-HR"/>
        </w:rPr>
        <w:t xml:space="preserve">pohađa da je ona učestalo ispoljavala nasilnička ponašanja, da je u tretmanu stručne službe škole te da je neredovito ispunjavala školske obveze i da su joj zato bile ga </w:t>
      </w:r>
      <w:r w:rsidRPr="00D279AE" w:rsidR="00533B40">
        <w:rPr>
          <w:rFonts w:ascii="Arial" w:hAnsi="Arial" w:eastAsia="Times New Roman" w:cs="Arial"/>
          <w:color w:val="00000A"/>
          <w:sz w:val="24"/>
          <w:szCs w:val="24"/>
          <w:lang w:eastAsia="hr-HR"/>
        </w:rPr>
        <w:t>su joj izrečene pedagoške mjere.</w:t>
      </w:r>
      <w:r w:rsidRPr="00D279AE" w:rsidR="0045174F">
        <w:rPr>
          <w:rFonts w:ascii="Arial" w:hAnsi="Arial" w:eastAsia="Times New Roman" w:cs="Arial"/>
          <w:color w:val="00000A"/>
          <w:sz w:val="24"/>
          <w:szCs w:val="24"/>
          <w:lang w:eastAsia="hr-HR"/>
        </w:rPr>
        <w:t xml:space="preserve"> Utvrđeno je iz dopisa iste OŠ da je i mal.</w:t>
      </w:r>
      <w:r w:rsidR="001932AB">
        <w:rPr>
          <w:rFonts w:ascii="Arial" w:hAnsi="Arial" w:eastAsia="Times New Roman" w:cs="Arial"/>
          <w:color w:val="00000A"/>
          <w:sz w:val="24"/>
          <w:szCs w:val="24"/>
          <w:lang w:eastAsia="hr-HR"/>
        </w:rPr>
        <w:t xml:space="preserve">L. </w:t>
      </w:r>
      <w:r w:rsidRPr="00D279AE" w:rsidR="00DE2894">
        <w:rPr>
          <w:rFonts w:ascii="Arial" w:hAnsi="Arial" w:eastAsia="Times New Roman" w:cs="Arial"/>
          <w:color w:val="00000A"/>
          <w:sz w:val="24"/>
          <w:szCs w:val="24"/>
          <w:lang w:eastAsia="hr-HR"/>
        </w:rPr>
        <w:t>neredovito ispunjava</w:t>
      </w:r>
      <w:r w:rsidRPr="00D279AE" w:rsidR="0045174F">
        <w:rPr>
          <w:rFonts w:ascii="Arial" w:hAnsi="Arial" w:eastAsia="Times New Roman" w:cs="Arial"/>
          <w:color w:val="00000A"/>
          <w:sz w:val="24"/>
          <w:szCs w:val="24"/>
          <w:lang w:eastAsia="hr-HR"/>
        </w:rPr>
        <w:t>la školske obveze i nije</w:t>
      </w:r>
      <w:r w:rsidRPr="00D279AE" w:rsidR="00DE2894">
        <w:rPr>
          <w:rFonts w:ascii="Arial" w:hAnsi="Arial" w:eastAsia="Times New Roman" w:cs="Arial"/>
          <w:color w:val="00000A"/>
          <w:sz w:val="24"/>
          <w:szCs w:val="24"/>
          <w:lang w:eastAsia="hr-HR"/>
        </w:rPr>
        <w:t xml:space="preserve"> pohađa</w:t>
      </w:r>
      <w:r w:rsidRPr="00D279AE" w:rsidR="0045174F">
        <w:rPr>
          <w:rFonts w:ascii="Arial" w:hAnsi="Arial" w:eastAsia="Times New Roman" w:cs="Arial"/>
          <w:color w:val="00000A"/>
          <w:sz w:val="24"/>
          <w:szCs w:val="24"/>
          <w:lang w:eastAsia="hr-HR"/>
        </w:rPr>
        <w:t>la</w:t>
      </w:r>
      <w:r w:rsidRPr="00D279AE" w:rsidR="00DE2894">
        <w:rPr>
          <w:rFonts w:ascii="Arial" w:hAnsi="Arial" w:eastAsia="Times New Roman" w:cs="Arial"/>
          <w:color w:val="00000A"/>
          <w:sz w:val="24"/>
          <w:szCs w:val="24"/>
          <w:lang w:eastAsia="hr-HR"/>
        </w:rPr>
        <w:t xml:space="preserve"> nastavu, da služba škole otežano ostvaruje komunikaciju s majkom, </w:t>
      </w:r>
      <w:r w:rsidRPr="00D279AE" w:rsidR="0045174F">
        <w:rPr>
          <w:rFonts w:ascii="Arial" w:hAnsi="Arial" w:eastAsia="Times New Roman" w:cs="Arial"/>
          <w:color w:val="00000A"/>
          <w:sz w:val="24"/>
          <w:szCs w:val="24"/>
          <w:lang w:eastAsia="hr-HR"/>
        </w:rPr>
        <w:t>dalje,da su podaci i da je mal.</w:t>
      </w:r>
      <w:r w:rsidR="001932AB">
        <w:rPr>
          <w:rFonts w:ascii="Arial" w:hAnsi="Arial" w:eastAsia="Times New Roman" w:cs="Arial"/>
          <w:color w:val="00000A"/>
          <w:sz w:val="24"/>
          <w:szCs w:val="24"/>
          <w:lang w:eastAsia="hr-HR"/>
        </w:rPr>
        <w:t xml:space="preserve">L. </w:t>
      </w:r>
      <w:r w:rsidRPr="00D279AE" w:rsidR="0045174F">
        <w:rPr>
          <w:rFonts w:ascii="Arial" w:hAnsi="Arial" w:eastAsia="Times New Roman" w:cs="Arial"/>
          <w:color w:val="00000A"/>
          <w:sz w:val="24"/>
          <w:szCs w:val="24"/>
          <w:lang w:eastAsia="hr-HR"/>
        </w:rPr>
        <w:t xml:space="preserve">uz dvije djevojčice sudjelovala u </w:t>
      </w:r>
      <w:r w:rsidRPr="00D279AE" w:rsidR="00DE2894">
        <w:rPr>
          <w:rFonts w:ascii="Arial" w:hAnsi="Arial" w:eastAsia="Times New Roman" w:cs="Arial"/>
          <w:color w:val="00000A"/>
          <w:sz w:val="24"/>
          <w:szCs w:val="24"/>
          <w:lang w:eastAsia="hr-HR"/>
        </w:rPr>
        <w:t>krađi bicikla u školskom dvorištu</w:t>
      </w:r>
      <w:r w:rsidRPr="00D279AE" w:rsidR="0045174F">
        <w:rPr>
          <w:rFonts w:ascii="Arial" w:hAnsi="Arial" w:eastAsia="Times New Roman" w:cs="Arial"/>
          <w:color w:val="00000A"/>
          <w:sz w:val="24"/>
          <w:szCs w:val="24"/>
          <w:lang w:eastAsia="hr-HR"/>
        </w:rPr>
        <w:t xml:space="preserve">. Dalje, utvrđeno je da su se mal.predloženice tijekom veljače </w:t>
      </w:r>
      <w:r w:rsidR="001932AB">
        <w:rPr>
          <w:rFonts w:ascii="Arial" w:hAnsi="Arial" w:eastAsia="Times New Roman" w:cs="Arial"/>
          <w:color w:val="00000A"/>
          <w:sz w:val="24"/>
          <w:szCs w:val="24"/>
          <w:lang w:eastAsia="hr-HR"/>
        </w:rPr>
        <w:t>…</w:t>
      </w:r>
      <w:r w:rsidRPr="00D279AE" w:rsidR="0045174F">
        <w:rPr>
          <w:rFonts w:ascii="Arial" w:hAnsi="Arial" w:eastAsia="Times New Roman" w:cs="Arial"/>
          <w:color w:val="00000A"/>
          <w:sz w:val="24"/>
          <w:szCs w:val="24"/>
          <w:lang w:eastAsia="hr-HR"/>
        </w:rPr>
        <w:t xml:space="preserve">. </w:t>
      </w:r>
      <w:r w:rsidRPr="00D279AE" w:rsidR="00DE2894">
        <w:rPr>
          <w:rFonts w:ascii="Arial" w:hAnsi="Arial" w:eastAsia="Times New Roman" w:cs="Arial"/>
          <w:color w:val="00000A"/>
          <w:sz w:val="24"/>
          <w:szCs w:val="24"/>
          <w:lang w:eastAsia="hr-HR"/>
        </w:rPr>
        <w:t xml:space="preserve"> uključile u uslugu poludnevnog boravka pri Centru za pružanje usluga u zajednici </w:t>
      </w:r>
      <w:r w:rsidR="001932AB">
        <w:rPr>
          <w:rFonts w:ascii="Arial" w:hAnsi="Arial" w:eastAsia="Times New Roman" w:cs="Arial"/>
          <w:color w:val="00000A"/>
          <w:sz w:val="24"/>
          <w:szCs w:val="24"/>
          <w:lang w:eastAsia="hr-HR"/>
        </w:rPr>
        <w:t>S.</w:t>
      </w:r>
      <w:r w:rsidRPr="00D279AE" w:rsidR="0094375D">
        <w:rPr>
          <w:rFonts w:ascii="Arial" w:hAnsi="Arial" w:eastAsia="Times New Roman" w:cs="Arial"/>
          <w:color w:val="00000A"/>
          <w:sz w:val="24"/>
          <w:szCs w:val="24"/>
          <w:lang w:eastAsia="hr-HR"/>
        </w:rPr>
        <w:t xml:space="preserve">. Utvrđeno je da je majka u veljači </w:t>
      </w:r>
      <w:r w:rsidR="001932AB">
        <w:rPr>
          <w:rFonts w:ascii="Arial" w:hAnsi="Arial" w:eastAsia="Times New Roman" w:cs="Arial"/>
          <w:color w:val="00000A"/>
          <w:sz w:val="24"/>
          <w:szCs w:val="24"/>
          <w:lang w:eastAsia="hr-HR"/>
        </w:rPr>
        <w:t>…..</w:t>
      </w:r>
      <w:r w:rsidRPr="00D279AE" w:rsidR="0094375D">
        <w:rPr>
          <w:rFonts w:ascii="Arial" w:hAnsi="Arial" w:eastAsia="Times New Roman" w:cs="Arial"/>
          <w:color w:val="00000A"/>
          <w:sz w:val="24"/>
          <w:szCs w:val="24"/>
          <w:lang w:eastAsia="hr-HR"/>
        </w:rPr>
        <w:t xml:space="preserve">.g tražila razgovor sa stručnim timom predlagatelja </w:t>
      </w:r>
      <w:r w:rsidRPr="00D279AE" w:rsidR="00DE2894">
        <w:rPr>
          <w:rFonts w:ascii="Arial" w:hAnsi="Arial" w:eastAsia="Times New Roman" w:cs="Arial"/>
          <w:color w:val="00000A"/>
          <w:sz w:val="24"/>
          <w:szCs w:val="24"/>
          <w:lang w:eastAsia="hr-HR"/>
        </w:rPr>
        <w:t>zbog poteškoća u ostvarivanju roditeljs</w:t>
      </w:r>
      <w:r w:rsidRPr="00D279AE" w:rsidR="0094375D">
        <w:rPr>
          <w:rFonts w:ascii="Arial" w:hAnsi="Arial" w:eastAsia="Times New Roman" w:cs="Arial"/>
          <w:color w:val="00000A"/>
          <w:sz w:val="24"/>
          <w:szCs w:val="24"/>
          <w:lang w:eastAsia="hr-HR"/>
        </w:rPr>
        <w:t xml:space="preserve">ke skrbi te u ponašanju mal. </w:t>
      </w:r>
      <w:r w:rsidR="001932AB">
        <w:rPr>
          <w:rFonts w:ascii="Arial" w:hAnsi="Arial" w:eastAsia="Times New Roman" w:cs="Arial"/>
          <w:color w:val="00000A"/>
          <w:sz w:val="24"/>
          <w:szCs w:val="24"/>
          <w:lang w:eastAsia="hr-HR"/>
        </w:rPr>
        <w:t xml:space="preserve">M. </w:t>
      </w:r>
      <w:r w:rsidRPr="00D279AE" w:rsidR="0094375D">
        <w:rPr>
          <w:rFonts w:ascii="Arial" w:hAnsi="Arial" w:eastAsia="Times New Roman" w:cs="Arial"/>
          <w:color w:val="00000A"/>
          <w:sz w:val="24"/>
          <w:szCs w:val="24"/>
          <w:lang w:eastAsia="hr-HR"/>
        </w:rPr>
        <w:t>i da je stručni tim tad saznao da se mal.</w:t>
      </w:r>
      <w:r w:rsidR="001932AB">
        <w:rPr>
          <w:rFonts w:ascii="Arial" w:hAnsi="Arial" w:eastAsia="Times New Roman" w:cs="Arial"/>
          <w:color w:val="00000A"/>
          <w:sz w:val="24"/>
          <w:szCs w:val="24"/>
          <w:lang w:eastAsia="hr-HR"/>
        </w:rPr>
        <w:t xml:space="preserve">M. </w:t>
      </w:r>
      <w:r w:rsidRPr="00D279AE" w:rsidR="0094375D">
        <w:rPr>
          <w:rFonts w:ascii="Arial" w:hAnsi="Arial" w:eastAsia="Times New Roman" w:cs="Arial"/>
          <w:color w:val="00000A"/>
          <w:sz w:val="24"/>
          <w:szCs w:val="24"/>
          <w:lang w:eastAsia="hr-HR"/>
        </w:rPr>
        <w:t xml:space="preserve">nakon svađe s majkom </w:t>
      </w:r>
      <w:r w:rsidRPr="00D279AE" w:rsidR="00DE2894">
        <w:rPr>
          <w:rFonts w:ascii="Arial" w:hAnsi="Arial" w:eastAsia="Times New Roman" w:cs="Arial"/>
          <w:color w:val="00000A"/>
          <w:sz w:val="24"/>
          <w:szCs w:val="24"/>
          <w:lang w:eastAsia="hr-HR"/>
        </w:rPr>
        <w:t xml:space="preserve">preselila kod bake po majci i od tada stanuje kod nje te </w:t>
      </w:r>
      <w:r w:rsidRPr="00D279AE" w:rsidR="0094375D">
        <w:rPr>
          <w:rFonts w:ascii="Arial" w:hAnsi="Arial" w:eastAsia="Times New Roman" w:cs="Arial"/>
          <w:color w:val="00000A"/>
          <w:sz w:val="24"/>
          <w:szCs w:val="24"/>
          <w:lang w:eastAsia="hr-HR"/>
        </w:rPr>
        <w:t xml:space="preserve">da </w:t>
      </w:r>
      <w:r w:rsidRPr="00D279AE" w:rsidR="00DE2894">
        <w:rPr>
          <w:rFonts w:ascii="Arial" w:hAnsi="Arial" w:eastAsia="Times New Roman" w:cs="Arial"/>
          <w:color w:val="00000A"/>
          <w:sz w:val="24"/>
          <w:szCs w:val="24"/>
          <w:lang w:eastAsia="hr-HR"/>
        </w:rPr>
        <w:t>od preseljenja redovno poha</w:t>
      </w:r>
      <w:r w:rsidRPr="00D279AE" w:rsidR="0094375D">
        <w:rPr>
          <w:rFonts w:ascii="Arial" w:hAnsi="Arial" w:eastAsia="Times New Roman" w:cs="Arial"/>
          <w:color w:val="00000A"/>
          <w:sz w:val="24"/>
          <w:szCs w:val="24"/>
          <w:lang w:eastAsia="hr-HR"/>
        </w:rPr>
        <w:t>đa nastavu i poludnevni boravak. U</w:t>
      </w:r>
      <w:r w:rsidRPr="00D279AE" w:rsidR="00D450F6">
        <w:rPr>
          <w:rFonts w:ascii="Arial" w:hAnsi="Arial" w:eastAsia="Times New Roman" w:cs="Arial"/>
          <w:color w:val="00000A"/>
          <w:sz w:val="24"/>
          <w:szCs w:val="24"/>
          <w:lang w:eastAsia="hr-HR"/>
        </w:rPr>
        <w:t xml:space="preserve">tvrđeno je i da su predmetni roditelji u  svibnju </w:t>
      </w:r>
      <w:r w:rsidR="001932AB">
        <w:rPr>
          <w:rFonts w:ascii="Arial" w:hAnsi="Arial" w:eastAsia="Times New Roman" w:cs="Arial"/>
          <w:color w:val="00000A"/>
          <w:sz w:val="24"/>
          <w:szCs w:val="24"/>
          <w:lang w:eastAsia="hr-HR"/>
        </w:rPr>
        <w:t>....</w:t>
      </w:r>
      <w:r w:rsidRPr="00D279AE" w:rsidR="00D450F6">
        <w:rPr>
          <w:rFonts w:ascii="Arial" w:hAnsi="Arial" w:eastAsia="Times New Roman" w:cs="Arial"/>
          <w:color w:val="00000A"/>
          <w:sz w:val="24"/>
          <w:szCs w:val="24"/>
          <w:lang w:eastAsia="hr-HR"/>
        </w:rPr>
        <w:t>.g</w:t>
      </w:r>
      <w:r w:rsidRPr="00D279AE" w:rsidR="00DE2894">
        <w:rPr>
          <w:rFonts w:ascii="Arial" w:hAnsi="Arial" w:eastAsia="Times New Roman" w:cs="Arial"/>
          <w:color w:val="00000A"/>
          <w:sz w:val="24"/>
          <w:szCs w:val="24"/>
          <w:lang w:eastAsia="hr-HR"/>
        </w:rPr>
        <w:t xml:space="preserve"> ovjerili punomoć baki </w:t>
      </w:r>
      <w:r w:rsidRPr="00D279AE" w:rsidR="00D450F6">
        <w:rPr>
          <w:rFonts w:ascii="Arial" w:hAnsi="Arial" w:eastAsia="Times New Roman" w:cs="Arial"/>
          <w:color w:val="00000A"/>
          <w:sz w:val="24"/>
          <w:szCs w:val="24"/>
          <w:lang w:eastAsia="hr-HR"/>
        </w:rPr>
        <w:t>djece , ovdje predloženici ad6 da mal.</w:t>
      </w:r>
      <w:r w:rsidR="001932AB">
        <w:rPr>
          <w:rFonts w:ascii="Arial" w:hAnsi="Arial" w:eastAsia="Times New Roman" w:cs="Arial"/>
          <w:color w:val="00000A"/>
          <w:sz w:val="24"/>
          <w:szCs w:val="24"/>
          <w:lang w:eastAsia="hr-HR"/>
        </w:rPr>
        <w:t xml:space="preserve">M. </w:t>
      </w:r>
      <w:r w:rsidRPr="00D279AE" w:rsidR="00DE2894">
        <w:rPr>
          <w:rFonts w:ascii="Arial" w:hAnsi="Arial" w:eastAsia="Times New Roman" w:cs="Arial"/>
          <w:color w:val="00000A"/>
          <w:sz w:val="24"/>
          <w:szCs w:val="24"/>
          <w:lang w:eastAsia="hr-HR"/>
        </w:rPr>
        <w:t xml:space="preserve">može biti više od </w:t>
      </w:r>
      <w:r w:rsidRPr="00D279AE" w:rsidR="00D450F6">
        <w:rPr>
          <w:rFonts w:ascii="Arial" w:hAnsi="Arial" w:eastAsia="Times New Roman" w:cs="Arial"/>
          <w:color w:val="00000A"/>
          <w:sz w:val="24"/>
          <w:szCs w:val="24"/>
          <w:lang w:eastAsia="hr-HR"/>
        </w:rPr>
        <w:t>30 dana kod iste. Utvrđeno je da je zavod u lipnju 2026</w:t>
      </w:r>
      <w:r w:rsidRPr="00D279AE" w:rsidR="00DE2894">
        <w:rPr>
          <w:rFonts w:ascii="Arial" w:hAnsi="Arial" w:eastAsia="Times New Roman" w:cs="Arial"/>
          <w:color w:val="00000A"/>
          <w:sz w:val="24"/>
          <w:szCs w:val="24"/>
          <w:lang w:eastAsia="hr-HR"/>
        </w:rPr>
        <w:t xml:space="preserve"> </w:t>
      </w:r>
      <w:r w:rsidRPr="00D279AE" w:rsidR="00D450F6">
        <w:rPr>
          <w:rFonts w:ascii="Arial" w:hAnsi="Arial" w:eastAsia="Times New Roman" w:cs="Arial"/>
          <w:color w:val="00000A"/>
          <w:sz w:val="24"/>
          <w:szCs w:val="24"/>
          <w:lang w:eastAsia="hr-HR"/>
        </w:rPr>
        <w:t>iz zaprimljenih</w:t>
      </w:r>
      <w:r w:rsidRPr="00D279AE" w:rsidR="00DE2894">
        <w:rPr>
          <w:rFonts w:ascii="Arial" w:hAnsi="Arial" w:eastAsia="Times New Roman" w:cs="Arial"/>
          <w:color w:val="00000A"/>
          <w:sz w:val="24"/>
          <w:szCs w:val="24"/>
          <w:lang w:eastAsia="hr-HR"/>
        </w:rPr>
        <w:t xml:space="preserve"> izvješća CZPUZ </w:t>
      </w:r>
      <w:r w:rsidR="001932AB">
        <w:rPr>
          <w:rFonts w:ascii="Arial" w:hAnsi="Arial" w:eastAsia="Times New Roman" w:cs="Arial"/>
          <w:color w:val="00000A"/>
          <w:sz w:val="24"/>
          <w:szCs w:val="24"/>
          <w:lang w:eastAsia="hr-HR"/>
        </w:rPr>
        <w:t xml:space="preserve">S. </w:t>
      </w:r>
      <w:r w:rsidRPr="00D279AE" w:rsidR="00DE2894">
        <w:rPr>
          <w:rFonts w:ascii="Arial" w:hAnsi="Arial" w:eastAsia="Times New Roman" w:cs="Arial"/>
          <w:color w:val="00000A"/>
          <w:sz w:val="24"/>
          <w:szCs w:val="24"/>
          <w:lang w:eastAsia="hr-HR"/>
        </w:rPr>
        <w:t xml:space="preserve">o odgojno obrazovnom radu za mal. </w:t>
      </w:r>
      <w:r w:rsidRPr="00D279AE" w:rsidR="00D450F6">
        <w:rPr>
          <w:rFonts w:ascii="Arial" w:hAnsi="Arial" w:eastAsia="Times New Roman" w:cs="Arial"/>
          <w:color w:val="00000A"/>
          <w:sz w:val="24"/>
          <w:szCs w:val="24"/>
          <w:lang w:eastAsia="hr-HR"/>
        </w:rPr>
        <w:t>djevojčice dobio podatke da mal.</w:t>
      </w:r>
      <w:r w:rsidR="001932AB">
        <w:rPr>
          <w:rFonts w:ascii="Arial" w:hAnsi="Arial" w:eastAsia="Times New Roman" w:cs="Arial"/>
          <w:color w:val="00000A"/>
          <w:sz w:val="24"/>
          <w:szCs w:val="24"/>
          <w:lang w:eastAsia="hr-HR"/>
        </w:rPr>
        <w:t xml:space="preserve">L. </w:t>
      </w:r>
      <w:r w:rsidRPr="00D279AE" w:rsidR="00DE2894">
        <w:rPr>
          <w:rFonts w:ascii="Arial" w:hAnsi="Arial" w:eastAsia="Times New Roman" w:cs="Arial"/>
          <w:color w:val="00000A"/>
          <w:sz w:val="24"/>
          <w:szCs w:val="24"/>
          <w:lang w:eastAsia="hr-HR"/>
        </w:rPr>
        <w:t>zanemaruje školske obaveze, učestalo krade u lokalnim trgovinama i trgovačkim</w:t>
      </w:r>
      <w:r w:rsidRPr="00D279AE" w:rsidR="00D450F6">
        <w:rPr>
          <w:rFonts w:ascii="Arial" w:hAnsi="Arial" w:eastAsia="Times New Roman" w:cs="Arial"/>
          <w:color w:val="00000A"/>
          <w:sz w:val="24"/>
          <w:szCs w:val="24"/>
          <w:lang w:eastAsia="hr-HR"/>
        </w:rPr>
        <w:t xml:space="preserve"> centrima te konzumira cigarete a da mal.</w:t>
      </w:r>
      <w:r w:rsidR="001932AB">
        <w:rPr>
          <w:rFonts w:ascii="Arial" w:hAnsi="Arial" w:eastAsia="Times New Roman" w:cs="Arial"/>
          <w:color w:val="00000A"/>
          <w:sz w:val="24"/>
          <w:szCs w:val="24"/>
          <w:lang w:eastAsia="hr-HR"/>
        </w:rPr>
        <w:t xml:space="preserve">M. </w:t>
      </w:r>
      <w:r w:rsidRPr="00D279AE" w:rsidR="00D450F6">
        <w:rPr>
          <w:rFonts w:ascii="Arial" w:hAnsi="Arial" w:eastAsia="Times New Roman" w:cs="Arial"/>
          <w:color w:val="00000A"/>
          <w:sz w:val="24"/>
          <w:szCs w:val="24"/>
          <w:lang w:eastAsia="hr-HR"/>
        </w:rPr>
        <w:t xml:space="preserve">tad </w:t>
      </w:r>
      <w:r w:rsidRPr="00D279AE" w:rsidR="00DE2894">
        <w:rPr>
          <w:rFonts w:ascii="Arial" w:hAnsi="Arial" w:eastAsia="Times New Roman" w:cs="Arial"/>
          <w:color w:val="00000A"/>
          <w:sz w:val="24"/>
          <w:szCs w:val="24"/>
          <w:lang w:eastAsia="hr-HR"/>
        </w:rPr>
        <w:t xml:space="preserve">ponovno ne ispunjava školske obveze, da je u emotivnoj vezi s dječakom iz muške domske skupine CZPUZ </w:t>
      </w:r>
      <w:r w:rsidR="001932AB">
        <w:rPr>
          <w:rFonts w:ascii="Arial" w:hAnsi="Arial" w:eastAsia="Times New Roman" w:cs="Arial"/>
          <w:color w:val="00000A"/>
          <w:sz w:val="24"/>
          <w:szCs w:val="24"/>
          <w:lang w:eastAsia="hr-HR"/>
        </w:rPr>
        <w:t xml:space="preserve">S. </w:t>
      </w:r>
      <w:r w:rsidRPr="00D279AE" w:rsidR="00DE2894">
        <w:rPr>
          <w:rFonts w:ascii="Arial" w:hAnsi="Arial" w:eastAsia="Times New Roman" w:cs="Arial"/>
          <w:color w:val="00000A"/>
          <w:sz w:val="24"/>
          <w:szCs w:val="24"/>
          <w:lang w:eastAsia="hr-HR"/>
        </w:rPr>
        <w:t>te da sa skupinom iz muškog doma sudjeluje u preprodaji droge o čemu je obaviješt</w:t>
      </w:r>
      <w:r w:rsidRPr="00D279AE" w:rsidR="00D450F6">
        <w:rPr>
          <w:rFonts w:ascii="Arial" w:hAnsi="Arial" w:eastAsia="Times New Roman" w:cs="Arial"/>
          <w:color w:val="00000A"/>
          <w:sz w:val="24"/>
          <w:szCs w:val="24"/>
          <w:lang w:eastAsia="hr-HR"/>
        </w:rPr>
        <w:t xml:space="preserve">ena nadležna policijska postaja. Utvrđeno je dalje da se otac djece u srpnju </w:t>
      </w:r>
      <w:r w:rsidR="001932AB">
        <w:rPr>
          <w:rFonts w:ascii="Arial" w:hAnsi="Arial" w:eastAsia="Times New Roman" w:cs="Arial"/>
          <w:color w:val="00000A"/>
          <w:sz w:val="24"/>
          <w:szCs w:val="24"/>
          <w:lang w:eastAsia="hr-HR"/>
        </w:rPr>
        <w:t>…..</w:t>
      </w:r>
      <w:r w:rsidRPr="00D279AE" w:rsidR="00D450F6">
        <w:rPr>
          <w:rFonts w:ascii="Arial" w:hAnsi="Arial" w:eastAsia="Times New Roman" w:cs="Arial"/>
          <w:color w:val="00000A"/>
          <w:sz w:val="24"/>
          <w:szCs w:val="24"/>
          <w:lang w:eastAsia="hr-HR"/>
        </w:rPr>
        <w:t>g trajno vratio u H</w:t>
      </w:r>
      <w:r w:rsidRPr="00D279AE" w:rsidR="00DE2894">
        <w:rPr>
          <w:rFonts w:ascii="Arial" w:hAnsi="Arial" w:eastAsia="Times New Roman" w:cs="Arial"/>
          <w:color w:val="00000A"/>
          <w:sz w:val="24"/>
          <w:szCs w:val="24"/>
          <w:lang w:eastAsia="hr-HR"/>
        </w:rPr>
        <w:t xml:space="preserve">rvatsku te </w:t>
      </w:r>
      <w:r w:rsidRPr="00D279AE" w:rsidR="00D450F6">
        <w:rPr>
          <w:rFonts w:ascii="Arial" w:hAnsi="Arial" w:eastAsia="Times New Roman" w:cs="Arial"/>
          <w:color w:val="00000A"/>
          <w:sz w:val="24"/>
          <w:szCs w:val="24"/>
          <w:lang w:eastAsia="hr-HR"/>
        </w:rPr>
        <w:t xml:space="preserve">da </w:t>
      </w:r>
      <w:r w:rsidRPr="00D279AE" w:rsidR="00DE2894">
        <w:rPr>
          <w:rFonts w:ascii="Arial" w:hAnsi="Arial" w:eastAsia="Times New Roman" w:cs="Arial"/>
          <w:color w:val="00000A"/>
          <w:sz w:val="24"/>
          <w:szCs w:val="24"/>
          <w:lang w:eastAsia="hr-HR"/>
        </w:rPr>
        <w:t xml:space="preserve">ostvaruje komunikaciju </w:t>
      </w:r>
      <w:r w:rsidRPr="00D279AE" w:rsidR="00D450F6">
        <w:rPr>
          <w:rFonts w:ascii="Arial" w:hAnsi="Arial" w:eastAsia="Times New Roman" w:cs="Arial"/>
          <w:color w:val="00000A"/>
          <w:sz w:val="24"/>
          <w:szCs w:val="24"/>
          <w:lang w:eastAsia="hr-HR"/>
        </w:rPr>
        <w:t>s majkom vezano uz djecu, te da svoje neadekvatne stambene uvjete</w:t>
      </w:r>
      <w:r w:rsidRPr="00D279AE" w:rsidR="00DE2894">
        <w:rPr>
          <w:rFonts w:ascii="Arial" w:hAnsi="Arial" w:eastAsia="Times New Roman" w:cs="Arial"/>
          <w:color w:val="00000A"/>
          <w:sz w:val="24"/>
          <w:szCs w:val="24"/>
          <w:lang w:eastAsia="hr-HR"/>
        </w:rPr>
        <w:t xml:space="preserve"> navodi kao razlog zbog kojeg trenutno nije u mogućnosti pr</w:t>
      </w:r>
      <w:r w:rsidRPr="00D279AE" w:rsidR="00D450F6">
        <w:rPr>
          <w:rFonts w:ascii="Arial" w:hAnsi="Arial" w:eastAsia="Times New Roman" w:cs="Arial"/>
          <w:color w:val="00000A"/>
          <w:sz w:val="24"/>
          <w:szCs w:val="24"/>
          <w:lang w:eastAsia="hr-HR"/>
        </w:rPr>
        <w:t xml:space="preserve">euzeti svakodnevnu skrb o djeci. Dalje je utvrđeno da je stručni tim predlagatelja </w:t>
      </w:r>
      <w:r w:rsidR="001932AB">
        <w:rPr>
          <w:rFonts w:ascii="Arial" w:hAnsi="Arial" w:eastAsia="Times New Roman" w:cs="Arial"/>
          <w:color w:val="00000A"/>
          <w:sz w:val="24"/>
          <w:szCs w:val="24"/>
          <w:lang w:eastAsia="hr-HR"/>
        </w:rPr>
        <w:t>……</w:t>
      </w:r>
      <w:r w:rsidRPr="00D279AE" w:rsidR="00D450F6">
        <w:rPr>
          <w:rFonts w:ascii="Arial" w:hAnsi="Arial" w:eastAsia="Times New Roman" w:cs="Arial"/>
          <w:color w:val="00000A"/>
          <w:sz w:val="24"/>
          <w:szCs w:val="24"/>
          <w:lang w:eastAsia="hr-HR"/>
        </w:rPr>
        <w:t xml:space="preserve">.g od majke dobio informaciju da je </w:t>
      </w:r>
      <w:r w:rsidRPr="00D279AE" w:rsidR="00DE2894">
        <w:rPr>
          <w:rFonts w:ascii="Arial" w:hAnsi="Arial" w:eastAsia="Times New Roman" w:cs="Arial"/>
          <w:color w:val="00000A"/>
          <w:sz w:val="24"/>
          <w:szCs w:val="24"/>
          <w:lang w:eastAsia="hr-HR"/>
        </w:rPr>
        <w:t xml:space="preserve">mal. </w:t>
      </w:r>
      <w:r w:rsidR="001932AB">
        <w:rPr>
          <w:rFonts w:ascii="Arial" w:hAnsi="Arial" w:eastAsia="Times New Roman" w:cs="Arial"/>
          <w:color w:val="00000A"/>
          <w:sz w:val="24"/>
          <w:szCs w:val="24"/>
          <w:lang w:eastAsia="hr-HR"/>
        </w:rPr>
        <w:t xml:space="preserve">M. </w:t>
      </w:r>
      <w:r w:rsidRPr="00D279AE" w:rsidR="00DE2894">
        <w:rPr>
          <w:rFonts w:ascii="Arial" w:hAnsi="Arial" w:eastAsia="Times New Roman" w:cs="Arial"/>
          <w:color w:val="00000A"/>
          <w:sz w:val="24"/>
          <w:szCs w:val="24"/>
          <w:lang w:eastAsia="hr-HR"/>
        </w:rPr>
        <w:t>u noć</w:t>
      </w:r>
      <w:r w:rsidRPr="00D279AE" w:rsidR="00D450F6">
        <w:rPr>
          <w:rFonts w:ascii="Arial" w:hAnsi="Arial" w:eastAsia="Times New Roman" w:cs="Arial"/>
          <w:color w:val="00000A"/>
          <w:sz w:val="24"/>
          <w:szCs w:val="24"/>
          <w:lang w:eastAsia="hr-HR"/>
        </w:rPr>
        <w:t xml:space="preserve">i s </w:t>
      </w:r>
      <w:r w:rsidR="001932AB">
        <w:rPr>
          <w:rFonts w:ascii="Arial" w:hAnsi="Arial" w:eastAsia="Times New Roman" w:cs="Arial"/>
          <w:color w:val="00000A"/>
          <w:sz w:val="24"/>
          <w:szCs w:val="24"/>
          <w:lang w:eastAsia="hr-HR"/>
        </w:rPr>
        <w:t>….</w:t>
      </w:r>
      <w:r w:rsidRPr="00D279AE" w:rsidR="00D450F6">
        <w:rPr>
          <w:rFonts w:ascii="Arial" w:hAnsi="Arial" w:eastAsia="Times New Roman" w:cs="Arial"/>
          <w:color w:val="00000A"/>
          <w:sz w:val="24"/>
          <w:szCs w:val="24"/>
          <w:lang w:eastAsia="hr-HR"/>
        </w:rPr>
        <w:t>.</w:t>
      </w:r>
      <w:r w:rsidRPr="00D279AE" w:rsidR="00DE2894">
        <w:rPr>
          <w:rFonts w:ascii="Arial" w:hAnsi="Arial" w:eastAsia="Times New Roman" w:cs="Arial"/>
          <w:color w:val="00000A"/>
          <w:sz w:val="24"/>
          <w:szCs w:val="24"/>
          <w:lang w:eastAsia="hr-HR"/>
        </w:rPr>
        <w:t xml:space="preserve"> zaprimljena pri KBC-u </w:t>
      </w:r>
      <w:r w:rsidR="001932AB">
        <w:rPr>
          <w:rFonts w:ascii="Arial" w:hAnsi="Arial" w:eastAsia="Times New Roman" w:cs="Arial"/>
          <w:color w:val="00000A"/>
          <w:sz w:val="24"/>
          <w:szCs w:val="24"/>
          <w:lang w:eastAsia="hr-HR"/>
        </w:rPr>
        <w:t xml:space="preserve">S. </w:t>
      </w:r>
      <w:r w:rsidRPr="00D279AE" w:rsidR="00DE2894">
        <w:rPr>
          <w:rFonts w:ascii="Arial" w:hAnsi="Arial" w:eastAsia="Times New Roman" w:cs="Arial"/>
          <w:color w:val="00000A"/>
          <w:sz w:val="24"/>
          <w:szCs w:val="24"/>
          <w:lang w:eastAsia="hr-HR"/>
        </w:rPr>
        <w:t>uslijed konzumacije psihoaktivnih tvari (</w:t>
      </w:r>
      <w:r w:rsidRPr="00D279AE" w:rsidR="00DE2894">
        <w:rPr>
          <w:rFonts w:ascii="Arial" w:hAnsi="Arial" w:eastAsia="Times New Roman" w:cs="Arial"/>
          <w:i/>
          <w:iCs/>
          <w:color w:val="00000A"/>
          <w:sz w:val="24"/>
          <w:szCs w:val="24"/>
          <w:lang w:eastAsia="hr-HR"/>
        </w:rPr>
        <w:t>speed, esctasy i THC</w:t>
      </w:r>
      <w:r w:rsidRPr="00D279AE" w:rsidR="00D450F6">
        <w:rPr>
          <w:rFonts w:ascii="Arial" w:hAnsi="Arial" w:eastAsia="Times New Roman" w:cs="Arial"/>
          <w:color w:val="00000A"/>
          <w:sz w:val="24"/>
          <w:szCs w:val="24"/>
          <w:lang w:eastAsia="hr-HR"/>
        </w:rPr>
        <w:t>) te</w:t>
      </w:r>
      <w:r w:rsidRPr="00D279AE" w:rsidR="00DE2894">
        <w:rPr>
          <w:rFonts w:ascii="Arial" w:hAnsi="Arial" w:eastAsia="Times New Roman" w:cs="Arial"/>
          <w:color w:val="00000A"/>
          <w:sz w:val="24"/>
          <w:szCs w:val="24"/>
          <w:lang w:eastAsia="hr-HR"/>
        </w:rPr>
        <w:t xml:space="preserve"> alkohola, a što je izazvalo napadaj p</w:t>
      </w:r>
      <w:r w:rsidRPr="00D279AE" w:rsidR="00D450F6">
        <w:rPr>
          <w:rFonts w:ascii="Arial" w:hAnsi="Arial" w:eastAsia="Times New Roman" w:cs="Arial"/>
          <w:color w:val="00000A"/>
          <w:sz w:val="24"/>
          <w:szCs w:val="24"/>
          <w:lang w:eastAsia="hr-HR"/>
        </w:rPr>
        <w:t xml:space="preserve">anike i anksioznost kod mal. </w:t>
      </w:r>
      <w:r w:rsidR="001932AB">
        <w:rPr>
          <w:rFonts w:ascii="Arial" w:hAnsi="Arial" w:eastAsia="Times New Roman" w:cs="Arial"/>
          <w:color w:val="00000A"/>
          <w:sz w:val="24"/>
          <w:szCs w:val="24"/>
          <w:lang w:eastAsia="hr-HR"/>
        </w:rPr>
        <w:t>M.</w:t>
      </w:r>
      <w:r w:rsidRPr="00D279AE" w:rsidR="00DE2894">
        <w:rPr>
          <w:rFonts w:ascii="Arial" w:hAnsi="Arial" w:eastAsia="Times New Roman" w:cs="Arial"/>
          <w:color w:val="00000A"/>
          <w:sz w:val="24"/>
          <w:szCs w:val="24"/>
          <w:lang w:eastAsia="hr-HR"/>
        </w:rPr>
        <w:t>,</w:t>
      </w:r>
      <w:r w:rsidRPr="00D279AE" w:rsidR="006F0F1B">
        <w:rPr>
          <w:rFonts w:ascii="Arial" w:hAnsi="Arial" w:eastAsia="Times New Roman" w:cs="Arial"/>
          <w:color w:val="00000A"/>
          <w:sz w:val="24"/>
          <w:szCs w:val="24"/>
          <w:lang w:eastAsia="hr-HR"/>
        </w:rPr>
        <w:t xml:space="preserve"> o čemu su obavljeni savjetodavni razgovori sa obje mal.djevojčice i oboje roditelja. Dalje je utvrđeno da je stručni tim zavoda s roditeljima obavio razgovor i u rujnu </w:t>
      </w:r>
      <w:r w:rsidR="001932AB">
        <w:rPr>
          <w:rFonts w:ascii="Arial" w:hAnsi="Arial" w:eastAsia="Times New Roman" w:cs="Arial"/>
          <w:color w:val="00000A"/>
          <w:sz w:val="24"/>
          <w:szCs w:val="24"/>
          <w:lang w:eastAsia="hr-HR"/>
        </w:rPr>
        <w:t>….</w:t>
      </w:r>
      <w:r w:rsidRPr="00D279AE" w:rsidR="006F0F1B">
        <w:rPr>
          <w:rFonts w:ascii="Arial" w:hAnsi="Arial" w:eastAsia="Times New Roman" w:cs="Arial"/>
          <w:color w:val="00000A"/>
          <w:sz w:val="24"/>
          <w:szCs w:val="24"/>
          <w:lang w:eastAsia="hr-HR"/>
        </w:rPr>
        <w:t xml:space="preserve">. radi </w:t>
      </w:r>
      <w:r w:rsidRPr="00D279AE" w:rsidR="00DE2894">
        <w:rPr>
          <w:rFonts w:ascii="Arial" w:hAnsi="Arial" w:eastAsia="Times New Roman" w:cs="Arial"/>
          <w:color w:val="00000A"/>
          <w:sz w:val="24"/>
          <w:szCs w:val="24"/>
          <w:lang w:eastAsia="hr-HR"/>
        </w:rPr>
        <w:t xml:space="preserve">izvješća voditeljice mjere </w:t>
      </w:r>
      <w:r w:rsidRPr="00D279AE" w:rsidR="006F0F1B">
        <w:rPr>
          <w:rFonts w:ascii="Arial" w:hAnsi="Arial" w:eastAsia="Times New Roman" w:cs="Arial"/>
          <w:color w:val="00000A"/>
          <w:sz w:val="24"/>
          <w:szCs w:val="24"/>
          <w:lang w:eastAsia="hr-HR"/>
        </w:rPr>
        <w:t xml:space="preserve">da je majka </w:t>
      </w:r>
      <w:r w:rsidRPr="00D279AE" w:rsidR="00DE2894">
        <w:rPr>
          <w:rFonts w:ascii="Arial" w:hAnsi="Arial" w:eastAsia="Times New Roman" w:cs="Arial"/>
          <w:color w:val="00000A"/>
          <w:sz w:val="24"/>
          <w:szCs w:val="24"/>
          <w:lang w:eastAsia="hr-HR"/>
        </w:rPr>
        <w:t>konzumiral</w:t>
      </w:r>
      <w:r w:rsidRPr="00D279AE" w:rsidR="006F0F1B">
        <w:rPr>
          <w:rFonts w:ascii="Arial" w:hAnsi="Arial" w:eastAsia="Times New Roman" w:cs="Arial"/>
          <w:color w:val="00000A"/>
          <w:sz w:val="24"/>
          <w:szCs w:val="24"/>
          <w:lang w:eastAsia="hr-HR"/>
        </w:rPr>
        <w:t>a psihoaktivne tvari -</w:t>
      </w:r>
      <w:r w:rsidRPr="00D279AE" w:rsidR="00DE2894">
        <w:rPr>
          <w:rFonts w:ascii="Arial" w:hAnsi="Arial" w:eastAsia="Times New Roman" w:cs="Arial"/>
          <w:color w:val="00000A"/>
          <w:sz w:val="24"/>
          <w:szCs w:val="24"/>
          <w:lang w:eastAsia="hr-HR"/>
        </w:rPr>
        <w:t>kokain, a da otac ne ostvaruje osobne odnose s mal. djecom te ne sudjeluje u s</w:t>
      </w:r>
      <w:r w:rsidRPr="00D279AE" w:rsidR="006F0F1B">
        <w:rPr>
          <w:rFonts w:ascii="Arial" w:hAnsi="Arial" w:eastAsia="Times New Roman" w:cs="Arial"/>
          <w:color w:val="00000A"/>
          <w:sz w:val="24"/>
          <w:szCs w:val="24"/>
          <w:lang w:eastAsia="hr-HR"/>
        </w:rPr>
        <w:t xml:space="preserve">vakodnevnoj skrbi za mal. djecu te su iz tog razgovora s roditeljima saznanja da je </w:t>
      </w:r>
      <w:r w:rsidRPr="00D279AE" w:rsidR="00DE2894">
        <w:rPr>
          <w:rFonts w:ascii="Arial" w:hAnsi="Arial" w:eastAsia="Times New Roman" w:cs="Arial"/>
          <w:color w:val="00000A"/>
          <w:sz w:val="24"/>
          <w:szCs w:val="24"/>
          <w:lang w:eastAsia="hr-HR"/>
        </w:rPr>
        <w:t xml:space="preserve">značajni dio svakodnevne skrbi o mal. djeci preuzela baka </w:t>
      </w:r>
      <w:r w:rsidRPr="00D279AE" w:rsidR="006F0F1B">
        <w:rPr>
          <w:rFonts w:ascii="Arial" w:hAnsi="Arial" w:eastAsia="Times New Roman" w:cs="Arial"/>
          <w:color w:val="00000A"/>
          <w:sz w:val="24"/>
          <w:szCs w:val="24"/>
          <w:lang w:eastAsia="hr-HR"/>
        </w:rPr>
        <w:t xml:space="preserve">djece po majci, te su roditelji potvrdili da </w:t>
      </w:r>
      <w:r w:rsidRPr="00D279AE" w:rsidR="00DE2894">
        <w:rPr>
          <w:rFonts w:ascii="Arial" w:hAnsi="Arial" w:eastAsia="Times New Roman" w:cs="Arial"/>
          <w:color w:val="00000A"/>
          <w:sz w:val="24"/>
          <w:szCs w:val="24"/>
          <w:lang w:eastAsia="hr-HR"/>
        </w:rPr>
        <w:t>postoje poteškoće u ostvarivanju međusobne komunikacije</w:t>
      </w:r>
      <w:r w:rsidRPr="00D279AE" w:rsidR="006F0F1B">
        <w:rPr>
          <w:rFonts w:ascii="Arial" w:hAnsi="Arial" w:eastAsia="Times New Roman" w:cs="Arial"/>
          <w:color w:val="00000A"/>
          <w:sz w:val="24"/>
          <w:szCs w:val="24"/>
          <w:lang w:eastAsia="hr-HR"/>
        </w:rPr>
        <w:t xml:space="preserve"> među njima kao roditeljima i da su </w:t>
      </w:r>
      <w:r w:rsidRPr="00D279AE" w:rsidR="00DE2894">
        <w:rPr>
          <w:rFonts w:ascii="Arial" w:hAnsi="Arial" w:eastAsia="Times New Roman" w:cs="Arial"/>
          <w:color w:val="00000A"/>
          <w:sz w:val="24"/>
          <w:szCs w:val="24"/>
          <w:lang w:eastAsia="hr-HR"/>
        </w:rPr>
        <w:t>pris</w:t>
      </w:r>
      <w:r w:rsidRPr="00D279AE" w:rsidR="004975A2">
        <w:rPr>
          <w:rFonts w:ascii="Arial" w:hAnsi="Arial" w:eastAsia="Times New Roman" w:cs="Arial"/>
          <w:color w:val="00000A"/>
          <w:sz w:val="24"/>
          <w:szCs w:val="24"/>
          <w:lang w:eastAsia="hr-HR"/>
        </w:rPr>
        <w:t xml:space="preserve">utne nesuglasice i nepovjerenje. Utvrđeno je da je roditelje potom predlagatelj uputio da </w:t>
      </w:r>
      <w:r w:rsidRPr="00D279AE" w:rsidR="00DE2894">
        <w:rPr>
          <w:rFonts w:ascii="Arial" w:hAnsi="Arial" w:eastAsia="Times New Roman" w:cs="Arial"/>
          <w:color w:val="00000A"/>
          <w:sz w:val="24"/>
          <w:szCs w:val="24"/>
          <w:lang w:eastAsia="hr-HR"/>
        </w:rPr>
        <w:t>svaka dva tjedna pri Nastavnom zavodu za javno zdravstvo Splitsko-dalmatinske županije obave testiranje iz urina na</w:t>
      </w:r>
      <w:r w:rsidRPr="00D279AE" w:rsidR="004975A2">
        <w:rPr>
          <w:rFonts w:ascii="Arial" w:hAnsi="Arial" w:eastAsia="Times New Roman" w:cs="Arial"/>
          <w:color w:val="00000A"/>
          <w:sz w:val="24"/>
          <w:szCs w:val="24"/>
          <w:lang w:eastAsia="hr-HR"/>
        </w:rPr>
        <w:t xml:space="preserve"> prisutnost psihoaktivnih tvari. Utvrđeno je da je zavod </w:t>
      </w:r>
      <w:r w:rsidR="001932AB">
        <w:rPr>
          <w:rFonts w:ascii="Arial" w:hAnsi="Arial" w:eastAsia="Times New Roman" w:cs="Arial"/>
          <w:color w:val="00000A"/>
          <w:sz w:val="24"/>
          <w:szCs w:val="24"/>
          <w:lang w:eastAsia="hr-HR"/>
        </w:rPr>
        <w:t>………..</w:t>
      </w:r>
      <w:r w:rsidRPr="00D279AE" w:rsidR="004975A2">
        <w:rPr>
          <w:rFonts w:ascii="Arial" w:hAnsi="Arial" w:eastAsia="Times New Roman" w:cs="Arial"/>
          <w:color w:val="00000A"/>
          <w:sz w:val="24"/>
          <w:szCs w:val="24"/>
          <w:lang w:eastAsia="hr-HR"/>
        </w:rPr>
        <w:t xml:space="preserve">.g </w:t>
      </w:r>
      <w:r w:rsidRPr="00D279AE" w:rsidR="00DE2894">
        <w:rPr>
          <w:rFonts w:ascii="Arial" w:hAnsi="Arial" w:eastAsia="Times New Roman" w:cs="Arial"/>
          <w:color w:val="00000A"/>
          <w:sz w:val="24"/>
          <w:szCs w:val="24"/>
          <w:lang w:eastAsia="hr-HR"/>
        </w:rPr>
        <w:t>voditeljica</w:t>
      </w:r>
      <w:r w:rsidRPr="00D279AE" w:rsidR="004975A2">
        <w:rPr>
          <w:rFonts w:ascii="Arial" w:hAnsi="Arial" w:eastAsia="Times New Roman" w:cs="Arial"/>
          <w:color w:val="00000A"/>
          <w:sz w:val="24"/>
          <w:szCs w:val="24"/>
          <w:lang w:eastAsia="hr-HR"/>
        </w:rPr>
        <w:t xml:space="preserve"> mjere obavijestila da je </w:t>
      </w:r>
      <w:r w:rsidRPr="00D279AE" w:rsidR="00DE2894">
        <w:rPr>
          <w:rFonts w:ascii="Arial" w:hAnsi="Arial" w:eastAsia="Times New Roman" w:cs="Arial"/>
          <w:color w:val="00000A"/>
          <w:sz w:val="24"/>
          <w:szCs w:val="24"/>
          <w:lang w:eastAsia="hr-HR"/>
        </w:rPr>
        <w:t xml:space="preserve">zaprimila nalaz testiranja za </w:t>
      </w:r>
      <w:r w:rsidRPr="00D279AE" w:rsidR="004975A2">
        <w:rPr>
          <w:rFonts w:ascii="Arial" w:hAnsi="Arial" w:eastAsia="Times New Roman" w:cs="Arial"/>
          <w:color w:val="00000A"/>
          <w:sz w:val="24"/>
          <w:szCs w:val="24"/>
          <w:lang w:eastAsia="hr-HR"/>
        </w:rPr>
        <w:t xml:space="preserve">predmetnu </w:t>
      </w:r>
      <w:r w:rsidRPr="00D279AE" w:rsidR="00DE2894">
        <w:rPr>
          <w:rFonts w:ascii="Arial" w:hAnsi="Arial" w:eastAsia="Times New Roman" w:cs="Arial"/>
          <w:color w:val="00000A"/>
          <w:sz w:val="24"/>
          <w:szCs w:val="24"/>
          <w:lang w:eastAsia="hr-HR"/>
        </w:rPr>
        <w:t xml:space="preserve">majku </w:t>
      </w:r>
      <w:r w:rsidRPr="00D279AE" w:rsidR="004975A2">
        <w:rPr>
          <w:rFonts w:ascii="Arial" w:hAnsi="Arial" w:eastAsia="Times New Roman" w:cs="Arial"/>
          <w:color w:val="00000A"/>
          <w:sz w:val="24"/>
          <w:szCs w:val="24"/>
          <w:lang w:eastAsia="hr-HR"/>
        </w:rPr>
        <w:t xml:space="preserve">i da je u istom  </w:t>
      </w:r>
      <w:r w:rsidRPr="00D279AE" w:rsidR="00DE2894">
        <w:rPr>
          <w:rFonts w:ascii="Arial" w:hAnsi="Arial" w:eastAsia="Times New Roman" w:cs="Arial"/>
          <w:color w:val="00000A"/>
          <w:sz w:val="24"/>
          <w:szCs w:val="24"/>
          <w:lang w:eastAsia="hr-HR"/>
        </w:rPr>
        <w:t xml:space="preserve"> utvrđena prisutnost psihoaktivnih tvari (</w:t>
      </w:r>
      <w:r w:rsidRPr="00D279AE" w:rsidR="00DE2894">
        <w:rPr>
          <w:rFonts w:ascii="Arial" w:hAnsi="Arial" w:eastAsia="Times New Roman" w:cs="Arial"/>
          <w:i/>
          <w:iCs/>
          <w:color w:val="00000A"/>
          <w:sz w:val="24"/>
          <w:szCs w:val="24"/>
          <w:lang w:eastAsia="hr-HR"/>
        </w:rPr>
        <w:t>kokain i speed</w:t>
      </w:r>
      <w:r w:rsidRPr="00D279AE" w:rsidR="004975A2">
        <w:rPr>
          <w:rFonts w:ascii="Arial" w:hAnsi="Arial" w:eastAsia="Times New Roman" w:cs="Arial"/>
          <w:color w:val="00000A"/>
          <w:sz w:val="24"/>
          <w:szCs w:val="24"/>
          <w:lang w:eastAsia="hr-HR"/>
        </w:rPr>
        <w:t xml:space="preserve">). Utvrđeno je dalje da je 5. listopada </w:t>
      </w:r>
      <w:r w:rsidR="001932AB">
        <w:rPr>
          <w:rFonts w:ascii="Arial" w:hAnsi="Arial" w:eastAsia="Times New Roman" w:cs="Arial"/>
          <w:color w:val="00000A"/>
          <w:sz w:val="24"/>
          <w:szCs w:val="24"/>
          <w:lang w:eastAsia="hr-HR"/>
        </w:rPr>
        <w:t>….</w:t>
      </w:r>
      <w:r w:rsidRPr="00D279AE" w:rsidR="004975A2">
        <w:rPr>
          <w:rFonts w:ascii="Arial" w:hAnsi="Arial" w:eastAsia="Times New Roman" w:cs="Arial"/>
          <w:color w:val="00000A"/>
          <w:sz w:val="24"/>
          <w:szCs w:val="24"/>
          <w:lang w:eastAsia="hr-HR"/>
        </w:rPr>
        <w:t>. g</w:t>
      </w:r>
      <w:r w:rsidRPr="00D279AE" w:rsidR="00DE2894">
        <w:rPr>
          <w:rFonts w:ascii="Arial" w:hAnsi="Arial" w:eastAsia="Times New Roman" w:cs="Arial"/>
          <w:color w:val="00000A"/>
          <w:sz w:val="24"/>
          <w:szCs w:val="24"/>
          <w:lang w:eastAsia="hr-HR"/>
        </w:rPr>
        <w:t xml:space="preserve"> voditeljica mjere dostavila</w:t>
      </w:r>
      <w:r w:rsidRPr="00D279AE" w:rsidR="004975A2">
        <w:rPr>
          <w:rFonts w:ascii="Arial" w:hAnsi="Arial" w:eastAsia="Times New Roman" w:cs="Arial"/>
          <w:color w:val="00000A"/>
          <w:sz w:val="24"/>
          <w:szCs w:val="24"/>
          <w:lang w:eastAsia="hr-HR"/>
        </w:rPr>
        <w:t xml:space="preserve"> stručnom timu zavoda i</w:t>
      </w:r>
      <w:r w:rsidRPr="00D279AE" w:rsidR="00DE2894">
        <w:rPr>
          <w:rFonts w:ascii="Arial" w:hAnsi="Arial" w:eastAsia="Times New Roman" w:cs="Arial"/>
          <w:color w:val="00000A"/>
          <w:sz w:val="24"/>
          <w:szCs w:val="24"/>
          <w:lang w:eastAsia="hr-HR"/>
        </w:rPr>
        <w:t xml:space="preserve">zvanredno izvješće </w:t>
      </w:r>
      <w:r w:rsidRPr="00D279AE" w:rsidR="004975A2">
        <w:rPr>
          <w:rFonts w:ascii="Arial" w:hAnsi="Arial" w:eastAsia="Times New Roman" w:cs="Arial"/>
          <w:color w:val="00000A"/>
          <w:sz w:val="24"/>
          <w:szCs w:val="24"/>
          <w:lang w:eastAsia="hr-HR"/>
        </w:rPr>
        <w:t xml:space="preserve">da je </w:t>
      </w:r>
      <w:r w:rsidRPr="00D279AE" w:rsidR="00DE2894">
        <w:rPr>
          <w:rFonts w:ascii="Arial" w:hAnsi="Arial" w:eastAsia="Times New Roman" w:cs="Arial"/>
          <w:color w:val="00000A"/>
          <w:sz w:val="24"/>
          <w:szCs w:val="24"/>
          <w:lang w:eastAsia="hr-HR"/>
        </w:rPr>
        <w:t>došlo do promijenjenih okolnosti u vidu pogoršanja općenitog funkcioniranja</w:t>
      </w:r>
      <w:r w:rsidRPr="00D279AE" w:rsidR="004975A2">
        <w:rPr>
          <w:rFonts w:ascii="Arial" w:hAnsi="Arial" w:eastAsia="Times New Roman" w:cs="Arial"/>
          <w:color w:val="00000A"/>
          <w:sz w:val="24"/>
          <w:szCs w:val="24"/>
          <w:lang w:eastAsia="hr-HR"/>
        </w:rPr>
        <w:t xml:space="preserve">  majke djece i da je majka </w:t>
      </w:r>
      <w:r w:rsidRPr="00D279AE" w:rsidR="00DE2894">
        <w:rPr>
          <w:rFonts w:ascii="Arial" w:hAnsi="Arial" w:eastAsia="Times New Roman" w:cs="Arial"/>
          <w:color w:val="00000A"/>
          <w:sz w:val="24"/>
          <w:szCs w:val="24"/>
          <w:lang w:eastAsia="hr-HR"/>
        </w:rPr>
        <w:t xml:space="preserve">sklona iznošenju neistinitih informacija o razlozima izostanka mal. djece iz škole te da mjesecima ne provodi vikende s djecom sukladno sudskoj odluci, već svakodnevnu skrb o djeci prepušta svojoj majci i sestri, a </w:t>
      </w:r>
      <w:r w:rsidRPr="00D279AE" w:rsidR="004975A2">
        <w:rPr>
          <w:rFonts w:ascii="Arial" w:hAnsi="Arial" w:eastAsia="Times New Roman" w:cs="Arial"/>
          <w:color w:val="00000A"/>
          <w:sz w:val="24"/>
          <w:szCs w:val="24"/>
          <w:lang w:eastAsia="hr-HR"/>
        </w:rPr>
        <w:t xml:space="preserve">ona vrijeme provodi u izlascima,da se baka djece </w:t>
      </w:r>
      <w:r w:rsidRPr="00D279AE" w:rsidR="00DE2894">
        <w:rPr>
          <w:rFonts w:ascii="Arial" w:hAnsi="Arial" w:eastAsia="Times New Roman" w:cs="Arial"/>
          <w:color w:val="00000A"/>
          <w:sz w:val="24"/>
          <w:szCs w:val="24"/>
          <w:lang w:eastAsia="hr-HR"/>
        </w:rPr>
        <w:t>po ma</w:t>
      </w:r>
      <w:r w:rsidRPr="00D279AE" w:rsidR="004975A2">
        <w:rPr>
          <w:rFonts w:ascii="Arial" w:hAnsi="Arial" w:eastAsia="Times New Roman" w:cs="Arial"/>
          <w:color w:val="00000A"/>
          <w:sz w:val="24"/>
          <w:szCs w:val="24"/>
          <w:lang w:eastAsia="hr-HR"/>
        </w:rPr>
        <w:t xml:space="preserve">jci obratila voditeljici mjere </w:t>
      </w:r>
      <w:r w:rsidRPr="00D279AE" w:rsidR="00DE2894">
        <w:rPr>
          <w:rFonts w:ascii="Arial" w:hAnsi="Arial" w:eastAsia="Times New Roman" w:cs="Arial"/>
          <w:color w:val="00000A"/>
          <w:sz w:val="24"/>
          <w:szCs w:val="24"/>
          <w:lang w:eastAsia="hr-HR"/>
        </w:rPr>
        <w:t xml:space="preserve">navodeći </w:t>
      </w:r>
      <w:r w:rsidRPr="00D279AE" w:rsidR="00DE2894">
        <w:rPr>
          <w:rFonts w:ascii="Arial" w:hAnsi="Arial" w:eastAsia="Times New Roman" w:cs="Arial"/>
          <w:color w:val="00000A"/>
          <w:sz w:val="24"/>
          <w:szCs w:val="24"/>
          <w:lang w:eastAsia="hr-HR"/>
        </w:rPr>
        <w:lastRenderedPageBreak/>
        <w:t>ozbiljne fina</w:t>
      </w:r>
      <w:r w:rsidRPr="00D279AE" w:rsidR="004975A2">
        <w:rPr>
          <w:rFonts w:ascii="Arial" w:hAnsi="Arial" w:eastAsia="Times New Roman" w:cs="Arial"/>
          <w:color w:val="00000A"/>
          <w:sz w:val="24"/>
          <w:szCs w:val="24"/>
          <w:lang w:eastAsia="hr-HR"/>
        </w:rPr>
        <w:t xml:space="preserve">ncijske poteškoće majke djece i to </w:t>
      </w:r>
      <w:r w:rsidRPr="00D279AE" w:rsidR="00DE2894">
        <w:rPr>
          <w:rFonts w:ascii="Arial" w:hAnsi="Arial" w:eastAsia="Times New Roman" w:cs="Arial"/>
          <w:color w:val="00000A"/>
          <w:sz w:val="24"/>
          <w:szCs w:val="24"/>
          <w:lang w:eastAsia="hr-HR"/>
        </w:rPr>
        <w:t>isključenje električne energije zbog nepodmirenja duga, neposjedovanje sredstava za kupnju namirnica za prehranu mal. djece, prebacivanje izvršavanja rod</w:t>
      </w:r>
      <w:r w:rsidRPr="00D279AE" w:rsidR="004975A2">
        <w:rPr>
          <w:rFonts w:ascii="Arial" w:hAnsi="Arial" w:eastAsia="Times New Roman" w:cs="Arial"/>
          <w:color w:val="00000A"/>
          <w:sz w:val="24"/>
          <w:szCs w:val="24"/>
          <w:lang w:eastAsia="hr-HR"/>
        </w:rPr>
        <w:t xml:space="preserve">iteljskih obveza na mal. djecu. Utvrđeno je dalje </w:t>
      </w:r>
      <w:r w:rsidRPr="00D279AE" w:rsidR="003B3C01">
        <w:rPr>
          <w:rFonts w:ascii="Arial" w:hAnsi="Arial" w:eastAsia="Times New Roman" w:cs="Arial"/>
          <w:color w:val="00000A"/>
          <w:sz w:val="24"/>
          <w:szCs w:val="24"/>
          <w:lang w:eastAsia="hr-HR"/>
        </w:rPr>
        <w:t xml:space="preserve">da je stručni tim predlagatelja </w:t>
      </w:r>
      <w:r w:rsidRPr="00D279AE" w:rsidR="00DE2894">
        <w:rPr>
          <w:rFonts w:ascii="Arial" w:hAnsi="Arial" w:eastAsia="Times New Roman" w:cs="Arial"/>
          <w:color w:val="00000A"/>
          <w:sz w:val="24"/>
          <w:szCs w:val="24"/>
          <w:lang w:eastAsia="hr-HR"/>
        </w:rPr>
        <w:t xml:space="preserve"> ispunjavanjem </w:t>
      </w:r>
      <w:r w:rsidRPr="00D279AE" w:rsidR="00DE2894">
        <w:rPr>
          <w:rFonts w:ascii="Arial" w:hAnsi="Arial" w:eastAsia="Times New Roman" w:cs="Arial"/>
          <w:i/>
          <w:iCs/>
          <w:color w:val="00000A"/>
          <w:sz w:val="24"/>
          <w:szCs w:val="24"/>
          <w:lang w:eastAsia="hr-HR"/>
        </w:rPr>
        <w:t>Liste za procjenu sigurnosti djeteta</w:t>
      </w:r>
      <w:r w:rsidRPr="00D279AE" w:rsidR="003B3C01">
        <w:rPr>
          <w:rFonts w:ascii="Arial" w:hAnsi="Arial" w:eastAsia="Times New Roman" w:cs="Arial"/>
          <w:color w:val="00000A"/>
          <w:sz w:val="24"/>
          <w:szCs w:val="24"/>
          <w:lang w:eastAsia="hr-HR"/>
        </w:rPr>
        <w:t xml:space="preserve"> utvrdio da mal.</w:t>
      </w:r>
      <w:r w:rsidRPr="00D279AE" w:rsidR="00DE2894">
        <w:rPr>
          <w:rFonts w:ascii="Arial" w:hAnsi="Arial" w:eastAsia="Times New Roman" w:cs="Arial"/>
          <w:color w:val="00000A"/>
          <w:sz w:val="24"/>
          <w:szCs w:val="24"/>
          <w:lang w:eastAsia="hr-HR"/>
        </w:rPr>
        <w:t>djeca ostankom u obitelji nisu sigurna zato što postoje prijetnje sigurnosti, a zaštitne sposobnosti roditelja nisu dovoljne ili su neprikladne da zaštit</w:t>
      </w:r>
      <w:r w:rsidRPr="00D279AE" w:rsidR="003B3C01">
        <w:rPr>
          <w:rFonts w:ascii="Arial" w:hAnsi="Arial" w:eastAsia="Times New Roman" w:cs="Arial"/>
          <w:color w:val="00000A"/>
          <w:sz w:val="24"/>
          <w:szCs w:val="24"/>
          <w:lang w:eastAsia="hr-HR"/>
        </w:rPr>
        <w:t xml:space="preserve">e djecu od prijetnji sigurnosti. Dalje, </w:t>
      </w:r>
      <w:r w:rsidRPr="00D279AE" w:rsidR="00DE2894">
        <w:rPr>
          <w:rFonts w:ascii="Arial" w:hAnsi="Arial" w:eastAsia="Times New Roman" w:cs="Arial"/>
          <w:color w:val="00000A"/>
          <w:sz w:val="24"/>
          <w:szCs w:val="24"/>
          <w:lang w:eastAsia="hr-HR"/>
        </w:rPr>
        <w:t xml:space="preserve">ispunjavanjem </w:t>
      </w:r>
      <w:r w:rsidRPr="00D279AE" w:rsidR="00DE2894">
        <w:rPr>
          <w:rFonts w:ascii="Arial" w:hAnsi="Arial" w:eastAsia="Times New Roman" w:cs="Arial"/>
          <w:i/>
          <w:iCs/>
          <w:color w:val="00000A"/>
          <w:sz w:val="24"/>
          <w:szCs w:val="24"/>
          <w:lang w:eastAsia="hr-HR"/>
        </w:rPr>
        <w:t>Liste za procjenu razvojnih rizika djeteta</w:t>
      </w:r>
      <w:r w:rsidRPr="00D279AE" w:rsidR="00DE2894">
        <w:rPr>
          <w:rFonts w:ascii="Arial" w:hAnsi="Arial" w:eastAsia="Times New Roman" w:cs="Arial"/>
          <w:color w:val="00000A"/>
          <w:sz w:val="24"/>
          <w:szCs w:val="24"/>
          <w:lang w:eastAsia="hr-HR"/>
        </w:rPr>
        <w:t xml:space="preserve"> u odnosu na obiteljske okolnosti i obilježja roditelja kao čimbenika razvojnog rizika utvrđena</w:t>
      </w:r>
      <w:r w:rsidRPr="00D279AE" w:rsidR="003B3C01">
        <w:rPr>
          <w:rFonts w:ascii="Arial" w:hAnsi="Arial" w:eastAsia="Times New Roman" w:cs="Arial"/>
          <w:color w:val="00000A"/>
          <w:sz w:val="24"/>
          <w:szCs w:val="24"/>
          <w:lang w:eastAsia="hr-HR"/>
        </w:rPr>
        <w:t xml:space="preserve"> je</w:t>
      </w:r>
      <w:r w:rsidRPr="00D279AE" w:rsidR="00DE2894">
        <w:rPr>
          <w:rFonts w:ascii="Arial" w:hAnsi="Arial" w:eastAsia="Times New Roman" w:cs="Arial"/>
          <w:color w:val="00000A"/>
          <w:sz w:val="24"/>
          <w:szCs w:val="24"/>
          <w:lang w:eastAsia="hr-HR"/>
        </w:rPr>
        <w:t xml:space="preserve"> visoka razina rizika, dok je u odnosu na mal. djecu utvrđena v</w:t>
      </w:r>
      <w:r w:rsidRPr="00D279AE" w:rsidR="003B3C01">
        <w:rPr>
          <w:rFonts w:ascii="Arial" w:hAnsi="Arial" w:eastAsia="Times New Roman" w:cs="Arial"/>
          <w:color w:val="00000A"/>
          <w:sz w:val="24"/>
          <w:szCs w:val="24"/>
          <w:lang w:eastAsia="hr-HR"/>
        </w:rPr>
        <w:t xml:space="preserve">isoka razina rizika kod mal. </w:t>
      </w:r>
      <w:r w:rsidR="001932AB">
        <w:rPr>
          <w:rFonts w:ascii="Arial" w:hAnsi="Arial" w:eastAsia="Times New Roman" w:cs="Arial"/>
          <w:color w:val="00000A"/>
          <w:sz w:val="24"/>
          <w:szCs w:val="24"/>
          <w:lang w:eastAsia="hr-HR"/>
        </w:rPr>
        <w:t>M.</w:t>
      </w:r>
      <w:r w:rsidRPr="00D279AE" w:rsidR="00DE2894">
        <w:rPr>
          <w:rFonts w:ascii="Arial" w:hAnsi="Arial" w:eastAsia="Times New Roman" w:cs="Arial"/>
          <w:color w:val="00000A"/>
          <w:sz w:val="24"/>
          <w:szCs w:val="24"/>
          <w:lang w:eastAsia="hr-HR"/>
        </w:rPr>
        <w:t xml:space="preserve">, srednja razina rizika kod mal. </w:t>
      </w:r>
      <w:r w:rsidR="001932AB">
        <w:rPr>
          <w:rFonts w:ascii="Arial" w:hAnsi="Arial" w:eastAsia="Times New Roman" w:cs="Arial"/>
          <w:color w:val="00000A"/>
          <w:sz w:val="24"/>
          <w:szCs w:val="24"/>
          <w:lang w:eastAsia="hr-HR"/>
        </w:rPr>
        <w:t xml:space="preserve">L. </w:t>
      </w:r>
      <w:r w:rsidRPr="00D279AE" w:rsidR="00DE2894">
        <w:rPr>
          <w:rFonts w:ascii="Arial" w:hAnsi="Arial" w:eastAsia="Times New Roman" w:cs="Arial"/>
          <w:color w:val="00000A"/>
          <w:sz w:val="24"/>
          <w:szCs w:val="24"/>
          <w:lang w:eastAsia="hr-HR"/>
        </w:rPr>
        <w:t xml:space="preserve">te niska </w:t>
      </w:r>
      <w:r w:rsidRPr="00D279AE" w:rsidR="003B3C01">
        <w:rPr>
          <w:rFonts w:ascii="Arial" w:hAnsi="Arial" w:eastAsia="Times New Roman" w:cs="Arial"/>
          <w:color w:val="00000A"/>
          <w:sz w:val="24"/>
          <w:szCs w:val="24"/>
          <w:lang w:eastAsia="hr-HR"/>
        </w:rPr>
        <w:t xml:space="preserve">razina rizika kod mal. </w:t>
      </w:r>
      <w:r w:rsidR="001932AB">
        <w:rPr>
          <w:rFonts w:ascii="Arial" w:hAnsi="Arial" w:eastAsia="Times New Roman" w:cs="Arial"/>
          <w:color w:val="00000A"/>
          <w:sz w:val="24"/>
          <w:szCs w:val="24"/>
          <w:lang w:eastAsia="hr-HR"/>
        </w:rPr>
        <w:t>D.</w:t>
      </w:r>
      <w:r w:rsidRPr="00D279AE" w:rsidR="003B3C01">
        <w:rPr>
          <w:rFonts w:ascii="Arial" w:hAnsi="Arial" w:eastAsia="Times New Roman" w:cs="Arial"/>
          <w:color w:val="00000A"/>
          <w:sz w:val="24"/>
          <w:szCs w:val="24"/>
          <w:lang w:eastAsia="hr-HR"/>
        </w:rPr>
        <w:t xml:space="preserve">. Utvrđeno je u konačnici da je predmetnim roditeljima </w:t>
      </w:r>
      <w:r w:rsidRPr="00D279AE" w:rsidR="003B3C01">
        <w:rPr>
          <w:rFonts w:ascii="Arial" w:hAnsi="Arial" w:cs="Arial"/>
          <w:color w:val="000000"/>
          <w:sz w:val="24"/>
          <w:szCs w:val="24"/>
          <w:shd w:val="clear" w:color="auto" w:fill="FFFFFF"/>
        </w:rPr>
        <w:t xml:space="preserve"> </w:t>
      </w:r>
      <w:r w:rsidR="001932AB">
        <w:rPr>
          <w:rFonts w:ascii="Arial" w:hAnsi="Arial" w:cs="Arial"/>
          <w:color w:val="000000"/>
          <w:sz w:val="24"/>
          <w:szCs w:val="24"/>
          <w:shd w:val="clear" w:color="auto" w:fill="FFFFFF"/>
        </w:rPr>
        <w:t>…….</w:t>
      </w:r>
      <w:r w:rsidRPr="00D279AE" w:rsidR="003B3C01">
        <w:rPr>
          <w:rFonts w:ascii="Arial" w:hAnsi="Arial" w:cs="Arial"/>
          <w:color w:val="000000"/>
          <w:sz w:val="24"/>
          <w:szCs w:val="24"/>
          <w:shd w:val="clear" w:color="auto" w:fill="FFFFFF"/>
        </w:rPr>
        <w:t xml:space="preserve">. </w:t>
      </w:r>
      <w:r w:rsidRPr="00D279AE" w:rsidR="00DE2894">
        <w:rPr>
          <w:rFonts w:ascii="Arial" w:hAnsi="Arial" w:cs="Arial"/>
          <w:color w:val="000000"/>
          <w:sz w:val="24"/>
          <w:szCs w:val="24"/>
          <w:shd w:val="clear" w:color="auto" w:fill="FFFFFF"/>
        </w:rPr>
        <w:t>usmeno</w:t>
      </w:r>
      <w:r w:rsidRPr="00D279AE" w:rsidR="00DE2894">
        <w:rPr>
          <w:rFonts w:ascii="Arial" w:hAnsi="Arial" w:cs="Arial"/>
          <w:sz w:val="24"/>
          <w:szCs w:val="24"/>
          <w:shd w:val="clear" w:color="auto" w:fill="FFFFFF"/>
        </w:rPr>
        <w:t xml:space="preserve"> izrečeno </w:t>
      </w:r>
      <w:r w:rsidRPr="00D279AE" w:rsidR="00DE2894">
        <w:rPr>
          <w:rFonts w:ascii="Arial" w:hAnsi="Arial" w:cs="Arial"/>
          <w:color w:val="000000"/>
          <w:sz w:val="24"/>
          <w:szCs w:val="24"/>
          <w:shd w:val="clear" w:color="auto" w:fill="FFFFFF"/>
        </w:rPr>
        <w:t>rješenje o žurnoj mjeri izdvajanja i smještaja mal. djece izvan obitelji kod bake po majci</w:t>
      </w:r>
      <w:r w:rsidRPr="00D279AE" w:rsidR="003B3C01">
        <w:rPr>
          <w:rFonts w:ascii="Arial" w:hAnsi="Arial" w:cs="Arial"/>
          <w:color w:val="000000"/>
          <w:sz w:val="24"/>
          <w:szCs w:val="24"/>
          <w:shd w:val="clear" w:color="auto" w:fill="FFFFFF"/>
        </w:rPr>
        <w:t xml:space="preserve"> </w:t>
      </w:r>
      <w:r w:rsidRPr="00D279AE" w:rsidR="00DE2894">
        <w:rPr>
          <w:rFonts w:ascii="Arial" w:hAnsi="Arial" w:cs="Arial"/>
          <w:sz w:val="24"/>
          <w:szCs w:val="24"/>
          <w:shd w:val="clear" w:color="auto" w:fill="FFFFFF"/>
        </w:rPr>
        <w:t>sukladno odredbi</w:t>
      </w:r>
      <w:r w:rsidRPr="00D279AE" w:rsidR="003B3C01">
        <w:rPr>
          <w:rFonts w:ascii="Arial" w:hAnsi="Arial" w:cs="Arial"/>
          <w:sz w:val="24"/>
          <w:szCs w:val="24"/>
          <w:shd w:val="clear" w:color="auto" w:fill="FFFFFF"/>
        </w:rPr>
        <w:t xml:space="preserve"> članka 137. Obiteljskog zakona</w:t>
      </w:r>
      <w:r w:rsidRPr="00D279AE" w:rsidR="00E11B03">
        <w:rPr>
          <w:rFonts w:ascii="Arial" w:hAnsi="Arial" w:cs="Arial"/>
          <w:sz w:val="24"/>
          <w:szCs w:val="24"/>
          <w:shd w:val="clear" w:color="auto" w:fill="FFFFFF"/>
        </w:rPr>
        <w:t xml:space="preserve"> jer je stručni tim predlagatelja </w:t>
      </w:r>
      <w:r w:rsidRPr="00D279AE" w:rsidR="00DE2894">
        <w:rPr>
          <w:rFonts w:ascii="Arial" w:hAnsi="Arial" w:cs="Arial"/>
          <w:sz w:val="24"/>
          <w:szCs w:val="24"/>
        </w:rPr>
        <w:t>sagledavajući dosadašnje utvrđene okolnosti i procjenom ugroženosti prava i dobrobiti djeteta dobivenih</w:t>
      </w:r>
      <w:r w:rsidRPr="00D279AE" w:rsidR="00DE2894">
        <w:rPr>
          <w:rFonts w:ascii="Arial" w:hAnsi="Arial" w:cs="Arial"/>
          <w:color w:val="000000"/>
          <w:sz w:val="24"/>
          <w:szCs w:val="24"/>
        </w:rPr>
        <w:t xml:space="preserve"> </w:t>
      </w:r>
      <w:r w:rsidRPr="00D279AE" w:rsidR="00DE2894">
        <w:rPr>
          <w:rFonts w:ascii="Arial" w:hAnsi="Arial" w:cs="Arial"/>
          <w:sz w:val="24"/>
          <w:szCs w:val="24"/>
        </w:rPr>
        <w:t xml:space="preserve">ispunjavanjem </w:t>
      </w:r>
      <w:r w:rsidRPr="00D279AE" w:rsidR="00E11B03">
        <w:rPr>
          <w:rFonts w:ascii="Arial" w:hAnsi="Arial" w:cs="Arial"/>
          <w:sz w:val="24"/>
          <w:szCs w:val="24"/>
        </w:rPr>
        <w:t>navedenih Listi</w:t>
      </w:r>
      <w:r w:rsidRPr="00D279AE" w:rsidR="00DE2894">
        <w:rPr>
          <w:rFonts w:ascii="Arial" w:hAnsi="Arial" w:cs="Arial"/>
          <w:sz w:val="24"/>
          <w:szCs w:val="24"/>
        </w:rPr>
        <w:t xml:space="preserve"> mišljenja da ostankom u obitelji za</w:t>
      </w:r>
      <w:r w:rsidRPr="00D279AE" w:rsidR="00E11B03">
        <w:rPr>
          <w:rFonts w:ascii="Arial" w:hAnsi="Arial" w:cs="Arial"/>
          <w:sz w:val="24"/>
          <w:szCs w:val="24"/>
        </w:rPr>
        <w:t xml:space="preserve"> predmetnu</w:t>
      </w:r>
      <w:r w:rsidRPr="00D279AE" w:rsidR="00DE2894">
        <w:rPr>
          <w:rFonts w:ascii="Arial" w:hAnsi="Arial" w:cs="Arial"/>
          <w:sz w:val="24"/>
          <w:szCs w:val="24"/>
        </w:rPr>
        <w:t xml:space="preserve"> mal.</w:t>
      </w:r>
      <w:r w:rsidRPr="00D279AE" w:rsidR="00E11B03">
        <w:rPr>
          <w:rFonts w:ascii="Arial" w:hAnsi="Arial" w:cs="Arial"/>
          <w:sz w:val="24"/>
          <w:szCs w:val="24"/>
        </w:rPr>
        <w:t xml:space="preserve">djecu </w:t>
      </w:r>
      <w:r w:rsidRPr="00D279AE" w:rsidR="00DE2894">
        <w:rPr>
          <w:rFonts w:ascii="Arial" w:hAnsi="Arial" w:cs="Arial"/>
          <w:sz w:val="24"/>
          <w:szCs w:val="24"/>
        </w:rPr>
        <w:t>postoji opasnost za život, zdravlje i dobrobit djece koji se mogu zaštititi samo izdvajanjem djece iz neposrednog okruženja, radi zaštite njihove sigurnosti</w:t>
      </w:r>
      <w:r w:rsidRPr="00D279AE" w:rsidR="00E11B03">
        <w:rPr>
          <w:rFonts w:ascii="Arial" w:hAnsi="Arial" w:cs="Arial"/>
          <w:sz w:val="24"/>
          <w:szCs w:val="24"/>
        </w:rPr>
        <w:t>.</w:t>
      </w:r>
    </w:p>
    <w:p w:rsidRPr="00D279AE" w:rsidR="00E11B03" w:rsidP="00E11B03" w:rsidRDefault="00E11B03" w14:paraId="28B6AB1E" w14:textId="77777777">
      <w:pPr>
        <w:spacing w:after="0" w:line="240" w:lineRule="auto"/>
        <w:ind w:firstLine="720"/>
        <w:jc w:val="both"/>
        <w:rPr>
          <w:rFonts w:ascii="Arial" w:hAnsi="Arial" w:cs="Arial"/>
          <w:sz w:val="24"/>
          <w:szCs w:val="24"/>
        </w:rPr>
      </w:pPr>
    </w:p>
    <w:p w:rsidRPr="00D279AE" w:rsidR="00CC317D" w:rsidP="00CD56D8" w:rsidRDefault="00D279AE" w14:paraId="02CF7173" w14:textId="77777777">
      <w:pPr>
        <w:tabs>
          <w:tab w:val="left" w:pos="8125"/>
        </w:tabs>
        <w:jc w:val="both"/>
        <w:rPr>
          <w:rFonts w:ascii="Arial" w:hAnsi="Arial" w:cs="Arial"/>
          <w:sz w:val="24"/>
          <w:szCs w:val="24"/>
        </w:rPr>
      </w:pPr>
      <w:r w:rsidRPr="00D279AE">
        <w:rPr>
          <w:rFonts w:ascii="Arial" w:hAnsi="Arial" w:cs="Arial"/>
          <w:sz w:val="24"/>
          <w:szCs w:val="24"/>
        </w:rPr>
        <w:t xml:space="preserve">           37. </w:t>
      </w:r>
      <w:r w:rsidRPr="00D279AE" w:rsidR="001773BD">
        <w:rPr>
          <w:rFonts w:ascii="Arial" w:hAnsi="Arial" w:cs="Arial"/>
          <w:sz w:val="24"/>
          <w:szCs w:val="24"/>
        </w:rPr>
        <w:t xml:space="preserve">Sud je pri donošenju ovog rješenja dakle imao u vidu i rukovodio se, kao nastavno svemu prednje navedenom, pravilnom procjenom stručnog tima predlagatealj, da su u predmetnoj obitelji  </w:t>
      </w:r>
      <w:r w:rsidRPr="00D279AE" w:rsidR="0000023D">
        <w:rPr>
          <w:rFonts w:ascii="Arial" w:hAnsi="Arial" w:cs="Arial"/>
          <w:sz w:val="24"/>
          <w:szCs w:val="24"/>
        </w:rPr>
        <w:t>tijekom duljeg razdoblja prisutne značajne teškoće u ostvarivanju roditeljske skrbi,osobito u području osiguravanj</w:t>
      </w:r>
      <w:r w:rsidRPr="00D279AE" w:rsidR="001773BD">
        <w:rPr>
          <w:rFonts w:ascii="Arial" w:hAnsi="Arial" w:cs="Arial"/>
          <w:sz w:val="24"/>
          <w:szCs w:val="24"/>
        </w:rPr>
        <w:t>a odgovarajućeg nadzora nad mal</w:t>
      </w:r>
      <w:r w:rsidRPr="00D279AE" w:rsidR="0000023D">
        <w:rPr>
          <w:rFonts w:ascii="Arial" w:hAnsi="Arial" w:cs="Arial"/>
          <w:sz w:val="24"/>
          <w:szCs w:val="24"/>
        </w:rPr>
        <w:t xml:space="preserve"> djecom, postavljanja i</w:t>
      </w:r>
      <w:r w:rsidRPr="00D279AE" w:rsidR="005910A5">
        <w:rPr>
          <w:rFonts w:ascii="Arial" w:hAnsi="Arial" w:cs="Arial"/>
          <w:sz w:val="24"/>
          <w:szCs w:val="24"/>
        </w:rPr>
        <w:t xml:space="preserve"> </w:t>
      </w:r>
      <w:r w:rsidRPr="00D279AE" w:rsidR="0000023D">
        <w:rPr>
          <w:rFonts w:ascii="Arial" w:hAnsi="Arial" w:cs="Arial"/>
          <w:sz w:val="24"/>
          <w:szCs w:val="24"/>
        </w:rPr>
        <w:t>održavanja primjerenih odgojnih granica, praćenja njihovih školskih, razvojnih i</w:t>
      </w:r>
      <w:r w:rsidRPr="00D279AE" w:rsidR="005910A5">
        <w:rPr>
          <w:rFonts w:ascii="Arial" w:hAnsi="Arial" w:cs="Arial"/>
          <w:sz w:val="24"/>
          <w:szCs w:val="24"/>
        </w:rPr>
        <w:t xml:space="preserve"> </w:t>
      </w:r>
      <w:r w:rsidRPr="00D279AE" w:rsidR="0000023D">
        <w:rPr>
          <w:rFonts w:ascii="Arial" w:hAnsi="Arial" w:cs="Arial"/>
          <w:sz w:val="24"/>
          <w:szCs w:val="24"/>
        </w:rPr>
        <w:t>drugih potreba te osiguravanja stabilnog i</w:t>
      </w:r>
      <w:r w:rsidRPr="00D279AE" w:rsidR="001773BD">
        <w:rPr>
          <w:rFonts w:ascii="Arial" w:hAnsi="Arial" w:cs="Arial"/>
          <w:sz w:val="24"/>
          <w:szCs w:val="24"/>
        </w:rPr>
        <w:t xml:space="preserve"> sigurnog obiteljskog okruženja te da unatoč </w:t>
      </w:r>
      <w:r w:rsidRPr="00D279AE" w:rsidR="0000023D">
        <w:rPr>
          <w:rFonts w:ascii="Arial" w:hAnsi="Arial" w:cs="Arial"/>
          <w:sz w:val="24"/>
          <w:szCs w:val="24"/>
        </w:rPr>
        <w:t>dosadašnjem stručnom radu i provedenim mjerama, nisu ostvarene dostatne i trajne</w:t>
      </w:r>
      <w:r w:rsidRPr="00D279AE" w:rsidR="005910A5">
        <w:rPr>
          <w:rFonts w:ascii="Arial" w:hAnsi="Arial" w:cs="Arial"/>
          <w:sz w:val="24"/>
          <w:szCs w:val="24"/>
        </w:rPr>
        <w:t xml:space="preserve"> </w:t>
      </w:r>
      <w:r w:rsidRPr="00D279AE" w:rsidR="0000023D">
        <w:rPr>
          <w:rFonts w:ascii="Arial" w:hAnsi="Arial" w:cs="Arial"/>
          <w:sz w:val="24"/>
          <w:szCs w:val="24"/>
        </w:rPr>
        <w:t>prom</w:t>
      </w:r>
      <w:r w:rsidRPr="00D279AE" w:rsidR="001773BD">
        <w:rPr>
          <w:rFonts w:ascii="Arial" w:hAnsi="Arial" w:cs="Arial"/>
          <w:sz w:val="24"/>
          <w:szCs w:val="24"/>
        </w:rPr>
        <w:t xml:space="preserve">jene u funkcioniranju roditelja, da su kod majke djece i </w:t>
      </w:r>
      <w:r w:rsidRPr="00D279AE" w:rsidR="0000023D">
        <w:rPr>
          <w:rFonts w:ascii="Arial" w:hAnsi="Arial" w:cs="Arial"/>
          <w:sz w:val="24"/>
          <w:szCs w:val="24"/>
        </w:rPr>
        <w:t>dalje prisutne okolnosti koje</w:t>
      </w:r>
      <w:r w:rsidRPr="00D279AE" w:rsidR="005910A5">
        <w:rPr>
          <w:rFonts w:ascii="Arial" w:hAnsi="Arial" w:cs="Arial"/>
          <w:sz w:val="24"/>
          <w:szCs w:val="24"/>
        </w:rPr>
        <w:t xml:space="preserve"> </w:t>
      </w:r>
      <w:r w:rsidRPr="00D279AE" w:rsidR="0000023D">
        <w:rPr>
          <w:rFonts w:ascii="Arial" w:hAnsi="Arial" w:cs="Arial"/>
          <w:sz w:val="24"/>
          <w:szCs w:val="24"/>
        </w:rPr>
        <w:t>upućuju na značajno narušenu sposobnost stabilnog i odgovornog ostvarivanja</w:t>
      </w:r>
      <w:r w:rsidRPr="00D279AE" w:rsidR="005910A5">
        <w:rPr>
          <w:rFonts w:ascii="Arial" w:hAnsi="Arial" w:cs="Arial"/>
          <w:sz w:val="24"/>
          <w:szCs w:val="24"/>
        </w:rPr>
        <w:t xml:space="preserve"> </w:t>
      </w:r>
      <w:r w:rsidRPr="00D279AE" w:rsidR="001773BD">
        <w:rPr>
          <w:rFonts w:ascii="Arial" w:hAnsi="Arial" w:cs="Arial"/>
          <w:sz w:val="24"/>
          <w:szCs w:val="24"/>
        </w:rPr>
        <w:t>roditeljske skrbi jer posebno zabrinjavaju majčina</w:t>
      </w:r>
      <w:r w:rsidRPr="00D279AE" w:rsidR="0000023D">
        <w:rPr>
          <w:rFonts w:ascii="Arial" w:hAnsi="Arial" w:cs="Arial"/>
          <w:sz w:val="24"/>
          <w:szCs w:val="24"/>
        </w:rPr>
        <w:t xml:space="preserve"> nedosljednost i nepouzdanost u iskazima</w:t>
      </w:r>
      <w:r w:rsidRPr="00D279AE" w:rsidR="005910A5">
        <w:rPr>
          <w:rFonts w:ascii="Arial" w:hAnsi="Arial" w:cs="Arial"/>
          <w:sz w:val="24"/>
          <w:szCs w:val="24"/>
        </w:rPr>
        <w:t xml:space="preserve"> </w:t>
      </w:r>
      <w:r w:rsidRPr="00D279AE" w:rsidR="0000023D">
        <w:rPr>
          <w:rFonts w:ascii="Arial" w:hAnsi="Arial" w:cs="Arial"/>
          <w:sz w:val="24"/>
          <w:szCs w:val="24"/>
        </w:rPr>
        <w:t xml:space="preserve">vezanim uz </w:t>
      </w:r>
      <w:r w:rsidRPr="00D279AE" w:rsidR="001773BD">
        <w:rPr>
          <w:rFonts w:ascii="Arial" w:hAnsi="Arial" w:cs="Arial"/>
          <w:sz w:val="24"/>
          <w:szCs w:val="24"/>
        </w:rPr>
        <w:t>njenu konzumaciju psihoaktivnih tvari te</w:t>
      </w:r>
      <w:r w:rsidRPr="00D279AE" w:rsidR="0000023D">
        <w:rPr>
          <w:rFonts w:ascii="Arial" w:hAnsi="Arial" w:cs="Arial"/>
          <w:sz w:val="24"/>
          <w:szCs w:val="24"/>
        </w:rPr>
        <w:t xml:space="preserve"> i utvrđen pozitivan </w:t>
      </w:r>
      <w:r w:rsidRPr="00D279AE" w:rsidR="005E5187">
        <w:rPr>
          <w:rFonts w:ascii="Arial" w:hAnsi="Arial" w:cs="Arial"/>
          <w:sz w:val="24"/>
          <w:szCs w:val="24"/>
        </w:rPr>
        <w:t xml:space="preserve">prvi </w:t>
      </w:r>
      <w:r w:rsidRPr="00D279AE" w:rsidR="0000023D">
        <w:rPr>
          <w:rFonts w:ascii="Arial" w:hAnsi="Arial" w:cs="Arial"/>
          <w:sz w:val="24"/>
          <w:szCs w:val="24"/>
        </w:rPr>
        <w:t>nalaz urina na</w:t>
      </w:r>
      <w:r w:rsidRPr="00D279AE" w:rsidR="005910A5">
        <w:rPr>
          <w:rFonts w:ascii="Arial" w:hAnsi="Arial" w:cs="Arial"/>
          <w:sz w:val="24"/>
          <w:szCs w:val="24"/>
        </w:rPr>
        <w:t xml:space="preserve"> </w:t>
      </w:r>
      <w:r w:rsidRPr="00D279AE" w:rsidR="005E5187">
        <w:rPr>
          <w:rFonts w:ascii="Arial" w:hAnsi="Arial" w:cs="Arial"/>
          <w:sz w:val="24"/>
          <w:szCs w:val="24"/>
        </w:rPr>
        <w:t xml:space="preserve">kokain i amfetamin (sud ovo ističe bez obzira na to što je majka na raspravi priložila dva negativna nalaza od 7. i </w:t>
      </w:r>
      <w:r w:rsidR="001932AB">
        <w:rPr>
          <w:rFonts w:ascii="Arial" w:hAnsi="Arial" w:cs="Arial"/>
          <w:sz w:val="24"/>
          <w:szCs w:val="24"/>
        </w:rPr>
        <w:t>…..)</w:t>
      </w:r>
      <w:r w:rsidRPr="00D279AE" w:rsidR="005E5187">
        <w:rPr>
          <w:rFonts w:ascii="Arial" w:hAnsi="Arial" w:cs="Arial"/>
          <w:sz w:val="24"/>
          <w:szCs w:val="24"/>
        </w:rPr>
        <w:t xml:space="preserve"> Sud je dalje cijenio da je majka djece u vezi prvog pozitivnog nalaza  negirala i umanjivala značaj bez prepoznavanja potrebe</w:t>
      </w:r>
      <w:r w:rsidRPr="00D279AE" w:rsidR="0000023D">
        <w:rPr>
          <w:rFonts w:ascii="Arial" w:hAnsi="Arial" w:cs="Arial"/>
          <w:sz w:val="24"/>
          <w:szCs w:val="24"/>
        </w:rPr>
        <w:t xml:space="preserve"> za stručnom </w:t>
      </w:r>
      <w:r w:rsidRPr="00D279AE" w:rsidR="005E5187">
        <w:rPr>
          <w:rFonts w:ascii="Arial" w:hAnsi="Arial" w:cs="Arial"/>
          <w:sz w:val="24"/>
          <w:szCs w:val="24"/>
        </w:rPr>
        <w:t xml:space="preserve">pomoći. Po prosudbi suda u vezi toga je pravilno mišljenje stručnog tima da navedeno </w:t>
      </w:r>
      <w:r w:rsidRPr="00D279AE" w:rsidR="0000023D">
        <w:rPr>
          <w:rFonts w:ascii="Arial" w:hAnsi="Arial" w:cs="Arial"/>
          <w:sz w:val="24"/>
          <w:szCs w:val="24"/>
        </w:rPr>
        <w:t>upućuje na nedostatak dostatnog uvida</w:t>
      </w:r>
      <w:r w:rsidRPr="00D279AE" w:rsidR="00240A69">
        <w:rPr>
          <w:rFonts w:ascii="Arial" w:hAnsi="Arial" w:cs="Arial"/>
          <w:sz w:val="24"/>
          <w:szCs w:val="24"/>
        </w:rPr>
        <w:t xml:space="preserve"> majke djece</w:t>
      </w:r>
      <w:r w:rsidRPr="00D279AE" w:rsidR="0000023D">
        <w:rPr>
          <w:rFonts w:ascii="Arial" w:hAnsi="Arial" w:cs="Arial"/>
          <w:sz w:val="24"/>
          <w:szCs w:val="24"/>
        </w:rPr>
        <w:t xml:space="preserve"> u vlastito</w:t>
      </w:r>
      <w:r w:rsidRPr="00D279AE" w:rsidR="005910A5">
        <w:rPr>
          <w:rFonts w:ascii="Arial" w:hAnsi="Arial" w:cs="Arial"/>
          <w:sz w:val="24"/>
          <w:szCs w:val="24"/>
        </w:rPr>
        <w:t xml:space="preserve"> </w:t>
      </w:r>
      <w:r w:rsidRPr="00D279AE" w:rsidR="0000023D">
        <w:rPr>
          <w:rFonts w:ascii="Arial" w:hAnsi="Arial" w:cs="Arial"/>
          <w:sz w:val="24"/>
          <w:szCs w:val="24"/>
        </w:rPr>
        <w:t>funkcioniranje i moguće posljedice konzumacije psihoaktivnih tvari na sposobnost</w:t>
      </w:r>
      <w:r w:rsidRPr="00D279AE" w:rsidR="005910A5">
        <w:rPr>
          <w:rFonts w:ascii="Arial" w:hAnsi="Arial" w:cs="Arial"/>
          <w:sz w:val="24"/>
          <w:szCs w:val="24"/>
        </w:rPr>
        <w:t xml:space="preserve"> </w:t>
      </w:r>
      <w:r w:rsidRPr="00D279AE" w:rsidR="0000023D">
        <w:rPr>
          <w:rFonts w:ascii="Arial" w:hAnsi="Arial" w:cs="Arial"/>
          <w:sz w:val="24"/>
          <w:szCs w:val="24"/>
        </w:rPr>
        <w:t>adekvatnog zadov</w:t>
      </w:r>
      <w:r w:rsidRPr="00D279AE" w:rsidR="00240A69">
        <w:rPr>
          <w:rFonts w:ascii="Arial" w:hAnsi="Arial" w:cs="Arial"/>
          <w:sz w:val="24"/>
          <w:szCs w:val="24"/>
        </w:rPr>
        <w:t>oljavanja potreba i zaštite mal. djece kao i da tu z</w:t>
      </w:r>
      <w:r w:rsidRPr="00D279AE" w:rsidR="0000023D">
        <w:rPr>
          <w:rFonts w:ascii="Arial" w:hAnsi="Arial" w:cs="Arial"/>
          <w:sz w:val="24"/>
          <w:szCs w:val="24"/>
        </w:rPr>
        <w:t>abrinutost dodatno</w:t>
      </w:r>
      <w:r w:rsidRPr="00D279AE" w:rsidR="005910A5">
        <w:rPr>
          <w:rFonts w:ascii="Arial" w:hAnsi="Arial" w:cs="Arial"/>
          <w:sz w:val="24"/>
          <w:szCs w:val="24"/>
        </w:rPr>
        <w:t xml:space="preserve"> </w:t>
      </w:r>
      <w:r w:rsidRPr="00D279AE" w:rsidR="00240A69">
        <w:rPr>
          <w:rFonts w:ascii="Arial" w:hAnsi="Arial" w:cs="Arial"/>
          <w:sz w:val="24"/>
          <w:szCs w:val="24"/>
        </w:rPr>
        <w:t xml:space="preserve">potvrđuju navodi mal </w:t>
      </w:r>
      <w:r w:rsidR="001932AB">
        <w:rPr>
          <w:rFonts w:ascii="Arial" w:hAnsi="Arial" w:cs="Arial"/>
          <w:sz w:val="24"/>
          <w:szCs w:val="24"/>
        </w:rPr>
        <w:t xml:space="preserve">M. </w:t>
      </w:r>
      <w:r w:rsidRPr="00D279AE" w:rsidR="0000023D">
        <w:rPr>
          <w:rFonts w:ascii="Arial" w:hAnsi="Arial" w:cs="Arial"/>
          <w:sz w:val="24"/>
          <w:szCs w:val="24"/>
        </w:rPr>
        <w:t>da je bila izložena majčinoj konzumaciji</w:t>
      </w:r>
      <w:r w:rsidRPr="00D279AE" w:rsidR="005910A5">
        <w:rPr>
          <w:rFonts w:ascii="Arial" w:hAnsi="Arial" w:cs="Arial"/>
          <w:sz w:val="24"/>
          <w:szCs w:val="24"/>
        </w:rPr>
        <w:t xml:space="preserve"> </w:t>
      </w:r>
      <w:r w:rsidRPr="00D279AE" w:rsidR="0000023D">
        <w:rPr>
          <w:rFonts w:ascii="Arial" w:hAnsi="Arial" w:cs="Arial"/>
          <w:sz w:val="24"/>
          <w:szCs w:val="24"/>
        </w:rPr>
        <w:t>psihoaktivnih tvari te da je takvom ponašanju postala izložena u mjeri u kojoj ga</w:t>
      </w:r>
      <w:r w:rsidRPr="00D279AE" w:rsidR="005910A5">
        <w:rPr>
          <w:rFonts w:ascii="Arial" w:hAnsi="Arial" w:cs="Arial"/>
          <w:sz w:val="24"/>
          <w:szCs w:val="24"/>
        </w:rPr>
        <w:t xml:space="preserve"> </w:t>
      </w:r>
      <w:r w:rsidRPr="00D279AE" w:rsidR="0000023D">
        <w:rPr>
          <w:rFonts w:ascii="Arial" w:hAnsi="Arial" w:cs="Arial"/>
          <w:sz w:val="24"/>
          <w:szCs w:val="24"/>
        </w:rPr>
        <w:t xml:space="preserve">doživljava kao uobičajeno. </w:t>
      </w:r>
      <w:r w:rsidRPr="00D279AE" w:rsidR="00240A69">
        <w:rPr>
          <w:rFonts w:ascii="Arial" w:hAnsi="Arial" w:cs="Arial"/>
          <w:sz w:val="24"/>
          <w:szCs w:val="24"/>
        </w:rPr>
        <w:t xml:space="preserve">Sud je cijenio, kao i stručni tim zavoda , dodatno zabrinjavajućim da je majka od mal.kćeri </w:t>
      </w:r>
      <w:r w:rsidR="001932AB">
        <w:rPr>
          <w:rFonts w:ascii="Arial" w:hAnsi="Arial" w:cs="Arial"/>
          <w:sz w:val="24"/>
          <w:szCs w:val="24"/>
        </w:rPr>
        <w:t xml:space="preserve">M. </w:t>
      </w:r>
      <w:r w:rsidRPr="00D279AE" w:rsidR="00240A69">
        <w:rPr>
          <w:rFonts w:ascii="Arial" w:hAnsi="Arial" w:cs="Arial"/>
          <w:sz w:val="24"/>
          <w:szCs w:val="24"/>
        </w:rPr>
        <w:t xml:space="preserve">dala novac tražila da nabavi majci </w:t>
      </w:r>
      <w:r w:rsidRPr="00D279AE" w:rsidR="0000023D">
        <w:rPr>
          <w:rFonts w:ascii="Arial" w:hAnsi="Arial" w:cs="Arial"/>
          <w:sz w:val="24"/>
          <w:szCs w:val="24"/>
        </w:rPr>
        <w:t>speed</w:t>
      </w:r>
      <w:r w:rsidRPr="00D279AE" w:rsidR="00240A69">
        <w:rPr>
          <w:rFonts w:ascii="Arial" w:hAnsi="Arial" w:cs="Arial"/>
          <w:sz w:val="24"/>
          <w:szCs w:val="24"/>
        </w:rPr>
        <w:t xml:space="preserve">. Majčini razlozi za to dani u iskazu pred sudom su sasvim neosnovani jer očito majka nije osvijestila da je time </w:t>
      </w:r>
      <w:r w:rsidRPr="00D279AE" w:rsidR="000F3E03">
        <w:rPr>
          <w:rFonts w:ascii="Arial" w:hAnsi="Arial" w:cs="Arial"/>
          <w:sz w:val="24"/>
          <w:szCs w:val="24"/>
        </w:rPr>
        <w:t xml:space="preserve">njena </w:t>
      </w:r>
      <w:r w:rsidRPr="00D279AE" w:rsidR="00240A69">
        <w:rPr>
          <w:rFonts w:ascii="Arial" w:hAnsi="Arial" w:cs="Arial"/>
          <w:sz w:val="24"/>
          <w:szCs w:val="24"/>
        </w:rPr>
        <w:t>mal.</w:t>
      </w:r>
      <w:r w:rsidRPr="00D279AE" w:rsidR="000F3E03">
        <w:rPr>
          <w:rFonts w:ascii="Arial" w:hAnsi="Arial" w:cs="Arial"/>
          <w:sz w:val="24"/>
          <w:szCs w:val="24"/>
        </w:rPr>
        <w:t xml:space="preserve">kčer </w:t>
      </w:r>
      <w:r w:rsidR="001932AB">
        <w:rPr>
          <w:rFonts w:ascii="Arial" w:hAnsi="Arial" w:cs="Arial"/>
          <w:sz w:val="24"/>
          <w:szCs w:val="24"/>
        </w:rPr>
        <w:t xml:space="preserve">M. </w:t>
      </w:r>
      <w:r w:rsidRPr="00D279AE" w:rsidR="0000023D">
        <w:rPr>
          <w:rFonts w:ascii="Arial" w:hAnsi="Arial" w:cs="Arial"/>
          <w:sz w:val="24"/>
          <w:szCs w:val="24"/>
        </w:rPr>
        <w:t>bila izravno uključena</w:t>
      </w:r>
      <w:r w:rsidRPr="00D279AE" w:rsidR="005910A5">
        <w:rPr>
          <w:rFonts w:ascii="Arial" w:hAnsi="Arial" w:cs="Arial"/>
          <w:sz w:val="24"/>
          <w:szCs w:val="24"/>
        </w:rPr>
        <w:t xml:space="preserve"> </w:t>
      </w:r>
      <w:r w:rsidRPr="00D279AE" w:rsidR="0000023D">
        <w:rPr>
          <w:rFonts w:ascii="Arial" w:hAnsi="Arial" w:cs="Arial"/>
          <w:sz w:val="24"/>
          <w:szCs w:val="24"/>
        </w:rPr>
        <w:t>u ponašanje povezano s nabavom psiho</w:t>
      </w:r>
      <w:r w:rsidRPr="00D279AE" w:rsidR="00240A69">
        <w:rPr>
          <w:rFonts w:ascii="Arial" w:hAnsi="Arial" w:cs="Arial"/>
          <w:sz w:val="24"/>
          <w:szCs w:val="24"/>
        </w:rPr>
        <w:t>aktivne tvari za majku. Jasno je da to</w:t>
      </w:r>
      <w:r w:rsidRPr="00D279AE" w:rsidR="0000023D">
        <w:rPr>
          <w:rFonts w:ascii="Arial" w:hAnsi="Arial" w:cs="Arial"/>
          <w:sz w:val="24"/>
          <w:szCs w:val="24"/>
        </w:rPr>
        <w:t xml:space="preserve"> predstavlja</w:t>
      </w:r>
      <w:r w:rsidRPr="00D279AE" w:rsidR="005910A5">
        <w:rPr>
          <w:rFonts w:ascii="Arial" w:hAnsi="Arial" w:cs="Arial"/>
          <w:sz w:val="24"/>
          <w:szCs w:val="24"/>
        </w:rPr>
        <w:t xml:space="preserve"> </w:t>
      </w:r>
      <w:r w:rsidRPr="00D279AE" w:rsidR="0000023D">
        <w:rPr>
          <w:rFonts w:ascii="Arial" w:hAnsi="Arial" w:cs="Arial"/>
          <w:sz w:val="24"/>
          <w:szCs w:val="24"/>
        </w:rPr>
        <w:t>ozbiljno narušavanje roditeljskih granica i neprimjereno uključivanje djeteta u</w:t>
      </w:r>
      <w:r w:rsidRPr="00D279AE" w:rsidR="005910A5">
        <w:rPr>
          <w:rFonts w:ascii="Arial" w:hAnsi="Arial" w:cs="Arial"/>
          <w:sz w:val="24"/>
          <w:szCs w:val="24"/>
        </w:rPr>
        <w:t xml:space="preserve"> </w:t>
      </w:r>
      <w:r w:rsidRPr="00D279AE" w:rsidR="0000023D">
        <w:rPr>
          <w:rFonts w:ascii="Arial" w:hAnsi="Arial" w:cs="Arial"/>
          <w:sz w:val="24"/>
          <w:szCs w:val="24"/>
        </w:rPr>
        <w:t>problematiku odrasle osobe povezanu s kon</w:t>
      </w:r>
      <w:r w:rsidRPr="00D279AE" w:rsidR="00240A69">
        <w:rPr>
          <w:rFonts w:ascii="Arial" w:hAnsi="Arial" w:cs="Arial"/>
          <w:sz w:val="24"/>
          <w:szCs w:val="24"/>
        </w:rPr>
        <w:t>zumacijom psihoaktivnih tvari ,na što pravilno ukazuje stručni tim zavoda. Osim toga</w:t>
      </w:r>
      <w:r w:rsidRPr="00D279AE" w:rsidR="000F3E03">
        <w:rPr>
          <w:rFonts w:ascii="Arial" w:hAnsi="Arial" w:cs="Arial"/>
          <w:b/>
          <w:sz w:val="24"/>
          <w:szCs w:val="24"/>
        </w:rPr>
        <w:t xml:space="preserve"> </w:t>
      </w:r>
      <w:r w:rsidRPr="00D279AE" w:rsidR="000F3E03">
        <w:rPr>
          <w:rFonts w:ascii="Arial" w:hAnsi="Arial" w:cs="Arial"/>
          <w:sz w:val="24"/>
          <w:szCs w:val="24"/>
        </w:rPr>
        <w:t>sud je kao i stručni tim zavoda imao  u vidu navode mal.</w:t>
      </w:r>
      <w:r w:rsidR="001932AB">
        <w:rPr>
          <w:rFonts w:ascii="Arial" w:hAnsi="Arial" w:cs="Arial"/>
          <w:sz w:val="24"/>
          <w:szCs w:val="24"/>
        </w:rPr>
        <w:t xml:space="preserve">M. </w:t>
      </w:r>
      <w:r w:rsidRPr="00D279AE" w:rsidR="000F3E03">
        <w:rPr>
          <w:rFonts w:ascii="Arial" w:hAnsi="Arial" w:cs="Arial"/>
          <w:sz w:val="24"/>
          <w:szCs w:val="24"/>
        </w:rPr>
        <w:t xml:space="preserve">da je majka djecu </w:t>
      </w:r>
      <w:r w:rsidRPr="00D279AE" w:rsidR="0000023D">
        <w:rPr>
          <w:rFonts w:ascii="Arial" w:hAnsi="Arial" w:cs="Arial"/>
          <w:sz w:val="24"/>
          <w:szCs w:val="24"/>
        </w:rPr>
        <w:t xml:space="preserve">u </w:t>
      </w:r>
      <w:r w:rsidRPr="00D279AE" w:rsidR="0000023D">
        <w:rPr>
          <w:rFonts w:ascii="Arial" w:hAnsi="Arial" w:cs="Arial"/>
          <w:sz w:val="24"/>
          <w:szCs w:val="24"/>
        </w:rPr>
        <w:lastRenderedPageBreak/>
        <w:t xml:space="preserve">više </w:t>
      </w:r>
      <w:r w:rsidRPr="00D279AE" w:rsidR="000F3E03">
        <w:rPr>
          <w:rFonts w:ascii="Arial" w:hAnsi="Arial" w:cs="Arial"/>
          <w:sz w:val="24"/>
          <w:szCs w:val="24"/>
        </w:rPr>
        <w:t>navrata ostavljala samu u stanu i da je tada mal.</w:t>
      </w:r>
      <w:r w:rsidR="001932AB">
        <w:rPr>
          <w:rFonts w:ascii="Arial" w:hAnsi="Arial" w:cs="Arial"/>
          <w:sz w:val="24"/>
          <w:szCs w:val="24"/>
        </w:rPr>
        <w:t xml:space="preserve">M. </w:t>
      </w:r>
      <w:r w:rsidRPr="00D279AE" w:rsidR="0000023D">
        <w:rPr>
          <w:rFonts w:ascii="Arial" w:hAnsi="Arial" w:cs="Arial"/>
          <w:sz w:val="24"/>
          <w:szCs w:val="24"/>
        </w:rPr>
        <w:t>preuzimal</w:t>
      </w:r>
      <w:r w:rsidRPr="00D279AE" w:rsidR="000F3E03">
        <w:rPr>
          <w:rFonts w:ascii="Arial" w:hAnsi="Arial" w:cs="Arial"/>
          <w:sz w:val="24"/>
          <w:szCs w:val="24"/>
        </w:rPr>
        <w:t xml:space="preserve">a brigu o mlađem bratu i sestri, pa to jasno ukazuje </w:t>
      </w:r>
      <w:r w:rsidRPr="00D279AE" w:rsidR="0000023D">
        <w:rPr>
          <w:rFonts w:ascii="Arial" w:hAnsi="Arial" w:cs="Arial"/>
          <w:sz w:val="24"/>
          <w:szCs w:val="24"/>
        </w:rPr>
        <w:t xml:space="preserve"> na</w:t>
      </w:r>
      <w:r w:rsidRPr="00D279AE" w:rsidR="005910A5">
        <w:rPr>
          <w:rFonts w:ascii="Arial" w:hAnsi="Arial" w:cs="Arial"/>
          <w:sz w:val="24"/>
          <w:szCs w:val="24"/>
        </w:rPr>
        <w:t xml:space="preserve"> </w:t>
      </w:r>
      <w:r w:rsidRPr="00D279AE" w:rsidR="000F3E03">
        <w:rPr>
          <w:rFonts w:ascii="Arial" w:hAnsi="Arial" w:cs="Arial"/>
          <w:sz w:val="24"/>
          <w:szCs w:val="24"/>
        </w:rPr>
        <w:t xml:space="preserve">majčino </w:t>
      </w:r>
      <w:r w:rsidRPr="00D279AE" w:rsidR="0000023D">
        <w:rPr>
          <w:rFonts w:ascii="Arial" w:hAnsi="Arial" w:cs="Arial"/>
          <w:sz w:val="24"/>
          <w:szCs w:val="24"/>
        </w:rPr>
        <w:t>prebacivanje roditeljskih odgovornosti na mal</w:t>
      </w:r>
      <w:r w:rsidRPr="00D279AE" w:rsidR="000F3E03">
        <w:rPr>
          <w:rFonts w:ascii="Arial" w:hAnsi="Arial" w:cs="Arial"/>
          <w:sz w:val="24"/>
          <w:szCs w:val="24"/>
        </w:rPr>
        <w:t>oljetno dijete i stavljanje mal.kćeri u ulogu koja nije primjerena njeno</w:t>
      </w:r>
      <w:r w:rsidRPr="00D279AE" w:rsidR="0000023D">
        <w:rPr>
          <w:rFonts w:ascii="Arial" w:hAnsi="Arial" w:cs="Arial"/>
          <w:sz w:val="24"/>
          <w:szCs w:val="24"/>
        </w:rPr>
        <w:t xml:space="preserve">j </w:t>
      </w:r>
      <w:r w:rsidRPr="00D279AE" w:rsidR="000F3E03">
        <w:rPr>
          <w:rFonts w:ascii="Arial" w:hAnsi="Arial" w:cs="Arial"/>
          <w:sz w:val="24"/>
          <w:szCs w:val="24"/>
        </w:rPr>
        <w:t xml:space="preserve">životnoj dobi i razvojnom statusu a i činjenica da je navedena djevojčica u nekim situacijama bila ona koja je </w:t>
      </w:r>
      <w:r w:rsidRPr="00D279AE" w:rsidR="0000023D">
        <w:rPr>
          <w:rFonts w:ascii="Arial" w:hAnsi="Arial" w:cs="Arial"/>
          <w:sz w:val="24"/>
          <w:szCs w:val="24"/>
        </w:rPr>
        <w:t>organizirala ili preuzimala brigu o mlađem</w:t>
      </w:r>
      <w:r w:rsidRPr="00D279AE" w:rsidR="005910A5">
        <w:rPr>
          <w:rFonts w:ascii="Arial" w:hAnsi="Arial" w:cs="Arial"/>
          <w:sz w:val="24"/>
          <w:szCs w:val="24"/>
        </w:rPr>
        <w:t xml:space="preserve"> </w:t>
      </w:r>
      <w:r w:rsidRPr="00D279AE" w:rsidR="0000023D">
        <w:rPr>
          <w:rFonts w:ascii="Arial" w:hAnsi="Arial" w:cs="Arial"/>
          <w:sz w:val="24"/>
          <w:szCs w:val="24"/>
        </w:rPr>
        <w:t>bratu i sestri dodatno ukazuje na nedostatak odgovarajuće roditeljske dostupnosti i</w:t>
      </w:r>
      <w:r w:rsidRPr="00D279AE" w:rsidR="005910A5">
        <w:rPr>
          <w:rFonts w:ascii="Arial" w:hAnsi="Arial" w:cs="Arial"/>
          <w:sz w:val="24"/>
          <w:szCs w:val="24"/>
        </w:rPr>
        <w:t xml:space="preserve"> </w:t>
      </w:r>
      <w:r w:rsidRPr="00D279AE" w:rsidR="0000023D">
        <w:rPr>
          <w:rFonts w:ascii="Arial" w:hAnsi="Arial" w:cs="Arial"/>
          <w:sz w:val="24"/>
          <w:szCs w:val="24"/>
        </w:rPr>
        <w:t xml:space="preserve">nadzora. </w:t>
      </w:r>
      <w:r w:rsidRPr="00D279AE" w:rsidR="000F3E03">
        <w:rPr>
          <w:rFonts w:ascii="Arial" w:hAnsi="Arial" w:cs="Arial"/>
          <w:sz w:val="24"/>
          <w:szCs w:val="24"/>
        </w:rPr>
        <w:t xml:space="preserve">Dalje je sud cijenio pri donošenju odluke mišljenje stručnog tima predlagatelja da su kod predmetne majke i dalje </w:t>
      </w:r>
      <w:r w:rsidRPr="00D279AE" w:rsidR="0000023D">
        <w:rPr>
          <w:rFonts w:ascii="Arial" w:hAnsi="Arial" w:cs="Arial"/>
          <w:sz w:val="24"/>
          <w:szCs w:val="24"/>
        </w:rPr>
        <w:t>prisutne teškoće u emocionalnoj stabilnosti i regulaciji</w:t>
      </w:r>
      <w:r w:rsidRPr="00D279AE" w:rsidR="005910A5">
        <w:rPr>
          <w:rFonts w:ascii="Arial" w:hAnsi="Arial" w:cs="Arial"/>
          <w:sz w:val="24"/>
          <w:szCs w:val="24"/>
        </w:rPr>
        <w:t xml:space="preserve"> </w:t>
      </w:r>
      <w:r w:rsidRPr="00D279AE" w:rsidR="000F3E03">
        <w:rPr>
          <w:rFonts w:ascii="Arial" w:hAnsi="Arial" w:cs="Arial"/>
          <w:sz w:val="24"/>
          <w:szCs w:val="24"/>
        </w:rPr>
        <w:t>ponašanja (što je sudu bilo razvidno i neposredno iz ponašanja majke na sudskoj raspravi), neprimjereno uključivanje mal.</w:t>
      </w:r>
      <w:r w:rsidRPr="00D279AE" w:rsidR="0000023D">
        <w:rPr>
          <w:rFonts w:ascii="Arial" w:hAnsi="Arial" w:cs="Arial"/>
          <w:sz w:val="24"/>
          <w:szCs w:val="24"/>
        </w:rPr>
        <w:t xml:space="preserve"> djece u sukobe s drugim članovima obitelji,</w:t>
      </w:r>
      <w:r w:rsidRPr="00D279AE" w:rsidR="005910A5">
        <w:rPr>
          <w:rFonts w:ascii="Arial" w:hAnsi="Arial" w:cs="Arial"/>
          <w:sz w:val="24"/>
          <w:szCs w:val="24"/>
        </w:rPr>
        <w:t xml:space="preserve"> </w:t>
      </w:r>
      <w:r w:rsidRPr="00D279AE" w:rsidR="0000023D">
        <w:rPr>
          <w:rFonts w:ascii="Arial" w:hAnsi="Arial" w:cs="Arial"/>
          <w:sz w:val="24"/>
          <w:szCs w:val="24"/>
        </w:rPr>
        <w:t>prebacivan</w:t>
      </w:r>
      <w:r w:rsidRPr="00D279AE" w:rsidR="000F3E03">
        <w:rPr>
          <w:rFonts w:ascii="Arial" w:hAnsi="Arial" w:cs="Arial"/>
          <w:sz w:val="24"/>
          <w:szCs w:val="24"/>
        </w:rPr>
        <w:t>je roditeljskih odgovornosti na</w:t>
      </w:r>
      <w:r w:rsidRPr="00D279AE" w:rsidR="0000023D">
        <w:rPr>
          <w:rFonts w:ascii="Arial" w:hAnsi="Arial" w:cs="Arial"/>
          <w:sz w:val="24"/>
          <w:szCs w:val="24"/>
        </w:rPr>
        <w:t xml:space="preserve"> djecu i članove šire obitelji te učestalo</w:t>
      </w:r>
      <w:r w:rsidRPr="00D279AE" w:rsidR="005910A5">
        <w:rPr>
          <w:rFonts w:ascii="Arial" w:hAnsi="Arial" w:cs="Arial"/>
          <w:sz w:val="24"/>
          <w:szCs w:val="24"/>
        </w:rPr>
        <w:t xml:space="preserve"> </w:t>
      </w:r>
      <w:r w:rsidRPr="00D279AE" w:rsidR="0000023D">
        <w:rPr>
          <w:rFonts w:ascii="Arial" w:hAnsi="Arial" w:cs="Arial"/>
          <w:sz w:val="24"/>
          <w:szCs w:val="24"/>
        </w:rPr>
        <w:t>prepuštanje svakodnevne skrbi o djeci drugima</w:t>
      </w:r>
      <w:r w:rsidRPr="00D279AE" w:rsidR="00BD5DB8">
        <w:rPr>
          <w:rFonts w:ascii="Arial" w:hAnsi="Arial" w:cs="Arial"/>
          <w:sz w:val="24"/>
          <w:szCs w:val="24"/>
        </w:rPr>
        <w:t>. Utvrđeno je i da su mal.djeca pri tome</w:t>
      </w:r>
      <w:r w:rsidRPr="00D279AE" w:rsidR="0000023D">
        <w:rPr>
          <w:rFonts w:ascii="Arial" w:hAnsi="Arial" w:cs="Arial"/>
          <w:b/>
          <w:sz w:val="24"/>
          <w:szCs w:val="24"/>
        </w:rPr>
        <w:t xml:space="preserve"> </w:t>
      </w:r>
      <w:r w:rsidRPr="00D279AE" w:rsidR="0000023D">
        <w:rPr>
          <w:rFonts w:ascii="Arial" w:hAnsi="Arial" w:cs="Arial"/>
          <w:sz w:val="24"/>
          <w:szCs w:val="24"/>
        </w:rPr>
        <w:t>izložena</w:t>
      </w:r>
      <w:r w:rsidRPr="00D279AE" w:rsidR="005910A5">
        <w:rPr>
          <w:rFonts w:ascii="Arial" w:hAnsi="Arial" w:cs="Arial"/>
          <w:sz w:val="24"/>
          <w:szCs w:val="24"/>
        </w:rPr>
        <w:t xml:space="preserve"> </w:t>
      </w:r>
      <w:r w:rsidRPr="00D279AE" w:rsidR="0000023D">
        <w:rPr>
          <w:rFonts w:ascii="Arial" w:hAnsi="Arial" w:cs="Arial"/>
          <w:sz w:val="24"/>
          <w:szCs w:val="24"/>
        </w:rPr>
        <w:t>sadržajima, ponašanjima i obiteljskim okolnostima koje nisu primjerene njihovoj dobi,</w:t>
      </w:r>
      <w:r w:rsidRPr="00D279AE" w:rsidR="005910A5">
        <w:rPr>
          <w:rFonts w:ascii="Arial" w:hAnsi="Arial" w:cs="Arial"/>
          <w:sz w:val="24"/>
          <w:szCs w:val="24"/>
        </w:rPr>
        <w:t xml:space="preserve"> </w:t>
      </w:r>
      <w:r w:rsidRPr="00D279AE" w:rsidR="0000023D">
        <w:rPr>
          <w:rFonts w:ascii="Arial" w:hAnsi="Arial" w:cs="Arial"/>
          <w:sz w:val="24"/>
          <w:szCs w:val="24"/>
        </w:rPr>
        <w:t>uključujući majčine teškoće povezane s konzumacijom psihoaktivnih tvari, nestabilne</w:t>
      </w:r>
      <w:r w:rsidRPr="00D279AE" w:rsidR="005910A5">
        <w:rPr>
          <w:rFonts w:ascii="Arial" w:hAnsi="Arial" w:cs="Arial"/>
          <w:sz w:val="24"/>
          <w:szCs w:val="24"/>
        </w:rPr>
        <w:t xml:space="preserve"> </w:t>
      </w:r>
      <w:r w:rsidRPr="00D279AE" w:rsidR="0000023D">
        <w:rPr>
          <w:rFonts w:ascii="Arial" w:hAnsi="Arial" w:cs="Arial"/>
          <w:sz w:val="24"/>
          <w:szCs w:val="24"/>
        </w:rPr>
        <w:t>međuljudske odnose te situacije konflikta i naruše</w:t>
      </w:r>
      <w:r w:rsidRPr="00D279AE" w:rsidR="00BD5DB8">
        <w:rPr>
          <w:rFonts w:ascii="Arial" w:hAnsi="Arial" w:cs="Arial"/>
          <w:sz w:val="24"/>
          <w:szCs w:val="24"/>
        </w:rPr>
        <w:t xml:space="preserve">nih odnosa unutar šire obitelji a na što je sve ukazao stručni tim u mišljenju od </w:t>
      </w:r>
      <w:r w:rsidR="001932AB">
        <w:rPr>
          <w:rFonts w:ascii="Arial" w:hAnsi="Arial" w:cs="Arial"/>
          <w:sz w:val="24"/>
          <w:szCs w:val="24"/>
        </w:rPr>
        <w:t>………</w:t>
      </w:r>
      <w:r w:rsidRPr="00D279AE" w:rsidR="00BD5DB8">
        <w:rPr>
          <w:rFonts w:ascii="Arial" w:hAnsi="Arial" w:cs="Arial"/>
          <w:sz w:val="24"/>
          <w:szCs w:val="24"/>
        </w:rPr>
        <w:t xml:space="preserve"> pa se cijeni i da posebno zabrinjava utvrđenje da mal</w:t>
      </w:r>
      <w:r w:rsidRPr="00D279AE" w:rsidR="0000023D">
        <w:rPr>
          <w:rFonts w:ascii="Arial" w:hAnsi="Arial" w:cs="Arial"/>
          <w:sz w:val="24"/>
          <w:szCs w:val="24"/>
        </w:rPr>
        <w:t xml:space="preserve"> djec</w:t>
      </w:r>
      <w:r w:rsidRPr="00D279AE" w:rsidR="00BD5DB8">
        <w:rPr>
          <w:rFonts w:ascii="Arial" w:hAnsi="Arial" w:cs="Arial"/>
          <w:sz w:val="24"/>
          <w:szCs w:val="24"/>
        </w:rPr>
        <w:t xml:space="preserve">a, prema raspoloživim podacima, </w:t>
      </w:r>
      <w:r w:rsidRPr="00D279AE" w:rsidR="0000023D">
        <w:rPr>
          <w:rFonts w:ascii="Arial" w:hAnsi="Arial" w:cs="Arial"/>
          <w:sz w:val="24"/>
          <w:szCs w:val="24"/>
        </w:rPr>
        <w:t>ne</w:t>
      </w:r>
      <w:r w:rsidRPr="00D279AE" w:rsidR="005910A5">
        <w:rPr>
          <w:rFonts w:ascii="Arial" w:hAnsi="Arial" w:cs="Arial"/>
          <w:sz w:val="24"/>
          <w:szCs w:val="24"/>
        </w:rPr>
        <w:t xml:space="preserve"> </w:t>
      </w:r>
      <w:r w:rsidRPr="00D279AE" w:rsidR="0000023D">
        <w:rPr>
          <w:rFonts w:ascii="Arial" w:hAnsi="Arial" w:cs="Arial"/>
          <w:sz w:val="24"/>
          <w:szCs w:val="24"/>
        </w:rPr>
        <w:t xml:space="preserve">predstavljaju samo pasivne svjedoke teškoća majčinog funkcioniranja, već </w:t>
      </w:r>
      <w:r w:rsidRPr="00D279AE" w:rsidR="00BD5DB8">
        <w:rPr>
          <w:rFonts w:ascii="Arial" w:hAnsi="Arial" w:cs="Arial"/>
          <w:sz w:val="24"/>
          <w:szCs w:val="24"/>
        </w:rPr>
        <w:t xml:space="preserve">da su se </w:t>
      </w:r>
      <w:r w:rsidRPr="00D279AE" w:rsidR="0000023D">
        <w:rPr>
          <w:rFonts w:ascii="Arial" w:hAnsi="Arial" w:cs="Arial"/>
          <w:sz w:val="24"/>
          <w:szCs w:val="24"/>
        </w:rPr>
        <w:t>u</w:t>
      </w:r>
      <w:r w:rsidRPr="00D279AE" w:rsidR="005910A5">
        <w:rPr>
          <w:rFonts w:ascii="Arial" w:hAnsi="Arial" w:cs="Arial"/>
          <w:sz w:val="24"/>
          <w:szCs w:val="24"/>
        </w:rPr>
        <w:t xml:space="preserve"> </w:t>
      </w:r>
      <w:r w:rsidRPr="00D279AE" w:rsidR="0000023D">
        <w:rPr>
          <w:rFonts w:ascii="Arial" w:hAnsi="Arial" w:cs="Arial"/>
          <w:sz w:val="24"/>
          <w:szCs w:val="24"/>
        </w:rPr>
        <w:t>pojedin</w:t>
      </w:r>
      <w:r w:rsidRPr="00D279AE" w:rsidR="00BD5DB8">
        <w:rPr>
          <w:rFonts w:ascii="Arial" w:hAnsi="Arial" w:cs="Arial"/>
          <w:sz w:val="24"/>
          <w:szCs w:val="24"/>
        </w:rPr>
        <w:t>im situacijama aktivno uključivali</w:t>
      </w:r>
      <w:r w:rsidRPr="00D279AE" w:rsidR="0000023D">
        <w:rPr>
          <w:rFonts w:ascii="Arial" w:hAnsi="Arial" w:cs="Arial"/>
          <w:sz w:val="24"/>
          <w:szCs w:val="24"/>
        </w:rPr>
        <w:t xml:space="preserve"> u rješavanje problema odraslih i preuzimaju</w:t>
      </w:r>
      <w:r w:rsidRPr="00D279AE" w:rsidR="005910A5">
        <w:rPr>
          <w:rFonts w:ascii="Arial" w:hAnsi="Arial" w:cs="Arial"/>
          <w:sz w:val="24"/>
          <w:szCs w:val="24"/>
        </w:rPr>
        <w:t xml:space="preserve"> </w:t>
      </w:r>
      <w:r w:rsidRPr="00D279AE" w:rsidR="0000023D">
        <w:rPr>
          <w:rFonts w:ascii="Arial" w:hAnsi="Arial" w:cs="Arial"/>
          <w:sz w:val="24"/>
          <w:szCs w:val="24"/>
        </w:rPr>
        <w:t>odgovor</w:t>
      </w:r>
      <w:r w:rsidRPr="00D279AE" w:rsidR="00BD5DB8">
        <w:rPr>
          <w:rFonts w:ascii="Arial" w:hAnsi="Arial" w:cs="Arial"/>
          <w:sz w:val="24"/>
          <w:szCs w:val="24"/>
        </w:rPr>
        <w:t xml:space="preserve">nosti koje pripadaju roditelju. Pravilnim sud drži mišljenje stručnog tima da se time mal.djeca </w:t>
      </w:r>
      <w:r w:rsidRPr="00D279AE" w:rsidR="0000023D">
        <w:rPr>
          <w:rFonts w:ascii="Arial" w:hAnsi="Arial" w:cs="Arial"/>
          <w:sz w:val="24"/>
          <w:szCs w:val="24"/>
        </w:rPr>
        <w:t xml:space="preserve"> emocionalno i funkcionalno</w:t>
      </w:r>
      <w:r w:rsidRPr="00D279AE" w:rsidR="005910A5">
        <w:rPr>
          <w:rFonts w:ascii="Arial" w:hAnsi="Arial" w:cs="Arial"/>
          <w:sz w:val="24"/>
          <w:szCs w:val="24"/>
        </w:rPr>
        <w:t xml:space="preserve"> </w:t>
      </w:r>
      <w:r w:rsidRPr="00D279AE" w:rsidR="0000023D">
        <w:rPr>
          <w:rFonts w:ascii="Arial" w:hAnsi="Arial" w:cs="Arial"/>
          <w:sz w:val="24"/>
          <w:szCs w:val="24"/>
        </w:rPr>
        <w:t>opterećuju te se narušavaju primjerene obiteljske uloge i granice.</w:t>
      </w:r>
      <w:r w:rsidRPr="00D279AE" w:rsidR="00BD5DB8">
        <w:rPr>
          <w:rFonts w:ascii="Arial" w:hAnsi="Arial" w:cs="Arial"/>
          <w:sz w:val="24"/>
          <w:szCs w:val="24"/>
        </w:rPr>
        <w:t xml:space="preserve"> Stručni tim predlagatelja je dalje imao u vidu i podatke</w:t>
      </w:r>
      <w:r w:rsidRPr="00D279AE" w:rsidR="005910A5">
        <w:rPr>
          <w:rFonts w:ascii="Arial" w:hAnsi="Arial" w:cs="Arial"/>
          <w:sz w:val="24"/>
          <w:szCs w:val="24"/>
        </w:rPr>
        <w:t xml:space="preserve"> </w:t>
      </w:r>
      <w:r w:rsidRPr="00D279AE" w:rsidR="00BD5DB8">
        <w:rPr>
          <w:rFonts w:ascii="Arial" w:hAnsi="Arial" w:cs="Arial"/>
          <w:sz w:val="24"/>
          <w:szCs w:val="24"/>
        </w:rPr>
        <w:t xml:space="preserve">dobivene </w:t>
      </w:r>
      <w:r w:rsidRPr="00D279AE" w:rsidR="0000023D">
        <w:rPr>
          <w:rFonts w:ascii="Arial" w:hAnsi="Arial" w:cs="Arial"/>
          <w:sz w:val="24"/>
          <w:szCs w:val="24"/>
        </w:rPr>
        <w:t>od bake</w:t>
      </w:r>
      <w:r w:rsidRPr="00D279AE" w:rsidR="00BD5DB8">
        <w:rPr>
          <w:rFonts w:ascii="Arial" w:hAnsi="Arial" w:cs="Arial"/>
          <w:sz w:val="24"/>
          <w:szCs w:val="24"/>
        </w:rPr>
        <w:t xml:space="preserve"> djece po majci koji </w:t>
      </w:r>
      <w:r w:rsidRPr="00D279AE" w:rsidR="0000023D">
        <w:rPr>
          <w:rFonts w:ascii="Arial" w:hAnsi="Arial" w:cs="Arial"/>
          <w:sz w:val="24"/>
          <w:szCs w:val="24"/>
        </w:rPr>
        <w:t xml:space="preserve">ukazuju na teškoće majke </w:t>
      </w:r>
      <w:r w:rsidRPr="00D279AE" w:rsidR="00BD5DB8">
        <w:rPr>
          <w:rFonts w:ascii="Arial" w:hAnsi="Arial" w:cs="Arial"/>
          <w:sz w:val="24"/>
          <w:szCs w:val="24"/>
        </w:rPr>
        <w:t xml:space="preserve">djece </w:t>
      </w:r>
      <w:r w:rsidRPr="00D279AE" w:rsidR="0000023D">
        <w:rPr>
          <w:rFonts w:ascii="Arial" w:hAnsi="Arial" w:cs="Arial"/>
          <w:sz w:val="24"/>
          <w:szCs w:val="24"/>
        </w:rPr>
        <w:t>u osiguravanju osnovnih životnih</w:t>
      </w:r>
      <w:r w:rsidRPr="00D279AE" w:rsidR="005910A5">
        <w:rPr>
          <w:rFonts w:ascii="Arial" w:hAnsi="Arial" w:cs="Arial"/>
          <w:sz w:val="24"/>
          <w:szCs w:val="24"/>
        </w:rPr>
        <w:t xml:space="preserve"> </w:t>
      </w:r>
      <w:r w:rsidRPr="00D279AE" w:rsidR="00BD5DB8">
        <w:rPr>
          <w:rFonts w:ascii="Arial" w:hAnsi="Arial" w:cs="Arial"/>
          <w:sz w:val="24"/>
          <w:szCs w:val="24"/>
        </w:rPr>
        <w:t xml:space="preserve">potreba te na majčino </w:t>
      </w:r>
      <w:r w:rsidRPr="00D279AE" w:rsidR="0000023D">
        <w:rPr>
          <w:rFonts w:ascii="Arial" w:hAnsi="Arial" w:cs="Arial"/>
          <w:sz w:val="24"/>
          <w:szCs w:val="24"/>
        </w:rPr>
        <w:t>učestalo obr</w:t>
      </w:r>
      <w:r w:rsidRPr="00D279AE" w:rsidR="00BD5DB8">
        <w:rPr>
          <w:rFonts w:ascii="Arial" w:hAnsi="Arial" w:cs="Arial"/>
          <w:sz w:val="24"/>
          <w:szCs w:val="24"/>
        </w:rPr>
        <w:t xml:space="preserve">aćanje za novčanu pomoć i hranu, makar je predmetna majka sudu u iskazu tvrdila da nije u ozbiljnim financijskim poteškoćama. Sud ističe i to da </w:t>
      </w:r>
      <w:r w:rsidRPr="00D279AE" w:rsidR="00CD56D8">
        <w:rPr>
          <w:rFonts w:ascii="Arial" w:hAnsi="Arial" w:cs="Arial"/>
          <w:sz w:val="24"/>
          <w:szCs w:val="24"/>
        </w:rPr>
        <w:t xml:space="preserve">samo </w:t>
      </w:r>
      <w:r w:rsidRPr="00D279AE" w:rsidR="00BD5DB8">
        <w:rPr>
          <w:rFonts w:ascii="Arial" w:hAnsi="Arial" w:cs="Arial"/>
          <w:sz w:val="24"/>
          <w:szCs w:val="24"/>
        </w:rPr>
        <w:t xml:space="preserve">financijske neprilike nisu nikad razlog za izdvajanje djeteta iz obitelji. </w:t>
      </w:r>
      <w:r w:rsidRPr="00D279AE" w:rsidR="0000023D">
        <w:rPr>
          <w:rFonts w:ascii="Arial" w:hAnsi="Arial" w:cs="Arial"/>
          <w:sz w:val="24"/>
          <w:szCs w:val="24"/>
        </w:rPr>
        <w:t xml:space="preserve"> </w:t>
      </w:r>
      <w:r w:rsidRPr="00D279AE" w:rsidR="00CD56D8">
        <w:rPr>
          <w:rFonts w:ascii="Arial" w:hAnsi="Arial" w:cs="Arial"/>
          <w:sz w:val="24"/>
          <w:szCs w:val="24"/>
        </w:rPr>
        <w:t xml:space="preserve">Što se tiče oca mal.djece sud je cijenio da je aktualno nema </w:t>
      </w:r>
      <w:r w:rsidRPr="00D279AE" w:rsidR="0000023D">
        <w:rPr>
          <w:rFonts w:ascii="Arial" w:hAnsi="Arial" w:cs="Arial"/>
          <w:sz w:val="24"/>
          <w:szCs w:val="24"/>
        </w:rPr>
        <w:t>odgovarajuće, odnosno osnovne stambene uvjete potrebne za</w:t>
      </w:r>
      <w:r w:rsidRPr="00D279AE" w:rsidR="005910A5">
        <w:rPr>
          <w:rFonts w:ascii="Arial" w:hAnsi="Arial" w:cs="Arial"/>
          <w:sz w:val="24"/>
          <w:szCs w:val="24"/>
        </w:rPr>
        <w:t xml:space="preserve"> </w:t>
      </w:r>
      <w:r w:rsidRPr="00D279AE" w:rsidR="0000023D">
        <w:rPr>
          <w:rFonts w:ascii="Arial" w:hAnsi="Arial" w:cs="Arial"/>
          <w:sz w:val="24"/>
          <w:szCs w:val="24"/>
        </w:rPr>
        <w:t>preu</w:t>
      </w:r>
      <w:r w:rsidRPr="00D279AE" w:rsidR="00CD56D8">
        <w:rPr>
          <w:rFonts w:ascii="Arial" w:hAnsi="Arial" w:cs="Arial"/>
          <w:sz w:val="24"/>
          <w:szCs w:val="24"/>
        </w:rPr>
        <w:t>zimanje svakodnevne skrbi o mal</w:t>
      </w:r>
      <w:r w:rsidRPr="00D279AE" w:rsidR="0000023D">
        <w:rPr>
          <w:rFonts w:ascii="Arial" w:hAnsi="Arial" w:cs="Arial"/>
          <w:sz w:val="24"/>
          <w:szCs w:val="24"/>
        </w:rPr>
        <w:t xml:space="preserve"> djeci. </w:t>
      </w:r>
      <w:r w:rsidRPr="00D279AE" w:rsidR="00CD56D8">
        <w:rPr>
          <w:rFonts w:ascii="Arial" w:hAnsi="Arial" w:cs="Arial"/>
          <w:sz w:val="24"/>
          <w:szCs w:val="24"/>
        </w:rPr>
        <w:t>Stoga po prihvaćenom mišljenju stručnog tima zavoda to p</w:t>
      </w:r>
      <w:r w:rsidRPr="00D279AE" w:rsidR="0000023D">
        <w:rPr>
          <w:rFonts w:ascii="Arial" w:hAnsi="Arial" w:cs="Arial"/>
          <w:sz w:val="24"/>
          <w:szCs w:val="24"/>
        </w:rPr>
        <w:t>redstavlja objektivno</w:t>
      </w:r>
      <w:r w:rsidRPr="00D279AE" w:rsidR="005910A5">
        <w:rPr>
          <w:rFonts w:ascii="Arial" w:hAnsi="Arial" w:cs="Arial"/>
          <w:sz w:val="24"/>
          <w:szCs w:val="24"/>
        </w:rPr>
        <w:t xml:space="preserve"> </w:t>
      </w:r>
      <w:r w:rsidRPr="00D279AE" w:rsidR="00CD56D8">
        <w:rPr>
          <w:rFonts w:ascii="Arial" w:hAnsi="Arial" w:cs="Arial"/>
          <w:sz w:val="24"/>
          <w:szCs w:val="24"/>
        </w:rPr>
        <w:t xml:space="preserve">ograničenje očevih </w:t>
      </w:r>
      <w:r w:rsidRPr="00D279AE" w:rsidR="0000023D">
        <w:rPr>
          <w:rFonts w:ascii="Arial" w:hAnsi="Arial" w:cs="Arial"/>
          <w:sz w:val="24"/>
          <w:szCs w:val="24"/>
        </w:rPr>
        <w:t>trenutačnih mogućnosti za osiguravanje neposredne svakodnevne</w:t>
      </w:r>
      <w:r w:rsidRPr="00D279AE" w:rsidR="005910A5">
        <w:rPr>
          <w:rFonts w:ascii="Arial" w:hAnsi="Arial" w:cs="Arial"/>
          <w:sz w:val="24"/>
          <w:szCs w:val="24"/>
        </w:rPr>
        <w:t xml:space="preserve"> </w:t>
      </w:r>
      <w:r w:rsidRPr="00D279AE" w:rsidR="0000023D">
        <w:rPr>
          <w:rFonts w:ascii="Arial" w:hAnsi="Arial" w:cs="Arial"/>
          <w:sz w:val="24"/>
          <w:szCs w:val="24"/>
        </w:rPr>
        <w:t>skrbi, neovis</w:t>
      </w:r>
      <w:r w:rsidRPr="00D279AE" w:rsidR="00CD56D8">
        <w:rPr>
          <w:rFonts w:ascii="Arial" w:hAnsi="Arial" w:cs="Arial"/>
          <w:sz w:val="24"/>
          <w:szCs w:val="24"/>
        </w:rPr>
        <w:t xml:space="preserve">no o očevoj </w:t>
      </w:r>
      <w:r w:rsidRPr="00D279AE" w:rsidR="0000023D">
        <w:rPr>
          <w:rFonts w:ascii="Arial" w:hAnsi="Arial" w:cs="Arial"/>
          <w:sz w:val="24"/>
          <w:szCs w:val="24"/>
        </w:rPr>
        <w:t>iskazanoj spremnosti za ostvarivanje kontakta i većem</w:t>
      </w:r>
      <w:r w:rsidRPr="00D279AE" w:rsidR="005910A5">
        <w:rPr>
          <w:rFonts w:ascii="Arial" w:hAnsi="Arial" w:cs="Arial"/>
          <w:sz w:val="24"/>
          <w:szCs w:val="24"/>
        </w:rPr>
        <w:t xml:space="preserve"> </w:t>
      </w:r>
      <w:r w:rsidRPr="00D279AE" w:rsidR="00CD56D8">
        <w:rPr>
          <w:rFonts w:ascii="Arial" w:hAnsi="Arial" w:cs="Arial"/>
          <w:sz w:val="24"/>
          <w:szCs w:val="24"/>
        </w:rPr>
        <w:t>uključivanju u život mal.</w:t>
      </w:r>
      <w:r w:rsidRPr="00D279AE" w:rsidR="0000023D">
        <w:rPr>
          <w:rFonts w:ascii="Arial" w:hAnsi="Arial" w:cs="Arial"/>
          <w:sz w:val="24"/>
          <w:szCs w:val="24"/>
        </w:rPr>
        <w:t>djece</w:t>
      </w:r>
      <w:r w:rsidRPr="00D279AE" w:rsidR="00CD56D8">
        <w:rPr>
          <w:rFonts w:ascii="Arial" w:hAnsi="Arial" w:cs="Arial"/>
          <w:sz w:val="24"/>
          <w:szCs w:val="24"/>
        </w:rPr>
        <w:t>.</w:t>
      </w:r>
      <w:r w:rsidRPr="00D279AE" w:rsidR="005910A5">
        <w:rPr>
          <w:rFonts w:ascii="Arial" w:hAnsi="Arial" w:cs="Arial"/>
          <w:b/>
          <w:sz w:val="24"/>
          <w:szCs w:val="24"/>
        </w:rPr>
        <w:t xml:space="preserve">               </w:t>
      </w:r>
    </w:p>
    <w:p w:rsidRPr="00D279AE" w:rsidR="000F3164" w:rsidP="00CC317D" w:rsidRDefault="00D279AE" w14:paraId="6B3FEA31" w14:textId="77777777">
      <w:pPr>
        <w:pStyle w:val="Bezproreda"/>
        <w:ind w:firstLine="708"/>
        <w:jc w:val="both"/>
        <w:rPr>
          <w:rFonts w:cs="Arial"/>
          <w:color w:val="000000"/>
          <w:szCs w:val="24"/>
        </w:rPr>
      </w:pPr>
      <w:r w:rsidRPr="00D279AE">
        <w:rPr>
          <w:rFonts w:cs="Arial"/>
          <w:color w:val="000000"/>
          <w:szCs w:val="24"/>
        </w:rPr>
        <w:t xml:space="preserve">38. </w:t>
      </w:r>
      <w:r w:rsidRPr="00D279AE" w:rsidR="00CC317D">
        <w:rPr>
          <w:rFonts w:cs="Arial"/>
          <w:color w:val="000000"/>
          <w:szCs w:val="24"/>
        </w:rPr>
        <w:t xml:space="preserve">Stoga je ovaj sud </w:t>
      </w:r>
      <w:r w:rsidRPr="00D279AE" w:rsidR="00CC317D">
        <w:rPr>
          <w:rFonts w:cs="Arial"/>
          <w:iCs/>
          <w:color w:val="000000"/>
          <w:szCs w:val="24"/>
        </w:rPr>
        <w:t xml:space="preserve">nastavno svemu navedenom pozivom na </w:t>
      </w:r>
      <w:r w:rsidRPr="00D279AE" w:rsidR="00CC317D">
        <w:rPr>
          <w:rFonts w:cs="Arial"/>
          <w:color w:val="000000"/>
          <w:szCs w:val="24"/>
        </w:rPr>
        <w:t xml:space="preserve"> ispunjenje uvjeta iz čl. 150. st. 1. i</w:t>
      </w:r>
      <w:r w:rsidRPr="00D279AE" w:rsidR="00CD56D8">
        <w:rPr>
          <w:rFonts w:cs="Arial"/>
          <w:color w:val="000000"/>
          <w:szCs w:val="24"/>
        </w:rPr>
        <w:t xml:space="preserve"> čl. 151. Obiteljskog zakona (NN</w:t>
      </w:r>
      <w:r w:rsidRPr="00D279AE" w:rsidR="00CC317D">
        <w:rPr>
          <w:rFonts w:cs="Arial"/>
          <w:color w:val="000000"/>
          <w:szCs w:val="24"/>
        </w:rPr>
        <w:t xml:space="preserve"> 103/1</w:t>
      </w:r>
      <w:r w:rsidRPr="00D279AE" w:rsidR="000F3164">
        <w:rPr>
          <w:rFonts w:cs="Arial"/>
          <w:color w:val="000000"/>
          <w:szCs w:val="24"/>
        </w:rPr>
        <w:t>5, 98/19,</w:t>
      </w:r>
      <w:r w:rsidRPr="00D279AE" w:rsidR="00CD56D8">
        <w:rPr>
          <w:rFonts w:cs="Arial"/>
          <w:szCs w:val="24"/>
        </w:rPr>
        <w:t xml:space="preserve"> 47/20, 49/23, 156/23)</w:t>
      </w:r>
      <w:r w:rsidRPr="00D279AE" w:rsidR="000F3164">
        <w:rPr>
          <w:rFonts w:cs="Arial"/>
          <w:color w:val="000000"/>
          <w:szCs w:val="24"/>
        </w:rPr>
        <w:t xml:space="preserve"> </w:t>
      </w:r>
      <w:r w:rsidRPr="00D279AE" w:rsidR="00CC317D">
        <w:rPr>
          <w:rFonts w:cs="Arial"/>
          <w:color w:val="000000"/>
          <w:szCs w:val="24"/>
        </w:rPr>
        <w:t>odlučio na način kao u točki I izreke ovog rješenja, imajući pri tome u vidu i mišlje</w:t>
      </w:r>
      <w:r w:rsidRPr="00D279AE" w:rsidR="000F3164">
        <w:rPr>
          <w:rFonts w:cs="Arial"/>
          <w:color w:val="000000"/>
          <w:szCs w:val="24"/>
        </w:rPr>
        <w:t>nje posebne skrbnice mal.djece</w:t>
      </w:r>
      <w:r w:rsidRPr="00D279AE" w:rsidR="00CC317D">
        <w:rPr>
          <w:rFonts w:cs="Arial"/>
          <w:color w:val="000000"/>
          <w:szCs w:val="24"/>
        </w:rPr>
        <w:t xml:space="preserve"> koja je suglasna s prijedlogom predlagatelja</w:t>
      </w:r>
      <w:r w:rsidRPr="00D279AE" w:rsidR="000F3164">
        <w:rPr>
          <w:rFonts w:cs="Arial"/>
          <w:color w:val="000000"/>
          <w:szCs w:val="24"/>
        </w:rPr>
        <w:t>, da su s prijedlogom predlagatelja za izricanje predložene mjere privremenog povjeravanja mal.djece drugoj osobi suglasni i predmetni roditelji i baka mal.djece</w:t>
      </w:r>
    </w:p>
    <w:p w:rsidRPr="00D279AE" w:rsidR="000F3164" w:rsidP="000F3164" w:rsidRDefault="000F3164" w14:paraId="0E085A75" w14:textId="77777777">
      <w:pPr>
        <w:pStyle w:val="Bezproreda"/>
        <w:jc w:val="both"/>
        <w:rPr>
          <w:rFonts w:cs="Arial"/>
          <w:color w:val="000000"/>
          <w:szCs w:val="24"/>
        </w:rPr>
      </w:pPr>
    </w:p>
    <w:p w:rsidRPr="00D279AE" w:rsidR="00CC317D" w:rsidP="000F3164" w:rsidRDefault="00D279AE" w14:paraId="71830042" w14:textId="77777777">
      <w:pPr>
        <w:pStyle w:val="Bezproreda"/>
        <w:jc w:val="both"/>
        <w:rPr>
          <w:rFonts w:eastAsia="Calibri" w:cs="Arial"/>
          <w:szCs w:val="24"/>
        </w:rPr>
      </w:pPr>
      <w:r w:rsidRPr="00D279AE">
        <w:rPr>
          <w:rFonts w:cs="Arial"/>
          <w:color w:val="000000"/>
          <w:szCs w:val="24"/>
        </w:rPr>
        <w:tab/>
        <w:t xml:space="preserve">39. </w:t>
      </w:r>
      <w:r w:rsidRPr="00D279AE" w:rsidR="00CC317D">
        <w:rPr>
          <w:rFonts w:cs="Arial"/>
          <w:color w:val="000000"/>
          <w:szCs w:val="24"/>
        </w:rPr>
        <w:t>Nadalje, sud je utvrdio da je o</w:t>
      </w:r>
      <w:r w:rsidRPr="00D279AE" w:rsidR="00CC317D">
        <w:rPr>
          <w:rFonts w:eastAsia="Calibri" w:cs="Arial"/>
          <w:szCs w:val="24"/>
        </w:rPr>
        <w:t>snovano i pri</w:t>
      </w:r>
      <w:r w:rsidRPr="00D279AE" w:rsidR="000F3164">
        <w:rPr>
          <w:rFonts w:eastAsia="Calibri" w:cs="Arial"/>
          <w:szCs w:val="24"/>
        </w:rPr>
        <w:t>vremeno povjeravanje mal.djece</w:t>
      </w:r>
      <w:r w:rsidRPr="00D279AE" w:rsidR="00CC317D">
        <w:rPr>
          <w:rFonts w:eastAsia="Calibri" w:cs="Arial"/>
          <w:szCs w:val="24"/>
        </w:rPr>
        <w:t xml:space="preserve"> </w:t>
      </w:r>
      <w:r w:rsidRPr="00D279AE" w:rsidR="000F3164">
        <w:rPr>
          <w:rFonts w:eastAsia="Calibri" w:cs="Arial"/>
          <w:szCs w:val="24"/>
        </w:rPr>
        <w:t xml:space="preserve">baki mal.djece po majci kod koje se dvoje mlađe djece kod iste nalaze od </w:t>
      </w:r>
      <w:r w:rsidRPr="00D279AE" w:rsidR="00CC317D">
        <w:rPr>
          <w:rFonts w:eastAsia="Calibri" w:cs="Arial"/>
          <w:szCs w:val="24"/>
        </w:rPr>
        <w:t>žurnog izdvajanja,</w:t>
      </w:r>
      <w:r w:rsidRPr="00D279AE" w:rsidR="000F3164">
        <w:rPr>
          <w:rFonts w:eastAsia="Calibri" w:cs="Arial"/>
          <w:szCs w:val="24"/>
        </w:rPr>
        <w:t xml:space="preserve"> a mal.</w:t>
      </w:r>
      <w:r w:rsidR="001932AB">
        <w:rPr>
          <w:rFonts w:eastAsia="Calibri" w:cs="Arial"/>
          <w:szCs w:val="24"/>
        </w:rPr>
        <w:t xml:space="preserve">M. </w:t>
      </w:r>
      <w:r w:rsidRPr="00D279AE" w:rsidR="000F3164">
        <w:rPr>
          <w:rFonts w:eastAsia="Calibri" w:cs="Arial"/>
          <w:szCs w:val="24"/>
        </w:rPr>
        <w:t>i ranije od toga, te je sud imao u vidu da</w:t>
      </w:r>
      <w:r w:rsidRPr="00D279AE" w:rsidR="00CD56D8">
        <w:rPr>
          <w:rFonts w:eastAsia="Calibri" w:cs="Arial"/>
          <w:szCs w:val="24"/>
        </w:rPr>
        <w:t xml:space="preserve"> kod bake moguće osigurati , u aktualnim okolnostima, stabilnije i predvidljivije uvjete svakodnevnog života i skrbi za mal.djecu a i</w:t>
      </w:r>
      <w:r w:rsidRPr="00D279AE" w:rsidR="000F3164">
        <w:rPr>
          <w:rFonts w:eastAsia="Calibri" w:cs="Arial"/>
          <w:szCs w:val="24"/>
        </w:rPr>
        <w:t xml:space="preserve"> iz svega proizlazi da baka primjereno brine o djeci a imao je sud u vidu da su s privremenim povjeravanjem mal.djece baki na vrijeme od  30 dana suglasni i posebna skrbnica mal.djece, roditelji i baka po majci.</w:t>
      </w:r>
      <w:r w:rsidRPr="00D279AE" w:rsidR="00CD56D8">
        <w:rPr>
          <w:rFonts w:eastAsia="Calibri" w:cs="Arial"/>
          <w:szCs w:val="24"/>
        </w:rPr>
        <w:t xml:space="preserve"> </w:t>
      </w:r>
      <w:r w:rsidRPr="00D279AE" w:rsidR="00CC317D">
        <w:rPr>
          <w:rFonts w:eastAsia="Calibri" w:cs="Arial"/>
          <w:szCs w:val="24"/>
        </w:rPr>
        <w:t xml:space="preserve"> Stoga je odlučeno kao  u točki I izreke ovog rješenja pozivom na čl.152.st.1.toč.1 u vezi sa čl.150 i 151.Obz-</w:t>
      </w:r>
      <w:r w:rsidRPr="00D279AE" w:rsidR="000F3164">
        <w:rPr>
          <w:rFonts w:eastAsia="Calibri" w:cs="Arial"/>
          <w:szCs w:val="24"/>
        </w:rPr>
        <w:t>a</w:t>
      </w:r>
    </w:p>
    <w:p w:rsidRPr="00D279AE" w:rsidR="00CC317D" w:rsidP="00CC317D" w:rsidRDefault="00CC317D" w14:paraId="49ADE84D" w14:textId="77777777">
      <w:pPr>
        <w:pStyle w:val="Bezproreda"/>
        <w:jc w:val="both"/>
        <w:rPr>
          <w:rFonts w:eastAsia="DengXian" w:cs="Arial"/>
          <w:szCs w:val="24"/>
          <w:lang w:val="en-US" w:eastAsia="zh-CN"/>
        </w:rPr>
      </w:pPr>
    </w:p>
    <w:p w:rsidRPr="00D279AE" w:rsidR="00CC317D" w:rsidP="00CC317D" w:rsidRDefault="00D279AE" w14:paraId="2FB5A36C" w14:textId="77777777">
      <w:pPr>
        <w:pStyle w:val="Bezproreda"/>
        <w:ind w:firstLine="708"/>
        <w:jc w:val="both"/>
        <w:rPr>
          <w:rFonts w:cs="Arial"/>
          <w:szCs w:val="24"/>
        </w:rPr>
      </w:pPr>
      <w:r w:rsidRPr="00D279AE">
        <w:rPr>
          <w:rFonts w:eastAsia="DengXian" w:cs="Arial"/>
          <w:szCs w:val="24"/>
          <w:lang w:val="en-US" w:eastAsia="zh-CN"/>
        </w:rPr>
        <w:t xml:space="preserve">40. </w:t>
      </w:r>
      <w:r w:rsidRPr="00D279AE" w:rsidR="00CC317D">
        <w:rPr>
          <w:rFonts w:eastAsia="DengXian" w:cs="Arial"/>
          <w:szCs w:val="24"/>
          <w:lang w:val="en-US" w:eastAsia="zh-CN"/>
        </w:rPr>
        <w:t>Pri donošenju rješenja na način kao u izreci ovog rješenja  sud se</w:t>
      </w:r>
      <w:r w:rsidRPr="00D279AE" w:rsidR="00CC317D">
        <w:rPr>
          <w:rFonts w:cs="Arial"/>
          <w:szCs w:val="24"/>
        </w:rPr>
        <w:t xml:space="preserve"> osim uvodno citiranim odredbama Obiteljskog zakona rukovodio čl.35.Ustava Republike Hrvatske kojom je propisano da se svakom jamči štovanje i pravna zaštita njegova osobnog i obiteljskog života, dostojanstva, ugleda i časti. Sud cijeni da je postupio po toj ustavnoj odredbi kada je donio ovo rješ</w:t>
      </w:r>
      <w:r w:rsidRPr="00D279AE" w:rsidR="000F3164">
        <w:rPr>
          <w:rFonts w:cs="Arial"/>
          <w:szCs w:val="24"/>
        </w:rPr>
        <w:t>enje jer se istim štiti</w:t>
      </w:r>
      <w:r w:rsidRPr="00D279AE" w:rsidR="00CC317D">
        <w:rPr>
          <w:rFonts w:cs="Arial"/>
          <w:szCs w:val="24"/>
        </w:rPr>
        <w:t xml:space="preserve"> osobni i obiteljski život </w:t>
      </w:r>
      <w:r w:rsidRPr="00D279AE" w:rsidR="000F3164">
        <w:rPr>
          <w:rFonts w:cs="Arial"/>
          <w:szCs w:val="24"/>
        </w:rPr>
        <w:t xml:space="preserve">ove mal.djece </w:t>
      </w:r>
      <w:r w:rsidRPr="00D279AE" w:rsidR="00CC317D">
        <w:rPr>
          <w:rFonts w:cs="Arial"/>
          <w:szCs w:val="24"/>
        </w:rPr>
        <w:t>kao i da je sud donoseći ovo rješenje postupio, obzirom na utvrđene okolnosti, sukladno najb</w:t>
      </w:r>
      <w:r w:rsidRPr="00D279AE" w:rsidR="000F3164">
        <w:rPr>
          <w:rFonts w:cs="Arial"/>
          <w:szCs w:val="24"/>
        </w:rPr>
        <w:t>oljem interesu i dobrobiti mal.predloženika,</w:t>
      </w:r>
      <w:r w:rsidRPr="00D279AE" w:rsidR="00CC317D">
        <w:rPr>
          <w:rFonts w:cs="Arial"/>
          <w:szCs w:val="24"/>
        </w:rPr>
        <w:t xml:space="preserve"> a donoseći ovo rješenje sud smatra da je postupio i po čl.3.st.1. Konvencije o pravima djeteta jer je propisano da u svim akcijama koje se odnose na djecu, bilo da ih poduzimaju javne ili privatne ustanove socijalne skrbi, sudovi, državna uprava ili zakonodavna tijela,najbolji interes djeteta mora imati prednost. U ovom slučaju obzirom na sve navedene okolnosti </w:t>
      </w:r>
      <w:r w:rsidRPr="00D279AE" w:rsidR="000F3164">
        <w:rPr>
          <w:rFonts w:cs="Arial"/>
          <w:szCs w:val="24"/>
        </w:rPr>
        <w:t>u najboljem interesu predmetne mal.djece</w:t>
      </w:r>
      <w:r w:rsidRPr="00D279AE" w:rsidR="00CC317D">
        <w:rPr>
          <w:rFonts w:cs="Arial"/>
          <w:szCs w:val="24"/>
        </w:rPr>
        <w:t xml:space="preserve"> je privremeno povjeravanje </w:t>
      </w:r>
      <w:r w:rsidRPr="00D279AE" w:rsidR="000F3164">
        <w:rPr>
          <w:rFonts w:cs="Arial"/>
          <w:szCs w:val="24"/>
        </w:rPr>
        <w:t xml:space="preserve"> drugoj osobi- baki po majci, ovdje predloženici ad.3, </w:t>
      </w:r>
      <w:r w:rsidRPr="00D279AE" w:rsidR="00CC317D">
        <w:rPr>
          <w:rFonts w:cs="Arial"/>
          <w:szCs w:val="24"/>
        </w:rPr>
        <w:t>na vrijeme od 30 dana.</w:t>
      </w:r>
    </w:p>
    <w:p w:rsidRPr="00D279AE" w:rsidR="00CC317D" w:rsidP="00CC317D" w:rsidRDefault="00CC317D" w14:paraId="664B2AB8" w14:textId="77777777">
      <w:pPr>
        <w:pStyle w:val="Bezproreda"/>
        <w:jc w:val="both"/>
        <w:rPr>
          <w:rFonts w:cs="Arial"/>
          <w:szCs w:val="24"/>
        </w:rPr>
      </w:pPr>
    </w:p>
    <w:p w:rsidRPr="00D279AE" w:rsidR="00CC317D" w:rsidP="00CC317D" w:rsidRDefault="00D279AE" w14:paraId="6CB2AF6E" w14:textId="77777777">
      <w:pPr>
        <w:pStyle w:val="Bezproreda"/>
        <w:ind w:firstLine="708"/>
        <w:jc w:val="both"/>
        <w:rPr>
          <w:rFonts w:cs="Arial"/>
          <w:szCs w:val="24"/>
        </w:rPr>
      </w:pPr>
      <w:r w:rsidRPr="00D279AE">
        <w:rPr>
          <w:rFonts w:cs="Arial"/>
          <w:szCs w:val="24"/>
        </w:rPr>
        <w:t xml:space="preserve">41. </w:t>
      </w:r>
      <w:r w:rsidRPr="00D279AE" w:rsidR="00CC317D">
        <w:rPr>
          <w:rFonts w:cs="Arial"/>
          <w:szCs w:val="24"/>
        </w:rPr>
        <w:t xml:space="preserve">Prema odredbi čl.152.st.5.Obiteljskog zakona, sud može ovu mjeru privremenog povjeravanja i smještaja mal.djece, u ovom slučaju drugoj osobi-predloženici ad6) </w:t>
      </w:r>
      <w:r w:rsidRPr="00D279AE" w:rsidR="00943B63">
        <w:rPr>
          <w:rFonts w:cs="Arial"/>
          <w:szCs w:val="24"/>
        </w:rPr>
        <w:t>, uki</w:t>
      </w:r>
      <w:r w:rsidRPr="00D279AE" w:rsidR="00CC317D">
        <w:rPr>
          <w:rFonts w:cs="Arial"/>
          <w:szCs w:val="24"/>
        </w:rPr>
        <w:t xml:space="preserve">nuti u cijelosti i prije isteka roka od trideset dana računajući od dana kada je mjera određena i to ako  prestanu postojati razlozi zbog kojih je mjera određena, na prijedlog djeteta, roditelja ili Hrvatskog zavoda za socijalni rad. Stoga se predmetni roditelji  upućuju na posvemašnju i intenzivnu suradnju sa područnim uredom predlagatelja, </w:t>
      </w:r>
      <w:r w:rsidRPr="00D279AE" w:rsidR="00943B63">
        <w:rPr>
          <w:rFonts w:cs="Arial"/>
          <w:szCs w:val="24"/>
        </w:rPr>
        <w:t xml:space="preserve">upućuju se na aktivnosti radi poboljšanja okolnosti svaki na svojoj strani, </w:t>
      </w:r>
      <w:r w:rsidRPr="00D279AE" w:rsidR="00CC317D">
        <w:rPr>
          <w:rFonts w:cs="Arial"/>
          <w:szCs w:val="24"/>
        </w:rPr>
        <w:t xml:space="preserve">a i sam područni ured predlagatelja se upućuje na intenzivno praćenje obiteljskih okolnosti i poduzimanje radnji </w:t>
      </w:r>
      <w:r w:rsidRPr="00D279AE" w:rsidR="00943B63">
        <w:rPr>
          <w:rFonts w:cs="Arial"/>
          <w:szCs w:val="24"/>
        </w:rPr>
        <w:t>u najboljem interesu mal.djece</w:t>
      </w:r>
      <w:r w:rsidRPr="00D279AE" w:rsidR="00CC317D">
        <w:rPr>
          <w:rFonts w:cs="Arial"/>
          <w:szCs w:val="24"/>
        </w:rPr>
        <w:t xml:space="preserve">  sve s ciljem poboljšanja obiteljske </w:t>
      </w:r>
      <w:r w:rsidRPr="00D279AE" w:rsidR="00943B63">
        <w:rPr>
          <w:rFonts w:cs="Arial"/>
          <w:szCs w:val="24"/>
        </w:rPr>
        <w:t>situacije i povratka mal.djece</w:t>
      </w:r>
      <w:r w:rsidRPr="00D279AE" w:rsidR="00CC317D">
        <w:rPr>
          <w:rFonts w:cs="Arial"/>
          <w:szCs w:val="24"/>
        </w:rPr>
        <w:t xml:space="preserve"> u obitelj.</w:t>
      </w:r>
    </w:p>
    <w:p w:rsidRPr="00D279AE" w:rsidR="00CC317D" w:rsidP="00CC317D" w:rsidRDefault="00CC317D" w14:paraId="1E00FFF5" w14:textId="77777777">
      <w:pPr>
        <w:pStyle w:val="Bezproreda"/>
        <w:jc w:val="both"/>
        <w:rPr>
          <w:rFonts w:cs="Arial"/>
          <w:b/>
          <w:szCs w:val="24"/>
        </w:rPr>
      </w:pPr>
    </w:p>
    <w:p w:rsidRPr="00D279AE" w:rsidR="00CC317D" w:rsidP="00CC317D" w:rsidRDefault="00D279AE" w14:paraId="27680A2F" w14:textId="77777777">
      <w:pPr>
        <w:pStyle w:val="Bezproreda"/>
        <w:ind w:firstLine="708"/>
        <w:jc w:val="both"/>
        <w:rPr>
          <w:rFonts w:cs="Arial"/>
          <w:szCs w:val="24"/>
        </w:rPr>
      </w:pPr>
      <w:r w:rsidRPr="00D279AE">
        <w:rPr>
          <w:rFonts w:cs="Arial"/>
          <w:szCs w:val="24"/>
        </w:rPr>
        <w:t xml:space="preserve">42. </w:t>
      </w:r>
      <w:r w:rsidRPr="00D279AE" w:rsidR="00CC317D">
        <w:rPr>
          <w:rFonts w:cs="Arial"/>
          <w:szCs w:val="24"/>
        </w:rPr>
        <w:t xml:space="preserve">Odredbom članka 153.st.1. Obiteljskog zakona  je propisano da roditelj ima sva prava i dužnosti  u ostvarivanju roditeljske skrbi o djetetu, osim prava na stanovanje sa djetetom i s tim u vezi na svakodnevnu skrb o djetetu dok traje mjera privremenog povjeravanja i smještaja djeteta u ovom slučaju ustanovi socijalne skrbi. </w:t>
      </w:r>
    </w:p>
    <w:p w:rsidRPr="00D279AE" w:rsidR="00CC317D" w:rsidP="00CC317D" w:rsidRDefault="00CC317D" w14:paraId="5D5B7F0B" w14:textId="77777777">
      <w:pPr>
        <w:pStyle w:val="Bezproreda"/>
        <w:jc w:val="both"/>
        <w:rPr>
          <w:rFonts w:cs="Arial"/>
          <w:szCs w:val="24"/>
        </w:rPr>
      </w:pPr>
    </w:p>
    <w:p w:rsidRPr="00D279AE" w:rsidR="00CC317D" w:rsidP="00CC317D" w:rsidRDefault="00D279AE" w14:paraId="1A25BE43" w14:textId="77777777">
      <w:pPr>
        <w:pStyle w:val="Bezproreda"/>
        <w:ind w:firstLine="708"/>
        <w:jc w:val="both"/>
        <w:rPr>
          <w:rFonts w:cs="Arial"/>
          <w:szCs w:val="24"/>
        </w:rPr>
      </w:pPr>
      <w:r w:rsidRPr="00D279AE">
        <w:rPr>
          <w:rFonts w:cs="Arial"/>
          <w:szCs w:val="24"/>
        </w:rPr>
        <w:t xml:space="preserve">43. </w:t>
      </w:r>
      <w:r w:rsidRPr="00D279AE" w:rsidR="00CC317D">
        <w:rPr>
          <w:rFonts w:cs="Arial"/>
          <w:szCs w:val="24"/>
        </w:rPr>
        <w:t xml:space="preserve">U smislu odredbe čl. 152. st. 1. toč. 2. ObZ-a propisano je da će sud rješenjem o privremenom povjeravanju djeteta, u ovom slučaju drugoj osobi, odlučiti i o ostvarivanju osobnih odnosa roditelja sa djetetom, odnosno nadzoru ili zabrani ostvarivanja osobnih odnosa s djetetom ako je to s obzirom na okolnost slučaja potrebno i ako to predlaže dijete, roditelj ili Hrvatski zavod za socijalni rad. </w:t>
      </w:r>
    </w:p>
    <w:p w:rsidRPr="00D279AE" w:rsidR="00CC317D" w:rsidP="00CC317D" w:rsidRDefault="00CC317D" w14:paraId="3500CE15" w14:textId="77777777">
      <w:pPr>
        <w:pStyle w:val="Bezproreda"/>
        <w:jc w:val="both"/>
        <w:rPr>
          <w:rFonts w:cs="Arial"/>
          <w:szCs w:val="24"/>
        </w:rPr>
      </w:pPr>
      <w:r w:rsidRPr="00D279AE">
        <w:rPr>
          <w:rFonts w:cs="Arial"/>
          <w:szCs w:val="24"/>
        </w:rPr>
        <w:t xml:space="preserve"> </w:t>
      </w:r>
    </w:p>
    <w:p w:rsidRPr="00D279AE" w:rsidR="00CC317D" w:rsidP="00CC317D" w:rsidRDefault="00D279AE" w14:paraId="7AEEC8E0" w14:textId="77777777">
      <w:pPr>
        <w:pStyle w:val="Bezproreda"/>
        <w:ind w:firstLine="708"/>
        <w:jc w:val="both"/>
        <w:rPr>
          <w:rFonts w:cs="Arial"/>
          <w:szCs w:val="24"/>
        </w:rPr>
      </w:pPr>
      <w:r w:rsidRPr="00D279AE">
        <w:rPr>
          <w:rFonts w:cs="Arial"/>
          <w:szCs w:val="24"/>
        </w:rPr>
        <w:t xml:space="preserve">44. </w:t>
      </w:r>
      <w:r w:rsidRPr="00D279AE" w:rsidR="00CC317D">
        <w:rPr>
          <w:rFonts w:cs="Arial"/>
          <w:szCs w:val="24"/>
        </w:rPr>
        <w:t xml:space="preserve">Nadalje prihvaćen je kao osnovan, stručan i u interesu mal.djece i  prijedlog predlagatelja da se osobni odnosi majke sa mal.djecom odvijaju u vrijeme i na način kao u točki II  izreke  ovog rješenja,    pod nadzorom treće stručne osobe koju će imenovati HZSR PU </w:t>
      </w:r>
      <w:r w:rsidR="001932AB">
        <w:rPr>
          <w:rFonts w:cs="Arial"/>
          <w:szCs w:val="24"/>
        </w:rPr>
        <w:t>S.</w:t>
      </w:r>
      <w:r w:rsidRPr="00D279AE" w:rsidR="00CC317D">
        <w:rPr>
          <w:rFonts w:cs="Arial"/>
          <w:szCs w:val="24"/>
        </w:rPr>
        <w:t xml:space="preserve">. Nadzor je određen primjenom čl.124.st.1.Obz-a u vezi sa čl.152.st.1.točl.2.Obz-a. </w:t>
      </w:r>
    </w:p>
    <w:p w:rsidRPr="00D279AE" w:rsidR="00CC317D" w:rsidP="00CC317D" w:rsidRDefault="00CC317D" w14:paraId="359D43FE" w14:textId="77777777">
      <w:pPr>
        <w:pStyle w:val="Bezproreda"/>
        <w:ind w:firstLine="708"/>
        <w:jc w:val="both"/>
        <w:rPr>
          <w:rFonts w:cs="Arial"/>
          <w:szCs w:val="24"/>
        </w:rPr>
      </w:pPr>
    </w:p>
    <w:p w:rsidRPr="00D279AE" w:rsidR="00CC317D" w:rsidP="00CC317D" w:rsidRDefault="00CC317D" w14:paraId="6D46429C" w14:textId="77777777">
      <w:pPr>
        <w:pStyle w:val="Bezproreda"/>
        <w:ind w:firstLine="708"/>
        <w:jc w:val="both"/>
        <w:rPr>
          <w:rFonts w:cs="Arial"/>
          <w:szCs w:val="24"/>
        </w:rPr>
      </w:pPr>
      <w:r w:rsidRPr="00D279AE">
        <w:rPr>
          <w:rFonts w:cs="Arial"/>
          <w:szCs w:val="24"/>
        </w:rPr>
        <w:t xml:space="preserve"> </w:t>
      </w:r>
      <w:r w:rsidRPr="00D279AE" w:rsidR="00D279AE">
        <w:rPr>
          <w:rFonts w:cs="Arial"/>
          <w:szCs w:val="24"/>
        </w:rPr>
        <w:t xml:space="preserve">45. </w:t>
      </w:r>
      <w:r w:rsidRPr="00D279AE">
        <w:rPr>
          <w:rFonts w:cs="Arial"/>
          <w:szCs w:val="24"/>
        </w:rPr>
        <w:t>Prihvaćen je kao osnovan, stručan i u interesu mal.djece i prijedlog predlagatelja da se osobni odnosi oca sa mal.djecom odvijaju u vrijeme i na način kao u točki III izreke rješenja.</w:t>
      </w:r>
    </w:p>
    <w:p w:rsidRPr="00D279AE" w:rsidR="00CC317D" w:rsidP="00CC317D" w:rsidRDefault="00CC317D" w14:paraId="3B76449F" w14:textId="77777777">
      <w:pPr>
        <w:pStyle w:val="Bezproreda"/>
        <w:ind w:firstLine="708"/>
        <w:jc w:val="both"/>
        <w:rPr>
          <w:rFonts w:cs="Arial"/>
          <w:szCs w:val="24"/>
        </w:rPr>
      </w:pPr>
    </w:p>
    <w:p w:rsidRPr="00D279AE" w:rsidR="00CC317D" w:rsidP="00CC317D" w:rsidRDefault="00D279AE" w14:paraId="43335B9B" w14:textId="77777777">
      <w:pPr>
        <w:pStyle w:val="Bezproreda"/>
        <w:ind w:firstLine="708"/>
        <w:jc w:val="both"/>
        <w:rPr>
          <w:rFonts w:cs="Arial"/>
          <w:szCs w:val="24"/>
        </w:rPr>
      </w:pPr>
      <w:r w:rsidRPr="00D279AE">
        <w:rPr>
          <w:rFonts w:cs="Arial"/>
          <w:szCs w:val="24"/>
        </w:rPr>
        <w:t xml:space="preserve">46. </w:t>
      </w:r>
      <w:r w:rsidRPr="00D279AE" w:rsidR="00CC317D">
        <w:rPr>
          <w:rFonts w:cs="Arial"/>
          <w:szCs w:val="24"/>
        </w:rPr>
        <w:t xml:space="preserve">Pri odlučivanju o osobnim odnosima svakog od roditelja sa mal.djecom sud je imao u vidu da su s prijedlogom zavoda suglasni i predmetni roditelji i posebna </w:t>
      </w:r>
      <w:r w:rsidRPr="00D279AE" w:rsidR="00CC317D">
        <w:rPr>
          <w:rFonts w:cs="Arial"/>
          <w:szCs w:val="24"/>
        </w:rPr>
        <w:lastRenderedPageBreak/>
        <w:t xml:space="preserve">skrbnica mal.djece kao i baka mal.djece. Stoga je odlučeno kao u točkama II i III izreke rješenja. </w:t>
      </w:r>
    </w:p>
    <w:p w:rsidRPr="00D279AE" w:rsidR="00CC317D" w:rsidP="00CC317D" w:rsidRDefault="00CC317D" w14:paraId="244E2CF7" w14:textId="77777777">
      <w:pPr>
        <w:pStyle w:val="Bezproreda"/>
        <w:ind w:firstLine="708"/>
        <w:jc w:val="both"/>
        <w:rPr>
          <w:rFonts w:cs="Arial"/>
          <w:szCs w:val="24"/>
        </w:rPr>
      </w:pPr>
    </w:p>
    <w:p w:rsidRPr="00D279AE" w:rsidR="00CC317D" w:rsidP="00CC317D" w:rsidRDefault="00D279AE" w14:paraId="661FC988" w14:textId="77777777">
      <w:pPr>
        <w:pStyle w:val="Bezproreda"/>
        <w:ind w:firstLine="708"/>
        <w:jc w:val="both"/>
        <w:rPr>
          <w:rFonts w:cs="Arial"/>
          <w:szCs w:val="24"/>
        </w:rPr>
      </w:pPr>
      <w:r w:rsidRPr="00D279AE">
        <w:rPr>
          <w:rFonts w:cs="Arial"/>
          <w:szCs w:val="24"/>
        </w:rPr>
        <w:t xml:space="preserve">47. </w:t>
      </w:r>
      <w:r w:rsidRPr="00D279AE" w:rsidR="00CC317D">
        <w:rPr>
          <w:rFonts w:cs="Arial"/>
          <w:szCs w:val="24"/>
        </w:rPr>
        <w:t>Trajanje mjere iz točke I. izreke rješenja određeno u smislu čl. 152. st. 3. ObZ-a i to na razdoblje od 30 dana počev od dana izricanja mjere.</w:t>
      </w:r>
    </w:p>
    <w:p w:rsidRPr="00D279AE" w:rsidR="00CC317D" w:rsidP="00CC317D" w:rsidRDefault="00CC317D" w14:paraId="6C836362" w14:textId="77777777">
      <w:pPr>
        <w:pStyle w:val="Bezproreda"/>
        <w:jc w:val="both"/>
        <w:rPr>
          <w:rFonts w:cs="Arial"/>
          <w:szCs w:val="24"/>
        </w:rPr>
      </w:pPr>
    </w:p>
    <w:p w:rsidRPr="00D279AE" w:rsidR="00CC317D" w:rsidP="00CC317D" w:rsidRDefault="00D279AE" w14:paraId="0788A5E9" w14:textId="77777777">
      <w:pPr>
        <w:pStyle w:val="Bezproreda"/>
        <w:ind w:firstLine="708"/>
        <w:jc w:val="both"/>
        <w:rPr>
          <w:rFonts w:cs="Arial"/>
          <w:szCs w:val="24"/>
        </w:rPr>
      </w:pPr>
      <w:r w:rsidRPr="00D279AE">
        <w:rPr>
          <w:rFonts w:cs="Arial"/>
          <w:szCs w:val="24"/>
        </w:rPr>
        <w:t xml:space="preserve">48. </w:t>
      </w:r>
      <w:r w:rsidRPr="00D279AE" w:rsidR="00CC317D">
        <w:rPr>
          <w:rFonts w:cs="Arial"/>
          <w:szCs w:val="24"/>
        </w:rPr>
        <w:t>Žalba protiv ovog rješenja ne odgađa njegovu ovrhu, a sve u smislu odredbe čl. 489 st. 3 Obz-a.</w:t>
      </w:r>
    </w:p>
    <w:p w:rsidRPr="00D279AE" w:rsidR="00CC317D" w:rsidP="00CC317D" w:rsidRDefault="00CC317D" w14:paraId="20518023" w14:textId="77777777">
      <w:pPr>
        <w:pStyle w:val="Bezproreda"/>
        <w:jc w:val="both"/>
        <w:rPr>
          <w:rFonts w:cs="Arial"/>
          <w:szCs w:val="24"/>
        </w:rPr>
      </w:pPr>
    </w:p>
    <w:p w:rsidRPr="00C71838" w:rsidR="00CC317D" w:rsidP="00CC317D" w:rsidRDefault="00CC317D" w14:paraId="71AD83CC" w14:textId="77777777">
      <w:pPr>
        <w:pStyle w:val="Default"/>
        <w:jc w:val="center"/>
      </w:pPr>
      <w:r>
        <w:t>U Splitu, 15.</w:t>
      </w:r>
      <w:r w:rsidR="00D279AE">
        <w:t xml:space="preserve"> </w:t>
      </w:r>
      <w:r>
        <w:t>listopada 2026</w:t>
      </w:r>
      <w:r w:rsidRPr="00C71838">
        <w:t>.g</w:t>
      </w:r>
    </w:p>
    <w:p w:rsidRPr="000E20F7" w:rsidR="00CC317D" w:rsidP="00CC317D" w:rsidRDefault="00CC317D" w14:paraId="28A61515" w14:textId="77777777">
      <w:pPr>
        <w:pStyle w:val="Default"/>
        <w:rPr>
          <w:color w:val="auto"/>
        </w:rPr>
      </w:pPr>
      <w:r w:rsidRPr="000E20F7">
        <w:rPr>
          <w:color w:val="auto"/>
        </w:rPr>
        <w:t xml:space="preserve">                                                                                                       S U D A C: </w:t>
      </w:r>
    </w:p>
    <w:p w:rsidRPr="000E20F7" w:rsidR="00CC317D" w:rsidP="00CC317D" w:rsidRDefault="00CC317D" w14:paraId="068396BB" w14:textId="77777777">
      <w:pPr>
        <w:pStyle w:val="Default"/>
        <w:rPr>
          <w:color w:val="auto"/>
        </w:rPr>
      </w:pPr>
    </w:p>
    <w:p w:rsidRPr="000E20F7" w:rsidR="00CC317D" w:rsidP="00CC317D" w:rsidRDefault="00CC317D" w14:paraId="013A3E15" w14:textId="77777777">
      <w:pPr>
        <w:pStyle w:val="Default"/>
        <w:rPr>
          <w:color w:val="auto"/>
        </w:rPr>
      </w:pPr>
      <w:r w:rsidRPr="000E20F7">
        <w:rPr>
          <w:color w:val="auto"/>
        </w:rPr>
        <w:t xml:space="preserve">                                                                                                     DIJANA SELAK </w:t>
      </w:r>
    </w:p>
    <w:p w:rsidRPr="005C23EF" w:rsidR="00CC317D" w:rsidP="00CC317D" w:rsidRDefault="00CC317D" w14:paraId="326C5D4F" w14:textId="77777777">
      <w:pPr>
        <w:jc w:val="both"/>
        <w:rPr>
          <w:rFonts w:ascii="Arial" w:hAnsi="Arial" w:cs="Arial"/>
          <w:sz w:val="24"/>
          <w:szCs w:val="24"/>
        </w:rPr>
      </w:pPr>
      <w:r w:rsidRPr="005C23EF">
        <w:rPr>
          <w:rFonts w:ascii="Arial" w:hAnsi="Arial" w:cs="Arial"/>
          <w:sz w:val="24"/>
          <w:szCs w:val="24"/>
        </w:rPr>
        <w:t>PRAVNA POUKA: Protiv ovog rješenja  je dopuštena žalba nadležnom Županijskom sudu  u roku od 3 dana od dana primitka ovog rješenja. Žalba se podnosi putem ovog suda, za Županijski sud, u dovoljnom broju primjeraka.</w:t>
      </w:r>
    </w:p>
    <w:p w:rsidRPr="00C71838" w:rsidR="00CC317D" w:rsidP="00CC317D" w:rsidRDefault="00CC317D" w14:paraId="02446397" w14:textId="77777777">
      <w:pPr>
        <w:jc w:val="both"/>
        <w:rPr>
          <w:rFonts w:cs="Arial"/>
        </w:rPr>
      </w:pPr>
    </w:p>
    <w:p w:rsidRPr="00C71838" w:rsidR="00CC317D" w:rsidP="00CC317D" w:rsidRDefault="00CC317D" w14:paraId="14AD4634" w14:textId="77777777">
      <w:pPr>
        <w:pStyle w:val="Bezproreda"/>
        <w:rPr>
          <w:rFonts w:cs="Arial"/>
          <w:szCs w:val="24"/>
        </w:rPr>
      </w:pPr>
      <w:r w:rsidRPr="00C71838">
        <w:rPr>
          <w:rFonts w:cs="Arial"/>
          <w:szCs w:val="24"/>
        </w:rPr>
        <w:t>DNA:</w:t>
      </w:r>
      <w:r w:rsidRPr="00C71838">
        <w:rPr>
          <w:rFonts w:cs="Arial"/>
          <w:szCs w:val="24"/>
        </w:rPr>
        <w:br/>
        <w:t>-predlagatelju</w:t>
      </w:r>
    </w:p>
    <w:p w:rsidR="00CC317D" w:rsidP="00CC317D" w:rsidRDefault="00CC317D" w14:paraId="566AE669" w14:textId="77777777">
      <w:pPr>
        <w:pStyle w:val="Bezproreda"/>
        <w:rPr>
          <w:rFonts w:cs="Arial"/>
          <w:szCs w:val="24"/>
        </w:rPr>
      </w:pPr>
      <w:r>
        <w:rPr>
          <w:rFonts w:cs="Arial"/>
          <w:szCs w:val="24"/>
        </w:rPr>
        <w:t>-predloženici</w:t>
      </w:r>
      <w:r w:rsidRPr="00C71838">
        <w:rPr>
          <w:rFonts w:cs="Arial"/>
          <w:szCs w:val="24"/>
        </w:rPr>
        <w:t xml:space="preserve"> ad.1</w:t>
      </w:r>
    </w:p>
    <w:p w:rsidRPr="00C71838" w:rsidR="00CC317D" w:rsidP="00CC317D" w:rsidRDefault="00CC317D" w14:paraId="5E16351A" w14:textId="77777777">
      <w:pPr>
        <w:pStyle w:val="Bezproreda"/>
        <w:rPr>
          <w:rFonts w:cs="Arial"/>
          <w:szCs w:val="24"/>
        </w:rPr>
      </w:pPr>
      <w:r>
        <w:rPr>
          <w:rFonts w:cs="Arial"/>
          <w:szCs w:val="24"/>
        </w:rPr>
        <w:t>-predloženiku ad.2</w:t>
      </w:r>
    </w:p>
    <w:p w:rsidRPr="00C71838" w:rsidR="00CC317D" w:rsidP="00CC317D" w:rsidRDefault="00CC317D" w14:paraId="15001EA2" w14:textId="77777777">
      <w:pPr>
        <w:pStyle w:val="Bezproreda"/>
        <w:rPr>
          <w:rFonts w:cs="Arial"/>
          <w:szCs w:val="24"/>
        </w:rPr>
      </w:pPr>
      <w:r w:rsidRPr="00C71838">
        <w:rPr>
          <w:rFonts w:cs="Arial"/>
          <w:szCs w:val="24"/>
        </w:rPr>
        <w:t>-po</w:t>
      </w:r>
      <w:r>
        <w:rPr>
          <w:rFonts w:cs="Arial"/>
          <w:szCs w:val="24"/>
        </w:rPr>
        <w:t>sebnoj skrbnici mal.predloženika ad.3</w:t>
      </w:r>
      <w:r w:rsidRPr="00C71838">
        <w:rPr>
          <w:rFonts w:cs="Arial"/>
          <w:szCs w:val="24"/>
        </w:rPr>
        <w:t>.</w:t>
      </w:r>
      <w:r>
        <w:rPr>
          <w:rFonts w:cs="Arial"/>
          <w:szCs w:val="24"/>
        </w:rPr>
        <w:t>, 4, i 5</w:t>
      </w:r>
    </w:p>
    <w:p w:rsidRPr="00C71838" w:rsidR="00CC317D" w:rsidP="00CC317D" w:rsidRDefault="00CC317D" w14:paraId="40A3EDD1" w14:textId="77777777">
      <w:pPr>
        <w:pStyle w:val="Bezproreda"/>
        <w:rPr>
          <w:rFonts w:cs="Arial"/>
          <w:szCs w:val="24"/>
        </w:rPr>
      </w:pPr>
      <w:r>
        <w:rPr>
          <w:rFonts w:cs="Arial"/>
          <w:szCs w:val="24"/>
        </w:rPr>
        <w:t>-predloženici ad.6</w:t>
      </w:r>
    </w:p>
    <w:p w:rsidR="00477316" w:rsidP="00710A68" w:rsidRDefault="00477316" w14:paraId="6BE730E8" w14:textId="77777777">
      <w:pPr>
        <w:pStyle w:val="StandardWeb"/>
        <w:spacing w:before="0" w:beforeAutospacing="false" w:after="0" w:afterAutospacing="false"/>
        <w:ind w:left="720"/>
        <w:jc w:val="both"/>
        <w:rPr>
          <w:b/>
          <w:bCs/>
          <w:color w:val="00000A"/>
          <w:sz w:val="22"/>
          <w:szCs w:val="22"/>
        </w:rPr>
      </w:pPr>
    </w:p>
    <w:p w:rsidR="00477316" w:rsidP="00710A68" w:rsidRDefault="00477316" w14:paraId="1F4C2726" w14:textId="77777777">
      <w:pPr>
        <w:pStyle w:val="StandardWeb"/>
        <w:spacing w:before="0" w:beforeAutospacing="false" w:after="0" w:afterAutospacing="false"/>
        <w:ind w:left="720"/>
        <w:jc w:val="both"/>
        <w:rPr>
          <w:b/>
          <w:bCs/>
          <w:color w:val="00000A"/>
          <w:sz w:val="22"/>
          <w:szCs w:val="22"/>
        </w:rPr>
      </w:pPr>
    </w:p>
    <w:p w:rsidR="00710A68" w:rsidP="00710A68" w:rsidRDefault="00710A68" w14:paraId="4786A1D0" w14:textId="77777777">
      <w:pPr>
        <w:pStyle w:val="Odlomakpopisa2"/>
        <w:spacing w:after="0"/>
        <w:ind w:left="0"/>
        <w:jc w:val="both"/>
        <w:rPr>
          <w:rFonts w:ascii="Times New Roman" w:hAnsi="Times New Roman" w:eastAsia="Times New Roman"/>
          <w:color w:val="00000A"/>
          <w:lang w:eastAsia="hr-HR"/>
        </w:rPr>
      </w:pPr>
    </w:p>
    <w:p w:rsidRPr="00070D9A" w:rsidR="002171FF" w:rsidP="002171FF" w:rsidRDefault="002171FF" w14:paraId="12FA8D92" w14:textId="77777777">
      <w:pPr>
        <w:tabs>
          <w:tab w:val="left" w:pos="8125"/>
        </w:tabs>
        <w:jc w:val="both"/>
        <w:rPr>
          <w:rFonts w:ascii="Arial" w:hAnsi="Arial" w:cs="Arial"/>
          <w:b/>
        </w:rPr>
      </w:pPr>
    </w:p>
    <w:p w:rsidRPr="00070D9A" w:rsidR="002171FF" w:rsidRDefault="002171FF" w14:paraId="3115C7D2" w14:textId="77777777">
      <w:pPr>
        <w:rPr>
          <w:b/>
        </w:rPr>
      </w:pPr>
    </w:p>
    <w:sectPr w:rsidRPr="00070D9A" w:rsidR="002171FF" w:rsidSect="004918EA">
      <w:headerReference w:type="default" r:id="rId10"/>
      <w:pgSz w:w="11906" w:h="16838"/>
      <w:pgMar w:top="1417" w:right="1417" w:bottom="1417" w:left="1417" w:header="708" w:footer="708" w:gutter="0"/>
      <w:cols w:space="708"/>
      <w:titlePg/>
      <w:docGrid w:linePitch="360"/>
    </w:sectPr>
  </w:body>
</w:document>
</file>

<file path=word/endnotes.xml><?xml version="1.0" encoding="utf-8"?>
<w:end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FD0DAC" w:rsidP="004918EA" w:rsidRDefault="00FD0DAC" w14:paraId="54D6315E" w14:textId="77777777">
      <w:pPr>
        <w:spacing w:after="0" w:line="240" w:lineRule="auto"/>
      </w:pPr>
      <w:r>
        <w:separator/>
      </w:r>
    </w:p>
  </w:endnote>
  <w:endnote w:type="continuationSeparator" w:id="0">
    <w:p w:rsidR="00FD0DAC" w:rsidP="004918EA" w:rsidRDefault="00FD0DAC" w14:paraId="401FAF79" w14:textId="77777777">
      <w:pPr>
        <w:spacing w:after="0" w:line="240" w:lineRule="auto"/>
      </w:pPr>
      <w:r>
        <w:continuationSeparator/>
      </w:r>
    </w:p>
  </w:endnote>
</w:endnotes>
</file>

<file path=word/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FD0DAC" w:rsidP="004918EA" w:rsidRDefault="00FD0DAC" w14:paraId="06D44B66" w14:textId="77777777">
      <w:pPr>
        <w:spacing w:after="0" w:line="240" w:lineRule="auto"/>
      </w:pPr>
      <w:r>
        <w:separator/>
      </w:r>
    </w:p>
  </w:footnote>
  <w:footnote w:type="continuationSeparator" w:id="0">
    <w:p w:rsidR="00FD0DAC" w:rsidP="004918EA" w:rsidRDefault="00FD0DAC" w14:paraId="26C4D8F8" w14:textId="77777777">
      <w:pPr>
        <w:spacing w:after="0" w:line="240" w:lineRule="auto"/>
      </w:pPr>
      <w:r>
        <w:continuationSeparator/>
      </w:r>
    </w:p>
  </w:footnote>
</w:footnotes>
</file>

<file path=word/header1.xml><?xml version="1.0" encoding="utf-8"?>
<w:hd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2107189497"/>
      <w:docPartObj>
        <w:docPartGallery w:val="Page Numbers (Top of Page)"/>
        <w:docPartUnique/>
      </w:docPartObj>
    </w:sdtPr>
    <w:sdtEndPr/>
    <w:sdtContent>
      <w:p w:rsidR="00533B40" w:rsidRDefault="00533B40" w14:paraId="5A1E782C" w14:textId="77777777">
        <w:pPr>
          <w:pStyle w:val="Zaglavlje"/>
          <w:jc w:val="center"/>
        </w:pPr>
        <w:r>
          <w:t xml:space="preserve">                                                                    </w:t>
        </w:r>
        <w:r w:rsidRPr="00D279AE">
          <w:rPr>
            <w:rFonts w:ascii="Arial" w:hAnsi="Arial" w:cs="Arial"/>
            <w:sz w:val="24"/>
            <w:szCs w:val="24"/>
          </w:rPr>
          <w:fldChar w:fldCharType="begin"/>
        </w:r>
        <w:r w:rsidRPr="00D279AE">
          <w:rPr>
            <w:rFonts w:ascii="Arial" w:hAnsi="Arial" w:cs="Arial"/>
            <w:sz w:val="24"/>
            <w:szCs w:val="24"/>
          </w:rPr>
          <w:instrText>PAGE   \* MERGEFORMAT</w:instrText>
        </w:r>
        <w:r w:rsidRPr="00D279AE">
          <w:rPr>
            <w:rFonts w:ascii="Arial" w:hAnsi="Arial" w:cs="Arial"/>
            <w:sz w:val="24"/>
            <w:szCs w:val="24"/>
          </w:rPr>
          <w:fldChar w:fldCharType="separate"/>
        </w:r>
        <w:r w:rsidRPr="00D279AE" w:rsidR="005C23EF">
          <w:rPr>
            <w:rFonts w:ascii="Arial" w:hAnsi="Arial" w:cs="Arial"/>
            <w:noProof/>
            <w:sz w:val="24"/>
            <w:szCs w:val="24"/>
          </w:rPr>
          <w:t>27</w:t>
        </w:r>
        <w:r w:rsidRPr="00D279AE">
          <w:rPr>
            <w:rFonts w:ascii="Arial" w:hAnsi="Arial" w:cs="Arial"/>
            <w:sz w:val="24"/>
            <w:szCs w:val="24"/>
          </w:rPr>
          <w:fldChar w:fldCharType="end"/>
        </w:r>
        <w:r w:rsidRPr="00D279AE">
          <w:rPr>
            <w:rFonts w:ascii="Arial" w:hAnsi="Arial" w:cs="Arial"/>
            <w:sz w:val="24"/>
            <w:szCs w:val="24"/>
          </w:rPr>
          <w:t xml:space="preserve">                                           R1 Ob-909/2026</w:t>
        </w:r>
        <w:r w:rsidRPr="00D279AE" w:rsidR="00D279AE">
          <w:rPr>
            <w:rFonts w:ascii="Arial" w:hAnsi="Arial" w:cs="Arial"/>
            <w:sz w:val="24"/>
            <w:szCs w:val="24"/>
          </w:rPr>
          <w:t>-5</w:t>
        </w:r>
      </w:p>
    </w:sdtContent>
  </w:sdt>
  <w:p w:rsidR="00533B40" w:rsidRDefault="00533B40" w14:paraId="5DF512BD" w14:textId="77777777">
    <w:pPr>
      <w:pStyle w:val="Zaglavlje"/>
    </w:pPr>
  </w:p>
</w:hdr>
</file>

<file path=word/numbering.xml><?xml version="1.0" encoding="utf-8"?>
<w:numbering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0A9E0E39"/>
    <w:multiLevelType w:val="hybridMultilevel"/>
    <w:tmpl w:val="A8BA62DA"/>
    <w:lvl w:ilvl="0" w:tplc="07BCF8A4">
      <w:numFmt w:val="bullet"/>
      <w:lvlText w:val="-"/>
      <w:lvlJc w:val="left"/>
      <w:pPr>
        <w:ind w:left="720" w:hanging="360"/>
      </w:pPr>
      <w:rPr>
        <w:rFonts w:hint="default" w:ascii="Times New Roman" w:hAnsi="Times New Roman" w:cs="Times New Roman" w:eastAsiaTheme="minorHAnsi"/>
      </w:rPr>
    </w:lvl>
    <w:lvl w:ilvl="1" w:tplc="FFFFFFFF">
      <w:start w:val="1"/>
      <w:numFmt w:val="bullet"/>
      <w:lvlText w:val="o"/>
      <w:lvlJc w:val="left"/>
      <w:pPr>
        <w:ind w:left="1440" w:hanging="360"/>
      </w:pPr>
      <w:rPr>
        <w:rFonts w:hint="default" w:ascii="Courier New" w:hAnsi="Courier New" w:cs="Courier New"/>
      </w:rPr>
    </w:lvl>
    <w:lvl w:ilvl="2" w:tplc="FFFFFFFF">
      <w:start w:val="1"/>
      <w:numFmt w:val="bullet"/>
      <w:lvlText w:val=""/>
      <w:lvlJc w:val="left"/>
      <w:pPr>
        <w:ind w:left="2160" w:hanging="360"/>
      </w:pPr>
      <w:rPr>
        <w:rFonts w:hint="default" w:ascii="Wingdings" w:hAnsi="Wingdings"/>
      </w:rPr>
    </w:lvl>
    <w:lvl w:ilvl="3" w:tplc="FFFFFFFF">
      <w:start w:val="1"/>
      <w:numFmt w:val="bullet"/>
      <w:lvlText w:val=""/>
      <w:lvlJc w:val="left"/>
      <w:pPr>
        <w:ind w:left="2880" w:hanging="360"/>
      </w:pPr>
      <w:rPr>
        <w:rFonts w:hint="default" w:ascii="Symbol" w:hAnsi="Symbol"/>
      </w:rPr>
    </w:lvl>
    <w:lvl w:ilvl="4" w:tplc="FFFFFFFF">
      <w:start w:val="1"/>
      <w:numFmt w:val="bullet"/>
      <w:lvlText w:val="o"/>
      <w:lvlJc w:val="left"/>
      <w:pPr>
        <w:ind w:left="3600" w:hanging="360"/>
      </w:pPr>
      <w:rPr>
        <w:rFonts w:hint="default" w:ascii="Courier New" w:hAnsi="Courier New" w:cs="Courier New"/>
      </w:rPr>
    </w:lvl>
    <w:lvl w:ilvl="5" w:tplc="FFFFFFFF">
      <w:start w:val="1"/>
      <w:numFmt w:val="bullet"/>
      <w:lvlText w:val=""/>
      <w:lvlJc w:val="left"/>
      <w:pPr>
        <w:ind w:left="4320" w:hanging="360"/>
      </w:pPr>
      <w:rPr>
        <w:rFonts w:hint="default" w:ascii="Wingdings" w:hAnsi="Wingdings"/>
      </w:rPr>
    </w:lvl>
    <w:lvl w:ilvl="6" w:tplc="FFFFFFFF">
      <w:start w:val="1"/>
      <w:numFmt w:val="bullet"/>
      <w:lvlText w:val=""/>
      <w:lvlJc w:val="left"/>
      <w:pPr>
        <w:ind w:left="5040" w:hanging="360"/>
      </w:pPr>
      <w:rPr>
        <w:rFonts w:hint="default" w:ascii="Symbol" w:hAnsi="Symbol"/>
      </w:rPr>
    </w:lvl>
    <w:lvl w:ilvl="7" w:tplc="FFFFFFFF">
      <w:start w:val="1"/>
      <w:numFmt w:val="bullet"/>
      <w:lvlText w:val="o"/>
      <w:lvlJc w:val="left"/>
      <w:pPr>
        <w:ind w:left="5760" w:hanging="360"/>
      </w:pPr>
      <w:rPr>
        <w:rFonts w:hint="default" w:ascii="Courier New" w:hAnsi="Courier New" w:cs="Courier New"/>
      </w:rPr>
    </w:lvl>
    <w:lvl w:ilvl="8" w:tplc="FFFFFFFF">
      <w:start w:val="1"/>
      <w:numFmt w:val="bullet"/>
      <w:lvlText w:val=""/>
      <w:lvlJc w:val="left"/>
      <w:pPr>
        <w:ind w:left="6480" w:hanging="360"/>
      </w:pPr>
      <w:rPr>
        <w:rFonts w:hint="default" w:ascii="Wingdings" w:hAnsi="Wingdings"/>
      </w:rPr>
    </w:lvl>
  </w:abstractNum>
  <w:abstractNum w:abstractNumId="1">
    <w:nsid w:val="23D30FDA"/>
    <w:multiLevelType w:val="multilevel"/>
    <w:tmpl w:val="FC084262"/>
    <w:lvl w:ilvl="0">
      <w:start w:val="1"/>
      <w:numFmt w:val="decimal"/>
      <w:lvlText w:val="%1."/>
      <w:lvlJc w:val="left"/>
      <w:pPr>
        <w:tabs>
          <w:tab w:val="num" w:pos="644"/>
        </w:tabs>
        <w:ind w:left="644" w:hanging="360"/>
      </w:pPr>
      <w:rPr>
        <w:rFonts w:hint="default" w:ascii="Times New Roman" w:hAnsi="Times New Roman" w:cs="Times New Roman"/>
        <w:b/>
        <w:bCs/>
        <w:color w:val="auto"/>
        <w:sz w:val="22"/>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nsid w:val="3B7121A5"/>
    <w:multiLevelType w:val="multilevel"/>
    <w:tmpl w:val="651C4AB4"/>
    <w:lvl w:ilvl="0">
      <w:start w:val="1"/>
      <w:numFmt w:val="decimal"/>
      <w:lvlText w:val="%1."/>
      <w:lvlJc w:val="left"/>
      <w:pPr>
        <w:tabs>
          <w:tab w:val="num" w:pos="644"/>
        </w:tabs>
        <w:ind w:left="644" w:hanging="360"/>
      </w:pPr>
      <w:rPr>
        <w:rFonts w:hint="default" w:ascii="Times New Roman" w:hAnsi="Times New Roman" w:cs="Times New Roman"/>
        <w:b/>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nsid w:val="5762258B"/>
    <w:multiLevelType w:val="hybridMultilevel"/>
    <w:tmpl w:val="06183ED8"/>
    <w:lvl w:ilvl="0" w:tplc="F0882A8E">
      <w:start w:val="5"/>
      <w:numFmt w:val="bullet"/>
      <w:lvlText w:val="-"/>
      <w:lvlJc w:val="left"/>
      <w:pPr>
        <w:ind w:left="720" w:hanging="360"/>
      </w:pPr>
      <w:rPr>
        <w:rFonts w:hint="default" w:ascii="Times New Roman" w:hAnsi="Times New Roman" w:eastAsia="Times New Roman" w:cs="Times New Roman"/>
        <w:color w:val="000000"/>
      </w:rPr>
    </w:lvl>
    <w:lvl w:ilvl="1" w:tplc="041A0003">
      <w:start w:val="1"/>
      <w:numFmt w:val="bullet"/>
      <w:lvlText w:val="o"/>
      <w:lvlJc w:val="left"/>
      <w:pPr>
        <w:ind w:left="1440" w:hanging="360"/>
      </w:pPr>
      <w:rPr>
        <w:rFonts w:hint="default" w:ascii="Courier New" w:hAnsi="Courier New" w:cs="Courier New"/>
      </w:rPr>
    </w:lvl>
    <w:lvl w:ilvl="2" w:tplc="041A0005">
      <w:start w:val="1"/>
      <w:numFmt w:val="bullet"/>
      <w:lvlText w:val=""/>
      <w:lvlJc w:val="left"/>
      <w:pPr>
        <w:ind w:left="2160" w:hanging="360"/>
      </w:pPr>
      <w:rPr>
        <w:rFonts w:hint="default" w:ascii="Wingdings" w:hAnsi="Wingdings"/>
      </w:rPr>
    </w:lvl>
    <w:lvl w:ilvl="3" w:tplc="041A0001">
      <w:start w:val="1"/>
      <w:numFmt w:val="bullet"/>
      <w:lvlText w:val=""/>
      <w:lvlJc w:val="left"/>
      <w:pPr>
        <w:ind w:left="2880" w:hanging="360"/>
      </w:pPr>
      <w:rPr>
        <w:rFonts w:hint="default" w:ascii="Symbol" w:hAnsi="Symbol"/>
      </w:rPr>
    </w:lvl>
    <w:lvl w:ilvl="4" w:tplc="041A0003">
      <w:start w:val="1"/>
      <w:numFmt w:val="bullet"/>
      <w:lvlText w:val="o"/>
      <w:lvlJc w:val="left"/>
      <w:pPr>
        <w:ind w:left="3600" w:hanging="360"/>
      </w:pPr>
      <w:rPr>
        <w:rFonts w:hint="default" w:ascii="Courier New" w:hAnsi="Courier New" w:cs="Courier New"/>
      </w:rPr>
    </w:lvl>
    <w:lvl w:ilvl="5" w:tplc="041A0005">
      <w:start w:val="1"/>
      <w:numFmt w:val="bullet"/>
      <w:lvlText w:val=""/>
      <w:lvlJc w:val="left"/>
      <w:pPr>
        <w:ind w:left="4320" w:hanging="360"/>
      </w:pPr>
      <w:rPr>
        <w:rFonts w:hint="default" w:ascii="Wingdings" w:hAnsi="Wingdings"/>
      </w:rPr>
    </w:lvl>
    <w:lvl w:ilvl="6" w:tplc="041A0001">
      <w:start w:val="1"/>
      <w:numFmt w:val="bullet"/>
      <w:lvlText w:val=""/>
      <w:lvlJc w:val="left"/>
      <w:pPr>
        <w:ind w:left="5040" w:hanging="360"/>
      </w:pPr>
      <w:rPr>
        <w:rFonts w:hint="default" w:ascii="Symbol" w:hAnsi="Symbol"/>
      </w:rPr>
    </w:lvl>
    <w:lvl w:ilvl="7" w:tplc="041A0003">
      <w:start w:val="1"/>
      <w:numFmt w:val="bullet"/>
      <w:lvlText w:val="o"/>
      <w:lvlJc w:val="left"/>
      <w:pPr>
        <w:ind w:left="5760" w:hanging="360"/>
      </w:pPr>
      <w:rPr>
        <w:rFonts w:hint="default" w:ascii="Courier New" w:hAnsi="Courier New" w:cs="Courier New"/>
      </w:rPr>
    </w:lvl>
    <w:lvl w:ilvl="8" w:tplc="041A0005">
      <w:start w:val="1"/>
      <w:numFmt w:val="bullet"/>
      <w:lvlText w:val=""/>
      <w:lvlJc w:val="left"/>
      <w:pPr>
        <w:ind w:left="6480" w:hanging="360"/>
      </w:pPr>
      <w:rPr>
        <w:rFonts w:hint="default" w:ascii="Wingdings" w:hAnsi="Wingdings"/>
      </w:rPr>
    </w:lvl>
  </w:abstractNum>
  <w:abstractNum w:abstractNumId="4">
    <w:nsid w:val="70CE55BF"/>
    <w:multiLevelType w:val="hybridMultilevel"/>
    <w:tmpl w:val="FF726BCE"/>
    <w:lvl w:ilvl="0" w:tplc="3F226B18">
      <w:start w:val="1"/>
      <w:numFmt w:val="decimal"/>
      <w:lvlText w:val="%1."/>
      <w:lvlJc w:val="left"/>
      <w:pPr>
        <w:ind w:left="1065" w:hanging="360"/>
      </w:pPr>
      <w:rPr>
        <w:rFonts w:hint="default"/>
        <w:color w:val="auto"/>
      </w:rPr>
    </w:lvl>
    <w:lvl w:ilvl="1" w:tplc="041A0019" w:tentative="true">
      <w:start w:val="1"/>
      <w:numFmt w:val="lowerLetter"/>
      <w:lvlText w:val="%2."/>
      <w:lvlJc w:val="left"/>
      <w:pPr>
        <w:ind w:left="1785" w:hanging="360"/>
      </w:pPr>
    </w:lvl>
    <w:lvl w:ilvl="2" w:tplc="041A001B" w:tentative="true">
      <w:start w:val="1"/>
      <w:numFmt w:val="lowerRoman"/>
      <w:lvlText w:val="%3."/>
      <w:lvlJc w:val="right"/>
      <w:pPr>
        <w:ind w:left="2505" w:hanging="180"/>
      </w:pPr>
    </w:lvl>
    <w:lvl w:ilvl="3" w:tplc="041A000F" w:tentative="true">
      <w:start w:val="1"/>
      <w:numFmt w:val="decimal"/>
      <w:lvlText w:val="%4."/>
      <w:lvlJc w:val="left"/>
      <w:pPr>
        <w:ind w:left="3225" w:hanging="360"/>
      </w:pPr>
    </w:lvl>
    <w:lvl w:ilvl="4" w:tplc="041A0019" w:tentative="true">
      <w:start w:val="1"/>
      <w:numFmt w:val="lowerLetter"/>
      <w:lvlText w:val="%5."/>
      <w:lvlJc w:val="left"/>
      <w:pPr>
        <w:ind w:left="3945" w:hanging="360"/>
      </w:pPr>
    </w:lvl>
    <w:lvl w:ilvl="5" w:tplc="041A001B" w:tentative="true">
      <w:start w:val="1"/>
      <w:numFmt w:val="lowerRoman"/>
      <w:lvlText w:val="%6."/>
      <w:lvlJc w:val="right"/>
      <w:pPr>
        <w:ind w:left="4665" w:hanging="180"/>
      </w:pPr>
    </w:lvl>
    <w:lvl w:ilvl="6" w:tplc="041A000F" w:tentative="true">
      <w:start w:val="1"/>
      <w:numFmt w:val="decimal"/>
      <w:lvlText w:val="%7."/>
      <w:lvlJc w:val="left"/>
      <w:pPr>
        <w:ind w:left="5385" w:hanging="360"/>
      </w:pPr>
    </w:lvl>
    <w:lvl w:ilvl="7" w:tplc="041A0019" w:tentative="true">
      <w:start w:val="1"/>
      <w:numFmt w:val="lowerLetter"/>
      <w:lvlText w:val="%8."/>
      <w:lvlJc w:val="left"/>
      <w:pPr>
        <w:ind w:left="6105" w:hanging="360"/>
      </w:pPr>
    </w:lvl>
    <w:lvl w:ilvl="8" w:tplc="041A001B" w:tentative="true">
      <w:start w:val="1"/>
      <w:numFmt w:val="lowerRoman"/>
      <w:lvlText w:val="%9."/>
      <w:lvlJc w:val="right"/>
      <w:pPr>
        <w:ind w:left="6825" w:hanging="180"/>
      </w:pPr>
    </w:lvl>
  </w:abstractNum>
  <w:num w:numId="1">
    <w:abstractNumId w:val="3"/>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num>
</w:numbering>
</file>

<file path=word/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40"/>
  <w:attachedTemplate r:id="rId1"/>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0A68"/>
    <w:rsid w:val="0000023D"/>
    <w:rsid w:val="00025431"/>
    <w:rsid w:val="000443C9"/>
    <w:rsid w:val="00070D9A"/>
    <w:rsid w:val="00095CED"/>
    <w:rsid w:val="000C7312"/>
    <w:rsid w:val="000F18F0"/>
    <w:rsid w:val="000F3164"/>
    <w:rsid w:val="000F3E03"/>
    <w:rsid w:val="00106930"/>
    <w:rsid w:val="00124E56"/>
    <w:rsid w:val="001773BD"/>
    <w:rsid w:val="001932AB"/>
    <w:rsid w:val="001A3A59"/>
    <w:rsid w:val="001A650F"/>
    <w:rsid w:val="001C41F2"/>
    <w:rsid w:val="001E5FC7"/>
    <w:rsid w:val="001F338C"/>
    <w:rsid w:val="002026DD"/>
    <w:rsid w:val="002171FF"/>
    <w:rsid w:val="00240A69"/>
    <w:rsid w:val="002843F9"/>
    <w:rsid w:val="00297B15"/>
    <w:rsid w:val="002E1F92"/>
    <w:rsid w:val="003278DF"/>
    <w:rsid w:val="003B3C01"/>
    <w:rsid w:val="004358DA"/>
    <w:rsid w:val="0045174F"/>
    <w:rsid w:val="00477316"/>
    <w:rsid w:val="00484719"/>
    <w:rsid w:val="004918EA"/>
    <w:rsid w:val="004975A2"/>
    <w:rsid w:val="004A7EC5"/>
    <w:rsid w:val="004C31D2"/>
    <w:rsid w:val="00533B40"/>
    <w:rsid w:val="00536B22"/>
    <w:rsid w:val="00581F75"/>
    <w:rsid w:val="005910A5"/>
    <w:rsid w:val="005B7652"/>
    <w:rsid w:val="005C0D3E"/>
    <w:rsid w:val="005C23EF"/>
    <w:rsid w:val="005E5187"/>
    <w:rsid w:val="006027BC"/>
    <w:rsid w:val="0065501A"/>
    <w:rsid w:val="006561DA"/>
    <w:rsid w:val="006627F0"/>
    <w:rsid w:val="00673C1B"/>
    <w:rsid w:val="00685C2A"/>
    <w:rsid w:val="00694007"/>
    <w:rsid w:val="006A6631"/>
    <w:rsid w:val="006F0F1B"/>
    <w:rsid w:val="006F797B"/>
    <w:rsid w:val="00710A68"/>
    <w:rsid w:val="00772BD4"/>
    <w:rsid w:val="00787236"/>
    <w:rsid w:val="007C5DF5"/>
    <w:rsid w:val="007D02F7"/>
    <w:rsid w:val="007E6C79"/>
    <w:rsid w:val="00863F6A"/>
    <w:rsid w:val="008952EE"/>
    <w:rsid w:val="008E77A3"/>
    <w:rsid w:val="008E7A7C"/>
    <w:rsid w:val="0094375D"/>
    <w:rsid w:val="00943B63"/>
    <w:rsid w:val="009F4AE5"/>
    <w:rsid w:val="009F61CC"/>
    <w:rsid w:val="00A309DC"/>
    <w:rsid w:val="00A454D0"/>
    <w:rsid w:val="00A54185"/>
    <w:rsid w:val="00A55DDE"/>
    <w:rsid w:val="00A8080B"/>
    <w:rsid w:val="00AE22B3"/>
    <w:rsid w:val="00B018CE"/>
    <w:rsid w:val="00B1371D"/>
    <w:rsid w:val="00BB696E"/>
    <w:rsid w:val="00BD5DB8"/>
    <w:rsid w:val="00C04752"/>
    <w:rsid w:val="00C327E3"/>
    <w:rsid w:val="00C50DF6"/>
    <w:rsid w:val="00C71B45"/>
    <w:rsid w:val="00C846D1"/>
    <w:rsid w:val="00C96712"/>
    <w:rsid w:val="00CA0F7A"/>
    <w:rsid w:val="00CC317D"/>
    <w:rsid w:val="00CD52F9"/>
    <w:rsid w:val="00CD56D8"/>
    <w:rsid w:val="00D1029D"/>
    <w:rsid w:val="00D1070C"/>
    <w:rsid w:val="00D2276D"/>
    <w:rsid w:val="00D279AE"/>
    <w:rsid w:val="00D450F6"/>
    <w:rsid w:val="00D83E44"/>
    <w:rsid w:val="00DA0E2C"/>
    <w:rsid w:val="00DB1473"/>
    <w:rsid w:val="00DE2894"/>
    <w:rsid w:val="00E11B03"/>
    <w:rsid w:val="00E3181E"/>
    <w:rsid w:val="00E73293"/>
    <w:rsid w:val="00F13811"/>
    <w:rsid w:val="00F550F2"/>
    <w:rsid w:val="00F732B7"/>
    <w:rsid w:val="00F93FAF"/>
    <w:rsid w:val="00FA511B"/>
    <w:rsid w:val="00FD0DAC"/>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1026" v:ext="edit"/>
    <o:shapelayout v:ext="edit">
      <o:idmap data="1" v:ext="edit"/>
    </o:shapelayout>
  </w:shapeDefaults>
  <w:decimalSymbol w:val=","/>
  <w:listSeparator w:val=";"/>
  <w15:chartTrackingRefBased/>
  <w14:docId w14:val="34601B36"/>
  <w15:docId w15:val="{7FCA3406-9E9B-49C4-A8C9-1D3E1A70A241}"/>
</w:settings>
</file>

<file path=word/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Arial" w:hAnsi="Arial" w:eastAsiaTheme="minorHAnsi" w:cstheme="minorBidi"/>
        <w:sz w:val="24"/>
        <w:szCs w:val="22"/>
        <w:lang w:val="hr-HR" w:eastAsia="en-US" w:bidi="ar-SA"/>
      </w:rPr>
    </w:rPrDefault>
    <w:pPrDefault>
      <w:pPr>
        <w:spacing w:after="160" w:line="259"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3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rsid w:val="00710A68"/>
    <w:pPr>
      <w:spacing w:line="256" w:lineRule="auto"/>
    </w:pPr>
    <w:rPr>
      <w:rFonts w:asciiTheme="minorHAnsi" w:hAnsiTheme="minorHAnsi"/>
      <w:sz w:val="22"/>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StandardWeb">
    <w:name w:val="Normal (Web)"/>
    <w:basedOn w:val="Normal"/>
    <w:uiPriority w:val="99"/>
    <w:unhideWhenUsed/>
    <w:rsid w:val="00710A68"/>
    <w:pPr>
      <w:spacing w:before="100" w:beforeAutospacing="true" w:after="100" w:afterAutospacing="true" w:line="240" w:lineRule="auto"/>
    </w:pPr>
    <w:rPr>
      <w:rFonts w:ascii="Times New Roman" w:hAnsi="Times New Roman" w:eastAsia="Times New Roman" w:cs="Times New Roman"/>
      <w:sz w:val="24"/>
      <w:szCs w:val="24"/>
      <w:lang w:eastAsia="hr-HR"/>
    </w:rPr>
  </w:style>
  <w:style w:type="paragraph" w:styleId="Odlomakpopisa2" w:customStyle="true">
    <w:name w:val="Odlomak popisa2"/>
    <w:basedOn w:val="Normal"/>
    <w:uiPriority w:val="99"/>
    <w:rsid w:val="00710A68"/>
    <w:pPr>
      <w:suppressAutoHyphens/>
      <w:autoSpaceDN w:val="false"/>
      <w:spacing w:line="240" w:lineRule="auto"/>
      <w:ind w:left="720"/>
    </w:pPr>
    <w:rPr>
      <w:rFonts w:ascii="Calibri" w:hAnsi="Calibri" w:eastAsia="Calibri" w:cs="Times New Roman"/>
    </w:rPr>
  </w:style>
  <w:style w:type="paragraph" w:styleId="Default" w:customStyle="true">
    <w:name w:val="Default"/>
    <w:rsid w:val="002E1F92"/>
    <w:pPr>
      <w:autoSpaceDE w:val="false"/>
      <w:autoSpaceDN w:val="false"/>
      <w:adjustRightInd w:val="false"/>
      <w:spacing w:after="0" w:line="240" w:lineRule="auto"/>
    </w:pPr>
    <w:rPr>
      <w:rFonts w:cs="Arial"/>
      <w:color w:val="000000"/>
      <w:szCs w:val="24"/>
    </w:rPr>
  </w:style>
  <w:style w:type="paragraph" w:styleId="Bezproreda">
    <w:name w:val="No Spacing"/>
    <w:uiPriority w:val="1"/>
    <w:qFormat/>
    <w:rsid w:val="002E1F92"/>
    <w:pPr>
      <w:spacing w:after="0" w:line="240" w:lineRule="auto"/>
    </w:pPr>
  </w:style>
  <w:style w:type="paragraph" w:styleId="Zaglavlje">
    <w:name w:val="header"/>
    <w:basedOn w:val="Normal"/>
    <w:link w:val="ZaglavljeChar"/>
    <w:uiPriority w:val="99"/>
    <w:unhideWhenUsed/>
    <w:rsid w:val="004918EA"/>
    <w:pPr>
      <w:tabs>
        <w:tab w:val="center" w:pos="4536"/>
        <w:tab w:val="right" w:pos="9072"/>
      </w:tabs>
      <w:spacing w:after="0" w:line="240" w:lineRule="auto"/>
    </w:pPr>
  </w:style>
  <w:style w:type="character" w:styleId="ZaglavljeChar" w:customStyle="true">
    <w:name w:val="Zaglavlje Char"/>
    <w:basedOn w:val="Zadanifontodlomka"/>
    <w:link w:val="Zaglavlje"/>
    <w:uiPriority w:val="99"/>
    <w:rsid w:val="004918EA"/>
    <w:rPr>
      <w:rFonts w:asciiTheme="minorHAnsi" w:hAnsiTheme="minorHAnsi"/>
      <w:sz w:val="22"/>
    </w:rPr>
  </w:style>
  <w:style w:type="paragraph" w:styleId="Podnoje">
    <w:name w:val="footer"/>
    <w:basedOn w:val="Normal"/>
    <w:link w:val="PodnojeChar"/>
    <w:uiPriority w:val="99"/>
    <w:unhideWhenUsed/>
    <w:rsid w:val="004918EA"/>
    <w:pPr>
      <w:tabs>
        <w:tab w:val="center" w:pos="4536"/>
        <w:tab w:val="right" w:pos="9072"/>
      </w:tabs>
      <w:spacing w:after="0" w:line="240" w:lineRule="auto"/>
    </w:pPr>
  </w:style>
  <w:style w:type="character" w:styleId="PodnojeChar" w:customStyle="true">
    <w:name w:val="Podnožje Char"/>
    <w:basedOn w:val="Zadanifontodlomka"/>
    <w:link w:val="Podnoje"/>
    <w:uiPriority w:val="99"/>
    <w:rsid w:val="004918EA"/>
    <w:rPr>
      <w:rFonts w:asciiTheme="minorHAnsi" w:hAnsiTheme="minorHAnsi"/>
      <w:sz w:val="22"/>
    </w:rPr>
  </w:style>
  <w:style w:type="paragraph" w:styleId="Odlomakpopisa">
    <w:name w:val="List Paragraph"/>
    <w:basedOn w:val="Normal"/>
    <w:uiPriority w:val="34"/>
    <w:qFormat/>
    <w:rsid w:val="00BB696E"/>
    <w:pPr>
      <w:ind w:left="720"/>
      <w:contextualSpacing/>
    </w:pPr>
    <w:rPr>
      <w:kern w:val="2"/>
    </w:rPr>
  </w:style>
  <w:style w:type="character" w:styleId="Tekstrezerviranogmjesta">
    <w:name w:val="Placeholder Text"/>
    <w:basedOn w:val="Zadanifontodlomka"/>
    <w:uiPriority w:val="99"/>
    <w:semiHidden/>
    <w:rsid w:val="001C41F2"/>
    <w:rPr>
      <w:color w:val="808080"/>
      <w:bdr w:val="none" w:color="auto" w:sz="0" w:space="0"/>
      <w:shd w:val="clear" w:color="auto" w:fill="auto"/>
    </w:rPr>
  </w:style>
  <w:style w:type="character" w:styleId="eSPISCCParagraphDefaultFont" w:customStyle="true">
    <w:name w:val="eSPIS_CC_Paragraph Default Font"/>
    <w:basedOn w:val="Zadanifontodlomka"/>
    <w:rsid w:val="001C41F2"/>
    <w:rPr>
      <w:rFonts w:ascii="Times New Roman" w:hAnsi="Times New Roman" w:cs="Times New Roman"/>
      <w:b/>
      <w:sz w:val="24"/>
      <w:bdr w:val="none" w:color="auto" w:sz="0" w:space="0"/>
      <w:shd w:val="clear" w:color="auto" w:fill="auto"/>
      <w:lang w:val="hr-HR"/>
    </w:rPr>
  </w:style>
  <w:style w:type="character" w:styleId="PozadinaSvijetloZuta" w:customStyle="true">
    <w:name w:val="Pozadina_SvijetloZuta"/>
    <w:basedOn w:val="Zadanifontodlomka"/>
    <w:rsid w:val="001C41F2"/>
    <w:rPr>
      <w:rFonts w:cs="Arial"/>
      <w:b/>
      <w:bdr w:val="none" w:color="auto" w:sz="0" w:space="0"/>
      <w:shd w:val="clear" w:color="auto" w:fill="FFFFCC"/>
      <w:lang w:val="hr-HR"/>
    </w:rPr>
  </w:style>
  <w:style w:type="character" w:styleId="PozadinaSvijetloCrvena" w:customStyle="true">
    <w:name w:val="Pozadina_SvijetloCrvena"/>
    <w:basedOn w:val="eSPISCCParagraphDefaultFont"/>
    <w:rsid w:val="001C41F2"/>
    <w:rPr>
      <w:rFonts w:ascii="Times New Roman" w:hAnsi="Times New Roman" w:cs="Arial"/>
      <w:b w:val="false"/>
      <w:sz w:val="24"/>
      <w:bdr w:val="none" w:color="auto" w:sz="0" w:space="0"/>
      <w:shd w:val="clear" w:color="auto" w:fill="FFCCCC"/>
      <w:lang w:val="hr-HR"/>
    </w:rPr>
  </w:style>
  <w:style w:type="character" w:styleId="PozadinaSvijetloZelena" w:customStyle="true">
    <w:name w:val="Pozadina_SvijetloZelena"/>
    <w:basedOn w:val="eSPISCCParagraphDefaultFont"/>
    <w:rsid w:val="001C41F2"/>
    <w:rPr>
      <w:rFonts w:ascii="Times New Roman" w:hAnsi="Times New Roman" w:cs="Arial"/>
      <w:b w:val="false"/>
      <w:sz w:val="24"/>
      <w:bdr w:val="none" w:color="auto" w:sz="0" w:space="0"/>
      <w:shd w:val="clear" w:color="auto" w:fill="CCFFCC"/>
      <w:lang w:val="hr-HR"/>
    </w:rPr>
  </w:style>
</w:styles>
</file>

<file path=word/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210701967">
      <w:bodyDiv w:val="true"/>
      <w:marLeft w:val="0"/>
      <w:marRight w:val="0"/>
      <w:marTop w:val="0"/>
      <w:marBottom w:val="0"/>
      <w:divBdr>
        <w:top w:val="none" w:color="auto" w:sz="0" w:space="0"/>
        <w:left w:val="none" w:color="auto" w:sz="0" w:space="0"/>
        <w:bottom w:val="none" w:color="auto" w:sz="0" w:space="0"/>
        <w:right w:val="none" w:color="auto" w:sz="0" w:space="0"/>
      </w:divBdr>
    </w:div>
    <w:div w:id="389155627">
      <w:bodyDiv w:val="true"/>
      <w:marLeft w:val="0"/>
      <w:marRight w:val="0"/>
      <w:marTop w:val="0"/>
      <w:marBottom w:val="0"/>
      <w:divBdr>
        <w:top w:val="none" w:color="auto" w:sz="0" w:space="0"/>
        <w:left w:val="none" w:color="auto" w:sz="0" w:space="0"/>
        <w:bottom w:val="none" w:color="auto" w:sz="0" w:space="0"/>
        <w:right w:val="none" w:color="auto" w:sz="0" w:space="0"/>
      </w:divBdr>
    </w:div>
    <w:div w:id="1088038231">
      <w:bodyDiv w:val="true"/>
      <w:marLeft w:val="0"/>
      <w:marRight w:val="0"/>
      <w:marTop w:val="0"/>
      <w:marBottom w:val="0"/>
      <w:divBdr>
        <w:top w:val="none" w:color="auto" w:sz="0" w:space="0"/>
        <w:left w:val="none" w:color="auto" w:sz="0" w:space="0"/>
        <w:bottom w:val="none" w:color="auto" w:sz="0" w:space="0"/>
        <w:right w:val="none" w:color="auto" w:sz="0" w:space="0"/>
      </w:divBdr>
    </w:div>
  </w:divs>
  <w:optimizeForBrowser/>
  <w:relyOnVML/>
  <w:allowPNG/>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numbering.xml" Type="http://schemas.openxmlformats.org/officeDocument/2006/relationships/numbering" Id="rId3"/><Relationship Target="footnotes.xml" Type="http://schemas.openxmlformats.org/officeDocument/2006/relationships/footnotes" Id="rId7"/><Relationship Target="theme/theme1.xml" Type="http://schemas.openxmlformats.org/officeDocument/2006/relationships/theme" Id="rId12"/><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fontTable.xml" Type="http://schemas.openxmlformats.org/officeDocument/2006/relationships/fontTable" Id="rId11"/><Relationship Target="settings.xml" Type="http://schemas.openxmlformats.org/officeDocument/2006/relationships/settings" Id="rId5"/><Relationship Target="header1.xml" Type="http://schemas.openxmlformats.org/officeDocument/2006/relationships/header" Id="rId10"/><Relationship Target="styles.xml" Type="http://schemas.openxmlformats.org/officeDocument/2006/relationships/styles" Id="rId4"/><Relationship Target="media/image1.png" Type="http://schemas.openxmlformats.org/officeDocument/2006/relationships/image"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theme/theme1.xml><?xml version="1.0" encoding="utf-8"?>
<a:theme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false">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extraClrSchemeLst/>
  <a:extLst>
    <a:ext uri="{05A4C25C-085E-4340-85A3-A5531E510DB2}">
      <thm15:themeFamily xmlns:thm15="http://schemas.microsoft.com/office/thememl/2012/main" id="{62F939B6-93AF-4DB8-9C6B-D6C7DFDC589F}" name="Office Theme" vid="{4A3C46E8-61CC-4603-A589-7422A47A8E4A}"/>
    </a:ext>
  </a:ext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ns30:Sourc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SixthEditionOfficeOnline.xsl" StyleName="APA"/>
</file>

<file path=customXml/item2.xml><?xml version="1.0" encoding="utf-8"?>
<icms>
  <DomainObject.DatumDonosenjaOdluke>
    <izvorni_sadrzaj>15. listopada 2026.</izvorni_sadrzaj>
    <derivirana_varijabla naziv="DomainObject.DatumDonosenjaOdluke_1">15. listopada 2026.</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Dijana</izvorni_sadrzaj>
    <derivirana_varijabla naziv="DomainObject.DonositeljOdluke.Ime_1">Dijana</derivirana_varijabla>
  </DomainObject.DonositeljOdluke.Ime>
  <DomainObject.DonositeljOdluke.Prezime>
    <izvorni_sadrzaj>Selak</izvorni_sadrzaj>
    <derivirana_varijabla naziv="DomainObject.DonositeljOdluke.Prezime_1">Selak</derivirana_varijabla>
  </DomainObject.DonositeljOdluke.Prezime>
  <DomainObject.DonositeljOdluke.Oib>
    <izvorni_sadrzaj/>
    <derivirana_varijabla naziv="DomainObject.DonositeljOdluke.Oib_1"/>
  </DomainObject.DonositeljOdluke.Oib>
  <DomainObject.BrojStranica>
    <izvorni_sadrzaj>0</izvorni_sadrzaj>
    <derivirana_varijabla naziv="DomainObject.BrojStranica_1">0</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909</izvorni_sadrzaj>
    <derivirana_varijabla naziv="DomainObject.Predmet.Broj_1">909</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7. listopada 2026.</izvorni_sadrzaj>
    <derivirana_varijabla naziv="DomainObject.Predmet.DatumOsnivanja_1">7. listopada 2026.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15. listopada 2026.</izvorni_sadrzaj>
    <derivirana_varijabla naziv="DomainObject.Predmet.DatumRjesavanja_1">15. listopada 2026.</derivirana_varijabla>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0</izvorni_sadrzaj>
    <derivirana_varijabla naziv="DomainObject.Predmet.InicijalnaVrijednost_1">0</derivirana_varijabla>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R1 Ob-909/2026</izvorni_sadrzaj>
    <derivirana_varijabla naziv="DomainObject.Predmet.OznakaBroj_1">R1 Ob-909/2026</derivirana_varijabla>
  </DomainObject.Predmet.OznakaBroj>
  <DomainObject.Predmet.OznakaBrojOptuznogAkta>
    <izvorni_sadrzaj/>
    <derivirana_varijabla naziv="DomainObject.Predmet.OznakaBrojOptuznogAkta_1"/>
  </DomainObject.Predmet.OznakaBrojOptuznogAkta>
  <DomainObject.Predmet.PredmetRijesio.Ime>
    <izvorni_sadrzaj>Dijana</izvorni_sadrzaj>
    <derivirana_varijabla naziv="DomainObject.Predmet.PredmetRijesio.Ime_1">Dijana</derivirana_varijabla>
  </DomainObject.Predmet.PredmetRijesio.Ime>
  <DomainObject.Predmet.PredmetRijesio.Oib>
    <izvorni_sadrzaj>80386302697</izvorni_sadrzaj>
    <derivirana_varijabla naziv="DomainObject.Predmet.PredmetRijesio.Oib_1">80386302697</derivirana_varijabla>
  </DomainObject.Predmet.PredmetRijesio.Oib>
  <DomainObject.Predmet.PredmetRijesio.Prezime>
    <izvorni_sadrzaj>Selak</izvorni_sadrzaj>
    <derivirana_varijabla naziv="DomainObject.Predmet.PredmetRijesio.Prezime_1">Selak</derivirana_varijabla>
  </DomainObject.Predmet.PredmetRijesio.Prezime>
  <DomainObject.Predmet.PrimjedbaSuca>
    <izvorni_sadrzaj/>
    <derivirana_varijabla naziv="DomainObject.Predmet.PrimjedbaSuca_1"/>
  </DomainObject.Predmet.PrimjedbaSuca>
  <DomainObject.Predmet.ProtustrankaFormated>
    <izvorni_sadrzaj>  Nikolina Vidošević; Hrvoje Serdarević; Mia Serdarević; Lana Serdarević; Domagoj Serdarević; Renata Martinović</izvorni_sadrzaj>
    <derivirana_varijabla naziv="DomainObject.Predmet.ProtustrankaFormated_1">  Nikolina Vidošević; Hrvoje Serdarević; Mia Serdarević; Lana Serdarević; Domagoj Serdarević; Renata Martinović</derivirana_varijabla>
  </DomainObject.Predmet.ProtustrankaFormated>
  <DomainObject.Predmet.ProtustrankaFormatedOIB>
    <izvorni_sadrzaj>  Nikolina Vidošević, OIB 31374632064; Hrvoje Serdarević, OIB 54052919088; Mia Serdarević, OIB 24865611253; Lana Serdarević, OIB 48898905569; Domagoj Serdarević, OIB 17464076535; Renata Martinović, OIB 68690916472</izvorni_sadrzaj>
    <derivirana_varijabla naziv="DomainObject.Predmet.ProtustrankaFormatedOIB_1">  Nikolina Vidošević, OIB 31374632064; Hrvoje Serdarević, OIB 54052919088; Mia Serdarević, OIB 24865611253; Lana Serdarević, OIB 48898905569; Domagoj Serdarević, OIB 17464076535; Renata Martinović, OIB 68690916472</derivirana_varijabla>
  </DomainObject.Predmet.ProtustrankaFormatedOIB>
  <DomainObject.Predmet.ProtustrankaFormatedWithAdress>
    <izvorni_sadrzaj> Nikolina Vidošević, Hercegovačka 32, 21000 Split; Hrvoje Serdarević, Miroslava Krleže 22, 21000 Split; Mia Serdarević, Hercegovačka 32, 21000 Split; Lana Serdarević, Hercegovačka 32, 21000 Split; Domagoj Serdarević, Hercegovačka 32, 21000 Split; Renata Martinović, Hercegovačka 32, 21000 Split</izvorni_sadrzaj>
    <derivirana_varijabla naziv="DomainObject.Predmet.ProtustrankaFormatedWithAdress_1"> Nikolina Vidošević, Hercegovačka 32, 21000 Split; Hrvoje Serdarević, Miroslava Krleže 22, 21000 Split; Mia Serdarević, Hercegovačka 32, 21000 Split; Lana Serdarević, Hercegovačka 32, 21000 Split; Domagoj Serdarević, Hercegovačka 32, 21000 Split; Renata Martinović, Hercegovačka 32, 21000 Split</derivirana_varijabla>
  </DomainObject.Predmet.ProtustrankaFormatedWithAdress>
  <DomainObject.Predmet.ProtustrankaFormatedWithAdressOIB>
    <izvorni_sadrzaj> Nikolina Vidošević, OIB 31374632064, Hercegovačka 32, 21000 Split; Hrvoje Serdarević, OIB 54052919088, Miroslava Krleže 22, 21000 Split; Mia Serdarević, OIB 24865611253, Hercegovačka 32, 21000 Split; Lana Serdarević, OIB 48898905569, Hercegovačka 32, 21000 Split; Domagoj Serdarević, OIB 17464076535, Hercegovačka 32, 21000 Split; Renata Martinović, OIB 68690916472, Hercegovačka 32, 21000 Split</izvorni_sadrzaj>
    <derivirana_varijabla naziv="DomainObject.Predmet.ProtustrankaFormatedWithAdressOIB_1"> Nikolina Vidošević, OIB 31374632064, Hercegovačka 32, 21000 Split; Hrvoje Serdarević, OIB 54052919088, Miroslava Krleže 22, 21000 Split; Mia Serdarević, OIB 24865611253, Hercegovačka 32, 21000 Split; Lana Serdarević, OIB 48898905569, Hercegovačka 32, 21000 Split; Domagoj Serdarević, OIB 17464076535, Hercegovačka 32, 21000 Split; Renata Martinović, OIB 68690916472, Hercegovačka 32, 21000 Split</derivirana_varijabla>
  </DomainObject.Predmet.ProtustrankaFormatedWithAdressOIB>
  <DomainObject.Predmet.ProtustrankaWithAdress>
    <izvorni_sadrzaj>Nikolina Vidošević Hercegovačka 32, 21000 Split, Hrvoje Serdarević Miroslava Krleže 22, 21000 Split, Mia Serdarević Hercegovačka 32, 21000 Split, Lana Serdarević Hercegovačka 32, 21000 Split, Domagoj Serdarević Hercegovačka 32, 21000 Split, Renata Martinović Hercegovačka 32, 21000 Split</izvorni_sadrzaj>
    <derivirana_varijabla naziv="DomainObject.Predmet.ProtustrankaWithAdress_1">Nikolina Vidošević Hercegovačka 32, 21000 Split, Hrvoje Serdarević Miroslava Krleže 22, 21000 Split, Mia Serdarević Hercegovačka 32, 21000 Split, Lana Serdarević Hercegovačka 32, 21000 Split, Domagoj Serdarević Hercegovačka 32, 21000 Split, Renata Martinović Hercegovačka 32, 21000 Split</derivirana_varijabla>
  </DomainObject.Predmet.ProtustrankaWithAdress>
  <DomainObject.Predmet.ProtustrankaWithAdressOIB>
    <izvorni_sadrzaj>Nikolina Vidošević, OIB 31374632064, Hercegovačka 32, 21000 Split, Hrvoje Serdarević, OIB 54052919088, Miroslava Krleže 22, 21000 Split, Mia Serdarević, OIB 24865611253, Hercegovačka 32, 21000 Split, Lana Serdarević, OIB 48898905569, Hercegovačka 32, 21000 Split, Domagoj Serdarević, OIB 17464076535, Hercegovačka 32, 21000 Split, Renata Martinović, OIB 68690916472, Hercegovačka 32, 21000 Split</izvorni_sadrzaj>
    <derivirana_varijabla naziv="DomainObject.Predmet.ProtustrankaWithAdressOIB_1">Nikolina Vidošević, OIB 31374632064, Hercegovačka 32, 21000 Split, Hrvoje Serdarević, OIB 54052919088, Miroslava Krleže 22, 21000 Split, Mia Serdarević, OIB 24865611253, Hercegovačka 32, 21000 Split, Lana Serdarević, OIB 48898905569, Hercegovačka 32, 21000 Split, Domagoj Serdarević, OIB 17464076535, Hercegovačka 32, 21000 Split, Renata Martinović, OIB 68690916472, Hercegovačka 32, 21000 Split</derivirana_varijabla>
  </DomainObject.Predmet.ProtustrankaWithAdressOIB>
  <DomainObject.Predmet.ProtustrankaNazivFormated>
    <izvorni_sadrzaj>Nikolina Vidošević,Hrvoje Serdarević,Mia Serdarević,Lana Serdarević,Domagoj Serdarević,Renata Martinović</izvorni_sadrzaj>
    <derivirana_varijabla naziv="DomainObject.Predmet.ProtustrankaNazivFormated_1">Nikolina Vidošević,Hrvoje Serdarević,Mia Serdarević,Lana Serdarević,Domagoj Serdarević,Renata Martinović</derivirana_varijabla>
  </DomainObject.Predmet.ProtustrankaNazivFormated>
  <DomainObject.Predmet.ProtustrankaNazivFormatedOIB>
    <izvorni_sadrzaj>Nikolina Vidošević, OIB 31374632064,Hrvoje Serdarević, OIB 54052919088,Mia Serdarević, OIB 24865611253,Lana Serdarević, OIB 48898905569,Domagoj Serdarević, OIB 17464076535,Renata Martinović, OIB 68690916472</izvorni_sadrzaj>
    <derivirana_varijabla naziv="DomainObject.Predmet.ProtustrankaNazivFormatedOIB_1">Nikolina Vidošević, OIB 31374632064,Hrvoje Serdarević, OIB 54052919088,Mia Serdarević, OIB 24865611253,Lana Serdarević, OIB 48898905569,Domagoj Serdarević, OIB 17464076535,Renata Martinović, OIB 68690916472</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45 P - Selak Dijana</izvorni_sadrzaj>
    <derivirana_varijabla naziv="DomainObject.Predmet.Referada.Naziv_1">45 P - Selak Dijana</derivirana_varijabla>
  </DomainObject.Predmet.Referada.Naziv>
  <DomainObject.Predmet.Referada.Oznaka>
    <izvorni_sadrzaj>Ref 45 P</izvorni_sadrzaj>
    <derivirana_varijabla naziv="DomainObject.Predmet.Referada.Oznaka_1">Ref 45 P</derivirana_varijabla>
  </DomainObject.Predmet.Referada.Oznaka>
  <DomainObject.Predmet.Referada.Prostorija.Naziv>
    <izvorni_sadrzaj>Sudnica 105/I</izvorni_sadrzaj>
    <derivirana_varijabla naziv="DomainObject.Predmet.Referada.Prostorija.Naziv_1">Sudnica 105/I</derivirana_varijabla>
  </DomainObject.Predmet.Referada.Prostorija.Naziv>
  <DomainObject.Predmet.Referada.Prostorija.Oznaka>
    <izvorni_sadrzaj>105/I</izvorni_sadrzaj>
    <derivirana_varijabla naziv="DomainObject.Predmet.Referada.Prostorija.Oznaka_1">105/I</derivirana_varijabla>
  </DomainObject.Predmet.Referada.Prostorija.Oznaka>
  <DomainObject.Predmet.Referada.Sud.Naziv>
    <izvorni_sadrzaj>Općinski sud u Splitu</izvorni_sadrzaj>
    <derivirana_varijabla naziv="DomainObject.Predmet.Referada.Sud.Naziv_1">Općinski sud u Splitu</derivirana_varijabla>
  </DomainObject.Predmet.Referada.Sud.Naziv>
  <DomainObject.Predmet.Referada.Sudac>
    <izvorni_sadrzaj>Dijana Selak</izvorni_sadrzaj>
    <derivirana_varijabla naziv="DomainObject.Predmet.Referada.Sudac_1">Dijana Selak</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Hrvatski zavod za socijalni rad, Područni ured Split</izvorni_sadrzaj>
    <derivirana_varijabla naziv="DomainObject.Predmet.StrankaFormated_1">  Hrvatski zavod za socijalni rad, Područni ured Split</derivirana_varijabla>
  </DomainObject.Predmet.StrankaFormated>
  <DomainObject.Predmet.StrankaFormatedOIB>
    <izvorni_sadrzaj>  Hrvatski zavod za socijalni rad, Područni ured Split, OIB 52966791065</izvorni_sadrzaj>
    <derivirana_varijabla naziv="DomainObject.Predmet.StrankaFormatedOIB_1">  Hrvatski zavod za socijalni rad, Područni ured Split, OIB 52966791065</derivirana_varijabla>
  </DomainObject.Predmet.StrankaFormatedOIB>
  <DomainObject.Predmet.StrankaFormatedWithAdress>
    <izvorni_sadrzaj> Hrvatski zavod za socijalni rad, Područni ured Split, Ulica Ivana Dežmana 6, 10000 Zagreb</izvorni_sadrzaj>
    <derivirana_varijabla naziv="DomainObject.Predmet.StrankaFormatedWithAdress_1"> Hrvatski zavod za socijalni rad, Područni ured Split, Ulica Ivana Dežmana 6, 10000 Zagreb</derivirana_varijabla>
  </DomainObject.Predmet.StrankaFormatedWithAdress>
  <DomainObject.Predmet.StrankaFormatedWithAdressOIB>
    <izvorni_sadrzaj> Hrvatski zavod za socijalni rad, Područni ured Split, OIB 52966791065, Ulica Ivana Dežmana 6, 10000 Zagreb</izvorni_sadrzaj>
    <derivirana_varijabla naziv="DomainObject.Predmet.StrankaFormatedWithAdressOIB_1"> Hrvatski zavod za socijalni rad, Područni ured Split, OIB 52966791065, Ulica Ivana Dežmana 6, 10000 Zagreb</derivirana_varijabla>
  </DomainObject.Predmet.StrankaFormatedWithAdressOIB>
  <DomainObject.Predmet.StrankaWithAdress>
    <izvorni_sadrzaj>Hrvatski zavod za socijalni rad, Područni ured Split Ulica Ivana Dežmana 6,10000 Zagreb</izvorni_sadrzaj>
    <derivirana_varijabla naziv="DomainObject.Predmet.StrankaWithAdress_1">Hrvatski zavod za socijalni rad, Područni ured Split Ulica Ivana Dežmana 6,10000 Zagreb</derivirana_varijabla>
  </DomainObject.Predmet.StrankaWithAdress>
  <DomainObject.Predmet.StrankaWithAdressOIB>
    <izvorni_sadrzaj>Hrvatski zavod za socijalni rad, Područni ured Split, OIB 52966791065, Ulica Ivana Dežmana 6,10000 Zagreb</izvorni_sadrzaj>
    <derivirana_varijabla naziv="DomainObject.Predmet.StrankaWithAdressOIB_1">Hrvatski zavod za socijalni rad, Područni ured Split, OIB 52966791065, Ulica Ivana Dežmana 6,10000 Zagreb</derivirana_varijabla>
  </DomainObject.Predmet.StrankaWithAdressOIB>
  <DomainObject.Predmet.StrankaNazivFormated>
    <izvorni_sadrzaj>Hrvatski zavod za socijalni rad, Područni ured Split</izvorni_sadrzaj>
    <derivirana_varijabla naziv="DomainObject.Predmet.StrankaNazivFormated_1">Hrvatski zavod za socijalni rad, Područni ured Split</derivirana_varijabla>
  </DomainObject.Predmet.StrankaNazivFormated>
  <DomainObject.Predmet.StrankaNazivFormatedOIB>
    <izvorni_sadrzaj>Hrvatski zavod za socijalni rad, Područni ured Split, OIB 52966791065</izvorni_sadrzaj>
    <derivirana_varijabla naziv="DomainObject.Predmet.StrankaNazivFormatedOIB_1">Hrvatski zavod za socijalni rad, Područni ured Split, OIB 52966791065</derivirana_varijabla>
  </DomainObject.Predmet.StrankaNazivFormatedOIB>
  <DomainObject.Predmet.Sud.Adresa.Naselje>
    <izvorni_sadrzaj>Split</izvorni_sadrzaj>
    <derivirana_varijabla naziv="DomainObject.Predmet.Sud.Adresa.Naselje_1">Split</derivirana_varijabla>
  </DomainObject.Predmet.Sud.Adresa.Naselje>
  <DomainObject.Predmet.Sud.Adresa.NaseljeLokativ>
    <izvorni_sadrzaj>Splitu</izvorni_sadrzaj>
    <derivirana_varijabla naziv="DomainObject.Predmet.Sud.Adresa.NaseljeLokativ_1">Splitu</derivirana_varijabla>
  </DomainObject.Predmet.Sud.Adresa.NaseljeLokativ>
  <DomainObject.Predmet.Sud.Adresa.PostBroj>
    <izvorni_sadrzaj>21000</izvorni_sadrzaj>
    <derivirana_varijabla naziv="DomainObject.Predmet.Sud.Adresa.PostBroj_1">21000</derivirana_varijabla>
  </DomainObject.Predmet.Sud.Adresa.PostBroj>
  <DomainObject.Predmet.Sud.Adresa.UlicaIKBR>
    <izvorni_sadrzaj>Gundulićeva 27</izvorni_sadrzaj>
    <derivirana_varijabla naziv="DomainObject.Predmet.Sud.Adresa.UlicaIKBR_1">Gundulićeva 27</derivirana_varijabla>
  </DomainObject.Predmet.Sud.Adresa.UlicaIKBR>
  <DomainObject.Predmet.Sud.Naziv>
    <izvorni_sadrzaj>Općinski sud u Splitu</izvorni_sadrzaj>
    <derivirana_varijabla naziv="DomainObject.Predmet.Sud.Naziv_1">Općinski sud u Splitu</derivirana_varijabla>
  </DomainObject.Predmet.Sud.Naziv>
  <DomainObject.Predmet.Sud.Telefon.LokalniBroj>
    <izvorni_sadrzaj/>
    <derivirana_varijabla naziv="DomainObject.Predmet.Sud.Telefon.LokalniBroj_1"/>
  </DomainObject.Predmet.Sud.Telefon.LokalniBroj>
  <DomainObject.Predmet.TrenutnaLokacijaSpisa.Naziv>
    <izvorni_sadrzaj>45 P - Selak Dijana</izvorni_sadrzaj>
    <derivirana_varijabla naziv="DomainObject.Predmet.TrenutnaLokacijaSpisa.Naziv_1">45 P - Selak Dijana</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sud u Splitu</izvorni_sadrzaj>
    <derivirana_varijabla naziv="DomainObject.Predmet.TrenutnaLokacijaSpisa.Sud.Naziv_1">Općinski sud u Splitu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Obiteljska pisarnica</izvorni_sadrzaj>
    <derivirana_varijabla naziv="DomainObject.Predmet.UstrojstvenaJedinicaVodi.Naziv_1">Obiteljska pisarnica</derivirana_varijabla>
  </DomainObject.Predmet.UstrojstvenaJedinicaVodi.Naziv>
  <DomainObject.Predmet.UstrojstvenaJedinicaVodi.Oznaka>
    <izvorni_sadrzaj>Ob pis.</izvorni_sadrzaj>
    <derivirana_varijabla naziv="DomainObject.Predmet.UstrojstvenaJedinicaVodi.Oznaka_1">Ob pis.</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sud u Splitu</izvorni_sadrzaj>
    <derivirana_varijabla naziv="DomainObject.Predmet.UstrojstvenaJedinicaVodi.Sud.Naziv_1">Općinski sud u Splitu</derivirana_varijabla>
  </DomainObject.Predmet.UstrojstvenaJedinicaVodi.Sud.Naziv>
  <DomainObject.Predmet.VrstaSpora.Naziv>
    <izvorni_sadrzaj>Privremeno povjeravanje djeteta drugoj osobi, ustanovi socijalne skrbi ili udomiteljskoj obitelji</izvorni_sadrzaj>
    <derivirana_varijabla naziv="DomainObject.Predmet.VrstaSpora.Naziv_1">Privremeno povjeravanje djeteta drugoj osobi, ustanovi socijalne skrbi ili udomiteljskoj obitelji</derivirana_varijabla>
  </DomainObject.Predmet.VrstaSpora.Naziv>
  <DomainObject.Predmet.Zapisnicar>
    <izvorni_sadrzaj>Anđela Radoš</izvorni_sadrzaj>
    <derivirana_varijabla naziv="DomainObject.Predmet.Zapisnicar_1">Anđela Radoš</derivirana_varijabla>
  </DomainObject.Predmet.Zapisnicar>
  <DomainObject.Predmet.StrankaListFormated>
    <izvorni_sadrzaj>
      <item>Hrvatski zavod za socijalni rad, Područni ured Split</item>
    </izvorni_sadrzaj>
    <derivirana_varijabla naziv="DomainObject.Predmet.StrankaListFormated_1">
      <item>Hrvatski zavod za socijalni rad, Područni ured Split</item>
    </derivirana_varijabla>
  </DomainObject.Predmet.StrankaListFormated>
  <DomainObject.Predmet.StrankaListFormatedOIB>
    <izvorni_sadrzaj>
      <item>Hrvatski zavod za socijalni rad, Područni ured Split, OIB 52966791065</item>
    </izvorni_sadrzaj>
    <derivirana_varijabla naziv="DomainObject.Predmet.StrankaListFormatedOIB_1">
      <item>Hrvatski zavod za socijalni rad, Područni ured Split, OIB 52966791065</item>
    </derivirana_varijabla>
  </DomainObject.Predmet.StrankaListFormatedOIB>
  <DomainObject.Predmet.StrankaListFormatedWithAdress>
    <izvorni_sadrzaj>
      <item>Hrvatski zavod za socijalni rad, Područni ured Split, Ulica Ivana Dežmana 6, 10000 Zagreb</item>
    </izvorni_sadrzaj>
    <derivirana_varijabla naziv="DomainObject.Predmet.StrankaListFormatedWithAdress_1">
      <item>Hrvatski zavod za socijalni rad, Područni ured Split, Ulica Ivana Dežmana 6, 10000 Zagreb</item>
    </derivirana_varijabla>
  </DomainObject.Predmet.StrankaListFormatedWithAdress>
  <DomainObject.Predmet.StrankaListFormatedWithAdressOIB>
    <izvorni_sadrzaj>
      <item>Hrvatski zavod za socijalni rad, Područni ured Split, OIB 52966791065, Ulica Ivana Dežmana 6, 10000 Zagreb</item>
    </izvorni_sadrzaj>
    <derivirana_varijabla naziv="DomainObject.Predmet.StrankaListFormatedWithAdressOIB_1">
      <item>Hrvatski zavod za socijalni rad, Područni ured Split, OIB 52966791065, Ulica Ivana Dežmana 6, 10000 Zagreb</item>
    </derivirana_varijabla>
  </DomainObject.Predmet.StrankaListFormatedWithAdressOIB>
  <DomainObject.Predmet.StrankaListNazivFormated>
    <izvorni_sadrzaj>
      <item>Hrvatski zavod za socijalni rad, Područni ured Split</item>
    </izvorni_sadrzaj>
    <derivirana_varijabla naziv="DomainObject.Predmet.StrankaListNazivFormated_1">
      <item>Hrvatski zavod za socijalni rad, Područni ured Split</item>
    </derivirana_varijabla>
  </DomainObject.Predmet.StrankaListNazivFormated>
  <DomainObject.Predmet.StrankaListNazivFormatedOIB>
    <izvorni_sadrzaj>
      <item>Hrvatski zavod za socijalni rad, Područni ured Split, OIB 52966791065</item>
    </izvorni_sadrzaj>
    <derivirana_varijabla naziv="DomainObject.Predmet.StrankaListNazivFormatedOIB_1">
      <item>Hrvatski zavod za socijalni rad, Područni ured Split, OIB 52966791065</item>
    </derivirana_varijabla>
  </DomainObject.Predmet.StrankaListNazivFormatedOIB>
  <DomainObject.Predmet.ProtuStrankaListFormated>
    <izvorni_sadrzaj>
      <item>Nikolina Vidošević</item>
      <item>Hrvoje Serdarević</item>
      <item>Mia Serdarević</item>
      <item>Lana Serdarević</item>
      <item>Domagoj Serdarević</item>
      <item>Renata Martinović</item>
    </izvorni_sadrzaj>
    <derivirana_varijabla naziv="DomainObject.Predmet.ProtuStrankaListFormated_1">
      <item>Nikolina Vidošević</item>
      <item>Hrvoje Serdarević</item>
      <item>Mia Serdarević</item>
      <item>Lana Serdarević</item>
      <item>Domagoj Serdarević</item>
      <item>Renata Martinović</item>
    </derivirana_varijabla>
  </DomainObject.Predmet.ProtuStrankaListFormated>
  <DomainObject.Predmet.ProtuStrankaListFormatedOIB>
    <izvorni_sadrzaj>
      <item>Nikolina Vidošević, OIB 31374632064</item>
      <item>Hrvoje Serdarević, OIB 54052919088</item>
      <item>Mia Serdarević, OIB 24865611253</item>
      <item>Lana Serdarević, OIB 48898905569</item>
      <item>Domagoj Serdarević, OIB 17464076535</item>
      <item>Renata Martinović, OIB 68690916472</item>
    </izvorni_sadrzaj>
    <derivirana_varijabla naziv="DomainObject.Predmet.ProtuStrankaListFormatedOIB_1">
      <item>Nikolina Vidošević, OIB 31374632064</item>
      <item>Hrvoje Serdarević, OIB 54052919088</item>
      <item>Mia Serdarević, OIB 24865611253</item>
      <item>Lana Serdarević, OIB 48898905569</item>
      <item>Domagoj Serdarević, OIB 17464076535</item>
      <item>Renata Martinović, OIB 68690916472</item>
    </derivirana_varijabla>
  </DomainObject.Predmet.ProtuStrankaListFormatedOIB>
  <DomainObject.Predmet.ProtuStrankaListFormatedWithAdress>
    <izvorni_sadrzaj>
      <item>Nikolina Vidošević, Hercegovačka 32, 21000 Split</item>
      <item>Hrvoje Serdarević, Miroslava Krleže 22, 21000 Split</item>
      <item>Mia Serdarević, Hercegovačka 32, 21000 Split</item>
      <item>Lana Serdarević, Hercegovačka 32, 21000 Split</item>
      <item>Domagoj Serdarević, Hercegovačka 32, 21000 Split</item>
      <item>Renata Martinović, Hercegovačka 32, 21000 Split</item>
    </izvorni_sadrzaj>
    <derivirana_varijabla naziv="DomainObject.Predmet.ProtuStrankaListFormatedWithAdress_1">
      <item>Nikolina Vidošević, Hercegovačka 32, 21000 Split</item>
      <item>Hrvoje Serdarević, Miroslava Krleže 22, 21000 Split</item>
      <item>Mia Serdarević, Hercegovačka 32, 21000 Split</item>
      <item>Lana Serdarević, Hercegovačka 32, 21000 Split</item>
      <item>Domagoj Serdarević, Hercegovačka 32, 21000 Split</item>
      <item>Renata Martinović, Hercegovačka 32, 21000 Split</item>
    </derivirana_varijabla>
  </DomainObject.Predmet.ProtuStrankaListFormatedWithAdress>
  <DomainObject.Predmet.ProtuStrankaListFormatedWithAdressOIB>
    <izvorni_sadrzaj>
      <item>Nikolina Vidošević, OIB 31374632064, Hercegovačka 32, 21000 Split</item>
      <item>Hrvoje Serdarević, OIB 54052919088, Miroslava Krleže 22, 21000 Split</item>
      <item>Mia Serdarević, OIB 24865611253, Hercegovačka 32, 21000 Split</item>
      <item>Lana Serdarević, OIB 48898905569, Hercegovačka 32, 21000 Split</item>
      <item>Domagoj Serdarević, OIB 17464076535, Hercegovačka 32, 21000 Split</item>
      <item>Renata Martinović, OIB 68690916472, Hercegovačka 32, 21000 Split</item>
    </izvorni_sadrzaj>
    <derivirana_varijabla naziv="DomainObject.Predmet.ProtuStrankaListFormatedWithAdressOIB_1">
      <item>Nikolina Vidošević, OIB 31374632064, Hercegovačka 32, 21000 Split</item>
      <item>Hrvoje Serdarević, OIB 54052919088, Miroslava Krleže 22, 21000 Split</item>
      <item>Mia Serdarević, OIB 24865611253, Hercegovačka 32, 21000 Split</item>
      <item>Lana Serdarević, OIB 48898905569, Hercegovačka 32, 21000 Split</item>
      <item>Domagoj Serdarević, OIB 17464076535, Hercegovačka 32, 21000 Split</item>
      <item>Renata Martinović, OIB 68690916472, Hercegovačka 32, 21000 Split</item>
    </derivirana_varijabla>
  </DomainObject.Predmet.ProtuStrankaListFormatedWithAdressOIB>
  <DomainObject.Predmet.ProtuStrankaListNazivFormated>
    <izvorni_sadrzaj>
      <item>Nikolina Vidošević</item>
      <item>Hrvoje Serdarević</item>
      <item>Mia Serdarević</item>
      <item>Lana Serdarević</item>
      <item>Domagoj Serdarević</item>
      <item>Renata Martinović</item>
    </izvorni_sadrzaj>
    <derivirana_varijabla naziv="DomainObject.Predmet.ProtuStrankaListNazivFormated_1">
      <item>Nikolina Vidošević</item>
      <item>Hrvoje Serdarević</item>
      <item>Mia Serdarević</item>
      <item>Lana Serdarević</item>
      <item>Domagoj Serdarević</item>
      <item>Renata Martinović</item>
    </derivirana_varijabla>
  </DomainObject.Predmet.ProtuStrankaListNazivFormated>
  <DomainObject.Predmet.ProtuStrankaListNazivFormatedOIB>
    <izvorni_sadrzaj>
      <item>Nikolina Vidošević, OIB 31374632064</item>
      <item>Hrvoje Serdarević, OIB 54052919088</item>
      <item>Mia Serdarević, OIB 24865611253</item>
      <item>Lana Serdarević, OIB 48898905569</item>
      <item>Domagoj Serdarević, OIB 17464076535</item>
      <item>Renata Martinović, OIB 68690916472</item>
    </izvorni_sadrzaj>
    <derivirana_varijabla naziv="DomainObject.Predmet.ProtuStrankaListNazivFormatedOIB_1">
      <item>Nikolina Vidošević, OIB 31374632064</item>
      <item>Hrvoje Serdarević, OIB 54052919088</item>
      <item>Mia Serdarević, OIB 24865611253</item>
      <item>Lana Serdarević, OIB 48898905569</item>
      <item>Domagoj Serdarević, OIB 17464076535</item>
      <item>Renata Martinović, OIB 68690916472</item>
    </derivirana_varijabla>
  </DomainObject.Predmet.ProtuStrankaListNazivFormatedOIB>
  <DomainObject.Predmet.OstaliListFormated>
    <izvorni_sadrzaj>
      <item>Sandra Pavela</item>
    </izvorni_sadrzaj>
    <derivirana_varijabla naziv="DomainObject.Predmet.OstaliListFormated_1">
      <item>Sandra Pavela</item>
    </derivirana_varijabla>
  </DomainObject.Predmet.OstaliListFormated>
  <DomainObject.Predmet.OstaliListFormatedOIB>
    <izvorni_sadrzaj>
      <item>Sandra Pavela, OIB 49263062116</item>
    </izvorni_sadrzaj>
    <derivirana_varijabla naziv="DomainObject.Predmet.OstaliListFormatedOIB_1">
      <item>Sandra Pavela, OIB 49263062116</item>
    </derivirana_varijabla>
  </DomainObject.Predmet.OstaliListFormatedOIB>
  <DomainObject.Predmet.OstaliListFormatedWithAdress>
    <izvorni_sadrzaj>
      <item>Sandra Pavela</item>
    </izvorni_sadrzaj>
    <derivirana_varijabla naziv="DomainObject.Predmet.OstaliListFormatedWithAdress_1">
      <item>Sandra Pavela</item>
    </derivirana_varijabla>
  </DomainObject.Predmet.OstaliListFormatedWithAdress>
  <DomainObject.Predmet.OstaliListFormatedWithAdressOIB>
    <izvorni_sadrzaj>
      <item>Sandra Pavela, OIB 49263062116</item>
    </izvorni_sadrzaj>
    <derivirana_varijabla naziv="DomainObject.Predmet.OstaliListFormatedWithAdressOIB_1">
      <item>Sandra Pavela, OIB 49263062116</item>
    </derivirana_varijabla>
  </DomainObject.Predmet.OstaliListFormatedWithAdressOIB>
  <DomainObject.Predmet.OstaliListNazivFormated>
    <izvorni_sadrzaj>
      <item>Sandra Pavela</item>
    </izvorni_sadrzaj>
    <derivirana_varijabla naziv="DomainObject.Predmet.OstaliListNazivFormated_1">
      <item>Sandra Pavela</item>
    </derivirana_varijabla>
  </DomainObject.Predmet.OstaliListNazivFormated>
  <DomainObject.Predmet.OstaliListNazivFormatedOIB>
    <izvorni_sadrzaj>
      <item>Sandra Pavela, OIB 49263062116</item>
    </izvorni_sadrzaj>
    <derivirana_varijabla naziv="DomainObject.Predmet.OstaliListNazivFormatedOIB_1">
      <item>Sandra Pavela, OIB 49263062116</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Županijski sud u Splitu</izvorni_sadrzaj>
    <derivirana_varijabla naziv="DomainObject.Predmet.Sud.Parent.Naziv_1">Županijski sud u Splitu</derivirana_varijabla>
  </DomainObject.Predmet.Sud.Parent.Naziv>
  <DomainObject.Predmet.FunkcijaOsobe>
    <izvorni_sadrzaj/>
    <derivirana_varijabla naziv="DomainObject.Predmet.FunkcijaOsobe_1"/>
  </DomainObject.Predmet.FunkcijaOsobe>
  <DomainObject.Datum>
    <izvorni_sadrzaj>15. listopada 2026.</izvorni_sadrzaj>
    <derivirana_varijabla naziv="DomainObject.Datum_1">15. listopada 2026.</derivirana_varijabla>
  </DomainObject.Datum>
  <DomainObject.PoslovniBrojDokumenta>
    <izvorni_sadrzaj/>
    <derivirana_varijabla naziv="DomainObject.PoslovniBrojDokumenta_1"/>
  </DomainObject.PoslovniBrojDokumenta>
  <DomainObject.Predmet.StrankaIDrugi>
    <izvorni_sadrzaj>Hrvatski zavod za socijalni rad, Područni ured Split</izvorni_sadrzaj>
    <derivirana_varijabla naziv="DomainObject.Predmet.StrankaIDrugi_1">Hrvatski zavod za socijalni rad, Područni ured Split</derivirana_varijabla>
  </DomainObject.Predmet.StrankaIDrugi>
  <DomainObject.Predmet.ProtustrankaIDrugi>
    <izvorni_sadrzaj>Nikolina Vidošević i dr.</izvorni_sadrzaj>
    <derivirana_varijabla naziv="DomainObject.Predmet.ProtustrankaIDrugi_1">Nikolina Vidošević i dr.</derivirana_varijabla>
  </DomainObject.Predmet.ProtustrankaIDrugi>
  <DomainObject.Predmet.StrankaIDrugiAdressOIB>
    <izvorni_sadrzaj>Hrvatski zavod za socijalni rad, Područni ured Split, OIB 52966791065, Ulica Ivana Dežmana 6, 10000 Zagreb</izvorni_sadrzaj>
    <derivirana_varijabla naziv="DomainObject.Predmet.StrankaIDrugiAdressOIB_1">Hrvatski zavod za socijalni rad, Područni ured Split, OIB 52966791065, Ulica Ivana Dežmana 6, 10000 Zagreb</derivirana_varijabla>
  </DomainObject.Predmet.StrankaIDrugiAdressOIB>
  <DomainObject.Predmet.ProtustrankaIDrugiAdressOIB>
    <izvorni_sadrzaj>Nikolina Vidošević, OIB 31374632064, Hercegovačka 32, 21000 Split i dr.</izvorni_sadrzaj>
    <derivirana_varijabla naziv="DomainObject.Predmet.ProtustrankaIDrugiAdressOIB_1">Nikolina Vidošević, OIB 31374632064, Hercegovačka 32, 21000 Split i dr.</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15. listopada 2026.</izvorni_sadrzaj>
    <derivirana_varijabla naziv="DomainObject.Predmet.OdlukaRjesenje.DatumDonosenjaOdluke_1">15. listopada 2026.</derivirana_varijabla>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R1 Ob-909/2026-5</izvorni_sadrzaj>
    <derivirana_varijabla naziv="DomainObject.Predmet.OdlukaRjesenje.Oznaka_1">R1 Ob-909/2026-5</derivirana_varijabla>
  </DomainObject.Predmet.OdlukaRjesenje.Oznaka>
  <DomainObject.Predmet.SudioniciListNaziv>
    <izvorni_sadrzaj>
      <item>Nikolina Vidošević</item>
      <item>Hrvatski zavod za socijalni rad, Područni ured Split</item>
      <item>Hrvoje Serdarević</item>
      <item>Mia Serdarević</item>
      <item>Lana Serdarević</item>
      <item>Domagoj Serdarević</item>
      <item>Renata Martinović</item>
      <item>Sandra Pavela</item>
    </izvorni_sadrzaj>
    <derivirana_varijabla naziv="DomainObject.Predmet.SudioniciListNaziv_1">
      <item>Nikolina Vidošević</item>
      <item>Hrvatski zavod za socijalni rad, Područni ured Split</item>
      <item>Hrvoje Serdarević</item>
      <item>Mia Serdarević</item>
      <item>Lana Serdarević</item>
      <item>Domagoj Serdarević</item>
      <item>Renata Martinović</item>
      <item>Sandra Pavela</item>
    </derivirana_varijabla>
  </DomainObject.Predmet.SudioniciListNaziv>
  <DomainObject.Predmet.SudioniciListAdressOIB>
    <izvorni_sadrzaj>
      <item>Nikolina Vidošević, OIB 31374632064, Hercegovačka 32,21000 Split</item>
      <item>Hrvatski zavod za socijalni rad, Područni ured Split, OIB 52966791065, Ulica Ivana Dežmana 6,10000 Zagreb</item>
      <item>Hrvoje Serdarević, OIB 54052919088, Miroslava Krleže 22,21000 Split</item>
      <item>Mia Serdarević, OIB 24865611253, Hercegovačka 32,21000 Split</item>
      <item>Lana Serdarević, OIB 48898905569, Hercegovačka 32,21000 Split</item>
      <item>Domagoj Serdarević, OIB 17464076535, Hercegovačka 32,21000 Split</item>
      <item>Renata Martinović, OIB 68690916472, Hercegovačka 32,21000 Split</item>
      <item>Sandra Pavela, OIB 49263062116</item>
    </izvorni_sadrzaj>
    <derivirana_varijabla naziv="DomainObject.Predmet.SudioniciListAdressOIB_1">
      <item>Nikolina Vidošević, OIB 31374632064, Hercegovačka 32,21000 Split</item>
      <item>Hrvatski zavod za socijalni rad, Područni ured Split, OIB 52966791065, Ulica Ivana Dežmana 6,10000 Zagreb</item>
      <item>Hrvoje Serdarević, OIB 54052919088, Miroslava Krleže 22,21000 Split</item>
      <item>Mia Serdarević, OIB 24865611253, Hercegovačka 32,21000 Split</item>
      <item>Lana Serdarević, OIB 48898905569, Hercegovačka 32,21000 Split</item>
      <item>Domagoj Serdarević, OIB 17464076535, Hercegovačka 32,21000 Split</item>
      <item>Renata Martinović, OIB 68690916472, Hercegovačka 32,21000 Split</item>
      <item>Sandra Pavela, OIB 49263062116</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31374632064</item>
      <item>, OIB 52966791065</item>
      <item>, OIB 54052919088</item>
      <item>, OIB 24865611253</item>
      <item>, OIB 48898905569</item>
      <item>, OIB 17464076535</item>
      <item>, OIB 68690916472</item>
      <item>, OIB 49263062116</item>
    </izvorni_sadrzaj>
    <derivirana_varijabla naziv="DomainObject.Predmet.SudioniciListNazivOIB_1">
      <item>, OIB 31374632064</item>
      <item>, OIB 52966791065</item>
      <item>, OIB 54052919088</item>
      <item>, OIB 24865611253</item>
      <item>, OIB 48898905569</item>
      <item>, OIB 17464076535</item>
      <item>, OIB 68690916472</item>
      <item>, OIB 49263062116</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7. listopada 2026.</izvorni_sadrzaj>
    <derivirana_varijabla naziv="DomainObject.PredzadnjaOdlukaIzPredmeta.DatumDonosenjaOdluke_1">7. listopada 2026.</derivirana_varijabla>
  </DomainObject.PredzadnjaOdlukaIzPredmeta.DatumDonosenjaOdluke>
  <DomainObject.PredzadnjaOdlukaIzPredmeta.Oznaka>
    <izvorni_sadrzaj>R1 Ob-909/2026-2</izvorni_sadrzaj>
    <derivirana_varijabla naziv="DomainObject.PredzadnjaOdlukaIzPredmeta.Oznaka_1">R1 Ob-909/2026-2</derivirana_varijabla>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7. listopada 2026.</izvorni_sadrzaj>
    <derivirana_varijabla naziv="DomainObject.Predmet.DatumPocetkaProcesa_1">7. listopada 2026.</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derivirana_varijabla naziv="DomainObject.ZakonPravilnikList_1">
      <item/>
    </derivirana_varijabla>
  </DomainObject.ZakonPravilnikList>
  <DomainObject.ZakonPravilnikFull>
    <izvorni_sadrzaj/>
    <derivirana_varijabla naziv="DomainObject.ZakonPravilnikFull_1"/>
  </DomainObject.ZakonPravilnikFull>
  <DomainObject.NarodneNovineList>
    <izvorni_sadrzaj>
      <item>107/07</item>
      <item>39/13</item>
      <item>157/13</item>
      <item>110/15</item>
      <item>70/17</item>
      <item>118/18</item>
      <item>114/22</item>
      <item>86/26</item>
      <item>107/07, 39/13, 157/13, 110/15, 70/17, 118/18, 114/22 i 86/26</item>
    </izvorni_sadrzaj>
    <derivirana_varijabla naziv="DomainObject.NarodneNovineList_1">
      <item>107/07</item>
      <item>39/13</item>
      <item>157/13</item>
      <item>110/15</item>
      <item>70/17</item>
      <item>118/18</item>
      <item>114/22</item>
      <item>86/26</item>
      <item>107/07, 39/13, 157/13, 110/15, 70/17, 118/18, 114/22 i 86/26</item>
    </derivirana_varijabla>
  </DomainObject.NarodneNovineList>
  <DomainObject.Predmet.OkrivljenikAdresaMjestoRodjenjaList>
    <izvorni_sadrzaj/>
    <derivirana_varijabla naziv="DomainObject.Predmet.OkrivljenikAdresaMjestoRodjenjaList_1">
      <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
    <derivirana_varijabla naziv="DomainObject.Sudac.Email_1"/>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PrviPodnesak.OznakaBrojPodnositelja>
    <izvorni_sadrzaj/>
    <derivirana_varijabla naziv="DomainObject.PrviPodnesak.OznakaBrojPodnositelja_1"/>
  </DomainObject.PrviPodnesak.OznakaBrojPodnositelja>
</icms>
</file>

<file path=customXml/itemProps1.xml><?xml version="1.0" encoding="utf-8"?>
<ds:datastoreItem xmlns:ds="http://schemas.openxmlformats.org/officeDocument/2006/customXml" ds:itemID="{0DEEEDC5-B856-40FD-A50D-7162A6BE123A}">
  <ds:schemaRefs>
    <ds:schemaRef ds:uri="http://schemas.openxmlformats.org/officeDocument/2006/bibliography"/>
    <ds:schemaRef ds:uri="http://schemas.openxmlformats.org/wordprocessingml/2006/main"/>
    <ds:schemaRef ds:uri="http://schemas.openxmlformats.org/officeDocument/2006/math"/>
    <ds:schemaRef ds:uri="http://schemas.openxmlformats.org/officeDocument/2006/relationships"/>
    <ds:schemaRef ds:uri="http://schemas.microsoft.com/office/word/2010/wordml"/>
    <ds:schemaRef ds:uri="http://schemas.openxmlformats.org/drawingml/2006/wordprocessingDrawing"/>
    <ds:schemaRef ds:uri="http://schemas.openxmlformats.org/drawingml/2006/main"/>
    <ds:schemaRef ds:uri="http://schemas.microsoft.com/office/word/2012/wordml"/>
    <ds:schemaRef ds:uri="http://schemas.openxmlformats.org/markup-compatibility/2006"/>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drawingml/2006/compatibility"/>
    <ds:schemaRef ds:uri="http://schemas.openxmlformats.org/drawingml/2006/lockedCanvas"/>
  </ds:schemaRefs>
</ds:datastoreItem>
</file>

<file path=customXml/itemProps2.xml><?xml version="1.0" encoding="utf-8"?>
<ds:datastoreItem xmlns:ds="http://schemas.openxmlformats.org/officeDocument/2006/customXml" ds:itemID="{100293BC-3C9C-4740-99C7-73F5E9006100}">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MPU</properties:Company>
  <properties:Pages>26</properties:Pages>
  <properties:Words>15973</properties:Words>
  <properties:Characters>80925</properties:Characters>
  <properties:Lines>1250</properties:Lines>
  <properties:Paragraphs>77</properties:Paragraphs>
  <properties:TotalTime>30</properties:TotalTime>
  <properties:ScaleCrop>false</properties:ScaleCrop>
  <properties:HeadingPairs>
    <vt:vector baseType="variant" size="2">
      <vt:variant>
        <vt:lpstr>Naslov</vt:lpstr>
      </vt:variant>
      <vt:variant>
        <vt:i4>1</vt:i4>
      </vt:variant>
    </vt:vector>
  </properties:HeadingPairs>
  <properties:TitlesOfParts>
    <vt:vector baseType="lpstr" size="1">
      <vt:lpstr/>
    </vt:vector>
  </properties:TitlesOfParts>
  <properties:LinksUpToDate>false</properties:LinksUpToDate>
  <properties:CharactersWithSpaces>97422</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2026-10-15T11:45:00Z</dcterms:created>
  <dc:creator>Dijana Selak</dc:creator>
  <dc:description/>
  <cp:keywords/>
  <cp:lastModifiedBy>Anđela Radoš</cp:lastModifiedBy>
  <dcterms:modified xmlns:xsi="http://www.w3.org/2001/XMLSchema-instance" xsi:type="dcterms:W3CDTF">2026-10-15T12:26:00Z</dcterms:modified>
  <cp:revision>6</cp:revision>
  <dc:subject/>
  <dc:title/>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Saved">
    <vt:bool>true</vt:bool>
  </prop:property>
  <prop:property fmtid="{D5CDD505-2E9C-101B-9397-08002B2CF9AE}" pid="3" name="Naslov">
    <vt:lpwstr>Odluka - Anonimizirana odluka / dopis (VIDOŠEVIĆ - ANONIMIZIRANO.docx)</vt:lpwstr>
  </prop:property>
  <prop:property fmtid="{D5CDD505-2E9C-101B-9397-08002B2CF9AE}" pid="4" name="CC_coloring">
    <vt:bool>false</vt:bool>
  </prop:property>
  <prop:property fmtid="{D5CDD505-2E9C-101B-9397-08002B2CF9AE}" pid="5" name="BrojStranica">
    <vt:i4>26</vt:i4>
  </prop:property>
</prop:Properties>
</file>