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12C21" w14:paraId="3B93CAB8" w14:textId="7C00EB2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B1ADD" w:rsidR="00AB1ADD">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012C21" w14:paraId="2FD4C6BE" w14:textId="2058DB75">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B1ADD" w:rsidR="00AB1ADD">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12C21" w14:paraId="10D92EF5" w14:textId="774DFFEA">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B1ADD" w:rsidR="00AB1ADD">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B1ADD" w:rsidR="00AB1ADD">
            <w:rPr>
              <w:rStyle w:val="eSPISCCParagraphDefaultFont"/>
              <w:rFonts w:eastAsiaTheme="minorHAnsi"/>
            </w:rPr>
            <w:t>Rijeka</w:t>
          </w:r>
        </w:sdtContent>
      </w:sdt>
      <w:r w:rsidR="001349C2">
        <w:t xml:space="preserve"> </w:t>
      </w:r>
    </w:p>
    <w:p w:rsidR="000E43A6" w:rsidP="001349C2" w:rsidRDefault="000E43A6" w14:paraId="2300479B" w14:textId="77777777">
      <w:pPr>
        <w:spacing w:after="0"/>
      </w:pP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3C5F25AB">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B1ADD" w:rsidR="00AB1ADD">
            <w:rPr>
              <w:rStyle w:val="eSPISCCParagraphDefaultFont"/>
              <w:rFonts w:eastAsiaTheme="minorHAnsi"/>
            </w:rPr>
            <w:t>Pp-2620/2025</w:t>
          </w:r>
        </w:sdtContent>
      </w:sdt>
      <w:r w:rsidR="00176071">
        <w:t xml:space="preserve">                                                        </w:t>
      </w:r>
    </w:p>
    <w:p w:rsidRPr="0041581F" w:rsidR="0041581F" w:rsidP="000F1677" w:rsidRDefault="00610735" w14:paraId="13E5F0A7" w14:textId="76437999">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B1ADD" w:rsidR="00AB1ADD">
            <w:rPr>
              <w:rStyle w:val="eSPISCCParagraphDefaultFont"/>
              <w:rFonts w:eastAsiaTheme="minorHAnsi"/>
            </w:rPr>
            <w:t>Petar Pešut</w:t>
          </w:r>
        </w:sdtContent>
      </w:sdt>
      <w:r w:rsidR="003A5A69">
        <w:t xml:space="preserve"> </w:t>
      </w:r>
    </w:p>
    <w:p w:rsidRPr="00610735" w:rsidR="00176071" w:rsidP="000F1677" w:rsidRDefault="00176071" w14:paraId="774E038B" w14:textId="001F6133">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B1ADD" w:rsidR="00AB1ADD">
            <w:rPr>
              <w:rStyle w:val="eSPISCCParagraphDefaultFont"/>
              <w:rFonts w:eastAsiaTheme="minorHAnsi"/>
            </w:rPr>
            <w:t>članka 10. stavka 1. točke 3.</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012C21" w14:paraId="6488F5E2" w14:textId="2AF11270">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Fonts w:eastAsia="Calibri"/>
          </w:rPr>
        </w:sdtEndPr>
        <w:sdtContent>
          <w:r w:rsidRPr="00AB1ADD" w:rsidR="00AB1ADD">
            <w:rPr>
              <w:rStyle w:val="eSPISCCParagraphDefaultFont"/>
              <w:rFonts w:eastAsiaTheme="minorHAnsi"/>
            </w:rPr>
            <w:t>Zakon o zaštiti od nasilja u obitelji (2017)</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4783A711">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AB1ADD" w:rsidR="00AB1ADD">
            <w:rPr>
              <w:rStyle w:val="eSPISCCParagraphDefaultFont"/>
              <w:rFonts w:eastAsiaTheme="minorHAnsi"/>
            </w:rPr>
            <w:t>Petar Pešut</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AB1ADD" w:rsidR="00AB1ADD">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AB1ADD" w:rsidR="00AB1ADD">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B1ADD" w:rsidR="00AB1ADD">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B1ADD" w:rsidR="00AB1ADD">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AB1ADD" w:rsidR="00AB1ADD">
            <w:rPr>
              <w:rStyle w:val="eSPISCCParagraphDefaultFont"/>
              <w:rFonts w:eastAsiaTheme="minorHAnsi"/>
            </w:rPr>
            <w:t>2/III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B1ADD" w:rsidR="00AB1ADD">
            <w:rPr>
              <w:rStyle w:val="eSPISCCParagraphDefaultFont"/>
              <w:rFonts w:eastAsiaTheme="minorHAnsi"/>
            </w:rPr>
            <w:t>članka 10. stavka 1. točke 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zaštiti od nasilja u obitelji (2017)">
            <w:listItem w:displayText="Zakon o zaštiti od nasilja u obitelji (2017)" w:value="Zakon o zaštiti od nasilja u obitelji (2017)"/>
          </w:comboBox>
        </w:sdtPr>
        <w:sdtEndPr>
          <w:rPr>
            <w:rStyle w:val="eSPISCCParagraphDefaultFont"/>
          </w:rPr>
        </w:sdtEndPr>
        <w:sdtContent>
          <w:r w:rsidRPr="00AB1ADD" w:rsidR="00AB1ADD">
            <w:rPr>
              <w:rStyle w:val="eSPISCCParagraphDefaultFont"/>
              <w:rFonts w:eastAsiaTheme="minorHAnsi"/>
            </w:rPr>
            <w:t>Zakon o zaštiti od nasilja u obitelji (2017)</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488EDFD1">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AB1ADD" w:rsidR="00AB1ADD">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12517D21">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AB1ADD" w:rsidR="00AB1ADD">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AB1ADD" w:rsidR="00AB1ADD">
            <w:rPr>
              <w:rStyle w:val="eSPISCCParagraphDefaultFont"/>
              <w:rFonts w:eastAsiaTheme="minorHAnsi"/>
            </w:rPr>
            <w:t>13.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12C21" w14:paraId="0A5F8C0F" w14:textId="1ED32D5C">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B1ADD" w:rsidR="00AB1ADD">
            <w:rPr>
              <w:rStyle w:val="eSPISCCParagraphDefaultFont"/>
              <w:rFonts w:eastAsiaTheme="minorHAnsi"/>
            </w:rPr>
            <w:t>Lejla Rašidkadić</w:t>
          </w:r>
          <w:r w:rsidR="00AB1ADD">
            <w:rPr>
              <w:rStyle w:val="eSPISCCParagraphDefaultFont"/>
              <w:rFonts w:eastAsiaTheme="minorHAnsi"/>
            </w:rPr>
            <w:t xml:space="preserve">, v.r. </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6F62A9" w14:paraId="4B3E880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12C21" w:rsidP="00537B78" w:rsidRDefault="00012C21" w14:paraId="00441F19" w14:textId="77777777">
      <w:r>
        <w:separator/>
      </w:r>
    </w:p>
  </w:endnote>
  <w:endnote w:type="continuationSeparator" w:id="0">
    <w:p w:rsidR="00012C21" w:rsidP="00537B78" w:rsidRDefault="00012C21" w14:paraId="7FBADF66"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12C21" w:rsidP="00537B78" w:rsidRDefault="00012C21" w14:paraId="1D6B006E" w14:textId="77777777">
      <w:r>
        <w:separator/>
      </w:r>
    </w:p>
  </w:footnote>
  <w:footnote w:type="continuationSeparator" w:id="0">
    <w:p w:rsidR="00012C21" w:rsidP="00537B78" w:rsidRDefault="00012C21" w14:paraId="62F0DF22"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09BBBA1A">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AB1ADD" w:rsidR="00AB1ADD">
          <w:rPr>
            <w:rStyle w:val="eSPISCCParagraphDefaultFont"/>
          </w:rPr>
          <w:t>127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B1ADD" w:rsidR="00AB1ADD">
          <w:rPr>
            <w:rStyle w:val="eSPISCCParagraphDefaultFont"/>
          </w:rPr>
          <w:t>Pp-2620/2025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attachedTemplate r:id="rId1"/>
  <w:stylePaneFormatFilter w:val="1021"/>
  <w:stylePaneSortMethod w:val="0000"/>
  <w:documentProtection w:edit="readOnly" w:enforcement="false"/>
  <w:defaultTabStop w:val="708"/>
  <w:hyphenationZone w:val="425"/>
  <w:doNotHyphenateCaps/>
  <w:characterSpacingControl w:val="doNotCompress"/>
  <w:savePreviewPicture/>
  <w:hdrShapeDefaults>
    <o:shapedefaults spidmax="2049"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2C21"/>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1ADD"/>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1D3605"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1D3605"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5778D"/>
    <w:rsid w:val="00072FDC"/>
    <w:rsid w:val="000B6009"/>
    <w:rsid w:val="000D0965"/>
    <w:rsid w:val="0010694A"/>
    <w:rsid w:val="001219C6"/>
    <w:rsid w:val="00141482"/>
    <w:rsid w:val="00172D97"/>
    <w:rsid w:val="00184827"/>
    <w:rsid w:val="00195363"/>
    <w:rsid w:val="001D3605"/>
    <w:rsid w:val="00332B0E"/>
    <w:rsid w:val="003E0449"/>
    <w:rsid w:val="003F07CD"/>
    <w:rsid w:val="0048041F"/>
    <w:rsid w:val="004D214A"/>
    <w:rsid w:val="005132FB"/>
    <w:rsid w:val="00525F84"/>
    <w:rsid w:val="00586FF4"/>
    <w:rsid w:val="005D4680"/>
    <w:rsid w:val="006249A5"/>
    <w:rsid w:val="006661B4"/>
    <w:rsid w:val="00705EE0"/>
    <w:rsid w:val="007D6264"/>
    <w:rsid w:val="007E14E8"/>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Brdo 1</izvorni_sadrzaj>
    <derivirana_varijabla naziv="DomainObject.UcesnikSudskeRadnje.Adresa.UlicaIKBR_1">Brdo 1</derivirana_varijabla>
  </DomainObject.UcesnikSudskeRadnje.Adresa.UlicaIKBR>
  <DomainObject.UcesnikSudskeRadnje.Naziv>
    <izvorni_sadrzaj>Petar Pešut</izvorni_sadrzaj>
    <derivirana_varijabla naziv="DomainObject.UcesnikSudskeRadnje.Naziv_1">Petar Pešut</derivirana_varijabla>
  </DomainObject.UcesnikSudskeRadnje.Naziv>
  <DomainObject.UcesnikSudskeRadnje.SudskaRadnja.Prostorija.Naziv>
    <izvorni_sadrzaj>Soba 2/III - Užarska 3, Rijeka</izvorni_sadrzaj>
    <derivirana_varijabla naziv="DomainObject.UcesnikSudskeRadnje.SudskaRadnja.Prostorija.Naziv_1">Soba 2/III - Užarska 3, Rijeka</derivirana_varijabla>
  </DomainObject.UcesnikSudskeRadnje.SudskaRadnja.Prostorija.Naziv>
  <DomainObject.UcesnikSudskeRadnje.SudskaRadnja.Prostorija.Oznaka>
    <izvorni_sadrzaj>2/III - Užarska 3</izvorni_sadrzaj>
    <derivirana_varijabla naziv="DomainObject.UcesnikSudskeRadnje.SudskaRadnja.Prostorija.Oznaka_1">2/III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2620</izvorni_sadrzaj>
    <derivirana_varijabla naziv="DomainObject.Predmet.Broj_1">2620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4. srpnja 2025.</izvorni_sadrzaj>
    <derivirana_varijabla naziv="DomainObject.Predmet.DatumIzradeOptuznogAkta_1">4. srpnja 2025.</derivirana_varijabla>
  </DomainObject.Predmet.DatumIzradeOptuznogAkta>
  <DomainObject.Predmet.DatumIzradeOptuznogAktaFormated>
    <izvorni_sadrzaj>4.7.2025.</izvorni_sadrzaj>
    <derivirana_varijabla naziv="DomainObject.Predmet.DatumIzradeOptuznogAktaFormated_1">4.7.2025.</derivirana_varijabla>
  </DomainObject.Predmet.DatumIzradeOptuznogAktaFormated>
  <DomainObject.Predmet.DatumOsnivanja>
    <izvorni_sadrzaj>10. srpnja 2025.</izvorni_sadrzaj>
    <derivirana_varijabla naziv="DomainObject.Predmet.DatumOsnivanja_1">10. srpnja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9. srpnja 2025.</izvorni_sadrzaj>
    <derivirana_varijabla naziv="DomainObject.Predmet.DatumPrimitkaOptuznogAkta_1">9. srpnja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kolovoza 1979.</izvorni_sadrzaj>
    <derivirana_varijabla naziv="DomainObject.Predmet.OkrivljenikFizickaOsoba.DatumRodjenja_1">27. kolovoza 1979.</derivirana_varijabla>
  </DomainObject.Predmet.OkrivljenikFizickaOsoba.DatumRodjenja>
  <DomainObject.Predmet.OkrivljenikFizickaOsoba.DatumRodjenjaFormated>
    <izvorni_sadrzaj>27.8.1979.</izvorni_sadrzaj>
    <derivirana_varijabla naziv="DomainObject.Predmet.OkrivljenikFizickaOsoba.DatumRodjenjaFormated_1">27.8.1979.</derivirana_varijabla>
  </DomainObject.Predmet.OkrivljenikFizickaOsoba.DatumRodjenjaFormated>
  <DomainObject.Predmet.OkrivljenikFizickaOsoba.Ime>
    <izvorni_sadrzaj>Petar</izvorni_sadrzaj>
    <derivirana_varijabla naziv="DomainObject.Predmet.OkrivljenikFizickaOsoba.Ime_1">Petar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Petar Pešut</izvorni_sadrzaj>
    <derivirana_varijabla naziv="DomainObject.Predmet.OkrivljenikFizickaOsoba.Naziv_1">Petar Pešut</derivirana_varijabla>
  </DomainObject.Predmet.OkrivljenikFizickaOsoba.Naziv>
  <DomainObject.Predmet.OkrivljenikFizickaOsoba.Prezime>
    <izvorni_sadrzaj>Pešut</izvorni_sadrzaj>
    <derivirana_varijabla naziv="DomainObject.Predmet.OkrivljenikFizickaOsoba.Prezime_1">Pešut</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14454537778</izvorni_sadrzaj>
    <derivirana_varijabla naziv="DomainObject.Predmet.OkrivljenikFizickaOsoba.Oib_1">14454537778</derivirana_varijabla>
  </DomainObject.Predmet.OkrivljenikFizickaOsoba.Oib>
  <DomainObject.Predmet.Opis>
    <izvorni_sadrzaj>21.07.2026. Predmet proslijeđen u sud.ref., djelomično uredna dostava poziva, opravdanje svjedoka radi nemog. dolaska na zak.roč.
11.10.2026. e-mail Dubravke Ćuška Pešut isprika zbog nedolaska na raspravu 13.10.2026.-proslijeđen u ref.
12.10.2026. vraćeno roč. u ref.uručen poziv Dubravki Ćuška Pešut a za okr. i tužitelja nisu se vratile povratnice</izvorni_sadrzaj>
    <derivirana_varijabla naziv="DomainObject.Predmet.Opis_1">21.07.2026. Predmet proslijeđen u sud.ref., djelomično uredna dostava poziva, opravdanje svjedoka radi nemog. dolaska na zak.roč.
11.10.2026. e-mail Dubravke Ćuška Pešut isprika zbog nedolaska na raspravu 13.10.2026.-proslijeđen u ref.
12.10.2026. vraćeno roč. u ref.uručen poziv Dubravki Ćuška Pešut a za okr. i tužitelja nisu se vratile povratnice</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Pp-2620/2025</izvorni_sadrzaj>
    <derivirana_varijabla naziv="DomainObject.Predmet.OznakaBroj_1">Pp-2620/2025</derivirana_varijabla>
  </DomainObject.Predmet.OznakaBroj>
  <DomainObject.Predmet.OznakaBrojOptuznogAkta>
    <izvorni_sadrzaj>511-09-24-25-1</izvorni_sadrzaj>
    <derivirana_varijabla naziv="DomainObject.Predmet.OznakaBrojOptuznogAkta_1">511-09-24-25-1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Petar Pešut zastupanog po punomoćniku Dubravka Ćuška Pešut</izvorni_sadrzaj>
    <derivirana_varijabla naziv="DomainObject.Predmet.ProtustrankaFormated_1">  Petar Pešut zastupanog po punomoćniku Dubravka Ćuška Pešut</derivirana_varijabla>
  </DomainObject.Predmet.ProtustrankaFormated>
  <DomainObject.Predmet.ProtustrankaFormatedOIB>
    <izvorni_sadrzaj>  Petar Pešut, OIB 14454537778 zastupanog po punomoćniku Dubravka Ćuška Pešut</izvorni_sadrzaj>
    <derivirana_varijabla naziv="DomainObject.Predmet.ProtustrankaFormatedOIB_1">  Petar Pešut, OIB 14454537778 zastupanog po punomoćniku Dubravka Ćuška Pešut</derivirana_varijabla>
  </DomainObject.Predmet.ProtustrankaFormatedOIB>
  <DomainObject.Predmet.ProtustrankaFormatedWithAdress>
    <izvorni_sadrzaj> Petar Pešut, Brdo 1, 51000 Rijeka zastupanog po punomoćniku Dubravka Ćuška Pešut</izvorni_sadrzaj>
    <derivirana_varijabla naziv="DomainObject.Predmet.ProtustrankaFormatedWithAdress_1"> Petar Pešut, Brdo 1, 51000 Rijeka zastupanog po punomoćniku Dubravka Ćuška Pešut</derivirana_varijabla>
  </DomainObject.Predmet.ProtustrankaFormatedWithAdress>
  <DomainObject.Predmet.ProtustrankaFormatedWithAdressOIB>
    <izvorni_sadrzaj> Petar Pešut, OIB 14454537778, Brdo 1, 51000 Rijeka zastupanog po punomoćniku Dubravka Ćuška Pešut</izvorni_sadrzaj>
    <derivirana_varijabla naziv="DomainObject.Predmet.ProtustrankaFormatedWithAdressOIB_1"> Petar Pešut, OIB 14454537778, Brdo 1, 51000 Rijeka zastupanog po punomoćniku Dubravka Ćuška Pešut</derivirana_varijabla>
  </DomainObject.Predmet.ProtustrankaFormatedWithAdressOIB>
  <DomainObject.Predmet.ProtustrankaWithAdress>
    <izvorni_sadrzaj>Petar Pešut Brdo 1, 51000 Rijeka</izvorni_sadrzaj>
    <derivirana_varijabla naziv="DomainObject.Predmet.ProtustrankaWithAdress_1">Petar Pešut Brdo 1, 51000 Rijeka</derivirana_varijabla>
  </DomainObject.Predmet.ProtustrankaWithAdress>
  <DomainObject.Predmet.ProtustrankaWithAdressOIB>
    <izvorni_sadrzaj>Petar Pešut, OIB 14454537778, Brdo 1, 51000 Rijeka</izvorni_sadrzaj>
    <derivirana_varijabla naziv="DomainObject.Predmet.ProtustrankaWithAdressOIB_1">Petar Pešut, OIB 14454537778, Brdo 1, 51000 Rijeka</derivirana_varijabla>
  </DomainObject.Predmet.ProtustrankaWithAdressOIB>
  <DomainObject.Predmet.ProtustrankaNazivFormated>
    <izvorni_sadrzaj>Petar Pešut</izvorni_sadrzaj>
    <derivirana_varijabla naziv="DomainObject.Predmet.ProtustrankaNazivFormated_1">Petar Pešut</derivirana_varijabla>
    <derivirana_varijabla naziv="Padez">Petar Pešut</derivirana_varijabla>
  </DomainObject.Predmet.ProtustrankaNazivFormated>
  <DomainObject.Predmet.ProtustrankaNazivFormatedOIB>
    <izvorni_sadrzaj>Petar Pešut, OIB 14454537778</izvorni_sadrzaj>
    <derivirana_varijabla naziv="DomainObject.Predmet.ProtustrankaNazivFormatedOIB_1">Petar Pešut, OIB 14454537778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127</izvorni_sadrzaj>
    <derivirana_varijabla naziv="DomainObject.Predmet.Referada.Naziv_1">Referada 127</derivirana_varijabla>
  </DomainObject.Predmet.Referada.Naziv>
  <DomainObject.Predmet.Referada.Oznaka>
    <izvorni_sadrzaj>127</izvorni_sadrzaj>
    <derivirana_varijabla naziv="DomainObject.Predmet.Referada.Oznaka_1">127</derivirana_varijabla>
  </DomainObject.Predmet.Referada.Oznaka>
  <DomainObject.Predmet.Referada.Prostorija.Naziv>
    <izvorni_sadrzaj>Soba 2/III - Užarska 3, Rijeka</izvorni_sadrzaj>
    <derivirana_varijabla naziv="DomainObject.Predmet.Referada.Prostorija.Naziv_1">Soba 2/III - Užarska 3, Rijeka</derivirana_varijabla>
  </DomainObject.Predmet.Referada.Prostorija.Naziv>
  <DomainObject.Predmet.Referada.Prostorija.Oznaka>
    <izvorni_sadrzaj>2/III - Užarska 3</izvorni_sadrzaj>
    <derivirana_varijabla naziv="DomainObject.Predmet.Referada.Prostorija.Oznaka_1">2/III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Lejla Rašidkadić</izvorni_sadrzaj>
    <derivirana_varijabla naziv="DomainObject.Predmet.Referada.Sudac_1">Lejla Rašidkadić, v.r. </derivirana_varijabla>
    <derivirana_varijabla naziv="Dativ">Lejla Rašidkadić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Rijeka</izvorni_sadrzaj>
    <derivirana_varijabla naziv="DomainObject.Predmet.StrankaFormated_1">  II. policijska postaja Rijeka</derivirana_varijabla>
  </DomainObject.Predmet.StrankaFormated>
  <DomainObject.Predmet.StrankaFormatedOIB>
    <izvorni_sadrzaj>  II. policijska postaja Rijeka</izvorni_sadrzaj>
    <derivirana_varijabla naziv="DomainObject.Predmet.StrankaFormatedOIB_1">  II. policijska postaja Rijeka</derivirana_varijabla>
  </DomainObject.Predmet.StrankaFormatedOIB>
  <DomainObject.Predmet.StrankaFormatedWithAdress>
    <izvorni_sadrzaj> II. policijska postaja Rijeka, Gundulićeva 7, 51000 Rijeka</izvorni_sadrzaj>
    <derivirana_varijabla naziv="DomainObject.Predmet.StrankaFormatedWithAdress_1"> II. policijska postaja Rijeka, Gundulićeva 7, 51000 Rijeka</derivirana_varijabla>
  </DomainObject.Predmet.StrankaFormatedWithAdress>
  <DomainObject.Predmet.StrankaFormatedWithAdressOIB>
    <izvorni_sadrzaj> II. policijska postaja Rijeka, Gundulićeva 7, 51000 Rijeka</izvorni_sadrzaj>
    <derivirana_varijabla naziv="DomainObject.Predmet.StrankaFormatedWithAdressOIB_1"> II. policijska postaja Rijeka, Gundulićeva 7, 51000 Rijeka</derivirana_varijabla>
  </DomainObject.Predmet.StrankaFormatedWithAdressOIB>
  <DomainObject.Predmet.StrankaWithAdress>
    <izvorni_sadrzaj>II. policijska postaja Rijeka Gundulićeva 7,51000 Rijeka</izvorni_sadrzaj>
    <derivirana_varijabla naziv="DomainObject.Predmet.StrankaWithAdress_1">II. policijska postaja Rijeka Gundulićeva 7,51000 Rijeka</derivirana_varijabla>
  </DomainObject.Predmet.StrankaWithAdress>
  <DomainObject.Predmet.StrankaWithAdressOIB>
    <izvorni_sadrzaj>II. policijska postaja Rijeka, Gundulićeva 7,51000 Rijeka</izvorni_sadrzaj>
    <derivirana_varijabla naziv="DomainObject.Predmet.StrankaWithAdressOIB_1">II. policijska postaja Rijeka, Gundulićeva 7,51000 Rijeka</derivirana_varijabla>
  </DomainObject.Predmet.StrankaWithAdressOIB>
  <DomainObject.Predmet.StrankaNazivFormated>
    <izvorni_sadrzaj>II. policijska postaja Rijeka</izvorni_sadrzaj>
    <derivirana_varijabla naziv="DomainObject.Predmet.StrankaNazivFormated_1">II. policijska postaja Rijeka</derivirana_varijabla>
    <derivirana_varijabla naziv="Padez">II. policijska postaja Rijeka</derivirana_varijabla>
  </DomainObject.Predmet.StrankaNazivFormated>
  <DomainObject.Predmet.StrankaNazivFormatedOIB>
    <izvorni_sadrzaj>II. policijska postaja Rijeka</izvorni_sadrzaj>
    <derivirana_varijabla naziv="DomainObject.Predmet.StrankaNazivFormatedOIB_1">II. policijska postaja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127</izvorni_sadrzaj>
    <derivirana_varijabla naziv="DomainObject.Predmet.TrenutnaLokacijaSpisa.Naziv_1">Referada 127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Džafić</izvorni_sadrzaj>
    <derivirana_varijabla naziv="DomainObject.Predmet.Zapisnicar_1">Ivana Džafić</derivirana_varijabla>
    <derivirana_varijabla naziv="Padez">Ivana Džafić</derivirana_varijabla>
  </DomainObject.Predmet.Zapisnicar>
  <DomainObject.Predmet.StrankaListFormated>
    <izvorni_sadrzaj>
      <item>II. policijska postaja Rijeka</item>
    </izvorni_sadrzaj>
    <derivirana_varijabla naziv="DomainObject.Predmet.StrankaListFormated_1">
      <item>II. policijska postaja Rijeka</item>
    </derivirana_varijabla>
  </DomainObject.Predmet.StrankaListFormated>
  <DomainObject.Predmet.StrankaListFormatedOIB>
    <izvorni_sadrzaj>
      <item>II. policijska postaja Rijeka</item>
    </izvorni_sadrzaj>
    <derivirana_varijabla naziv="DomainObject.Predmet.StrankaListFormatedOIB_1">
      <item>II. policijska postaja Rijeka</item>
    </derivirana_varijabla>
  </DomainObject.Predmet.StrankaListFormatedOIB>
  <DomainObject.Predmet.StrankaListFormatedWithAdress>
    <izvorni_sadrzaj>
      <item>II. policijska postaja Rijeka, Gundulićeva 7, 51000 Rijeka</item>
    </izvorni_sadrzaj>
    <derivirana_varijabla naziv="DomainObject.Predmet.StrankaListFormatedWithAdress_1">
      <item>II. policijska postaja Rijeka, Gundulićeva 7, 51000 Rijeka</item>
    </derivirana_varijabla>
  </DomainObject.Predmet.StrankaListFormatedWithAdress>
  <DomainObject.Predmet.StrankaListFormatedWithAdressOIB>
    <izvorni_sadrzaj>
      <item>II. policijska postaja Rijeka, Gundulićeva 7, 51000 Rijeka</item>
    </izvorni_sadrzaj>
    <derivirana_varijabla naziv="DomainObject.Predmet.StrankaListFormatedWithAdressOIB_1">
      <item>II. policijska postaja Rijeka, Gundulićeva 7, 51000 Rijeka</item>
    </derivirana_varijabla>
  </DomainObject.Predmet.StrankaListFormatedWithAdressOIB>
  <DomainObject.Predmet.StrankaListNazivFormated>
    <izvorni_sadrzaj>
      <item>II. policijska postaja Rijeka</item>
    </izvorni_sadrzaj>
    <derivirana_varijabla naziv="DomainObject.Predmet.StrankaListNazivFormated_1">
      <item>II. policijska postaja Rijeka</item>
    </derivirana_varijabla>
  </DomainObject.Predmet.StrankaListNazivFormated>
  <DomainObject.Predmet.StrankaListNazivFormatedOIB>
    <izvorni_sadrzaj>
      <item>II. policijska postaja Rijeka</item>
    </izvorni_sadrzaj>
    <derivirana_varijabla naziv="DomainObject.Predmet.StrankaListNazivFormatedOIB_1">
      <item>II. policijska postaja Rijeka</item>
    </derivirana_varijabla>
  </DomainObject.Predmet.StrankaListNazivFormatedOIB>
  <DomainObject.Predmet.ProtuStrankaListFormated>
    <izvorni_sadrzaj>
      <item>Petar Pešut zastupanog po punomoćniku Dubravka Ćuška Pešut</item>
    </izvorni_sadrzaj>
    <derivirana_varijabla naziv="DomainObject.Predmet.ProtuStrankaListFormated_1">
      <item>Petar Pešut zastupanog po punomoćniku Dubravka Ćuška Pešut</item>
    </derivirana_varijabla>
  </DomainObject.Predmet.ProtuStrankaListFormated>
  <DomainObject.Predmet.ProtuStrankaListFormatedOIB>
    <izvorni_sadrzaj>
      <item>Petar Pešut, OIB 14454537778 zastupanog po punomoćniku Dubravka Ćuška Pešut</item>
    </izvorni_sadrzaj>
    <derivirana_varijabla naziv="DomainObject.Predmet.ProtuStrankaListFormatedOIB_1">
      <item>Petar Pešut, OIB 14454537778 zastupanog po punomoćniku Dubravka Ćuška Pešut</item>
    </derivirana_varijabla>
  </DomainObject.Predmet.ProtuStrankaListFormatedOIB>
  <DomainObject.Predmet.ProtuStrankaListFormatedWithAdress>
    <izvorni_sadrzaj>
      <item>Petar Pešut, Brdo 1, 51000 Rijeka zastupanog po punomoćniku Dubravka Ćuška Pešut</item>
    </izvorni_sadrzaj>
    <derivirana_varijabla naziv="DomainObject.Predmet.ProtuStrankaListFormatedWithAdress_1">
      <item>Petar Pešut, Brdo 1, 51000 Rijeka zastupanog po punomoćniku Dubravka Ćuška Pešut</item>
    </derivirana_varijabla>
  </DomainObject.Predmet.ProtuStrankaListFormatedWithAdress>
  <DomainObject.Predmet.ProtuStrankaListFormatedWithAdressOIB>
    <izvorni_sadrzaj>
      <item>Petar Pešut, OIB 14454537778, Brdo 1, 51000 Rijeka zastupanog po punomoćniku Dubravka Ćuška Pešut</item>
    </izvorni_sadrzaj>
    <derivirana_varijabla naziv="DomainObject.Predmet.ProtuStrankaListFormatedWithAdressOIB_1">
      <item>Petar Pešut, OIB 14454537778, Brdo 1, 51000 Rijeka zastupanog po punomoćniku Dubravka Ćuška Pešut</item>
    </derivirana_varijabla>
  </DomainObject.Predmet.ProtuStrankaListFormatedWithAdressOIB>
  <DomainObject.Predmet.ProtuStrankaListNazivFormated>
    <izvorni_sadrzaj>
      <item>Petar Pešut</item>
    </izvorni_sadrzaj>
    <derivirana_varijabla naziv="DomainObject.Predmet.ProtuStrankaListNazivFormated_1">
      <item>Petar Pešut</item>
    </derivirana_varijabla>
  </DomainObject.Predmet.ProtuStrankaListNazivFormated>
  <DomainObject.Predmet.ProtuStrankaListNazivFormatedOIB>
    <izvorni_sadrzaj>
      <item>Petar Pešut, OIB 14454537778</item>
    </izvorni_sadrzaj>
    <derivirana_varijabla naziv="DomainObject.Predmet.ProtuStrankaListNazivFormatedOIB_1">
      <item>Petar Pešut, OIB 14454537778</item>
    </derivirana_varijabla>
  </DomainObject.Predmet.ProtuStrankaListNazivFormatedOIB>
  <DomainObject.Predmet.OstaliListFormated>
    <izvorni_sadrzaj>
      <item>Dubravka Ćuška Pešut punomoćnica sudionika u postupku Petar Pešut</item>
    </izvorni_sadrzaj>
    <derivirana_varijabla naziv="DomainObject.Predmet.OstaliListFormated_1">
      <item>Dubravka Ćuška Pešut punomoćnica sudionika u postupku Petar Pešut</item>
    </derivirana_varijabla>
    <derivirana_varijabla naziv="DrugaOsoba">
      <item>Dubravka Ćuška Pešut punomoćnica sudionika u postupku Petar Pešut</item>
    </derivirana_varijabla>
  </DomainObject.Predmet.OstaliListFormated>
  <DomainObject.Predmet.OstaliListFormatedOIB>
    <izvorni_sadrzaj>
      <item>Dubravka Ćuška Pešut, OIB 36481434211 punomoćnica sudionika u postupku Petar Pešut</item>
    </izvorni_sadrzaj>
    <derivirana_varijabla naziv="DomainObject.Predmet.OstaliListFormatedOIB_1">
      <item>Dubravka Ćuška Pešut, OIB 36481434211 punomoćnica sudionika u postupku Petar Pešut</item>
    </derivirana_varijabla>
  </DomainObject.Predmet.OstaliListFormatedOIB>
  <DomainObject.Predmet.OstaliListFormatedWithAdress>
    <izvorni_sadrzaj>
      <item>Dubravka Ćuška Pešut, Brdo 1, 51000 Rijeka punomoćnica sudionika u postupku Petar Pešut</item>
    </izvorni_sadrzaj>
    <derivirana_varijabla naziv="DomainObject.Predmet.OstaliListFormatedWithAdress_1">
      <item>Dubravka Ćuška Pešut, Brdo 1, 51000 Rijeka punomoćnica sudionika u postupku Petar Pešut</item>
    </derivirana_varijabla>
  </DomainObject.Predmet.OstaliListFormatedWithAdress>
  <DomainObject.Predmet.OstaliListFormatedWithAdressOIB>
    <izvorni_sadrzaj>
      <item>Dubravka Ćuška Pešut, OIB 36481434211, Brdo 1, 51000 Rijeka punomoćnica sudionika u postupku Petar Pešut</item>
    </izvorni_sadrzaj>
    <derivirana_varijabla naziv="DomainObject.Predmet.OstaliListFormatedWithAdressOIB_1">
      <item>Dubravka Ćuška Pešut, OIB 36481434211, Brdo 1, 51000 Rijeka punomoćnica sudionika u postupku Petar Pešut</item>
    </derivirana_varijabla>
  </DomainObject.Predmet.OstaliListFormatedWithAdressOIB>
  <DomainObject.Predmet.OstaliListNazivFormated>
    <izvorni_sadrzaj>
      <item>Dubravka Ćuška Pešut</item>
    </izvorni_sadrzaj>
    <derivirana_varijabla naziv="DomainObject.Predmet.OstaliListNazivFormated_1">
      <item>Dubravka Ćuška Pešut</item>
    </derivirana_varijabla>
  </DomainObject.Predmet.OstaliListNazivFormated>
  <DomainObject.Predmet.OstaliListNazivFormatedOIB>
    <izvorni_sadrzaj>
      <item>Dubravka Ćuška Pešut, OIB 36481434211</item>
    </izvorni_sadrzaj>
    <derivirana_varijabla naziv="DomainObject.Predmet.OstaliListNazivFormatedOIB_1">
      <item>Dubravka Ćuška Pešut, OIB 36481434211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izvorni_sadrzaj>
    <derivirana_varijabla naziv="DomainObject.Predmet.ClanakZakona_1">10</derivirana_varijabla>
  </DomainObject.Predmet.ClanakZakona>
  <DomainObject.Predmet.ClanakZakonaFull>
    <izvorni_sadrzaj>članka 10. stavka 1. točke 3.</izvorni_sadrzaj>
    <derivirana_varijabla naziv="DomainObject.Predmet.ClanakZakonaFull_1">članka 10. stavka 1. točke 3.</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13. listopada 2026.</izvorni_sadrzaj>
    <derivirana_varijabla naziv="DomainObject.Datum_1">13. listopada 2026.</derivirana_varijabla>
  </DomainObject.Datum>
  <DomainObject.PoslovniBrojDokumenta>
    <izvorni_sadrzaj/>
    <derivirana_varijabla naziv="DomainObject.PoslovniBrojDokumenta_1"/>
  </DomainObject.PoslovniBrojDokumenta>
  <DomainObject.Predmet.StrankaIDrugi>
    <izvorni_sadrzaj>II. policijska postaja Rijeka</izvorni_sadrzaj>
    <derivirana_varijabla naziv="DomainObject.Predmet.StrankaIDrugi_1">II. policijska postaja Rijeka</derivirana_varijabla>
  </DomainObject.Predmet.StrankaIDrugi>
  <DomainObject.Predmet.ProtustrankaIDrugi>
    <izvorni_sadrzaj>Petar Pešut</izvorni_sadrzaj>
    <derivirana_varijabla naziv="DomainObject.Predmet.ProtustrankaIDrugi_1">Petar Pešut</derivirana_varijabla>
  </DomainObject.Predmet.ProtustrankaIDrugi>
  <DomainObject.Predmet.StrankaIDrugiAdressOIB>
    <izvorni_sadrzaj>II. policijska postaja Rijeka, Gundulićeva 7, 51000 Rijeka</izvorni_sadrzaj>
    <derivirana_varijabla naziv="DomainObject.Predmet.StrankaIDrugiAdressOIB_1">II. policijska postaja Rijeka, Gundulićeva 7, 51000 Rijeka</derivirana_varijabla>
  </DomainObject.Predmet.StrankaIDrugiAdressOIB>
  <DomainObject.Predmet.ProtustrankaIDrugiAdressOIB>
    <izvorni_sadrzaj>Petar Pešut, OIB 14454537778, Brdo 1, 51000 Rijeka</izvorni_sadrzaj>
    <derivirana_varijabla naziv="DomainObject.Predmet.ProtustrankaIDrugiAdressOIB_1">Petar Pešut, OIB 14454537778, Brdo 1,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Petar Pešut</item>
      <item>II. policijska postaja Rijeka</item>
      <item>Dubravka Ćuška Pešut</item>
    </izvorni_sadrzaj>
    <derivirana_varijabla naziv="DomainObject.Predmet.SudioniciListNaziv_1">
      <item>Petar Pešut</item>
      <item>II. policijska postaja Rijeka</item>
      <item>Dubravka Ćuška Pešut</item>
    </derivirana_varijabla>
    <derivirana_varijabla naziv="OstaliSudionici">
      <item>Petar Pešut</item>
      <item>II. policijska postaja Rijeka</item>
      <item>Dubravka Ćuška Pešut</item>
    </derivirana_varijabla>
  </DomainObject.Predmet.SudioniciListNaziv>
  <DomainObject.Predmet.SudioniciListAdressOIB>
    <izvorni_sadrzaj>
      <item>Petar Pešut, OIB 14454537778, Brdo 1,51000 Rijeka</item>
      <item>II. policijska postaja Rijeka, Gundulićeva 7,51000 Rijeka</item>
      <item>Dubravka Ćuška Pešut, OIB 36481434211, Brdo 1,51000 Rijeka</item>
    </izvorni_sadrzaj>
    <derivirana_varijabla naziv="DomainObject.Predmet.SudioniciListAdressOIB_1">
      <item>Petar Pešut, OIB 14454537778, Brdo 1,51000 Rijeka</item>
      <item>II. policijska postaja Rijeka, Gundulićeva 7,51000 Rijeka</item>
      <item>Dubravka Ćuška Pešut, OIB 36481434211, Brdo 1,51000 Rijeka</item>
    </derivirana_varijabla>
  </DomainObject.Predmet.SudioniciListAdressOIB>
  <DomainObject.UcesnikSudskeRadnje.NazivFormated>
    <izvorni_sadrzaj>Petar Pešut, OIB 14454537778, Brdo 1,51000 Rijeka</izvorni_sadrzaj>
    <derivirana_varijabla naziv="DomainObject.UcesnikSudskeRadnje.NazivFormated_1">Petar Pešut, OIB 14454537778, Brdo 1,51000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14454537778</item>
      <item>, OIB null</item>
      <item>, OIB 36481434211</item>
    </izvorni_sadrzaj>
    <derivirana_varijabla naziv="DomainObject.Predmet.SudioniciListNazivOIB_1">
      <item>, OIB 14454537778</item>
      <item>, OIB null</item>
      <item>, OIB 36481434211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II. policijska postaja Rijeka, Gundulićeva 7, 51000 Rijeka
2. Okrivljenik Petar Pešut, OIB 14454537778, Brdo 1, 51000 Rijeka
3. Žrtva / svjedok - žrtva Dubravka Ćuška Pešut, OIB 36481434211, Brdo 1, 51000 Rijeka
4. Žrtva / svjedok - žrtva Dubravka Ćuška Pešut, OIB 36481434211, Brdo 1, 51000 Rijeka
5. Okrivljenik Petar Pešut, OIB 14454537778, Brdo 1, 51000 Rijeka</izvorni_sadrzaj>
    <derivirana_varijabla naziv="DomainObject.UcesnikSudskeRadnje.SudskaRadnja.UcesniciObavijest_1">1. Tužitelj II. policijska postaja Rijeka, Gundulićeva 7, 51000 Rijeka
2. Okrivljenik Petar Pešut, OIB 14454537778, Brdo 1, 51000 Rijeka
3. Žrtva / svjedok - žrtva Dubravka Ćuška Pešut, OIB 36481434211, Brdo 1, 51000 Rijeka
4. Žrtva / svjedok - žrtva Dubravka Ćuška Pešut, OIB 36481434211, Brdo 1, 51000 Rijeka
5. Okrivljenik Petar Pešut, OIB 14454537778, Brdo 1,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srpnja 2025.</izvorni_sadrzaj>
    <derivirana_varijabla naziv="DomainObject.Predmet.DatumPocetkaProcesa_1">10. srpnja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erivirana_varijabla naziv="zakon">
      <item>Zakon o zaštiti od nasilja u obitelji (2017)</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Petar Pešut, Brdo 1, 51000 Rijeka, OIB: 14454537778, rođen-a 27.08.1979., mjesto rođenja Rijeka (Rijeka)</item>
    </izvorni_sadrzaj>
    <derivirana_varijabla naziv="DomainObject.Predmet.OkrivljenikAdresaMjestoRodjenjaList_1">
      <item>Petar Pešut, Brdo 1, 51000 Rijeka, OIB: 14454537778, rođen-a 27.08.1979.,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lejla.rasidkadic@osri.pravosudje.hr</izvorni_sadrzaj>
    <derivirana_varijabla naziv="DomainObject.Sudac.Email_1">lejla.rasidkadic@osri.pravosudje.hr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
    <derivirana_varijabla naziv="DomainObject.PrviPodnesak.OznakaBrojPodnositelja_1"/>
  </DomainObject.PrviPodnesak.OznakaBrojPodnositelja>
  <DomainObject.ZakonPravilnikFull>
    <izvorni_sadrzaj>Zakon o zaštiti od nasilja u obitelji (2017)</izvorni_sadrzaj>
    <derivirana_varijabla naziv="DomainObject.ZakonPravilnikFull_1">Zakon o zaštiti od nasilja u obitelji (2017)</derivirana_varijabla>
  </DomainObject.ZakonPravilnikFull>
</icms>
</file>

<file path=customXml/item2.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CEA2A94-C301-456A-80BB-5A579748D966}">
  <ds:schemaRefs>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350</properties:Words>
  <properties:Characters>1990</properties:Characters>
  <properties:Lines>55</properties:Lines>
  <properties:Paragraphs>28</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2312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Džafić</cp:lastModifiedBy>
  <dcterms:modified xmlns:xsi="http://www.w3.org/2001/XMLSchema-instance" xsi:type="dcterms:W3CDTF">2026-10-13T09:07:00Z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1599982641</vt:lpwstr>
  </prop:property>
  <prop:property fmtid="{D5CDD505-2E9C-101B-9397-08002B2CF9AE}" pid="6" name="Naslov">
    <vt:lpwstr>Poziv za Petar Pešut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