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d8612b" w14:paraId="4d8612b" w:rsidRDefault="00991836" w:rsidP="00991836" w:rsidR="00144213" w:rsidRPr="002476FB">
      <w:pPr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t xml:space="preserve">               </w:t>
      </w:r>
      <w:r w:rsidR="00F41611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r-HR" w:val="hr-HR"/>
        </w:rPr>
        <w:t xml:space="preserve">                                      </w:t>
      </w:r>
      <w:r w:rsidR="00C55805">
        <w:rPr>
          <w:noProof/>
          <w:lang w:eastAsia="hr-HR" w:val="hr-HR"/>
        </w:rPr>
        <w:t xml:space="preserve">                              </w:t>
      </w:r>
      <w:r w:rsidR="00DB1D41">
        <w:rPr>
          <w:b/>
        </w:rPr>
        <w:t>Posl. br. 12. Stpn-</w:t>
      </w:r>
      <w:r w:rsidR="0049710C">
        <w:rPr>
          <w:b/>
        </w:rPr>
        <w:t>41</w:t>
      </w:r>
      <w:r w:rsidR="009D2D23">
        <w:rPr>
          <w:b/>
        </w:rPr>
        <w:t>/2016</w:t>
      </w:r>
    </w:p>
    <w:p w:rsidRDefault="002B1F7B" w:rsidP="00144213" w:rsidR="002B1F7B" w:rsidRPr="00991836">
      <w:pPr>
        <w:pStyle w:val="Naslov1"/>
        <w:jc w:val="both"/>
        <w:rPr>
          <w:sz w:val="8"/>
          <w:szCs w:val="8"/>
        </w:rPr>
      </w:pPr>
    </w:p>
    <w:p w:rsidRDefault="00144213" w:rsidP="00144213" w:rsidR="00144213" w:rsidRPr="002476FB">
      <w:pPr>
        <w:pStyle w:val="Naslov1"/>
        <w:jc w:val="both"/>
      </w:pPr>
      <w:r w:rsidRPr="002476FB">
        <w:t>REPUBLIKA HRVATSKA</w:t>
      </w:r>
    </w:p>
    <w:p w:rsidRDefault="00144213" w:rsidP="00144213" w:rsidR="00144213" w:rsidRPr="002476FB">
      <w:pPr>
        <w:jc w:val="both"/>
        <w:rPr>
          <w:lang w:val="hr-HR"/>
        </w:rPr>
      </w:pPr>
      <w:r w:rsidRPr="002476FB">
        <w:rPr>
          <w:b/>
          <w:lang w:val="hr-HR"/>
        </w:rPr>
        <w:t xml:space="preserve">TRGOVAČKI SUD U SPLITU </w:t>
      </w:r>
      <w:r w:rsidRPr="002476FB">
        <w:rPr>
          <w:lang w:val="hr-HR"/>
        </w:rPr>
        <w:t xml:space="preserve">            </w:t>
      </w:r>
      <w:r w:rsidRPr="002476FB">
        <w:rPr>
          <w:lang w:val="hr-HR"/>
        </w:rPr>
        <w:tab/>
      </w:r>
      <w:r w:rsidRPr="002476FB">
        <w:rPr>
          <w:lang w:val="hr-HR"/>
        </w:rPr>
        <w:tab/>
      </w:r>
      <w:r w:rsidRPr="002476FB">
        <w:rPr>
          <w:lang w:val="hr-HR"/>
        </w:rPr>
        <w:tab/>
        <w:t xml:space="preserve">      </w:t>
      </w:r>
    </w:p>
    <w:p w:rsidRDefault="00144213" w:rsidP="00144213" w:rsidR="00144213" w:rsidRPr="002476FB">
      <w:pPr>
        <w:rPr>
          <w:b/>
          <w:lang w:val="hr-HR"/>
        </w:rPr>
      </w:pPr>
      <w:r w:rsidRPr="002476FB">
        <w:rPr>
          <w:b/>
          <w:lang w:val="hr-HR"/>
        </w:rPr>
        <w:t>Split, Sukoišanska br. 6</w:t>
      </w:r>
    </w:p>
    <w:p w:rsidRDefault="00144213" w:rsidP="00144213" w:rsidR="00144213" w:rsidRPr="002B1F7B">
      <w:pPr>
        <w:rPr>
          <w:b/>
          <w:sz w:val="16"/>
          <w:szCs w:val="16"/>
          <w:lang w:val="hr-HR"/>
        </w:rPr>
      </w:pPr>
    </w:p>
    <w:p w:rsidRDefault="00144213" w:rsidP="00874D1A" w:rsidR="00144213" w:rsidRPr="00713EF5">
      <w:pPr>
        <w:jc w:val="center"/>
        <w:rPr>
          <w:b/>
          <w:sz w:val="16"/>
          <w:szCs w:val="16"/>
          <w:lang w:val="hr-HR"/>
        </w:rPr>
      </w:pPr>
    </w:p>
    <w:p w:rsidRDefault="00144213" w:rsidP="00874D1A" w:rsidR="00144213" w:rsidRPr="00991836">
      <w:pPr>
        <w:jc w:val="center"/>
        <w:rPr>
          <w:b/>
          <w:sz w:val="16"/>
          <w:szCs w:val="16"/>
          <w:lang w:val="hr-HR"/>
        </w:rPr>
      </w:pPr>
    </w:p>
    <w:p w:rsidRDefault="00874D1A" w:rsidP="008509D6" w:rsidR="00874D1A" w:rsidRPr="008509D6">
      <w:pPr>
        <w:jc w:val="center"/>
        <w:rPr>
          <w:b/>
          <w:lang w:val="hr-HR"/>
        </w:rPr>
      </w:pPr>
      <w:r w:rsidRPr="002476FB">
        <w:rPr>
          <w:b/>
          <w:lang w:val="hr-HR"/>
        </w:rPr>
        <w:t>O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G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L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A</w:t>
      </w:r>
      <w:r w:rsidR="00503F60" w:rsidRPr="002476FB">
        <w:rPr>
          <w:b/>
          <w:lang w:val="hr-HR"/>
        </w:rPr>
        <w:t xml:space="preserve"> </w:t>
      </w:r>
      <w:r w:rsidRPr="002476FB">
        <w:rPr>
          <w:b/>
          <w:lang w:val="hr-HR"/>
        </w:rPr>
        <w:t>S</w:t>
      </w:r>
    </w:p>
    <w:p w:rsidRDefault="00FE3E99" w:rsidP="00964A7F" w:rsidR="00FE3E99" w:rsidRPr="008509D6">
      <w:pPr>
        <w:rPr>
          <w:lang w:val="hr-HR"/>
        </w:rPr>
      </w:pPr>
    </w:p>
    <w:p w:rsidRDefault="00964A7F" w:rsidP="00282910" w:rsidR="00144213" w:rsidRPr="00513277">
      <w:pPr>
        <w:pStyle w:val="Naslov3"/>
        <w:rPr>
          <w:b w:val="false"/>
          <w:szCs w:val="24"/>
        </w:rPr>
      </w:pPr>
      <w:r w:rsidRPr="002476FB">
        <w:rPr>
          <w:b w:val="false"/>
          <w:szCs w:val="24"/>
        </w:rPr>
        <w:t>Trgovački sud u Splitu</w:t>
      </w:r>
      <w:r w:rsidR="00F047DE" w:rsidRPr="002476FB">
        <w:rPr>
          <w:b w:val="false"/>
          <w:szCs w:val="24"/>
        </w:rPr>
        <w:t>,</w:t>
      </w:r>
      <w:r w:rsidR="00282910" w:rsidRPr="002476FB">
        <w:rPr>
          <w:b w:val="false"/>
          <w:szCs w:val="24"/>
        </w:rPr>
        <w:t xml:space="preserve"> u postupku povodom prijedloga predlagatelja – dužnika </w:t>
      </w:r>
      <w:r w:rsidR="0049710C" w:rsidRPr="0049710C">
        <w:rPr>
          <w:b w:val="false"/>
        </w:rPr>
        <w:t>MARASOVIĆ d.o.o. Dugopolje, Sv. Leopolda Mandića 18, OIB: 78966595232</w:t>
      </w:r>
      <w:r w:rsidR="00500649" w:rsidRPr="008E0E4F">
        <w:rPr>
          <w:b w:val="false"/>
        </w:rPr>
        <w:t>,</w:t>
      </w:r>
      <w:r w:rsidR="00282910" w:rsidRPr="00513277">
        <w:rPr>
          <w:b w:val="false"/>
          <w:szCs w:val="24"/>
        </w:rPr>
        <w:t xml:space="preserve"> za</w:t>
      </w:r>
      <w:r w:rsidR="00282910" w:rsidRPr="002476FB">
        <w:rPr>
          <w:b w:val="false"/>
          <w:szCs w:val="24"/>
        </w:rPr>
        <w:t xml:space="preserve"> sklapanje predstečajne nagodbe</w:t>
      </w:r>
      <w:r w:rsidR="00F047DE" w:rsidRPr="002476FB">
        <w:rPr>
          <w:b w:val="false"/>
          <w:szCs w:val="24"/>
        </w:rPr>
        <w:t xml:space="preserve">, </w:t>
      </w:r>
      <w:r w:rsidR="00874D1A" w:rsidRPr="002476FB">
        <w:rPr>
          <w:b w:val="false"/>
          <w:szCs w:val="24"/>
        </w:rPr>
        <w:t>objavljuje</w:t>
      </w:r>
      <w:r w:rsidR="00144213" w:rsidRPr="002476FB">
        <w:rPr>
          <w:b w:val="false"/>
          <w:szCs w:val="24"/>
        </w:rPr>
        <w:t xml:space="preserve"> da je rješenjem</w:t>
      </w:r>
      <w:r w:rsidR="00DB1D41">
        <w:rPr>
          <w:b w:val="false"/>
          <w:szCs w:val="24"/>
        </w:rPr>
        <w:t xml:space="preserve"> ovog suda posl. br. 12. Stpn-</w:t>
      </w:r>
      <w:r w:rsidR="0049710C">
        <w:rPr>
          <w:b w:val="false"/>
          <w:szCs w:val="24"/>
        </w:rPr>
        <w:t>41</w:t>
      </w:r>
      <w:r w:rsidR="008E0E4F">
        <w:rPr>
          <w:b w:val="false"/>
          <w:szCs w:val="24"/>
        </w:rPr>
        <w:t>/</w:t>
      </w:r>
      <w:r w:rsidR="009D2D23">
        <w:rPr>
          <w:b w:val="false"/>
          <w:szCs w:val="24"/>
        </w:rPr>
        <w:t>2016</w:t>
      </w:r>
      <w:r w:rsidR="00DB1D41">
        <w:rPr>
          <w:b w:val="false"/>
          <w:szCs w:val="24"/>
        </w:rPr>
        <w:t xml:space="preserve"> od </w:t>
      </w:r>
      <w:r w:rsidR="0049710C">
        <w:rPr>
          <w:b w:val="false"/>
        </w:rPr>
        <w:t>26. rujna</w:t>
      </w:r>
      <w:r w:rsidR="009A47F2">
        <w:t xml:space="preserve"> </w:t>
      </w:r>
      <w:r w:rsidR="00E31159">
        <w:rPr>
          <w:b w:val="false"/>
          <w:szCs w:val="24"/>
        </w:rPr>
        <w:t>2017</w:t>
      </w:r>
      <w:r w:rsidR="00144213" w:rsidRPr="002476FB">
        <w:rPr>
          <w:b w:val="false"/>
          <w:szCs w:val="24"/>
        </w:rPr>
        <w:t>. god.</w:t>
      </w:r>
      <w:r w:rsidR="00282910" w:rsidRPr="002476FB">
        <w:rPr>
          <w:b w:val="false"/>
          <w:szCs w:val="24"/>
        </w:rPr>
        <w:t xml:space="preserve"> </w:t>
      </w:r>
      <w:r w:rsidR="00144213" w:rsidRPr="002476FB">
        <w:rPr>
          <w:b w:val="false"/>
          <w:szCs w:val="24"/>
        </w:rPr>
        <w:t>određeno</w:t>
      </w:r>
      <w:r w:rsidR="00282910" w:rsidRPr="002476FB">
        <w:rPr>
          <w:b w:val="false"/>
          <w:szCs w:val="24"/>
        </w:rPr>
        <w:t xml:space="preserve"> ročište radi sklapanja predstečajne nagodbe</w:t>
      </w:r>
      <w:r w:rsidR="00144213" w:rsidRPr="002476FB">
        <w:rPr>
          <w:b w:val="false"/>
          <w:szCs w:val="24"/>
        </w:rPr>
        <w:t xml:space="preserve"> </w:t>
      </w:r>
      <w:r w:rsidR="00144213" w:rsidRPr="00513277">
        <w:rPr>
          <w:b w:val="false"/>
          <w:szCs w:val="24"/>
        </w:rPr>
        <w:t xml:space="preserve">između dužnika </w:t>
      </w:r>
      <w:r w:rsidR="0049710C" w:rsidRPr="0049710C">
        <w:rPr>
          <w:b w:val="false"/>
        </w:rPr>
        <w:t>MARASOVIĆ d.o.o. Dugopolje, Sv. Leopolda Mandića 18, OIB: 78966595232</w:t>
      </w:r>
      <w:r w:rsidR="0028772C">
        <w:rPr>
          <w:b w:val="false"/>
        </w:rPr>
        <w:t xml:space="preserve"> </w:t>
      </w:r>
      <w:r w:rsidR="0041548B" w:rsidRPr="0028772C">
        <w:rPr>
          <w:b w:val="false"/>
          <w:szCs w:val="24"/>
        </w:rPr>
        <w:t xml:space="preserve">i </w:t>
      </w:r>
      <w:r w:rsidR="0041548B">
        <w:rPr>
          <w:b w:val="false"/>
          <w:szCs w:val="24"/>
        </w:rPr>
        <w:t>vjerovnika dužnika,</w:t>
      </w:r>
      <w:r w:rsidR="00282910" w:rsidRPr="00513277">
        <w:rPr>
          <w:b w:val="false"/>
          <w:szCs w:val="24"/>
        </w:rPr>
        <w:t xml:space="preserve"> za dan</w:t>
      </w:r>
    </w:p>
    <w:p w:rsidRDefault="009E3F61" w:rsidP="00282910" w:rsidR="00144213" w:rsidRPr="004B7302">
      <w:pPr>
        <w:pStyle w:val="Naslov3"/>
        <w:rPr>
          <w:b w:val="false"/>
          <w:sz w:val="12"/>
          <w:szCs w:val="12"/>
        </w:rPr>
      </w:pPr>
      <w:r>
        <w:rPr>
          <w:b w:val="false"/>
          <w:sz w:val="16"/>
          <w:szCs w:val="16"/>
        </w:rPr>
        <w:t xml:space="preserve"> </w:t>
      </w:r>
    </w:p>
    <w:p w:rsidRDefault="00144213" w:rsidP="00282910" w:rsidR="00144213" w:rsidRPr="007B7229">
      <w:pPr>
        <w:pStyle w:val="Naslov3"/>
        <w:rPr>
          <w:b w:val="false"/>
          <w:sz w:val="32"/>
          <w:szCs w:val="32"/>
        </w:rPr>
      </w:pPr>
    </w:p>
    <w:p w:rsidRDefault="00A16FF5" w:rsidP="00144213" w:rsidR="00144213" w:rsidRPr="002476FB">
      <w:pPr>
        <w:pStyle w:val="Naslov3"/>
        <w:jc w:val="center"/>
        <w:rPr>
          <w:b w:val="false"/>
          <w:szCs w:val="24"/>
        </w:rPr>
      </w:pPr>
      <w:r>
        <w:rPr>
          <w:b w:val="false"/>
          <w:szCs w:val="24"/>
        </w:rPr>
        <w:t>19</w:t>
      </w:r>
      <w:r w:rsidR="0049710C">
        <w:rPr>
          <w:b w:val="false"/>
          <w:szCs w:val="24"/>
        </w:rPr>
        <w:t>. listopada</w:t>
      </w:r>
      <w:r w:rsidR="00282910" w:rsidRPr="002476FB">
        <w:rPr>
          <w:b w:val="false"/>
          <w:szCs w:val="24"/>
        </w:rPr>
        <w:t xml:space="preserve"> 201</w:t>
      </w:r>
      <w:r w:rsidR="00E31159">
        <w:rPr>
          <w:b w:val="false"/>
          <w:szCs w:val="24"/>
        </w:rPr>
        <w:t>7</w:t>
      </w:r>
      <w:r w:rsidR="00282910" w:rsidRPr="002476FB">
        <w:rPr>
          <w:b w:val="false"/>
          <w:szCs w:val="24"/>
        </w:rPr>
        <w:t xml:space="preserve">. </w:t>
      </w:r>
      <w:r w:rsidR="00144213" w:rsidRPr="002476FB">
        <w:rPr>
          <w:b w:val="false"/>
          <w:szCs w:val="24"/>
        </w:rPr>
        <w:t xml:space="preserve">god. u </w:t>
      </w:r>
      <w:r w:rsidR="00C55805">
        <w:rPr>
          <w:b w:val="false"/>
          <w:szCs w:val="24"/>
        </w:rPr>
        <w:t>9</w:t>
      </w:r>
      <w:r w:rsidR="0049710C">
        <w:rPr>
          <w:b w:val="false"/>
          <w:szCs w:val="24"/>
        </w:rPr>
        <w:t>,3</w:t>
      </w:r>
      <w:r w:rsidR="00376160">
        <w:rPr>
          <w:b w:val="false"/>
          <w:szCs w:val="24"/>
        </w:rPr>
        <w:t>0</w:t>
      </w:r>
      <w:r w:rsidR="00282910" w:rsidRPr="002476FB">
        <w:rPr>
          <w:b w:val="false"/>
          <w:szCs w:val="24"/>
        </w:rPr>
        <w:t xml:space="preserve"> sati, </w:t>
      </w:r>
    </w:p>
    <w:p w:rsidRDefault="00BF7D14" w:rsidP="00144213" w:rsidR="00BF7D14" w:rsidRPr="00BF7D14">
      <w:pPr>
        <w:jc w:val="center"/>
      </w:pPr>
      <w:r w:rsidRPr="00BF7D14">
        <w:t>soba br. 118/I (sudnica br. 4)</w:t>
      </w:r>
    </w:p>
    <w:p w:rsidRDefault="00144213" w:rsidP="00144213" w:rsidR="00144213" w:rsidRPr="002476FB">
      <w:pPr>
        <w:jc w:val="center"/>
        <w:rPr>
          <w:lang w:val="hr-HR"/>
        </w:rPr>
      </w:pPr>
      <w:r w:rsidRPr="002476FB">
        <w:rPr>
          <w:b/>
        </w:rPr>
        <w:t xml:space="preserve"> </w:t>
      </w:r>
      <w:r w:rsidRPr="002476FB">
        <w:t>Trgovačkog suda u Splitu, Sukoišanska br. 6</w:t>
      </w:r>
      <w:r w:rsidR="009A47F2">
        <w:t>.</w:t>
      </w:r>
    </w:p>
    <w:p w:rsidRDefault="00282910" w:rsidP="00282910" w:rsidR="00282910" w:rsidRPr="002476FB">
      <w:pPr>
        <w:rPr>
          <w:lang w:val="hr-HR"/>
        </w:rPr>
      </w:pPr>
    </w:p>
    <w:p w:rsidRDefault="00144213" w:rsidP="00282910" w:rsidR="00144213" w:rsidRPr="008509D6">
      <w:pPr>
        <w:rPr>
          <w:sz w:val="36"/>
          <w:szCs w:val="36"/>
          <w:lang w:val="hr-HR"/>
        </w:rPr>
      </w:pPr>
    </w:p>
    <w:p w:rsidRDefault="00376160" w:rsidP="00376160" w:rsidR="00376160" w:rsidRPr="002476FB">
      <w:pPr>
        <w:jc w:val="both"/>
        <w:rPr>
          <w:lang w:val="hr-HR"/>
        </w:rPr>
      </w:pPr>
      <w:r>
        <w:rPr>
          <w:lang w:val="hr-HR"/>
        </w:rPr>
        <w:t xml:space="preserve">Objavom ovog oglasa na </w:t>
      </w:r>
      <w:r w:rsidR="009137E0">
        <w:rPr>
          <w:lang w:val="hr-HR"/>
        </w:rPr>
        <w:t>e-</w:t>
      </w:r>
      <w:r w:rsidR="00C41B31">
        <w:rPr>
          <w:lang w:val="hr-HR"/>
        </w:rPr>
        <w:t xml:space="preserve">Oglasnoj </w:t>
      </w:r>
      <w:r>
        <w:rPr>
          <w:lang w:val="hr-HR"/>
        </w:rPr>
        <w:t>ploči</w:t>
      </w:r>
      <w:r w:rsidRPr="00810F15">
        <w:t xml:space="preserve"> </w:t>
      </w:r>
      <w:r w:rsidRPr="002476FB">
        <w:t>suda</w:t>
      </w:r>
      <w:r w:rsidR="00C55805">
        <w:t>, kao i na web – stranicama</w:t>
      </w:r>
      <w:r>
        <w:t xml:space="preserve"> Financijske agencije,</w:t>
      </w:r>
      <w:r>
        <w:rPr>
          <w:lang w:val="hr-HR"/>
        </w:rPr>
        <w:t xml:space="preserve"> dužnik i svi vjerovnici dužnika smatraju se obaviještenim o održavanju zakazanog ročišta</w:t>
      </w:r>
      <w:r w:rsidRPr="002476FB">
        <w:rPr>
          <w:lang w:val="hr-HR"/>
        </w:rPr>
        <w:t>.</w:t>
      </w:r>
    </w:p>
    <w:p w:rsidRDefault="00282910" w:rsidP="00282910" w:rsidR="00282910" w:rsidRPr="00376160">
      <w:pPr>
        <w:rPr>
          <w:sz w:val="16"/>
          <w:szCs w:val="16"/>
          <w:lang w:val="hr-HR"/>
        </w:rPr>
      </w:pPr>
    </w:p>
    <w:p w:rsidRDefault="0059666B" w:rsidP="00874D1A" w:rsidR="0059666B" w:rsidRPr="00736091">
      <w:pPr>
        <w:jc w:val="both"/>
        <w:rPr>
          <w:sz w:val="12"/>
          <w:szCs w:val="12"/>
          <w:lang w:val="hr-HR"/>
        </w:rPr>
      </w:pPr>
    </w:p>
    <w:p w:rsidRDefault="00143AD0" w:rsidP="007F36A7" w:rsidR="00874D1A" w:rsidRPr="002476FB">
      <w:pPr>
        <w:ind w:firstLine="720"/>
        <w:jc w:val="center"/>
        <w:rPr>
          <w:lang w:val="hr-HR"/>
        </w:rPr>
      </w:pPr>
      <w:r w:rsidRPr="002476FB">
        <w:rPr>
          <w:lang w:val="hr-HR"/>
        </w:rPr>
        <w:t>(12. St</w:t>
      </w:r>
      <w:r w:rsidR="00383FD6" w:rsidRPr="002476FB">
        <w:rPr>
          <w:lang w:val="hr-HR"/>
        </w:rPr>
        <w:t>pn</w:t>
      </w:r>
      <w:r w:rsidRPr="002476FB">
        <w:rPr>
          <w:lang w:val="hr-HR"/>
        </w:rPr>
        <w:t>-</w:t>
      </w:r>
      <w:r w:rsidR="0049710C">
        <w:rPr>
          <w:lang w:val="hr-HR"/>
        </w:rPr>
        <w:t>41</w:t>
      </w:r>
      <w:r w:rsidR="009D2D23">
        <w:rPr>
          <w:lang w:val="hr-HR"/>
        </w:rPr>
        <w:t>/2016</w:t>
      </w:r>
      <w:r w:rsidR="00383FD6" w:rsidRPr="002476FB">
        <w:rPr>
          <w:lang w:val="hr-HR"/>
        </w:rPr>
        <w:t xml:space="preserve"> </w:t>
      </w:r>
      <w:r w:rsidRPr="002476FB">
        <w:rPr>
          <w:lang w:val="hr-HR"/>
        </w:rPr>
        <w:t xml:space="preserve">od </w:t>
      </w:r>
      <w:r w:rsidR="0049710C">
        <w:rPr>
          <w:lang w:val="hr-HR"/>
        </w:rPr>
        <w:t>26.09</w:t>
      </w:r>
      <w:r w:rsidR="00F604FC">
        <w:rPr>
          <w:lang w:val="hr-HR"/>
        </w:rPr>
        <w:t>.</w:t>
      </w:r>
      <w:r w:rsidR="00874D1A" w:rsidRPr="002476FB">
        <w:rPr>
          <w:lang w:val="hr-HR"/>
        </w:rPr>
        <w:t>201</w:t>
      </w:r>
      <w:r w:rsidR="00E31159">
        <w:rPr>
          <w:lang w:val="hr-HR"/>
        </w:rPr>
        <w:t>7</w:t>
      </w:r>
      <w:r w:rsidR="00144213" w:rsidRPr="002476FB">
        <w:rPr>
          <w:lang w:val="hr-HR"/>
        </w:rPr>
        <w:t>.</w:t>
      </w:r>
      <w:r w:rsidR="00874D1A" w:rsidRPr="002476FB">
        <w:rPr>
          <w:lang w:val="hr-HR"/>
        </w:rPr>
        <w:t>)</w:t>
      </w:r>
    </w:p>
    <w:sectPr w:rsidSect="00472F2B" w:rsidR="00874D1A" w:rsidRPr="002476FB">
      <w:headerReference w:type="even" r:id="rId10"/>
      <w:headerReference w:type="default" r:id="rId11"/>
      <w:pgSz w:h="15840" w:w="12240"/>
      <w:pgMar w:gutter="0" w:footer="708" w:header="708" w:left="1800" w:bottom="1440" w:right="1800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016AE" w:rsidP="003A6DA9" w:rsidR="00B016AE">
      <w:r>
        <w:separator/>
      </w:r>
    </w:p>
  </w:endnote>
  <w:endnote w:id="0" w:type="continuationSeparator">
    <w:p w:rsidRDefault="00B016AE" w:rsidP="003A6DA9" w:rsidR="00B01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016AE" w:rsidP="003A6DA9" w:rsidR="00B016AE">
      <w:r>
        <w:separator/>
      </w:r>
    </w:p>
  </w:footnote>
  <w:footnote w:id="0" w:type="continuationSeparator">
    <w:p w:rsidRDefault="00B016AE" w:rsidP="003A6DA9" w:rsidR="00B016A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59EC" w:rsidP="00140983" w:rsidR="003759E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759EC" w:rsidR="003759E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59EC" w:rsidP="00140983" w:rsidR="003759E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9666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A6DA9" w:rsidR="003A6DA9" w:rsidRPr="003A6DA9">
    <w:pPr>
      <w:pStyle w:val="Zaglavlje"/>
      <w:jc w:val="center"/>
    </w:pPr>
    <w:r>
      <w:tab/>
    </w:r>
    <w:r>
      <w:tab/>
    </w:r>
  </w:p>
  <w:p w:rsidRDefault="003A6DA9" w:rsidR="003A6DA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FE0C58"/>
    <w:multiLevelType w:val="hybridMultilevel"/>
    <w:tmpl w:val="1AE2C0C8"/>
    <w:lvl w:tplc="9434237E" w:ilvl="0">
      <w:start w:val="10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4FCD23EB"/>
    <w:multiLevelType w:val="hybridMultilevel"/>
    <w:tmpl w:val="6838AB84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E0169FD"/>
    <w:multiLevelType w:val="hybridMultilevel"/>
    <w:tmpl w:val="9A789BBC"/>
    <w:lvl w:tplc="041A0013" w:ilvl="0">
      <w:start w:val="1"/>
      <w:numFmt w:val="upperRoman"/>
      <w:lvlText w:val="%1."/>
      <w:lvlJc w:val="righ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71077AED"/>
    <w:multiLevelType w:val="hybridMultilevel"/>
    <w:tmpl w:val="87E27FA2"/>
    <w:lvl w:tplc="37C8419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64A7F"/>
    <w:rsid w:val="00011402"/>
    <w:rsid w:val="000537EF"/>
    <w:rsid w:val="00054ABE"/>
    <w:rsid w:val="000A0D85"/>
    <w:rsid w:val="000F7E4A"/>
    <w:rsid w:val="00104C0A"/>
    <w:rsid w:val="00116E67"/>
    <w:rsid w:val="00125E3E"/>
    <w:rsid w:val="00140983"/>
    <w:rsid w:val="00142696"/>
    <w:rsid w:val="00143AD0"/>
    <w:rsid w:val="00144213"/>
    <w:rsid w:val="00177293"/>
    <w:rsid w:val="001C13F0"/>
    <w:rsid w:val="002476FB"/>
    <w:rsid w:val="00247D9D"/>
    <w:rsid w:val="00252145"/>
    <w:rsid w:val="00275739"/>
    <w:rsid w:val="00282910"/>
    <w:rsid w:val="0028772C"/>
    <w:rsid w:val="002A7660"/>
    <w:rsid w:val="002B1F7B"/>
    <w:rsid w:val="002E07BF"/>
    <w:rsid w:val="002E3689"/>
    <w:rsid w:val="00300679"/>
    <w:rsid w:val="003109B7"/>
    <w:rsid w:val="00313AD8"/>
    <w:rsid w:val="003144D3"/>
    <w:rsid w:val="0031650A"/>
    <w:rsid w:val="00333ABE"/>
    <w:rsid w:val="003759EC"/>
    <w:rsid w:val="00376160"/>
    <w:rsid w:val="00383FD6"/>
    <w:rsid w:val="003A6DA9"/>
    <w:rsid w:val="003F13DF"/>
    <w:rsid w:val="0041548B"/>
    <w:rsid w:val="004465DF"/>
    <w:rsid w:val="0047098F"/>
    <w:rsid w:val="00472F2B"/>
    <w:rsid w:val="004807EF"/>
    <w:rsid w:val="004933CB"/>
    <w:rsid w:val="00493403"/>
    <w:rsid w:val="0049710C"/>
    <w:rsid w:val="004A2409"/>
    <w:rsid w:val="004B3B88"/>
    <w:rsid w:val="004B7302"/>
    <w:rsid w:val="00500649"/>
    <w:rsid w:val="00503F60"/>
    <w:rsid w:val="00511031"/>
    <w:rsid w:val="00513277"/>
    <w:rsid w:val="00535EBA"/>
    <w:rsid w:val="0059666B"/>
    <w:rsid w:val="005B12E3"/>
    <w:rsid w:val="005D3F6C"/>
    <w:rsid w:val="006465DE"/>
    <w:rsid w:val="00656DEE"/>
    <w:rsid w:val="00713EF5"/>
    <w:rsid w:val="00736091"/>
    <w:rsid w:val="007706B6"/>
    <w:rsid w:val="00780D19"/>
    <w:rsid w:val="00784B59"/>
    <w:rsid w:val="007978F0"/>
    <w:rsid w:val="007B7229"/>
    <w:rsid w:val="007D42DF"/>
    <w:rsid w:val="007D4F11"/>
    <w:rsid w:val="007E3EC7"/>
    <w:rsid w:val="007F36A7"/>
    <w:rsid w:val="008077E5"/>
    <w:rsid w:val="008356F0"/>
    <w:rsid w:val="008509D6"/>
    <w:rsid w:val="00867896"/>
    <w:rsid w:val="008714DE"/>
    <w:rsid w:val="00874D1A"/>
    <w:rsid w:val="00891627"/>
    <w:rsid w:val="008B08C9"/>
    <w:rsid w:val="008B4783"/>
    <w:rsid w:val="008E0E4F"/>
    <w:rsid w:val="009137E0"/>
    <w:rsid w:val="00913E4E"/>
    <w:rsid w:val="0091491C"/>
    <w:rsid w:val="0092225D"/>
    <w:rsid w:val="00964A7F"/>
    <w:rsid w:val="00991836"/>
    <w:rsid w:val="00993327"/>
    <w:rsid w:val="009A47F2"/>
    <w:rsid w:val="009C1B1D"/>
    <w:rsid w:val="009D2D23"/>
    <w:rsid w:val="009D59A9"/>
    <w:rsid w:val="009E3F61"/>
    <w:rsid w:val="00A16FF5"/>
    <w:rsid w:val="00A337A6"/>
    <w:rsid w:val="00A6343F"/>
    <w:rsid w:val="00AE6449"/>
    <w:rsid w:val="00B016AE"/>
    <w:rsid w:val="00B66F81"/>
    <w:rsid w:val="00BE4C93"/>
    <w:rsid w:val="00BF7D14"/>
    <w:rsid w:val="00C01F44"/>
    <w:rsid w:val="00C076C4"/>
    <w:rsid w:val="00C21928"/>
    <w:rsid w:val="00C31D59"/>
    <w:rsid w:val="00C41B31"/>
    <w:rsid w:val="00C55805"/>
    <w:rsid w:val="00C55F25"/>
    <w:rsid w:val="00C6412A"/>
    <w:rsid w:val="00C64619"/>
    <w:rsid w:val="00CA1776"/>
    <w:rsid w:val="00CA2900"/>
    <w:rsid w:val="00CA7AEC"/>
    <w:rsid w:val="00CC0ECE"/>
    <w:rsid w:val="00CC3B1A"/>
    <w:rsid w:val="00CC6068"/>
    <w:rsid w:val="00CD6A4F"/>
    <w:rsid w:val="00D039F7"/>
    <w:rsid w:val="00D10042"/>
    <w:rsid w:val="00D268E7"/>
    <w:rsid w:val="00D63F94"/>
    <w:rsid w:val="00DB1D41"/>
    <w:rsid w:val="00DC5500"/>
    <w:rsid w:val="00DD37E4"/>
    <w:rsid w:val="00E059E1"/>
    <w:rsid w:val="00E1156C"/>
    <w:rsid w:val="00E17A90"/>
    <w:rsid w:val="00E25A2D"/>
    <w:rsid w:val="00E31159"/>
    <w:rsid w:val="00E57D92"/>
    <w:rsid w:val="00F047DE"/>
    <w:rsid w:val="00F41611"/>
    <w:rsid w:val="00F44A39"/>
    <w:rsid w:val="00F604FC"/>
    <w:rsid w:val="00F74DF6"/>
    <w:rsid w:val="00F77480"/>
    <w:rsid w:val="00F833D5"/>
    <w:rsid w:val="00FA15A6"/>
    <w:rsid w:val="00FE1D22"/>
    <w:rsid w:val="00FE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64A7F"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964A7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qFormat/>
    <w:rsid w:val="00964A7F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964A7F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aliases w:val="uvlaka 3,uvlaka 2"/>
    <w:basedOn w:val="Normal"/>
    <w:rsid w:val="00964A7F"/>
    <w:pPr>
      <w:jc w:val="both"/>
    </w:pPr>
    <w:rPr>
      <w:szCs w:val="20"/>
      <w:lang w:eastAsia="hr-HR" w:val="en-AU"/>
    </w:rPr>
  </w:style>
  <w:style w:styleId="Tekstbalonia" w:type="paragraph">
    <w:name w:val="Balloon Text"/>
    <w:basedOn w:val="Normal"/>
    <w:link w:val="TekstbaloniaChar"/>
    <w:rsid w:val="00CA290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CA2900"/>
    <w:rPr>
      <w:rFonts w:cs="Tahoma" w:hAnsi="Tahoma" w:ascii="Tahoma"/>
      <w:sz w:val="16"/>
      <w:szCs w:val="16"/>
      <w:lang w:eastAsia="en-US" w:val="en-US"/>
    </w:rPr>
  </w:style>
  <w:style w:customStyle="true" w:styleId="Naslov3Char" w:type="character">
    <w:name w:val="Naslov 3 Char"/>
    <w:link w:val="Naslov3"/>
    <w:rsid w:val="00D10042"/>
    <w:rPr>
      <w:rFonts w:eastAsia="Arial Unicode MS"/>
      <w:b/>
      <w:sz w:val="24"/>
      <w:lang w:eastAsia="en-US"/>
    </w:rPr>
  </w:style>
  <w:style w:styleId="Zaglavlje" w:type="paragraph">
    <w:name w:val="header"/>
    <w:basedOn w:val="Normal"/>
    <w:link w:val="ZaglavljeChar"/>
    <w:uiPriority w:val="99"/>
    <w:rsid w:val="003A6DA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A6DA9"/>
    <w:rPr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rsid w:val="003A6DA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3A6DA9"/>
    <w:rPr>
      <w:sz w:val="24"/>
      <w:szCs w:val="24"/>
      <w:lang w:eastAsia="en-US" w:val="en-US"/>
    </w:rPr>
  </w:style>
  <w:style w:styleId="Brojstranice" w:type="character">
    <w:name w:val="page number"/>
    <w:basedOn w:val="Zadanifontodlomka"/>
    <w:rsid w:val="003759EC"/>
  </w:style>
  <w:style w:customStyle="true" w:styleId="Naslov1Char" w:type="character">
    <w:name w:val="Naslov 1 Char"/>
    <w:link w:val="Naslov1"/>
    <w:rsid w:val="00144213"/>
    <w:rPr>
      <w:rFonts w:eastAsia="Arial Unicode MS"/>
      <w:b/>
      <w:bCs/>
      <w:sz w:val="24"/>
      <w:szCs w:val="24"/>
      <w:lang w:bidi="ar-SA" w:eastAsia="hr-HR" w:val="hr-HR"/>
    </w:rPr>
  </w:style>
  <w:style w:styleId="Tekstrezerviranogmjesta" w:type="character">
    <w:name w:val="Placeholder Text"/>
    <w:basedOn w:val="Zadanifontodlomka"/>
    <w:uiPriority w:val="99"/>
    <w:semiHidden/>
    <w:rsid w:val="00C55F2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55F2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C55F25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C55F2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C55F2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64A7F"/>
    <w:rPr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964A7F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qFormat/>
    <w:rsid w:val="00964A7F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964A7F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aliases w:val="uvlaka 3,uvlaka 2"/>
    <w:basedOn w:val="Normal"/>
    <w:rsid w:val="00964A7F"/>
    <w:pPr>
      <w:jc w:val="both"/>
    </w:pPr>
    <w:rPr>
      <w:szCs w:val="20"/>
      <w:lang w:eastAsia="hr-HR" w:val="en-AU"/>
    </w:rPr>
  </w:style>
  <w:style w:styleId="Tekstbalonia" w:type="paragraph">
    <w:name w:val="Balloon Text"/>
    <w:basedOn w:val="Normal"/>
    <w:link w:val="TekstbaloniaChar"/>
    <w:rsid w:val="00CA290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CA2900"/>
    <w:rPr>
      <w:rFonts w:ascii="Tahoma" w:cs="Tahoma" w:hAnsi="Tahoma"/>
      <w:sz w:val="16"/>
      <w:szCs w:val="16"/>
      <w:lang w:eastAsia="en-US" w:val="en-US"/>
    </w:rPr>
  </w:style>
  <w:style w:customStyle="1" w:styleId="Naslov3Char" w:type="character">
    <w:name w:val="Naslov 3 Char"/>
    <w:link w:val="Naslov3"/>
    <w:rsid w:val="00D10042"/>
    <w:rPr>
      <w:rFonts w:eastAsia="Arial Unicode MS"/>
      <w:b/>
      <w:sz w:val="24"/>
      <w:lang w:eastAsia="en-US"/>
    </w:rPr>
  </w:style>
  <w:style w:styleId="Zaglavlje" w:type="paragraph">
    <w:name w:val="header"/>
    <w:basedOn w:val="Normal"/>
    <w:link w:val="ZaglavljeChar"/>
    <w:uiPriority w:val="99"/>
    <w:rsid w:val="003A6DA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A6DA9"/>
    <w:rPr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rsid w:val="003A6DA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3A6DA9"/>
    <w:rPr>
      <w:sz w:val="24"/>
      <w:szCs w:val="24"/>
      <w:lang w:eastAsia="en-US" w:val="en-US"/>
    </w:rPr>
  </w:style>
  <w:style w:styleId="Brojstranice" w:type="character">
    <w:name w:val="page number"/>
    <w:basedOn w:val="Zadanifontodlomka"/>
    <w:rsid w:val="003759EC"/>
  </w:style>
  <w:style w:customStyle="1" w:styleId="Naslov1Char" w:type="character">
    <w:name w:val="Naslov 1 Char"/>
    <w:link w:val="Naslov1"/>
    <w:rsid w:val="00144213"/>
    <w:rPr>
      <w:rFonts w:eastAsia="Arial Unicode MS"/>
      <w:b/>
      <w:bCs/>
      <w:sz w:val="24"/>
      <w:szCs w:val="24"/>
      <w:lang w:bidi="ar-SA" w:eastAsia="hr-HR" w:val="hr-HR"/>
    </w:rPr>
  </w:style>
  <w:style w:styleId="Tekstrezerviranogmjesta" w:type="character">
    <w:name w:val="Placeholder Text"/>
    <w:basedOn w:val="Zadanifontodlomka"/>
    <w:uiPriority w:val="99"/>
    <w:semiHidden/>
    <w:rsid w:val="00C55F2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55F25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C55F25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C55F25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C55F25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73248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rujna 2017.</izvorni_sadrzaj>
    <derivirana_varijabla naziv="DomainObject.DatumDonosenjaOdluke_1">26.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</izvorni_sadrzaj>
    <derivirana_varijabla naziv="DomainObject.Predmet.Broj_1">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travnja 2016.</izvorni_sadrzaj>
    <derivirana_varijabla naziv="DomainObject.Predmet.DatumOsnivanja_1">29.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Stpn-41/2016</izvorni_sadrzaj>
    <derivirana_varijabla naziv="DomainObject.Predmet.OznakaBroj_1">Stpn-41/2016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MARASOVIĆ d.o.o. za građenje i trgovinu</izvorni_sadrzaj>
    <derivirana_varijabla naziv="DomainObject.Predmet.StrankaFormated_1">  MARASOVIĆ d.o.o. za građenje i trgovinu</derivirana_varijabla>
  </DomainObject.Predmet.StrankaFormated>
  <DomainObject.Predmet.StrankaFormatedOIB>
    <izvorni_sadrzaj>  MARASOVIĆ d.o.o. za građenje i trgovinu, OIB 78966595232</izvorni_sadrzaj>
    <derivirana_varijabla naziv="DomainObject.Predmet.StrankaFormatedOIB_1">  MARASOVIĆ d.o.o. za građenje i trgovinu, OIB 78966595232</derivirana_varijabla>
  </DomainObject.Predmet.StrankaFormatedOIB>
  <DomainObject.Predmet.StrankaFormatedWithAdress>
    <izvorni_sadrzaj> MARASOVIĆ d.o.o. za građenje i trgovinu, Sv. Leopolda Mandića 18, 21204 Dugopolje</izvorni_sadrzaj>
    <derivirana_varijabla naziv="DomainObject.Predmet.StrankaFormatedWithAdress_1"> MARASOVIĆ d.o.o. za građenje i trgovinu, Sv. Leopolda Mandića 18, 21204 Dugopolje</derivirana_varijabla>
  </DomainObject.Predmet.StrankaFormatedWithAdress>
  <DomainObject.Predmet.StrankaFormatedWithAdressOIB>
    <izvorni_sadrzaj> MARASOVIĆ d.o.o. za građenje i trgovinu, OIB 78966595232, Sv. Leopolda Mandića 18, 21204 Dugopolje</izvorni_sadrzaj>
    <derivirana_varijabla naziv="DomainObject.Predmet.StrankaFormatedWithAdressOIB_1"> MARASOVIĆ d.o.o. za građenje i trgovinu, OIB 78966595232, Sv. Leopolda Mandića 18, 21204 Dugopolje</derivirana_varijabla>
  </DomainObject.Predmet.StrankaFormatedWithAdressOIB>
  <DomainObject.Predmet.StrankaWithAdress>
    <izvorni_sadrzaj>MARASOVIĆ d.o.o. za građenje i trgovinu Sv. Leopolda Mandića 18,21204 Dugopolje</izvorni_sadrzaj>
    <derivirana_varijabla naziv="DomainObject.Predmet.StrankaWithAdress_1">MARASOVIĆ d.o.o. za građenje i trgovinu Sv. Leopolda Mandića 18,21204 Dugopolje</derivirana_varijabla>
  </DomainObject.Predmet.StrankaWithAdress>
  <DomainObject.Predmet.StrankaWithAdressOIB>
    <izvorni_sadrzaj>MARASOVIĆ d.o.o. za građenje i trgovinu, OIB 78966595232, Sv. Leopolda Mandića 18,21204 Dugopolje</izvorni_sadrzaj>
    <derivirana_varijabla naziv="DomainObject.Predmet.StrankaWithAdressOIB_1">MARASOVIĆ d.o.o. za građenje i trgovinu, OIB 78966595232, Sv. Leopolda Mandića 18,21204 Dugopolje</derivirana_varijabla>
  </DomainObject.Predmet.StrankaWithAdressOIB>
  <DomainObject.Predmet.StrankaNazivFormated>
    <izvorni_sadrzaj>MARASOVIĆ d.o.o. za građenje i trgovinu</izvorni_sadrzaj>
    <derivirana_varijabla naziv="DomainObject.Predmet.StrankaNazivFormated_1">MARASOVIĆ d.o.o. za građenje i trgovinu</derivirana_varijabla>
  </DomainObject.Predmet.StrankaNazivFormated>
  <DomainObject.Predmet.StrankaNazivFormatedOIB>
    <izvorni_sadrzaj>MARASOVIĆ d.o.o. za građenje i trgovinu, OIB 78966595232</izvorni_sadrzaj>
    <derivirana_varijabla naziv="DomainObject.Predmet.StrankaNazivFormatedOIB_1">MARASOVIĆ d.o.o. za građenje i trgovinu, OIB 78966595232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MARASOVIĆ d.o.o. za građenje i trgovinu</item>
    </izvorni_sadrzaj>
    <derivirana_varijabla naziv="DomainObject.Predmet.StrankaListFormated_1">
      <item>MARASOVIĆ d.o.o. za građenje i trgovinu</item>
    </derivirana_varijabla>
  </DomainObject.Predmet.StrankaListFormated>
  <DomainObject.Predmet.StrankaListFormatedOIB>
    <izvorni_sadrzaj>
      <item>MARASOVIĆ d.o.o. za građenje i trgovinu, OIB 78966595232</item>
    </izvorni_sadrzaj>
    <derivirana_varijabla naziv="DomainObject.Predmet.StrankaListFormatedOIB_1">
      <item>MARASOVIĆ d.o.o. za građenje i trgovinu, OIB 78966595232</item>
    </derivirana_varijabla>
  </DomainObject.Predmet.StrankaListFormatedOIB>
  <DomainObject.Predmet.StrankaListFormatedWithAdress>
    <izvorni_sadrzaj>
      <item>MARASOVIĆ d.o.o. za građenje i trgovinu, Sv. Leopolda Mandića 18, 21204 Dugopolje</item>
    </izvorni_sadrzaj>
    <derivirana_varijabla naziv="DomainObject.Predmet.StrankaListFormatedWithAdress_1">
      <item>MARASOVIĆ d.o.o. za građenje i trgovinu, Sv. Leopolda Mandića 18, 21204 Dugopolje</item>
    </derivirana_varijabla>
  </DomainObject.Predmet.StrankaListFormatedWithAdress>
  <DomainObject.Predmet.StrankaListFormatedWithAdressOIB>
    <izvorni_sadrzaj>
      <item>MARASOVIĆ d.o.o. za građenje i trgovinu, OIB 78966595232, Sv. Leopolda Mandića 18, 21204 Dugopolje</item>
    </izvorni_sadrzaj>
    <derivirana_varijabla naziv="DomainObject.Predmet.StrankaListFormatedWithAdressOIB_1">
      <item>MARASOVIĆ d.o.o. za građenje i trgovinu, OIB 78966595232, Sv. Leopolda Mandića 18, 21204 Dugopolje</item>
    </derivirana_varijabla>
  </DomainObject.Predmet.StrankaListFormatedWithAdressOIB>
  <DomainObject.Predmet.StrankaListNazivFormated>
    <izvorni_sadrzaj>
      <item>MARASOVIĆ d.o.o. za građenje i trgovinu</item>
    </izvorni_sadrzaj>
    <derivirana_varijabla naziv="DomainObject.Predmet.StrankaListNazivFormated_1">
      <item>MARASOVIĆ d.o.o. za građenje i trgovinu</item>
    </derivirana_varijabla>
  </DomainObject.Predmet.StrankaListNazivFormated>
  <DomainObject.Predmet.StrankaListNazivFormatedOIB>
    <izvorni_sadrzaj>
      <item>MARASOVIĆ d.o.o. za građenje i trgovinu, OIB 78966595232</item>
    </izvorni_sadrzaj>
    <derivirana_varijabla naziv="DomainObject.Predmet.StrankaListNazivFormatedOIB_1">
      <item>MARASOVIĆ d.o.o. za građenje i trgovinu, OIB 78966595232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rujna 2017.</izvorni_sadrzaj>
    <derivirana_varijabla naziv="DomainObject.Datum_1">26.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MARASOVIĆ d.o.o. za građenje i trgovinu</izvorni_sadrzaj>
    <derivirana_varijabla naziv="DomainObject.Predmet.StrankaIDrugi_1">MARASOVIĆ d.o.o. za građenje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MARASOVIĆ d.o.o. za građenje i trgovinu, OIB 78966595232, Sv. Leopolda Mandića 18, 21204 Dugopolje</izvorni_sadrzaj>
    <derivirana_varijabla naziv="DomainObject.Predmet.StrankaIDrugiAdressOIB_1">MARASOVIĆ d.o.o. za građenje i trgovinu, OIB 78966595232, Sv. Leopolda Mandića 18, 21204 Dugopolje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MARASOVIĆ d.o.o. za građenje i trgovinu</item>
    </izvorni_sadrzaj>
    <derivirana_varijabla naziv="DomainObject.Predmet.SudioniciListNaziv_1">
      <item>MARASOVIĆ d.o.o. za građenje i trgovinu</item>
    </derivirana_varijabla>
  </DomainObject.Predmet.SudioniciListNaziv>
  <DomainObject.Predmet.SudioniciListAdressOIB>
    <izvorni_sadrzaj>
      <item>MARASOVIĆ d.o.o. za građenje i trgovinu, OIB 78966595232, Sv. Leopolda Mandića 18,21204 Dugopolje</item>
    </izvorni_sadrzaj>
    <derivirana_varijabla naziv="DomainObject.Predmet.SudioniciListAdressOIB_1">
      <item>MARASOVIĆ d.o.o. za građenje i trgovinu, OIB 78966595232, Sv. Leopolda Mandića 18,21204 Dugopolje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78966595232</item>
    </izvorni_sadrzaj>
    <derivirana_varijabla naziv="DomainObject.Predmet.SudioniciListNazivOIB_1">
      <item>, OIB 78966595232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1</properties:Pages>
  <properties:Words>129</properties:Words>
  <properties:Characters>744</properties:Characters>
  <properties:Lines>29</properties:Lines>
  <properties:Paragraphs>11</properties:Paragraphs>
  <properties:TotalTime>27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2015-10-20T12:55:00Z</dcterms:created>
  <dc:creator>pbacic</dc:creator>
  <cp:lastModifiedBy>Paško Bačić</cp:lastModifiedBy>
  <cp:lastPrinted>2013-11-13T08:24:00Z</cp:lastPrinted>
  <dcterms:modified xmlns:xsi="http://www.w3.org/2001/XMLSchema-instance" xsi:type="dcterms:W3CDTF">2017-09-26T07:55:00Z</dcterms:modified>
  <cp:revision>27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