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325398" w:rsidP="00325398" w:rsidRDefault="00A26B2A" w14:paraId="aa281a6" w14:textId="aa281a6">
      <w:pPr>
        <w15:collapsed w:val="false"/>
      </w:pPr>
      <w:bookmarkStart w:name="_GoBack" w:id="0"/>
      <w:bookmarkEnd w:id="0"/>
      <w:r>
        <w:rPr>
          <w:noProof/>
        </w:rPr>
        <w:drawing>
          <wp:inline distT="0" distB="0" distL="0" distR="0">
            <wp:extent cx="723900" cy="962025"/>
            <wp:effectExtent l="0" t="0" r="0" b="9525"/>
            <wp:docPr id="1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           </w:t>
      </w:r>
    </w:p>
    <w:p w:rsidR="00325398" w:rsidP="00572798" w:rsidRDefault="00325398">
      <w:pPr>
        <w:tabs>
          <w:tab w:val="left" w:pos="7020"/>
        </w:tabs>
      </w:pPr>
      <w:r>
        <w:t>REPUBLIKA HRVATSKA</w:t>
      </w:r>
      <w:r w:rsidR="00572798">
        <w:t xml:space="preserve"> </w:t>
      </w:r>
    </w:p>
    <w:p w:rsidR="00325398" w:rsidP="00325398" w:rsidRDefault="00325398">
      <w:r>
        <w:t>Trgovački sud u Zagrebu</w:t>
      </w:r>
    </w:p>
    <w:p w:rsidR="00325398" w:rsidP="00325398" w:rsidRDefault="00325398">
      <w:r>
        <w:t>Zagreb, Amruševa 2/II</w:t>
      </w:r>
    </w:p>
    <w:p w:rsidR="00ED6AA8" w:rsidP="00325398" w:rsidRDefault="00ED6AA8"/>
    <w:p w:rsidR="00ED6AA8" w:rsidP="00325398" w:rsidRDefault="00ED6AA8"/>
    <w:p w:rsidR="00325398" w:rsidP="00325398" w:rsidRDefault="00325398"/>
    <w:p w:rsidR="00325398" w:rsidP="009419D8" w:rsidRDefault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r w:rsidR="00614040">
        <w:t>1</w:t>
      </w:r>
      <w:r w:rsidR="001F79E5">
        <w:t>805</w:t>
      </w:r>
      <w:r w:rsidR="003C298B">
        <w:t>/201</w:t>
      </w:r>
      <w:r w:rsidR="007214EF">
        <w:t>9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 xml:space="preserve">(N.N. br. </w:t>
      </w:r>
      <w:r w:rsidR="00614040">
        <w:t>71/15, 104/17</w:t>
      </w:r>
      <w:r>
        <w:t>)</w:t>
      </w:r>
      <w:r w:rsidR="008155EE">
        <w:t>,</w:t>
      </w:r>
      <w:r>
        <w:t xml:space="preserve"> dana </w:t>
      </w:r>
      <w:r w:rsidR="00D02338">
        <w:t>1</w:t>
      </w:r>
      <w:r w:rsidR="007214EF">
        <w:t>6</w:t>
      </w:r>
      <w:r w:rsidR="00595D48">
        <w:t xml:space="preserve">. </w:t>
      </w:r>
      <w:r w:rsidR="00D21B35">
        <w:t xml:space="preserve">listopada </w:t>
      </w:r>
      <w:r w:rsidR="00595D48">
        <w:t>2019</w:t>
      </w:r>
      <w:r w:rsidR="00590AEF">
        <w:t>.</w:t>
      </w:r>
      <w:r w:rsidR="0073608C">
        <w:t>g.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Pr="008155EE" w:rsidR="00ED6AA8" w:rsidP="00325398" w:rsidRDefault="00ED6AA8">
      <w:pPr>
        <w:rPr>
          <w:sz w:val="40"/>
          <w:szCs w:val="40"/>
        </w:rPr>
      </w:pPr>
    </w:p>
    <w:p w:rsidRPr="001F6933" w:rsidR="00325398" w:rsidP="00325398" w:rsidRDefault="00325398">
      <w:pPr>
        <w:jc w:val="center"/>
        <w:rPr>
          <w:b/>
        </w:rPr>
      </w:pPr>
      <w:r w:rsidRPr="001F6933">
        <w:rPr>
          <w:b/>
        </w:rPr>
        <w:t>O G L A S</w:t>
      </w:r>
    </w:p>
    <w:p w:rsidRPr="001F6933" w:rsidR="00325398" w:rsidP="00325398" w:rsidRDefault="00325398">
      <w:pPr>
        <w:rPr>
          <w:b/>
        </w:rPr>
      </w:pPr>
    </w:p>
    <w:p w:rsidR="00D66918" w:rsidP="00EE3716" w:rsidRDefault="008155EE">
      <w:pPr>
        <w:pStyle w:val="Odlomakpopisa"/>
        <w:numPr>
          <w:ilvl w:val="0"/>
          <w:numId w:val="5"/>
        </w:numPr>
        <w:jc w:val="both"/>
      </w:pPr>
      <w:r>
        <w:t>Z</w:t>
      </w:r>
      <w:r w:rsidR="00D66226">
        <w:t xml:space="preserve">a </w:t>
      </w:r>
      <w:r w:rsidR="00AC4528">
        <w:t>dužnik</w:t>
      </w:r>
      <w:r w:rsidR="00D66226">
        <w:t>a</w:t>
      </w:r>
      <w:r w:rsidR="003F2296">
        <w:t xml:space="preserve"> </w:t>
      </w:r>
      <w:r w:rsidR="001F79E5">
        <w:t>Štedno-kreditna zadruga FINANCA u likvidaciji, Zagreb, Gospodska 28, OIB: 19658559826.</w:t>
      </w:r>
    </w:p>
    <w:p w:rsidR="001F79E5" w:rsidP="001F79E5" w:rsidRDefault="001F79E5">
      <w:pPr>
        <w:pStyle w:val="Odlomakpopisa"/>
        <w:ind w:left="1428"/>
        <w:jc w:val="both"/>
      </w:pPr>
    </w:p>
    <w:p w:rsidR="00AC4528" w:rsidP="00A941B2" w:rsidRDefault="00AC4528">
      <w:pPr>
        <w:pStyle w:val="Odlomakpopisa"/>
        <w:numPr>
          <w:ilvl w:val="0"/>
          <w:numId w:val="5"/>
        </w:numPr>
        <w:jc w:val="both"/>
      </w:pPr>
      <w:r>
        <w:t xml:space="preserve">Iznos duga evidentiran na temelju neizvršenih osnova za plaćanje </w:t>
      </w:r>
      <w:r w:rsidR="00D66226">
        <w:t>je</w:t>
      </w:r>
      <w:r w:rsidR="008930F4">
        <w:t xml:space="preserve"> </w:t>
      </w:r>
      <w:r w:rsidR="00B32A7C">
        <w:t>40.321,99</w:t>
      </w:r>
      <w:r w:rsidR="00A00AB6">
        <w:t xml:space="preserve"> </w:t>
      </w:r>
      <w:r>
        <w:t>kn</w:t>
      </w:r>
      <w:r w:rsidR="005F4627">
        <w:t>.</w:t>
      </w:r>
    </w:p>
    <w:p w:rsidR="00AC4528" w:rsidP="00AC4528" w:rsidRDefault="00AC4528">
      <w:pPr>
        <w:ind w:left="360"/>
      </w:pPr>
      <w:r>
        <w:t xml:space="preserve"> </w:t>
      </w:r>
    </w:p>
    <w:p w:rsidR="00D66226" w:rsidP="00D01B78" w:rsidRDefault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Pr="00413F4C" w:rsidR="00413F4C">
        <w:t xml:space="preserve"> </w:t>
      </w:r>
      <w:r w:rsidRPr="008D4A97" w:rsidR="00413F4C">
        <w:t>pozivom na gornji</w:t>
      </w:r>
      <w:r w:rsidRPr="00EA24D4" w:rsidR="00413F4C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="00D01B78" w:rsidP="00D66226" w:rsidRDefault="00D01B78">
      <w:pPr>
        <w:ind w:firstLine="720"/>
        <w:jc w:val="both"/>
      </w:pPr>
    </w:p>
    <w:p w:rsidR="00D66226" w:rsidP="00D01B78" w:rsidRDefault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="00D01B78" w:rsidP="00D01B78" w:rsidRDefault="00D01B78">
      <w:pPr>
        <w:pStyle w:val="Odlomakpopisa"/>
      </w:pPr>
    </w:p>
    <w:p w:rsidR="001F6933" w:rsidP="001F6933" w:rsidRDefault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="00F034D3" w:rsidP="001F6933" w:rsidRDefault="00D01B78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Pr="00A039F2" w:rsidR="00D66226" w:rsidP="001F6933" w:rsidRDefault="00D01B78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="008155EE" w:rsidP="00325398" w:rsidRDefault="008155EE">
      <w:pPr>
        <w:jc w:val="center"/>
      </w:pPr>
    </w:p>
    <w:p w:rsidR="005D50A7" w:rsidP="00325398" w:rsidRDefault="005D50A7">
      <w:pPr>
        <w:jc w:val="center"/>
      </w:pPr>
    </w:p>
    <w:p w:rsidR="00325398" w:rsidP="00325398" w:rsidRDefault="00EC3F2F">
      <w:pPr>
        <w:jc w:val="center"/>
      </w:pPr>
      <w:r>
        <w:t xml:space="preserve">   </w:t>
      </w:r>
      <w:r w:rsidR="00F10640">
        <w:t xml:space="preserve">          </w:t>
      </w:r>
      <w:r w:rsidR="00325398">
        <w:t>Zagreb,</w:t>
      </w:r>
      <w:r w:rsidR="00590AEF">
        <w:t xml:space="preserve"> </w:t>
      </w:r>
      <w:r w:rsidR="007214EF">
        <w:t>16</w:t>
      </w:r>
      <w:r w:rsidR="00595D48">
        <w:t xml:space="preserve">. </w:t>
      </w:r>
      <w:r w:rsidR="003F4BC7">
        <w:t xml:space="preserve">listopada </w:t>
      </w:r>
      <w:r w:rsidR="00595D48">
        <w:t>2019</w:t>
      </w:r>
      <w:r w:rsidR="00446844">
        <w:t>.g.</w:t>
      </w:r>
    </w:p>
    <w:p w:rsidR="00325398" w:rsidP="00325398" w:rsidRDefault="00325398"/>
    <w:p w:rsidR="00707008" w:rsidP="00707008" w:rsidRDefault="00707008">
      <w:pPr>
        <w:jc w:val="right"/>
      </w:pPr>
      <w:r>
        <w:t>Sudac:</w:t>
      </w:r>
    </w:p>
    <w:p w:rsidRPr="001A46AF" w:rsidR="001A46AF" w:rsidP="001A46AF" w:rsidRDefault="00707008">
      <w:pPr>
        <w:jc w:val="right"/>
      </w:pPr>
      <w:r>
        <w:t xml:space="preserve">          Mirna Panjan</w:t>
      </w:r>
      <w:r w:rsidRPr="001A46AF" w:rsidR="001A46AF">
        <w:t>, v.r.</w:t>
      </w:r>
    </w:p>
    <w:p w:rsidRPr="001A46AF" w:rsidR="001A46AF" w:rsidP="001A46AF" w:rsidRDefault="001A46AF">
      <w:pPr>
        <w:jc w:val="right"/>
      </w:pPr>
      <w:r w:rsidRPr="001A46AF">
        <w:t>Za točnost otpravka</w:t>
      </w:r>
    </w:p>
    <w:p w:rsidRPr="001A46AF" w:rsidR="001A46AF" w:rsidP="001A46AF" w:rsidRDefault="001A46AF">
      <w:pPr>
        <w:jc w:val="right"/>
      </w:pPr>
      <w:r w:rsidRPr="001A46AF">
        <w:t>Ovlašteni službenik</w:t>
      </w:r>
    </w:p>
    <w:p w:rsidRPr="001A46AF" w:rsidR="001A46AF" w:rsidP="001A46AF" w:rsidRDefault="001A46AF">
      <w:pPr>
        <w:jc w:val="right"/>
      </w:pPr>
      <w:r w:rsidRPr="001A46AF">
        <w:t>Josipa Krčelić</w:t>
      </w:r>
    </w:p>
    <w:p w:rsidR="009348D9" w:rsidP="00560FC5" w:rsidRDefault="009348D9">
      <w:pPr>
        <w:jc w:val="right"/>
      </w:pPr>
    </w:p>
    <w:p w:rsidRPr="004902A1" w:rsidR="004902A1" w:rsidRDefault="004902A1">
      <w:pPr>
        <w:jc w:val="right"/>
      </w:pPr>
    </w:p>
    <w:sectPr w:rsidRPr="004902A1" w:rsidR="004902A1" w:rsidSect="001A46AF">
      <w:headerReference w:type="even" r:id="rId10"/>
      <w:headerReference w:type="default" r:id="rId11"/>
      <w:pgSz w:w="11906" w:h="16838"/>
      <w:pgMar w:top="993" w:right="1417" w:bottom="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E5DD2" w:rsidRDefault="007E5DD2">
      <w:r>
        <w:separator/>
      </w:r>
    </w:p>
  </w:endnote>
  <w:endnote w:type="continuationSeparator" w:id="0">
    <w:p w:rsidR="007E5DD2" w:rsidRDefault="007E5DD2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E5DD2" w:rsidRDefault="007E5DD2">
      <w:r>
        <w:separator/>
      </w:r>
    </w:p>
  </w:footnote>
  <w:footnote w:type="continuationSeparator" w:id="0">
    <w:p w:rsidR="007E5DD2" w:rsidRDefault="007E5DD2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177C1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ilvl="0" w:tplc="769A774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7951EA0"/>
    <w:multiLevelType w:val="hybridMultilevel"/>
    <w:tmpl w:val="DD28EABE"/>
    <w:lvl w:ilvl="0" w:tplc="3D8699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0B54B0"/>
    <w:multiLevelType w:val="hybridMultilevel"/>
    <w:tmpl w:val="E3FCC84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00636"/>
    <w:multiLevelType w:val="hybridMultilevel"/>
    <w:tmpl w:val="901C1E78"/>
    <w:lvl w:ilvl="0" w:tplc="0C602C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F863C2"/>
    <w:multiLevelType w:val="hybridMultilevel"/>
    <w:tmpl w:val="C442891E"/>
    <w:lvl w:ilvl="0" w:tplc="1F22CF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0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398"/>
    <w:rsid w:val="00006D36"/>
    <w:rsid w:val="000103CC"/>
    <w:rsid w:val="000144FF"/>
    <w:rsid w:val="000160DD"/>
    <w:rsid w:val="00016738"/>
    <w:rsid w:val="00022B7B"/>
    <w:rsid w:val="00043A61"/>
    <w:rsid w:val="00052C98"/>
    <w:rsid w:val="00053FCF"/>
    <w:rsid w:val="00055D8F"/>
    <w:rsid w:val="00056F59"/>
    <w:rsid w:val="00062C86"/>
    <w:rsid w:val="00064761"/>
    <w:rsid w:val="00070C8A"/>
    <w:rsid w:val="00076FD1"/>
    <w:rsid w:val="00077F39"/>
    <w:rsid w:val="00077FBC"/>
    <w:rsid w:val="00085645"/>
    <w:rsid w:val="000C0476"/>
    <w:rsid w:val="000C21CC"/>
    <w:rsid w:val="000E2341"/>
    <w:rsid w:val="001043B2"/>
    <w:rsid w:val="001078A9"/>
    <w:rsid w:val="00111FDB"/>
    <w:rsid w:val="00114EAD"/>
    <w:rsid w:val="001270F7"/>
    <w:rsid w:val="00131910"/>
    <w:rsid w:val="00132EE4"/>
    <w:rsid w:val="00143566"/>
    <w:rsid w:val="00162361"/>
    <w:rsid w:val="00166A38"/>
    <w:rsid w:val="00173AA3"/>
    <w:rsid w:val="00176265"/>
    <w:rsid w:val="00180F31"/>
    <w:rsid w:val="00185571"/>
    <w:rsid w:val="001862E4"/>
    <w:rsid w:val="001908BC"/>
    <w:rsid w:val="001A359B"/>
    <w:rsid w:val="001A46AF"/>
    <w:rsid w:val="001B012F"/>
    <w:rsid w:val="001C3452"/>
    <w:rsid w:val="001D4A16"/>
    <w:rsid w:val="001D6916"/>
    <w:rsid w:val="001E1ED0"/>
    <w:rsid w:val="001E50FB"/>
    <w:rsid w:val="001F42B1"/>
    <w:rsid w:val="001F6361"/>
    <w:rsid w:val="001F6933"/>
    <w:rsid w:val="001F79E5"/>
    <w:rsid w:val="00200905"/>
    <w:rsid w:val="00211D4E"/>
    <w:rsid w:val="00215F32"/>
    <w:rsid w:val="00217A96"/>
    <w:rsid w:val="00221C21"/>
    <w:rsid w:val="00230A63"/>
    <w:rsid w:val="00236757"/>
    <w:rsid w:val="00243430"/>
    <w:rsid w:val="0024555A"/>
    <w:rsid w:val="00263D6D"/>
    <w:rsid w:val="00264D19"/>
    <w:rsid w:val="0027018D"/>
    <w:rsid w:val="00285DF2"/>
    <w:rsid w:val="00297903"/>
    <w:rsid w:val="00297E94"/>
    <w:rsid w:val="002B63FB"/>
    <w:rsid w:val="002C0F13"/>
    <w:rsid w:val="002C4505"/>
    <w:rsid w:val="002C646F"/>
    <w:rsid w:val="002E3279"/>
    <w:rsid w:val="002E395A"/>
    <w:rsid w:val="002E6A10"/>
    <w:rsid w:val="002F07C4"/>
    <w:rsid w:val="00304D56"/>
    <w:rsid w:val="003224EE"/>
    <w:rsid w:val="00325398"/>
    <w:rsid w:val="0032757B"/>
    <w:rsid w:val="00332BE1"/>
    <w:rsid w:val="003369DE"/>
    <w:rsid w:val="00346B77"/>
    <w:rsid w:val="00354A20"/>
    <w:rsid w:val="003637C4"/>
    <w:rsid w:val="00367DBF"/>
    <w:rsid w:val="00381046"/>
    <w:rsid w:val="0038246E"/>
    <w:rsid w:val="0038564A"/>
    <w:rsid w:val="003864E2"/>
    <w:rsid w:val="00397143"/>
    <w:rsid w:val="003A21EE"/>
    <w:rsid w:val="003A2F14"/>
    <w:rsid w:val="003A5A58"/>
    <w:rsid w:val="003B59B9"/>
    <w:rsid w:val="003C20F2"/>
    <w:rsid w:val="003C298B"/>
    <w:rsid w:val="003C4552"/>
    <w:rsid w:val="003D35F9"/>
    <w:rsid w:val="003D41D9"/>
    <w:rsid w:val="003E3A15"/>
    <w:rsid w:val="003E4E19"/>
    <w:rsid w:val="003E5BD0"/>
    <w:rsid w:val="003E5DF8"/>
    <w:rsid w:val="003F2296"/>
    <w:rsid w:val="003F4BC7"/>
    <w:rsid w:val="00413F4C"/>
    <w:rsid w:val="00431C2D"/>
    <w:rsid w:val="00446844"/>
    <w:rsid w:val="00453A0D"/>
    <w:rsid w:val="00471762"/>
    <w:rsid w:val="00480A4B"/>
    <w:rsid w:val="00480B05"/>
    <w:rsid w:val="00481B07"/>
    <w:rsid w:val="004902A1"/>
    <w:rsid w:val="004A7E11"/>
    <w:rsid w:val="004B3001"/>
    <w:rsid w:val="004B337A"/>
    <w:rsid w:val="004C6F51"/>
    <w:rsid w:val="004D25CF"/>
    <w:rsid w:val="004D5731"/>
    <w:rsid w:val="004D73D8"/>
    <w:rsid w:val="004E30E5"/>
    <w:rsid w:val="004E3876"/>
    <w:rsid w:val="004E39DF"/>
    <w:rsid w:val="004E42D0"/>
    <w:rsid w:val="004E4594"/>
    <w:rsid w:val="004F3962"/>
    <w:rsid w:val="0050003C"/>
    <w:rsid w:val="00507243"/>
    <w:rsid w:val="00507A29"/>
    <w:rsid w:val="00521430"/>
    <w:rsid w:val="00522D72"/>
    <w:rsid w:val="00530143"/>
    <w:rsid w:val="0053333E"/>
    <w:rsid w:val="0053446F"/>
    <w:rsid w:val="005352B6"/>
    <w:rsid w:val="00542CD7"/>
    <w:rsid w:val="00550283"/>
    <w:rsid w:val="0055220A"/>
    <w:rsid w:val="005547D4"/>
    <w:rsid w:val="0055567B"/>
    <w:rsid w:val="0055635E"/>
    <w:rsid w:val="00560F6F"/>
    <w:rsid w:val="00560FC5"/>
    <w:rsid w:val="00562A47"/>
    <w:rsid w:val="0056434A"/>
    <w:rsid w:val="0057190E"/>
    <w:rsid w:val="00572798"/>
    <w:rsid w:val="00577223"/>
    <w:rsid w:val="005779CF"/>
    <w:rsid w:val="005819A6"/>
    <w:rsid w:val="005845ED"/>
    <w:rsid w:val="00590AEF"/>
    <w:rsid w:val="00591994"/>
    <w:rsid w:val="00595D48"/>
    <w:rsid w:val="005A0039"/>
    <w:rsid w:val="005B09DC"/>
    <w:rsid w:val="005B164F"/>
    <w:rsid w:val="005B3DEC"/>
    <w:rsid w:val="005B4EE5"/>
    <w:rsid w:val="005D476D"/>
    <w:rsid w:val="005D50A7"/>
    <w:rsid w:val="005D6D2C"/>
    <w:rsid w:val="005E02EA"/>
    <w:rsid w:val="005E4AB8"/>
    <w:rsid w:val="005F0073"/>
    <w:rsid w:val="005F1FAF"/>
    <w:rsid w:val="005F4627"/>
    <w:rsid w:val="0060130F"/>
    <w:rsid w:val="0060249E"/>
    <w:rsid w:val="00611CA7"/>
    <w:rsid w:val="00612A3D"/>
    <w:rsid w:val="00614040"/>
    <w:rsid w:val="006160F2"/>
    <w:rsid w:val="00627E39"/>
    <w:rsid w:val="00627F6A"/>
    <w:rsid w:val="006316F7"/>
    <w:rsid w:val="00657B8E"/>
    <w:rsid w:val="00666488"/>
    <w:rsid w:val="00666F43"/>
    <w:rsid w:val="0068565F"/>
    <w:rsid w:val="006906A3"/>
    <w:rsid w:val="00696FD8"/>
    <w:rsid w:val="006A2C62"/>
    <w:rsid w:val="006B3193"/>
    <w:rsid w:val="006C408B"/>
    <w:rsid w:val="006D1967"/>
    <w:rsid w:val="006E1194"/>
    <w:rsid w:val="006E7BE6"/>
    <w:rsid w:val="006F5922"/>
    <w:rsid w:val="007052E3"/>
    <w:rsid w:val="00707008"/>
    <w:rsid w:val="0071599B"/>
    <w:rsid w:val="00715E9E"/>
    <w:rsid w:val="007177C1"/>
    <w:rsid w:val="007214EF"/>
    <w:rsid w:val="007330F2"/>
    <w:rsid w:val="00735BFD"/>
    <w:rsid w:val="0073608C"/>
    <w:rsid w:val="00740F3B"/>
    <w:rsid w:val="00747168"/>
    <w:rsid w:val="007515CB"/>
    <w:rsid w:val="00753B76"/>
    <w:rsid w:val="00755557"/>
    <w:rsid w:val="00763462"/>
    <w:rsid w:val="00771F38"/>
    <w:rsid w:val="0078044F"/>
    <w:rsid w:val="00780A17"/>
    <w:rsid w:val="007832DA"/>
    <w:rsid w:val="0079475B"/>
    <w:rsid w:val="007A5A3C"/>
    <w:rsid w:val="007A5D3A"/>
    <w:rsid w:val="007B4682"/>
    <w:rsid w:val="007B46FB"/>
    <w:rsid w:val="007B5AFD"/>
    <w:rsid w:val="007C014B"/>
    <w:rsid w:val="007C08D9"/>
    <w:rsid w:val="007C0E65"/>
    <w:rsid w:val="007C3AB5"/>
    <w:rsid w:val="007C3E58"/>
    <w:rsid w:val="007D0219"/>
    <w:rsid w:val="007D132B"/>
    <w:rsid w:val="007D5A5D"/>
    <w:rsid w:val="007E5DD2"/>
    <w:rsid w:val="007F4BE3"/>
    <w:rsid w:val="007F6760"/>
    <w:rsid w:val="007F73D9"/>
    <w:rsid w:val="00802CE0"/>
    <w:rsid w:val="008046CD"/>
    <w:rsid w:val="008060C4"/>
    <w:rsid w:val="008155EE"/>
    <w:rsid w:val="00821D2A"/>
    <w:rsid w:val="00826242"/>
    <w:rsid w:val="008418A4"/>
    <w:rsid w:val="0084256A"/>
    <w:rsid w:val="00844A84"/>
    <w:rsid w:val="00847EED"/>
    <w:rsid w:val="00855B30"/>
    <w:rsid w:val="00857B67"/>
    <w:rsid w:val="008613BD"/>
    <w:rsid w:val="00863025"/>
    <w:rsid w:val="00871F01"/>
    <w:rsid w:val="0087479D"/>
    <w:rsid w:val="00883704"/>
    <w:rsid w:val="00883D50"/>
    <w:rsid w:val="00892344"/>
    <w:rsid w:val="008930F4"/>
    <w:rsid w:val="008C1787"/>
    <w:rsid w:val="008C2FAD"/>
    <w:rsid w:val="008D00C3"/>
    <w:rsid w:val="008D5455"/>
    <w:rsid w:val="008D57E3"/>
    <w:rsid w:val="008D7BAD"/>
    <w:rsid w:val="008E12DC"/>
    <w:rsid w:val="008E24E1"/>
    <w:rsid w:val="008F602B"/>
    <w:rsid w:val="008F7D47"/>
    <w:rsid w:val="00907DF7"/>
    <w:rsid w:val="00910793"/>
    <w:rsid w:val="0091395F"/>
    <w:rsid w:val="00914EC6"/>
    <w:rsid w:val="0091507A"/>
    <w:rsid w:val="0091590D"/>
    <w:rsid w:val="00916E02"/>
    <w:rsid w:val="0092028C"/>
    <w:rsid w:val="00920CA0"/>
    <w:rsid w:val="00930B34"/>
    <w:rsid w:val="009348D9"/>
    <w:rsid w:val="0094089C"/>
    <w:rsid w:val="009419D8"/>
    <w:rsid w:val="0094572F"/>
    <w:rsid w:val="00947867"/>
    <w:rsid w:val="00950670"/>
    <w:rsid w:val="00967BB8"/>
    <w:rsid w:val="00973416"/>
    <w:rsid w:val="009765C2"/>
    <w:rsid w:val="00981CE5"/>
    <w:rsid w:val="00984048"/>
    <w:rsid w:val="009844EA"/>
    <w:rsid w:val="00995C77"/>
    <w:rsid w:val="009A1DED"/>
    <w:rsid w:val="009B187C"/>
    <w:rsid w:val="009D7A2A"/>
    <w:rsid w:val="009F0B67"/>
    <w:rsid w:val="009F1299"/>
    <w:rsid w:val="00A00AB6"/>
    <w:rsid w:val="00A03294"/>
    <w:rsid w:val="00A16D3F"/>
    <w:rsid w:val="00A26B2A"/>
    <w:rsid w:val="00A33AFE"/>
    <w:rsid w:val="00A36C9E"/>
    <w:rsid w:val="00A5417C"/>
    <w:rsid w:val="00A661D2"/>
    <w:rsid w:val="00A67D7C"/>
    <w:rsid w:val="00A71431"/>
    <w:rsid w:val="00A729B9"/>
    <w:rsid w:val="00A92C45"/>
    <w:rsid w:val="00A941B2"/>
    <w:rsid w:val="00A96731"/>
    <w:rsid w:val="00A9674B"/>
    <w:rsid w:val="00AA61A6"/>
    <w:rsid w:val="00AB1387"/>
    <w:rsid w:val="00AB31A3"/>
    <w:rsid w:val="00AB46EE"/>
    <w:rsid w:val="00AB59CE"/>
    <w:rsid w:val="00AB7F35"/>
    <w:rsid w:val="00AC2AE2"/>
    <w:rsid w:val="00AC4528"/>
    <w:rsid w:val="00AD027A"/>
    <w:rsid w:val="00AD1D20"/>
    <w:rsid w:val="00AD7EA3"/>
    <w:rsid w:val="00AE19F0"/>
    <w:rsid w:val="00AE55BA"/>
    <w:rsid w:val="00AE7EC0"/>
    <w:rsid w:val="00AF1371"/>
    <w:rsid w:val="00AF34A8"/>
    <w:rsid w:val="00B0287A"/>
    <w:rsid w:val="00B12BB2"/>
    <w:rsid w:val="00B14161"/>
    <w:rsid w:val="00B23FB7"/>
    <w:rsid w:val="00B24060"/>
    <w:rsid w:val="00B32A7C"/>
    <w:rsid w:val="00B44CAF"/>
    <w:rsid w:val="00B46BED"/>
    <w:rsid w:val="00B6055D"/>
    <w:rsid w:val="00B63833"/>
    <w:rsid w:val="00B73114"/>
    <w:rsid w:val="00B77E4B"/>
    <w:rsid w:val="00B817D5"/>
    <w:rsid w:val="00B8257F"/>
    <w:rsid w:val="00B82F18"/>
    <w:rsid w:val="00B848F9"/>
    <w:rsid w:val="00BA578D"/>
    <w:rsid w:val="00BB040C"/>
    <w:rsid w:val="00BB159B"/>
    <w:rsid w:val="00BC1362"/>
    <w:rsid w:val="00BD367C"/>
    <w:rsid w:val="00BE103F"/>
    <w:rsid w:val="00BE2CC3"/>
    <w:rsid w:val="00BE7EAD"/>
    <w:rsid w:val="00BF4F3A"/>
    <w:rsid w:val="00BF74DE"/>
    <w:rsid w:val="00BF7FDC"/>
    <w:rsid w:val="00C01420"/>
    <w:rsid w:val="00C0539A"/>
    <w:rsid w:val="00C06A02"/>
    <w:rsid w:val="00C17E1D"/>
    <w:rsid w:val="00C26B64"/>
    <w:rsid w:val="00C3177E"/>
    <w:rsid w:val="00C40783"/>
    <w:rsid w:val="00C45149"/>
    <w:rsid w:val="00C552AD"/>
    <w:rsid w:val="00C639C1"/>
    <w:rsid w:val="00C66152"/>
    <w:rsid w:val="00C82171"/>
    <w:rsid w:val="00C836B9"/>
    <w:rsid w:val="00C86A99"/>
    <w:rsid w:val="00C958E9"/>
    <w:rsid w:val="00CA1A7A"/>
    <w:rsid w:val="00CA52AA"/>
    <w:rsid w:val="00CA67B4"/>
    <w:rsid w:val="00CB0864"/>
    <w:rsid w:val="00CB134B"/>
    <w:rsid w:val="00CC10BE"/>
    <w:rsid w:val="00CC1D05"/>
    <w:rsid w:val="00CD4D0C"/>
    <w:rsid w:val="00CE676D"/>
    <w:rsid w:val="00CE7362"/>
    <w:rsid w:val="00CF1C46"/>
    <w:rsid w:val="00CF3AC2"/>
    <w:rsid w:val="00CF45B2"/>
    <w:rsid w:val="00CF6F96"/>
    <w:rsid w:val="00D01B78"/>
    <w:rsid w:val="00D02338"/>
    <w:rsid w:val="00D059B7"/>
    <w:rsid w:val="00D06454"/>
    <w:rsid w:val="00D170A8"/>
    <w:rsid w:val="00D21B35"/>
    <w:rsid w:val="00D2340B"/>
    <w:rsid w:val="00D325CB"/>
    <w:rsid w:val="00D3606F"/>
    <w:rsid w:val="00D405A7"/>
    <w:rsid w:val="00D5445E"/>
    <w:rsid w:val="00D57D9E"/>
    <w:rsid w:val="00D57FBC"/>
    <w:rsid w:val="00D637D3"/>
    <w:rsid w:val="00D66226"/>
    <w:rsid w:val="00D6664D"/>
    <w:rsid w:val="00D66918"/>
    <w:rsid w:val="00D70F01"/>
    <w:rsid w:val="00D808BB"/>
    <w:rsid w:val="00D85B03"/>
    <w:rsid w:val="00D8679A"/>
    <w:rsid w:val="00D93C52"/>
    <w:rsid w:val="00DA49F9"/>
    <w:rsid w:val="00DA4FEB"/>
    <w:rsid w:val="00DC0E80"/>
    <w:rsid w:val="00DC383F"/>
    <w:rsid w:val="00DD7360"/>
    <w:rsid w:val="00DF5DEC"/>
    <w:rsid w:val="00DF7054"/>
    <w:rsid w:val="00E06DB8"/>
    <w:rsid w:val="00E1089A"/>
    <w:rsid w:val="00E133E7"/>
    <w:rsid w:val="00E2122E"/>
    <w:rsid w:val="00E30822"/>
    <w:rsid w:val="00E34F35"/>
    <w:rsid w:val="00E36BAE"/>
    <w:rsid w:val="00E51DEB"/>
    <w:rsid w:val="00E60BC8"/>
    <w:rsid w:val="00E94BAE"/>
    <w:rsid w:val="00EA0B82"/>
    <w:rsid w:val="00EC3302"/>
    <w:rsid w:val="00EC3F2F"/>
    <w:rsid w:val="00ED1264"/>
    <w:rsid w:val="00ED6AA8"/>
    <w:rsid w:val="00EE0B57"/>
    <w:rsid w:val="00EF087A"/>
    <w:rsid w:val="00EF3069"/>
    <w:rsid w:val="00F034D3"/>
    <w:rsid w:val="00F062EE"/>
    <w:rsid w:val="00F10640"/>
    <w:rsid w:val="00F1693D"/>
    <w:rsid w:val="00F16DB9"/>
    <w:rsid w:val="00F32497"/>
    <w:rsid w:val="00F3429F"/>
    <w:rsid w:val="00F4584E"/>
    <w:rsid w:val="00F56661"/>
    <w:rsid w:val="00F623BF"/>
    <w:rsid w:val="00F642CC"/>
    <w:rsid w:val="00F64B88"/>
    <w:rsid w:val="00F67991"/>
    <w:rsid w:val="00F72ABF"/>
    <w:rsid w:val="00F87B17"/>
    <w:rsid w:val="00F92344"/>
    <w:rsid w:val="00F957A2"/>
    <w:rsid w:val="00FA6C6A"/>
    <w:rsid w:val="00FB7851"/>
    <w:rsid w:val="00FC2A00"/>
    <w:rsid w:val="00FC592A"/>
    <w:rsid w:val="00FD3CA1"/>
    <w:rsid w:val="00FD78CF"/>
    <w:rsid w:val="00FE0C69"/>
    <w:rsid w:val="00FF5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docId w15:val="{8F53BF4B-FFAE-4212-97A0-EA8A64511374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4F396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ED6AA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ED6AA8"/>
  </w:style>
  <w:style w:type="paragraph" w:styleId="Odlomakpopisa">
    <w:name w:val="List Paragraph"/>
    <w:basedOn w:val="Normal"/>
    <w:uiPriority w:val="34"/>
    <w:qFormat/>
    <w:rsid w:val="00AC4528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92028C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92028C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92028C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92028C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92028C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263585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377467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866787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16. listopada 2019.</izvorni_sadrzaj>
    <derivirana_varijabla naziv="DomainObject.DatumDonosenjaOdluke_1">16. listopada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St-1805/2019-4</izvorni_sadrzaj>
    <derivirana_varijabla naziv="DomainObject.Oznaka_1">St-1805/2019-4</derivirana_varijabla>
  </DomainObject.Oznaka>
  <DomainObject.DonositeljOdluke.Ime>
    <izvorni_sadrzaj>Mirna</izvorni_sadrzaj>
    <derivirana_varijabla naziv="DomainObject.DonositeljOdluke.Ime_1">Mirna</derivirana_varijabla>
  </DomainObject.DonositeljOdluke.Ime>
  <DomainObject.DonositeljOdluke.Prezime>
    <izvorni_sadrzaj>Panjan</izvorni_sadrzaj>
    <derivirana_varijabla naziv="DomainObject.DonositeljOdluke.Prezime_1">Panjan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1805</izvorni_sadrzaj>
    <derivirana_varijabla naziv="DomainObject.Predmet.Broj_1">1805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24. srpnja 2019.</izvorni_sadrzaj>
    <derivirana_varijabla naziv="DomainObject.Predmet.DatumIzradeOptuznogAkta_1">24. srpnja 2019.</derivirana_varijabla>
  </DomainObject.Predmet.DatumIzradeOptuznogAkta>
  <DomainObject.Predmet.DatumIzradeOptuznogAktaFormated>
    <izvorni_sadrzaj>24.7.2019.</izvorni_sadrzaj>
    <derivirana_varijabla naziv="DomainObject.Predmet.DatumIzradeOptuznogAktaFormated_1">24.7.2019.</derivirana_varijabla>
  </DomainObject.Predmet.DatumIzradeOptuznogAktaFormated>
  <DomainObject.Predmet.DatumOsnivanja>
    <izvorni_sadrzaj>1. kolovoza 2019.</izvorni_sadrzaj>
    <derivirana_varijabla naziv="DomainObject.Predmet.DatumOsnivanja_1">1. kolovoza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1. kolovoza 2019.</izvorni_sadrzaj>
    <derivirana_varijabla naziv="DomainObject.Predmet.DatumPrimitkaOptuznogAkta_1">1. kolovoza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St-1805/2019</izvorni_sadrzaj>
    <derivirana_varijabla naziv="DomainObject.Predmet.OznakaBroj_1">St-1805/2019</derivirana_varijabla>
  </DomainObject.Predmet.OznakaBroj>
  <DomainObject.Predmet.OznakaBrojOptuznogAkta>
    <izvorni_sadrzaj>04-06-19-3146</izvorni_sadrzaj>
    <derivirana_varijabla naziv="DomainObject.Predmet.OznakaBrojOptuznogAkta_1">04-06-19-3146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Štedno-kreditna zadruga FINANCA u likvidaciji</izvorni_sadrzaj>
    <derivirana_varijabla naziv="DomainObject.Predmet.ProtustrankaFormated_1">  Štedno-kreditna zadruga FINANCA u likvidaciji</derivirana_varijabla>
  </DomainObject.Predmet.ProtustrankaFormated>
  <DomainObject.Predmet.ProtustrankaFormatedOIB>
    <izvorni_sadrzaj>  Štedno-kreditna zadruga FINANCA u likvidaciji, OIB 19658559826</izvorni_sadrzaj>
    <derivirana_varijabla naziv="DomainObject.Predmet.ProtustrankaFormatedOIB_1">  Štedno-kreditna zadruga FINANCA u likvidaciji, OIB 19658559826</derivirana_varijabla>
  </DomainObject.Predmet.ProtustrankaFormatedOIB>
  <DomainObject.Predmet.ProtustrankaFormatedWithAdress>
    <izvorni_sadrzaj> Štedno-kreditna zadruga FINANCA u likvidaciji, Gospodska 28, 10000 Zagreb</izvorni_sadrzaj>
    <derivirana_varijabla naziv="DomainObject.Predmet.ProtustrankaFormatedWithAdress_1"> Štedno-kreditna zadruga FINANCA u likvidaciji, Gospodska 28, 10000 Zagreb</derivirana_varijabla>
  </DomainObject.Predmet.ProtustrankaFormatedWithAdress>
  <DomainObject.Predmet.ProtustrankaFormatedWithAdressOIB>
    <izvorni_sadrzaj> Štedno-kreditna zadruga FINANCA u likvidaciji, OIB 19658559826, Gospodska 28, 10000 Zagreb</izvorni_sadrzaj>
    <derivirana_varijabla naziv="DomainObject.Predmet.ProtustrankaFormatedWithAdressOIB_1"> Štedno-kreditna zadruga FINANCA u likvidaciji, OIB 19658559826, Gospodska 28, 10000 Zagreb</derivirana_varijabla>
  </DomainObject.Predmet.ProtustrankaFormatedWithAdressOIB>
  <DomainObject.Predmet.ProtustrankaWithAdress>
    <izvorni_sadrzaj>Štedno-kreditna zadruga FINANCA u likvidaciji Gospodska 28, 10000 Zagreb</izvorni_sadrzaj>
    <derivirana_varijabla naziv="DomainObject.Predmet.ProtustrankaWithAdress_1">Štedno-kreditna zadruga FINANCA u likvidaciji Gospodska 28, 10000 Zagreb</derivirana_varijabla>
  </DomainObject.Predmet.ProtustrankaWithAdress>
  <DomainObject.Predmet.ProtustrankaWithAdressOIB>
    <izvorni_sadrzaj>Štedno-kreditna zadruga FINANCA u likvidaciji, OIB 19658559826, Gospodska 28, 10000 Zagreb</izvorni_sadrzaj>
    <derivirana_varijabla naziv="DomainObject.Predmet.ProtustrankaWithAdressOIB_1">Štedno-kreditna zadruga FINANCA u likvidaciji, OIB 19658559826, Gospodska 28, 10000 Zagreb</derivirana_varijabla>
  </DomainObject.Predmet.ProtustrankaWithAdressOIB>
  <DomainObject.Predmet.ProtustrankaNazivFormated>
    <izvorni_sadrzaj>Štedno-kreditna zadruga FINANCA u likvidaciji</izvorni_sadrzaj>
    <derivirana_varijabla naziv="DomainObject.Predmet.ProtustrankaNazivFormated_1">Štedno-kreditna zadruga FINANCA u likvidaciji</derivirana_varijabla>
  </DomainObject.Predmet.ProtustrankaNazivFormated>
  <DomainObject.Predmet.ProtustrankaNazivFormatedOIB>
    <izvorni_sadrzaj>Štedno-kreditna zadruga FINANCA u likvidaciji, OIB 19658559826</izvorni_sadrzaj>
    <derivirana_varijabla naziv="DomainObject.Predmet.ProtustrankaNazivFormatedOIB_1">Štedno-kreditna zadruga FINANCA u likvidaciji, OIB 19658559826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45. - M. Panjan</izvorni_sadrzaj>
    <derivirana_varijabla naziv="DomainObject.Predmet.Referada.Naziv_1">45. - M. Panjan</derivirana_varijabla>
  </DomainObject.Predmet.Referada.Naziv>
  <DomainObject.Predmet.Referada.Oznaka>
    <izvorni_sadrzaj>45. </izvorni_sadrzaj>
    <derivirana_varijabla naziv="DomainObject.Predmet.Referada.Oznaka_1">45. </derivirana_varijabla>
  </DomainObject.Predmet.Referada.Oznaka>
  <DomainObject.Predmet.Referada.Prostorija.Naziv>
    <izvorni_sadrzaj>Soba DZ III 52</izvorni_sadrzaj>
    <derivirana_varijabla naziv="DomainObject.Predmet.Referada.Prostorija.Naziv_1">Soba DZ III 52</derivirana_varijabla>
  </DomainObject.Predmet.Referada.Prostorija.Naziv>
  <DomainObject.Predmet.Referada.Prostorija.Oznaka>
    <izvorni_sadrzaj>DZ III 52</izvorni_sadrzaj>
    <derivirana_varijabla naziv="DomainObject.Predmet.Referada.Prostorija.Oznaka_1">DZ III 52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Mirna Panjan</izvorni_sadrzaj>
    <derivirana_varijabla naziv="DomainObject.Predmet.Referada.Sudac_1">Mirna Panjan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45. - M. Panjan</izvorni_sadrzaj>
    <derivirana_varijabla naziv="DomainObject.Predmet.TrenutnaLokacijaSpisa.Naziv_1">45. - M. Panjan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Josipa Krčelić</izvorni_sadrzaj>
    <derivirana_varijabla naziv="DomainObject.Predmet.Zapisnicar_1">Josipa Krčelić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Štedno-kreditna zadruga FINANCA u likvidaciji</item>
    </izvorni_sadrzaj>
    <derivirana_varijabla naziv="DomainObject.Predmet.ProtuStrankaListFormated_1">
      <item>Štedno-kreditna zadruga FINANCA u likvidaciji</item>
    </derivirana_varijabla>
  </DomainObject.Predmet.ProtuStrankaListFormated>
  <DomainObject.Predmet.ProtuStrankaListFormatedOIB>
    <izvorni_sadrzaj>
      <item>Štedno-kreditna zadruga FINANCA u likvidaciji, OIB 19658559826</item>
    </izvorni_sadrzaj>
    <derivirana_varijabla naziv="DomainObject.Predmet.ProtuStrankaListFormatedOIB_1">
      <item>Štedno-kreditna zadruga FINANCA u likvidaciji, OIB 19658559826</item>
    </derivirana_varijabla>
  </DomainObject.Predmet.ProtuStrankaListFormatedOIB>
  <DomainObject.Predmet.ProtuStrankaListFormatedWithAdress>
    <izvorni_sadrzaj>
      <item>Štedno-kreditna zadruga FINANCA u likvidaciji, Gospodska 28, 10000 Zagreb</item>
    </izvorni_sadrzaj>
    <derivirana_varijabla naziv="DomainObject.Predmet.ProtuStrankaListFormatedWithAdress_1">
      <item>Štedno-kreditna zadruga FINANCA u likvidaciji, Gospodska 28, 10000 Zagreb</item>
    </derivirana_varijabla>
  </DomainObject.Predmet.ProtuStrankaListFormatedWithAdress>
  <DomainObject.Predmet.ProtuStrankaListFormatedWithAdressOIB>
    <izvorni_sadrzaj>
      <item>Štedno-kreditna zadruga FINANCA u likvidaciji, OIB 19658559826, Gospodska 28, 10000 Zagreb</item>
    </izvorni_sadrzaj>
    <derivirana_varijabla naziv="DomainObject.Predmet.ProtuStrankaListFormatedWithAdressOIB_1">
      <item>Štedno-kreditna zadruga FINANCA u likvidaciji, OIB 19658559826, Gospodska 28, 10000 Zagreb</item>
    </derivirana_varijabla>
  </DomainObject.Predmet.ProtuStrankaListFormatedWithAdressOIB>
  <DomainObject.Predmet.ProtuStrankaListNazivFormated>
    <izvorni_sadrzaj>
      <item>Štedno-kreditna zadruga FINANCA u likvidaciji</item>
    </izvorni_sadrzaj>
    <derivirana_varijabla naziv="DomainObject.Predmet.ProtuStrankaListNazivFormated_1">
      <item>Štedno-kreditna zadruga FINANCA u likvidaciji</item>
    </derivirana_varijabla>
  </DomainObject.Predmet.ProtuStrankaListNazivFormated>
  <DomainObject.Predmet.ProtuStrankaListNazivFormatedOIB>
    <izvorni_sadrzaj>
      <item>Štedno-kreditna zadruga FINANCA u likvidaciji, OIB 19658559826</item>
    </izvorni_sadrzaj>
    <derivirana_varijabla naziv="DomainObject.Predmet.ProtuStrankaListNazivFormatedOIB_1">
      <item>Štedno-kreditna zadruga FINANCA u likvidaciji, OIB 19658559826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16. listopada 2019.</izvorni_sadrzaj>
    <derivirana_varijabla naziv="DomainObject.Datum_1">16. listopada 2019.</derivirana_varijabla>
  </DomainObject.Datum>
  <DomainObject.PoslovniBrojDokumenta>
    <izvorni_sadrzaj>St-1805/2019-4</izvorni_sadrzaj>
    <derivirana_varijabla naziv="DomainObject.PoslovniBrojDokumenta_1">St-1805/2019-4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Štedno-kreditna zadruga FINANCA u likvidaciji</izvorni_sadrzaj>
    <derivirana_varijabla naziv="DomainObject.Predmet.ProtustrankaIDrugi_1">Štedno-kreditna zadruga FINANCA u likvidaciji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Štedno-kreditna zadruga FINANCA u likvidaciji, OIB 19658559826, Gospodska 28, 10000 Zagreb</izvorni_sadrzaj>
    <derivirana_varijabla naziv="DomainObject.Predmet.ProtustrankaIDrugiAdressOIB_1">Štedno-kreditna zadruga FINANCA u likvidaciji, OIB 19658559826, Gospodska 28,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Štedno-kreditna zadruga FINANCA u likvidaciji</item>
      <item>Financijska agencija</item>
    </izvorni_sadrzaj>
    <derivirana_varijabla naziv="DomainObject.Predmet.SudioniciListNaziv_1">
      <item>Štedno-kreditna zadruga FINANCA u likvidaciji</item>
      <item>Financijska agencija</item>
    </derivirana_varijabla>
  </DomainObject.Predmet.SudioniciListNaziv>
  <DomainObject.Predmet.SudioniciListAdressOIB>
    <izvorni_sadrzaj>
      <item>Štedno-kreditna zadruga FINANCA u likvidaciji, OIB 19658559826, Gospodska 28,10000 Zagreb</item>
      <item>Financijska agencija, OIB 85821130368, TRG SVIBANJSKIH ŽRTAVA 1995. 1,10000 Zagreb</item>
    </izvorni_sadrzaj>
    <derivirana_varijabla naziv="DomainObject.Predmet.SudioniciListAdressOIB_1">
      <item>Štedno-kreditna zadruga FINANCA u likvidaciji, OIB 19658559826, Gospodska 28,10000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19658559826</item>
      <item>, OIB 85821130368</item>
    </izvorni_sadrzaj>
    <derivirana_varijabla naziv="DomainObject.Predmet.SudioniciListNazivOIB_1">
      <item>, OIB 19658559826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16. listopada 2019.</izvorni_sadrzaj>
    <derivirana_varijabla naziv="DomainObject.PredzadnjaOdlukaIzPredmeta.DatumDonosenjaOdluke_1">16. listopada 2019.</derivirana_varijabla>
  </DomainObject.PredzadnjaOdlukaIzPredmeta.DatumDonosenjaOdluke>
  <DomainObject.PredzadnjaOdlukaIzPredmeta.Oznaka>
    <izvorni_sadrzaj>St-1805/2019-3</izvorni_sadrzaj>
    <derivirana_varijabla naziv="DomainObject.PredzadnjaOdlukaIzPredmeta.Oznaka_1">St-1805/2019-3</derivirana_varijabla>
  </DomainObject.PredzadnjaOdlukaIzPredmeta.Oznak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023DA73-876B-4299-83AE-E441CC3EDBF5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1</properties:Pages>
  <properties:Words>241</properties:Words>
  <properties:Characters>1356</properties:Characters>
  <properties:Lines>46</properties:Lines>
  <properties:Paragraphs>18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1633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2019-10-15T15:24:00Z</dcterms:created>
  <dc:creator>ilukac</dc:creator>
  <cp:lastModifiedBy>Mirna Panjan</cp:lastModifiedBy>
  <cp:lastPrinted>2019-10-15T15:02:00Z</cp:lastPrinted>
  <dcterms:modified xmlns:xsi="http://www.w3.org/2001/XMLSchema-instance" xsi:type="dcterms:W3CDTF">2019-10-16T09:59:00Z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St-1805/2019-4 / Odluka - Oglas (st-1805-2019.docx)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