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5622F8D"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02C71077"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221723" w:rsidR="00221723">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29CF4959"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221723" w:rsidR="00221723">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103DA3F1" w14:textId="77777777">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221723" w:rsidR="00221723">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221723" w:rsidR="00221723">
            <w:rPr>
              <w:rStyle w:val="PozadinaSvijetloZelena"/>
            </w:rPr>
            <w:t>Zagreb</w:t>
          </w:r>
        </w:sdtContent>
      </w:sdt>
      <w:r w:rsidR="001349C2">
        <w:t xml:space="preserve"> </w:t>
      </w:r>
    </w:p>
    <w:p w:rsidRPr="00176071" w:rsidR="00176071" w:rsidP="00610735" w:rsidRDefault="000E43A6" w14:paraId="52E7124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221723" w:rsidR="00221723">
            <w:rPr>
              <w:rStyle w:val="PozadinaSvijetloZelena"/>
            </w:rPr>
            <w:t>Pp-13197/2025</w:t>
          </w:r>
        </w:sdtContent>
      </w:sdt>
      <w:r w:rsidR="00176071">
        <w:t xml:space="preserve">                                                        </w:t>
      </w:r>
    </w:p>
    <w:p w:rsidR="009E7DBB" w:rsidP="000F1677" w:rsidRDefault="00610735" w14:paraId="05B5B146"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PozadinaSvijetloZelena"/>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Content>
          <w:r w:rsidRPr="00221723" w:rsidR="00221723">
            <w:rPr>
              <w:rStyle w:val="PozadinaSvijetloZelena"/>
            </w:rPr>
            <w:t>GAJBA PIVA j.d.o.o. za usluge i dr.</w:t>
          </w:r>
        </w:sdtContent>
      </w:sdt>
      <w:r w:rsidR="00210894">
        <w:t xml:space="preserve"> </w:t>
      </w:r>
    </w:p>
    <w:p w:rsidRPr="0041581F" w:rsidR="0041581F" w:rsidP="000F1677" w:rsidRDefault="009E7DBB" w14:paraId="265E7EBB"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PozadinaSvijetloZelena"/>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Content>
          <w:r w:rsidRPr="00221723" w:rsidR="00221723">
            <w:rPr>
              <w:rStyle w:val="PozadinaSvijetloZelena"/>
            </w:rPr>
            <w:t>GAJBA PIVA j.d.o.o. za usluge,Josip Hadaš</w:t>
          </w:r>
        </w:sdtContent>
      </w:sdt>
      <w:r w:rsidR="001E00E5">
        <w:rPr>
          <w:rFonts w:eastAsia="Calibri" w:cs="Times New Roman"/>
          <w:noProof/>
        </w:rPr>
        <w:t xml:space="preserve"> </w:t>
      </w:r>
    </w:p>
    <w:p w:rsidRPr="00610735" w:rsidR="00176071" w:rsidP="000F1677" w:rsidRDefault="00176071" w14:paraId="12309D89" w14:textId="554E59B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221723" w:rsidR="00221723">
            <w:rPr>
              <w:rStyle w:val="PozadinaSvijetloZelena"/>
            </w:rPr>
            <w:t xml:space="preserve">članka </w:t>
          </w:r>
          <w:r w:rsidR="00221723">
            <w:rPr>
              <w:rStyle w:val="PozadinaSvijetloZelena"/>
            </w:rPr>
            <w:t>296. st. 1. toč. 16. i st. 2</w:t>
          </w:r>
          <w:r w:rsidRPr="00221723" w:rsidR="00221723">
            <w:rPr>
              <w:rStyle w:val="PozadinaSvijetloZelena"/>
            </w:rPr>
            <w:t>.</w:t>
          </w:r>
        </w:sdtContent>
      </w:sdt>
      <w:r w:rsidR="00494B32">
        <w:rPr>
          <w:rStyle w:val="PozadinaSvijetloZelena"/>
        </w:rPr>
        <w:t xml:space="preserve"> </w:t>
      </w:r>
      <w:sdt>
        <w:sdtPr>
          <w:rPr>
            <w:rStyle w:val="PozadinaSvijetloZelena"/>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Content>
          <w:r w:rsidRPr="00221723" w:rsidR="00221723">
            <w:rPr>
              <w:rStyle w:val="PozadinaSvijetloZelena"/>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2E2635D"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6E183CD3"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320AB23D" w14:textId="77777777">
      <w:pPr>
        <w:spacing w:after="0"/>
        <w:jc w:val="right"/>
        <w:rPr>
          <w:rFonts w:eastAsia="Calibri" w:cs="Times New Roman"/>
          <w:noProof/>
        </w:rPr>
      </w:pPr>
    </w:p>
    <w:p w:rsidR="00D7095E" w:rsidP="00D7095E" w:rsidRDefault="00D7095E" w14:paraId="5F64A4A0" w14:textId="77777777">
      <w:pPr>
        <w:keepNext/>
        <w:spacing w:after="0"/>
        <w:jc w:val="center"/>
        <w:rPr>
          <w:b/>
          <w:caps/>
          <w:spacing w:val="100"/>
        </w:rPr>
      </w:pPr>
    </w:p>
    <w:p w:rsidR="00D7095E" w:rsidP="00D7095E" w:rsidRDefault="00D7095E" w14:paraId="330C7F7E" w14:textId="77777777">
      <w:pPr>
        <w:keepNext/>
        <w:spacing w:after="0"/>
        <w:jc w:val="center"/>
        <w:rPr>
          <w:b/>
          <w:caps/>
          <w:spacing w:val="100"/>
        </w:rPr>
      </w:pPr>
    </w:p>
    <w:p w:rsidR="009E7DBB" w:rsidP="009E7DBB" w:rsidRDefault="009E7DBB" w14:paraId="0183D7CC"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39FA6A7A" w14:textId="77777777">
      <w:pPr>
        <w:spacing w:after="0"/>
        <w:jc w:val="center"/>
        <w:rPr>
          <w:rFonts w:eastAsia="Calibri" w:cs="Times New Roman"/>
          <w:b/>
          <w:lang w:eastAsia="hr-HR"/>
        </w:rPr>
      </w:pPr>
    </w:p>
    <w:p w:rsidR="00D7095E" w:rsidP="00221723" w:rsidRDefault="009E7DBB" w14:paraId="6C397581" w14:textId="20C6AFAB">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PozadinaSvijetloZelena"/>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Content>
          <w:r w:rsidRPr="00221723" w:rsidR="00221723">
            <w:rPr>
              <w:rStyle w:val="PozadinaSvijetloZelena"/>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735DD923"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221723" w:rsidR="00221723">
            <w:rPr>
              <w:rStyle w:val="PozadinaSvijetloZelena"/>
            </w:rPr>
            <w:t>GAJBA PIVA j.d.o.o. za usluge</w:t>
          </w:r>
        </w:sdtContent>
      </w:sdt>
      <w:r w:rsidR="000F1677">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Content>
          <w:r w:rsidRPr="00221723" w:rsidR="00221723">
            <w:rPr>
              <w:rStyle w:val="PozadinaSvijetloZelena"/>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Content>
          <w:r w:rsidRPr="00221723" w:rsidR="00221723">
            <w:rPr>
              <w:rStyle w:val="PozadinaSvijetloZelena"/>
            </w:rPr>
            <w:t>10:30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221723" w:rsidR="00221723">
            <w:rPr>
              <w:rStyle w:val="PozadinaSvijetloZelena"/>
            </w:rPr>
            <w:t>Avenija Dubrovnik 8</w:t>
          </w:r>
        </w:sdtContent>
      </w:sdt>
      <w:r w:rsidR="000F1677">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221723" w:rsidR="00221723">
            <w:rPr>
              <w:rStyle w:val="PozadinaSvijetloZelena"/>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Content>
          <w:r w:rsidRPr="00221723" w:rsidR="00221723">
            <w:rPr>
              <w:rStyle w:val="PozadinaSvijetloZelena"/>
            </w:rPr>
            <w:t>304</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725FF68B"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221723" w:rsidRDefault="006C0875" w14:paraId="668222D0"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221723" w:rsidRDefault="006C0875" w14:paraId="297E6A31"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221723" w:rsidRDefault="006C0875" w14:paraId="71BCB177"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221723" w:rsidRDefault="006C0875" w14:paraId="6EF10FFF"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30FFADE3" w14:textId="77777777">
      <w:pPr>
        <w:spacing w:after="0"/>
      </w:pPr>
    </w:p>
    <w:p w:rsidRPr="0041581F" w:rsidR="0041581F" w:rsidP="00A70E0A" w:rsidRDefault="0041581F" w14:paraId="5BBEA7D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221723" w:rsidR="00221723">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221723" w:rsidR="00221723">
            <w:rPr>
              <w:rStyle w:val="PozadinaSvijetloZelena"/>
            </w:rPr>
            <w:t>21. rujna 2026.</w:t>
          </w:r>
        </w:sdtContent>
      </w:sdt>
      <w:r w:rsidRPr="0041581F">
        <w:rPr>
          <w:rFonts w:eastAsia="Calibri" w:cs="Times New Roman"/>
        </w:rPr>
        <w:t xml:space="preserve"> </w:t>
      </w:r>
    </w:p>
    <w:p w:rsidRPr="0041581F" w:rsidR="0041581F" w:rsidP="0041581F" w:rsidRDefault="0041581F" w14:paraId="3C3AD7A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386FD9A4"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221723" w:rsidR="00221723">
            <w:rPr>
              <w:rStyle w:val="PozadinaSvijetloZelena"/>
            </w:rPr>
            <w:t>Valerija Radić</w:t>
          </w:r>
        </w:sdtContent>
      </w:sdt>
    </w:p>
    <w:p w:rsidRPr="0041581F" w:rsidR="006F62A9" w:rsidP="006F62A9" w:rsidRDefault="006F62A9" w14:paraId="35FD365B"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5243C" w:rsidP="00537B78" w:rsidRDefault="00C5243C" w14:paraId="68E3251C" w14:textId="77777777">
      <w:r>
        <w:separator/>
      </w:r>
    </w:p>
  </w:endnote>
  <w:endnote w:type="continuationSeparator" w:id="0">
    <w:p w:rsidR="00C5243C" w:rsidP="00537B78" w:rsidRDefault="00C5243C" w14:paraId="2538CE0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4178EB2C"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6E2BB65"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5243C" w:rsidP="00537B78" w:rsidRDefault="00C5243C" w14:paraId="5DC0A79C" w14:textId="77777777">
      <w:r>
        <w:separator/>
      </w:r>
    </w:p>
  </w:footnote>
  <w:footnote w:type="continuationSeparator" w:id="0">
    <w:p w:rsidR="00C5243C" w:rsidP="00537B78" w:rsidRDefault="00C5243C" w14:paraId="4C5357A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4653E6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221723" w:rsidR="00221723">
          <w:rPr>
            <w:rStyle w:val="PozadinaSvijetloZelena"/>
          </w:rPr>
          <w:t>Pp-13197/2025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1723"/>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243C"/>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5B5146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4338AA"/>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Koranska ulica 1A</izvorni_sadrzaj>
    <derivirana_varijabla naziv="DomainObject.UcesnikSudskeRadnje.Adresa.UlicaIKBR_1">Koranska ulica 1A</derivirana_varijabla>
  </DomainObject.UcesnikSudskeRadnje.Adresa.UlicaIKBR>
  <DomainObject.UcesnikSudskeRadnje.Naziv>
    <izvorni_sadrzaj>GAJBA PIVA j.d.o.o. za usluge</izvorni_sadrzaj>
    <derivirana_varijabla naziv="DomainObject.UcesnikSudskeRadnje.Naziv_1">GAJBA PIVA j.d.o.o.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304</izvorni_sadrzaj>
    <derivirana_varijabla naziv="DomainObject.UcesnikSudskeRadnje.SudskaRadnja.Prostorija.Oznaka_1">304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13197</izvorni_sadrzaj>
    <derivirana_varijabla naziv="DomainObject.Predmet.Broj_1">13197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listopada 2025.</izvorni_sadrzaj>
    <derivirana_varijabla naziv="DomainObject.Predmet.DatumOsnivanja_1">3.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31. srpnja 1995.</izvorni_sadrzaj>
    <derivirana_varijabla naziv="DomainObject.Predmet.OkrivljenikFizickaOsoba.DatumRodjenja_1">31. srpnja 1995.</derivirana_varijabla>
  </DomainObject.Predmet.OkrivljenikFizickaOsoba.DatumRodjenja>
  <DomainObject.Predmet.OkrivljenikFizickaOsoba.DatumRodjenjaFormated>
    <izvorni_sadrzaj>31.7.1995.</izvorni_sadrzaj>
    <derivirana_varijabla naziv="DomainObject.Predmet.OkrivljenikFizickaOsoba.DatumRodjenjaFormated_1">31.7.1995.</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Hadaš</izvorni_sadrzaj>
    <derivirana_varijabla naziv="DomainObject.Predmet.OkrivljenikFizickaOsoba.Naziv_1">Josip Hadaš</derivirana_varijabla>
  </DomainObject.Predmet.OkrivljenikFizickaOsoba.Naziv>
  <DomainObject.Predmet.OkrivljenikFizickaOsoba.Prezime>
    <izvorni_sadrzaj>Hadaš</izvorni_sadrzaj>
    <derivirana_varijabla naziv="DomainObject.Predmet.OkrivljenikFizickaOsoba.Prezime_1">Hadaš</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48172995925</izvorni_sadrzaj>
    <derivirana_varijabla naziv="DomainObject.Predmet.OkrivljenikFizickaOsoba.Oib_1">48172995925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Pp-13197/2025</izvorni_sadrzaj>
    <derivirana_varijabla naziv="DomainObject.Predmet.OznakaBroj_1">Pp-13197/2025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GAJBA PIVA j.d.o.o. za usluge; Josip Hadaš</izvorni_sadrzaj>
    <derivirana_varijabla naziv="DomainObject.Predmet.ProtustrankaFormated_1">  GAJBA PIVA j.d.o.o. za usluge; Josip Hadaš</derivirana_varijabla>
  </DomainObject.Predmet.ProtustrankaFormated>
  <DomainObject.Predmet.ProtustrankaFormatedOIB>
    <izvorni_sadrzaj>  GAJBA PIVA j.d.o.o. za usluge, OIB 36861305084; Josip Hadaš, OIB 48172995925</izvorni_sadrzaj>
    <derivirana_varijabla naziv="DomainObject.Predmet.ProtustrankaFormatedOIB_1">  GAJBA PIVA j.d.o.o. za usluge, OIB 36861305084; Josip Hadaš, OIB 48172995925</derivirana_varijabla>
  </DomainObject.Predmet.ProtustrankaFormatedOIB>
  <DomainObject.Predmet.ProtustrankaFormatedWithAdress>
    <izvorni_sadrzaj> GAJBA PIVA j.d.o.o. za usluge, Koranska ulica 1A, 10000 Zagreb; Josip Hadaš, Ulica Huberta Pettana 14, 10360 Sesvete</izvorni_sadrzaj>
    <derivirana_varijabla naziv="DomainObject.Predmet.ProtustrankaFormatedWithAdress_1"> GAJBA PIVA j.d.o.o. za usluge, Koranska ulica 1A, 10000 Zagreb; Josip Hadaš, Ulica Huberta Pettana 14, 10360 Sesvete</derivirana_varijabla>
  </DomainObject.Predmet.ProtustrankaFormatedWithAdress>
  <DomainObject.Predmet.ProtustrankaFormatedWithAdressOIB>
    <izvorni_sadrzaj> GAJBA PIVA j.d.o.o. za usluge, OIB 36861305084, Koranska ulica 1A, 10000 Zagreb; Josip Hadaš, OIB 48172995925, Ulica Huberta Pettana 14, 10360 Sesvete</izvorni_sadrzaj>
    <derivirana_varijabla naziv="DomainObject.Predmet.ProtustrankaFormatedWithAdressOIB_1"> GAJBA PIVA j.d.o.o. za usluge, OIB 36861305084, Koranska ulica 1A, 10000 Zagreb; Josip Hadaš, OIB 48172995925, Ulica Huberta Pettana 14, 10360 Sesvete</derivirana_varijabla>
  </DomainObject.Predmet.ProtustrankaFormatedWithAdressOIB>
  <DomainObject.Predmet.ProtustrankaWithAdress>
    <izvorni_sadrzaj>GAJBA PIVA j.d.o.o. za usluge Koranska ulica 1A, 10000 Zagreb, Josip Hadaš Ulica Huberta Pettana 14, 10360 Sesvete</izvorni_sadrzaj>
    <derivirana_varijabla naziv="DomainObject.Predmet.ProtustrankaWithAdress_1">GAJBA PIVA j.d.o.o. za usluge Koranska ulica 1A, 10000 Zagreb, Josip Hadaš Ulica Huberta Pettana 14, 10360 Sesvete</derivirana_varijabla>
  </DomainObject.Predmet.ProtustrankaWithAdress>
  <DomainObject.Predmet.ProtustrankaWithAdressOIB>
    <izvorni_sadrzaj>GAJBA PIVA j.d.o.o. za usluge, OIB 36861305084, Koranska ulica 1A, 10000 Zagreb, Josip Hadaš, OIB 48172995925, Ulica Huberta Pettana 14, 10360 Sesvete</izvorni_sadrzaj>
    <derivirana_varijabla naziv="DomainObject.Predmet.ProtustrankaWithAdressOIB_1">GAJBA PIVA j.d.o.o. za usluge, OIB 36861305084, Koranska ulica 1A, 10000 Zagreb, Josip Hadaš, OIB 48172995925, Ulica Huberta Pettana 14, 10360 Sesvete</derivirana_varijabla>
  </DomainObject.Predmet.ProtustrankaWithAdressOIB>
  <DomainObject.Predmet.ProtustrankaNazivFormated>
    <izvorni_sadrzaj>GAJBA PIVA j.d.o.o. za usluge,Josip Hadaš</izvorni_sadrzaj>
    <derivirana_varijabla naziv="DomainObject.Predmet.ProtustrankaNazivFormated_1">GAJBA PIVA j.d.o.o. za usluge,Josip Hadaš</derivirana_varijabla>
    <derivirana_varijabla naziv="Padez">GAJBA PIVA j.d.o.o. za usluge,Josip Hadaš</derivirana_varijabla>
  </DomainObject.Predmet.ProtustrankaNazivFormated>
  <DomainObject.Predmet.ProtustrankaNazivFormatedOIB>
    <izvorni_sadrzaj>GAJBA PIVA j.d.o.o. za usluge, OIB 36861305084,Josip Hadaš, OIB 48172995925</izvorni_sadrzaj>
    <derivirana_varijabla naziv="DomainObject.Predmet.ProtustrankaNazivFormatedOIB_1">GAJBA PIVA j.d.o.o. za usluge, OIB 36861305084,Josip Hadaš, OIB 48172995925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Valerija Radić, 66.</izvorni_sadrzaj>
    <derivirana_varijabla naziv="DomainObject.Predmet.Referada.Naziv_1">Valerija Radić, 66.</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304</izvorni_sadrzaj>
    <derivirana_varijabla naziv="DomainObject.Predmet.Referada.Prostorija.Oznaka_1">304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Valerija Radić</izvorni_sadrzaj>
    <derivirana_varijabla naziv="DomainObject.Predmet.Referada.Sudac_1">Valerija Radić</derivirana_varijabla>
    <derivirana_varijabla naziv="Dativ">Valerija Radić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Valerija Radić, 66.</izvorni_sadrzaj>
    <derivirana_varijabla naziv="DomainObject.Predmet.TrenutnaLokacijaSpisa.Naziv_1">Valerija Radić, 66.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Danijela Brebrić</izvorni_sadrzaj>
    <derivirana_varijabla naziv="DomainObject.Predmet.Zapisnicar_1">Danijela Brebrić</derivirana_varijabla>
    <derivirana_varijabla naziv="Padez">Danijela Brebrić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GAJBA PIVA j.d.o.o. za usluge</item>
      <item>Josip Hadaš</item>
    </izvorni_sadrzaj>
    <derivirana_varijabla naziv="DomainObject.Predmet.ProtuStrankaListFormated_1">
      <item>GAJBA PIVA j.d.o.o. za usluge</item>
      <item>Josip Hadaš</item>
    </derivirana_varijabla>
  </DomainObject.Predmet.ProtuStrankaListFormated>
  <DomainObject.Predmet.ProtuStrankaListFormatedOIB>
    <izvorni_sadrzaj>
      <item>GAJBA PIVA j.d.o.o. za usluge, OIB 36861305084</item>
      <item>Josip Hadaš, OIB 48172995925</item>
    </izvorni_sadrzaj>
    <derivirana_varijabla naziv="DomainObject.Predmet.ProtuStrankaListFormatedOIB_1">
      <item>GAJBA PIVA j.d.o.o. za usluge, OIB 36861305084</item>
      <item>Josip Hadaš, OIB 48172995925</item>
    </derivirana_varijabla>
  </DomainObject.Predmet.ProtuStrankaListFormatedOIB>
  <DomainObject.Predmet.ProtuStrankaListFormatedWithAdress>
    <izvorni_sadrzaj>
      <item>GAJBA PIVA j.d.o.o. za usluge, Koranska ulica 1A, 10000 Zagreb</item>
      <item>Josip Hadaš, Ulica Huberta Pettana 14, 10360 Sesvete</item>
    </izvorni_sadrzaj>
    <derivirana_varijabla naziv="DomainObject.Predmet.ProtuStrankaListFormatedWithAdress_1">
      <item>GAJBA PIVA j.d.o.o. za usluge, Koranska ulica 1A, 10000 Zagreb</item>
      <item>Josip Hadaš, Ulica Huberta Pettana 14, 10360 Sesvete</item>
    </derivirana_varijabla>
  </DomainObject.Predmet.ProtuStrankaListFormatedWithAdress>
  <DomainObject.Predmet.ProtuStrankaListFormatedWithAdressOIB>
    <izvorni_sadrzaj>
      <item>GAJBA PIVA j.d.o.o. za usluge, OIB 36861305084, Koranska ulica 1A, 10000 Zagreb</item>
      <item>Josip Hadaš, OIB 48172995925, Ulica Huberta Pettana 14, 10360 Sesvete</item>
    </izvorni_sadrzaj>
    <derivirana_varijabla naziv="DomainObject.Predmet.ProtuStrankaListFormatedWithAdressOIB_1">
      <item>GAJBA PIVA j.d.o.o. za usluge, OIB 36861305084, Koranska ulica 1A, 10000 Zagreb</item>
      <item>Josip Hadaš, OIB 48172995925, Ulica Huberta Pettana 14, 10360 Sesvete</item>
    </derivirana_varijabla>
  </DomainObject.Predmet.ProtuStrankaListFormatedWithAdressOIB>
  <DomainObject.Predmet.ProtuStrankaListNazivFormated>
    <izvorni_sadrzaj>
      <item>GAJBA PIVA j.d.o.o. za usluge</item>
      <item>Josip Hadaš</item>
    </izvorni_sadrzaj>
    <derivirana_varijabla naziv="DomainObject.Predmet.ProtuStrankaListNazivFormated_1">
      <item>GAJBA PIVA j.d.o.o. za usluge</item>
      <item>Josip Hadaš</item>
    </derivirana_varijabla>
  </DomainObject.Predmet.ProtuStrankaListNazivFormated>
  <DomainObject.Predmet.ProtuStrankaListNazivFormatedOIB>
    <izvorni_sadrzaj>
      <item>GAJBA PIVA j.d.o.o. za usluge, OIB 36861305084</item>
      <item>Josip Hadaš, OIB 48172995925</item>
    </izvorni_sadrzaj>
    <derivirana_varijabla naziv="DomainObject.Predmet.ProtuStrankaListNazivFormatedOIB_1">
      <item>GAJBA PIVA j.d.o.o. za usluge, OIB 36861305084</item>
      <item>Josip Hadaš, OIB 48172995925</item>
    </derivirana_varijabla>
  </DomainObject.Predmet.ProtuStrankaListNazivFormatedOIB>
  <DomainObject.Predmet.OstaliListFormated>
    <izvorni_sadrzaj>
      <item>HDS ZAMP, za Marko Kalisar</item>
      <item>Ante Majić (stečajni upravitelj)</item>
    </izvorni_sadrzaj>
    <derivirana_varijabla naziv="DomainObject.Predmet.OstaliListFormated_1">
      <item>HDS ZAMP, za Marko Kalisar</item>
      <item>Ante Majić (stečajni upravitelj)</item>
    </derivirana_varijabla>
    <derivirana_varijabla naziv="DrugaOsoba">
      <item>HDS ZAMP, za Marko Kalisar</item>
      <item>Ante Majić (stečajni upravitelj)</item>
    </derivirana_varijabla>
  </DomainObject.Predmet.OstaliListFormated>
  <DomainObject.Predmet.OstaliListFormatedOIB>
    <izvorni_sadrzaj>
      <item>HDS ZAMP, za Marko Kalisar</item>
      <item>Ante Majić (stečajni upravitelj), OIB 54998137767</item>
    </izvorni_sadrzaj>
    <derivirana_varijabla naziv="DomainObject.Predmet.OstaliListFormatedOIB_1">
      <item>HDS ZAMP, za Marko Kalisar</item>
      <item>Ante Majić (stečajni upravitelj), OIB 54998137767</item>
    </derivirana_varijabla>
  </DomainObject.Predmet.OstaliListFormatedOIB>
  <DomainObject.Predmet.OstaliListFormatedWithAdress>
    <izvorni_sadrzaj>
      <item>HDS ZAMP, za Marko Kalisar, Heinzelova 62A, 10000 Zagreb</item>
      <item>Ante Majić (stečajni upravitelj), Đorđićeva ulica 3B, 10000 Zagreb</item>
    </izvorni_sadrzaj>
    <derivirana_varijabla naziv="DomainObject.Predmet.OstaliListFormatedWithAdress_1">
      <item>HDS ZAMP, za Marko Kalisar, Heinzelova 62A, 10000 Zagreb</item>
      <item>Ante Majić (stečajni upravitelj), Đorđićeva ulica 3B, 10000 Zagreb</item>
    </derivirana_varijabla>
  </DomainObject.Predmet.OstaliListFormatedWithAdress>
  <DomainObject.Predmet.OstaliListFormatedWithAdressOIB>
    <izvorni_sadrzaj>
      <item>HDS ZAMP, za Marko Kalisar, Heinzelova 62A, 10000 Zagreb</item>
      <item>Ante Majić (stečajni upravitelj), OIB 54998137767, Đorđićeva ulica 3B, 10000 Zagreb</item>
    </izvorni_sadrzaj>
    <derivirana_varijabla naziv="DomainObject.Predmet.OstaliListFormatedWithAdressOIB_1">
      <item>HDS ZAMP, za Marko Kalisar, Heinzelova 62A, 10000 Zagreb</item>
      <item>Ante Majić (stečajni upravitelj), OIB 54998137767, Đorđićeva ulica 3B, 10000 Zagreb</item>
    </derivirana_varijabla>
  </DomainObject.Predmet.OstaliListFormatedWithAdressOIB>
  <DomainObject.Predmet.OstaliListNazivFormated>
    <izvorni_sadrzaj>
      <item>HDS ZAMP, za Marko Kalisar</item>
      <item>Ante Majić (stečajni upravitelj)</item>
    </izvorni_sadrzaj>
    <derivirana_varijabla naziv="DomainObject.Predmet.OstaliListNazivFormated_1">
      <item>HDS ZAMP, za Marko Kalisar</item>
      <item>Ante Majić (stečajni upravitelj)</item>
    </derivirana_varijabla>
  </DomainObject.Predmet.OstaliListNazivFormated>
  <DomainObject.Predmet.OstaliListNazivFormatedOIB>
    <izvorni_sadrzaj>
      <item>HDS ZAMP, za Marko Kalisar</item>
      <item>Ante Majić (stečajni upravitelj), OIB 54998137767</item>
    </izvorni_sadrzaj>
    <derivirana_varijabla naziv="DomainObject.Predmet.OstaliListNazivFormatedOIB_1">
      <item>HDS ZAMP, za Marko Kalisar</item>
      <item>Ante Majić (stečajni upravitelj), OIB 54998137767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 1. toč. 16. i st.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GAJBA PIVA j.d.o.o. za usluge i dr.</izvorni_sadrzaj>
    <derivirana_varijabla naziv="DomainObject.Predmet.ProtustrankaIDrugi_1">GAJBA PIVA j.d.o.o.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GAJBA PIVA j.d.o.o. za usluge, OIB 36861305084, Koranska ulica 1A, 10000 Zagreb i dr.</izvorni_sadrzaj>
    <derivirana_varijabla naziv="DomainObject.Predmet.ProtustrankaIDrugiAdressOIB_1">GAJBA PIVA j.d.o.o. za usluge, OIB 36861305084, Koranska ulica 1A,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GAJBA PIVA j.d.o.o. za usluge</item>
      <item>Josip Hadaš</item>
      <item>HDS ZAMP, za Marko Kalisar</item>
      <item>Ante Majić (stečajni upravitelj)</item>
    </izvorni_sadrzaj>
    <derivirana_varijabla naziv="DomainObject.Predmet.SudioniciListNaziv_1">
      <item>HRVATSKO DRUŠTVO SKLADATELJA</item>
      <item>GAJBA PIVA j.d.o.o. za usluge</item>
      <item>Josip Hadaš</item>
      <item>HDS ZAMP, za Marko Kalisar</item>
      <item>Ante Majić (stečajni upravitelj)</item>
    </derivirana_varijabla>
    <derivirana_varijabla naziv="OstaliSudionici">
      <item>HRVATSKO DRUŠTVO SKLADATELJA</item>
      <item>GAJBA PIVA j.d.o.o. za usluge</item>
      <item>Josip Hadaš</item>
      <item>HDS ZAMP, za Marko Kalisar</item>
      <item>Ante Majić (stečajni upravitelj)</item>
    </derivirana_varijabla>
  </DomainObject.Predmet.SudioniciListNaziv>
  <DomainObject.Predmet.SudioniciListAdressOIB>
    <izvorni_sadrzaj>
      <item>HRVATSKO DRUŠTVO SKLADATELJA, OIB 56668956985, Heinzelova 62a,10000 Zagreb</item>
      <item>GAJBA PIVA j.d.o.o. za usluge, OIB 36861305084, Koranska ulica 1A,10000 Zagreb</item>
      <item>Josip Hadaš, OIB 48172995925, Ulica Huberta Pettana 14,10360 Sesvete</item>
      <item>HDS ZAMP, za Marko Kalisar, Heinzelova 62A,10000 Zagreb</item>
      <item>Ante Majić (stečajni upravitelj), OIB 54998137767, Đorđićeva ulica 3B,10000 Zagreb</item>
    </izvorni_sadrzaj>
    <derivirana_varijabla naziv="DomainObject.Predmet.SudioniciListAdressOIB_1">
      <item>HRVATSKO DRUŠTVO SKLADATELJA, OIB 56668956985, Heinzelova 62a,10000 Zagreb</item>
      <item>GAJBA PIVA j.d.o.o. za usluge, OIB 36861305084, Koranska ulica 1A,10000 Zagreb</item>
      <item>Josip Hadaš, OIB 48172995925, Ulica Huberta Pettana 14,10360 Sesvete</item>
      <item>HDS ZAMP, za Marko Kalisar, Heinzelova 62A,10000 Zagreb</item>
      <item>Ante Majić (stečajni upravitelj), OIB 54998137767, Đorđićeva ulica 3B,10000 Zagreb</item>
    </derivirana_varijabla>
  </DomainObject.Predmet.SudioniciListAdressOIB>
  <DomainObject.UcesnikSudskeRadnje.NazivFormated>
    <izvorni_sadrzaj>GAJBA PIVA j.d.o.o. za usluge, OIB 36861305084, Koranska ulica 1A,10000 Zagreb</izvorni_sadrzaj>
    <derivirana_varijabla naziv="DomainObject.UcesnikSudskeRadnje.NazivFormated_1">GAJBA PIVA j.d.o.o. za usluge, OIB 36861305084, Koranska ulica 1A,10000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36861305084</item>
      <item>, OIB 48172995925</item>
      <item>, OIB null</item>
      <item>, OIB 54998137767</item>
    </izvorni_sadrzaj>
    <derivirana_varijabla naziv="DomainObject.Predmet.SudioniciListNazivOIB_1">
      <item>, OIB 56668956985</item>
      <item>, OIB 36861305084</item>
      <item>, OIB 48172995925</item>
      <item>, OIB null</item>
      <item>, OIB 54998137767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GAJBA PIVA j.d.o.o. za usluge, OIB 36861305084, Koranska ulica 1A, 10000 Zagreb
2. Okrivljenik Josip Hadaš, OIB 48172995925, Ulica Huberta Pettana 14, 10360 Sesvete</izvorni_sadrzaj>
    <derivirana_varijabla naziv="DomainObject.UcesnikSudskeRadnje.SudskaRadnja.UcesniciObavijest_1">1. Okrivljenik GAJBA PIVA j.d.o.o. za usluge, OIB 36861305084, Koranska ulica 1A, 10000 Zagreb
2. Okrivljenik Josip Hadaš, OIB 48172995925, Ulica Huberta Pettana 14, 10360 Sesvete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listopada 2025.</izvorni_sadrzaj>
    <derivirana_varijabla naziv="DomainObject.Predmet.DatumPocetkaProcesa_1">3.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GAJBA PIVA j.d.o.o. za usluge, Koranska ulica 1A, 10000 Zagreb, OIB: 36861305084</item>
      <item>Josip Hadaš, Ulica Huberta Pettana 14, 10360 Sesvete, OIB: 48172995925, rođen-a 31.07.1995., mjesto rođenja Zagreb (Grad Zagreb)</item>
    </izvorni_sadrzaj>
    <derivirana_varijabla naziv="DomainObject.Predmet.OkrivljenikAdresaMjestoRodjenjaList_1">
      <item>GAJBA PIVA j.d.o.o. za usluge, Koranska ulica 1A, 10000 Zagreb, OIB: 36861305084</item>
      <item>Josip Hadaš, Ulica Huberta Pettana 14, 10360 Sesvete, OIB: 48172995925, rođen-a 31.07.1995.,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GAJBA PIVA j.d.o.o. za usluge, MBS 081264500, Koranska ulica 1A, 10000 Zagreb</izvorni_sadrzaj>
    <derivirana_varijabla naziv="DomainObject.Predmet.OkrivljenikPravnaNazivAdresaMbs_1">GAJBA PIVA j.d.o.o. za usluge, MBS 081264500, Koranska ulica 1A, 10000 Zagreb</derivirana_varijabla>
  </DomainObject.Predmet.OkrivljenikPravnaNazivAdresaMbs>
  <DomainObject.Sudac.Email>
    <izvorni_sadrzaj>Valerija.Radic@pszg.pravosudje.hr</izvorni_sadrzaj>
    <derivirana_varijabla naziv="DomainObject.Sudac.Email_1">Valerija.Radic@pszg.pravosudje.hr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354</properties:Words>
  <properties:Characters>2016</properties:Characters>
  <properties:Lines>53</properties:Lines>
  <properties:Paragraphs>26</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2344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Valerija Radić</cp:lastModifiedBy>
  <dcterms:modified xmlns:xsi="http://www.w3.org/2001/XMLSchema-instance" xsi:type="dcterms:W3CDTF">2026-09-21T11:36:00Z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GAJBA PIVA j.d.o.o. za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