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220F18" w:rsidP="003B50CA" w:rsidRDefault="00220F18" w14:paraId="735E9E6B" w14:textId="77777777">
      <w:pPr>
        <w:pStyle w:val="Default"/>
        <w15:collapsed w:val="false"/>
        <w:rPr>
          <w:sz w:val="23"/>
          <w:szCs w:val="23"/>
        </w:rPr>
      </w:pPr>
    </w:p>
    <w:p w:rsidR="008B7FAD" w:rsidP="008B7FAD" w:rsidRDefault="008B7FAD" w14:paraId="0FF0675C" w14:textId="77777777">
      <w:pPr>
        <w:tabs>
          <w:tab w:val="left" w:pos="1418"/>
        </w:tabs>
        <w:rPr>
          <w:rFonts w:cs="Arial"/>
          <w:b/>
          <w:lang w:val="en-AU"/>
        </w:rPr>
      </w:pPr>
      <w:r>
        <w:rPr>
          <w:rFonts w:cs="Arial"/>
          <w:noProof/>
          <w:lang w:eastAsia="hr-HR"/>
        </w:rPr>
        <w:t xml:space="preserve">        </w:t>
      </w:r>
      <w:r>
        <w:rPr>
          <w:rFonts w:cs="Arial"/>
          <w:noProof/>
          <w:lang w:eastAsia="hr-HR"/>
        </w:rPr>
        <w:drawing>
          <wp:inline distT="0" distB="0" distL="0" distR="0">
            <wp:extent cx="988695" cy="840105"/>
            <wp:effectExtent l="0" t="0" r="1905"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988695" cy="840105"/>
                    </a:xfrm>
                    <a:prstGeom prst="rect">
                      <a:avLst/>
                    </a:prstGeom>
                    <a:noFill/>
                    <a:ln>
                      <a:noFill/>
                    </a:ln>
                  </pic:spPr>
                </pic:pic>
              </a:graphicData>
            </a:graphic>
          </wp:inline>
        </w:drawing>
      </w:r>
    </w:p>
    <w:p w:rsidR="008B7FAD" w:rsidP="008B7FAD" w:rsidRDefault="008B7FAD" w14:paraId="14B9EAE6" w14:textId="77777777">
      <w:pPr>
        <w:pStyle w:val="Bezproreda"/>
      </w:pPr>
      <w:r>
        <w:t xml:space="preserve">    Republika Hrvatska</w:t>
      </w:r>
    </w:p>
    <w:p w:rsidR="008B7FAD" w:rsidP="008B7FAD" w:rsidRDefault="008B7FAD" w14:paraId="3B752F0E" w14:textId="77777777">
      <w:pPr>
        <w:pStyle w:val="Bezproreda"/>
      </w:pPr>
      <w:r>
        <w:t xml:space="preserve"> Općinski sud u Splitu</w:t>
      </w:r>
    </w:p>
    <w:p w:rsidR="008B7FAD" w:rsidP="008B7FAD" w:rsidRDefault="008B7FAD" w14:paraId="199AFA17" w14:textId="77777777">
      <w:pPr>
        <w:pStyle w:val="Bezproreda"/>
      </w:pPr>
      <w:r>
        <w:t xml:space="preserve">               Split</w:t>
      </w:r>
    </w:p>
    <w:p w:rsidR="00220F18" w:rsidP="003B50CA" w:rsidRDefault="00220F18" w14:paraId="6978FB33" w14:textId="77777777">
      <w:pPr>
        <w:pStyle w:val="Default"/>
        <w:rPr>
          <w:sz w:val="23"/>
          <w:szCs w:val="23"/>
        </w:rPr>
      </w:pPr>
    </w:p>
    <w:p w:rsidR="008B7FAD" w:rsidP="003B50CA" w:rsidRDefault="008B7FAD" w14:paraId="6149D23B" w14:textId="77777777">
      <w:pPr>
        <w:pStyle w:val="Default"/>
        <w:rPr>
          <w:sz w:val="23"/>
          <w:szCs w:val="23"/>
        </w:rPr>
      </w:pPr>
    </w:p>
    <w:p w:rsidR="00220F18" w:rsidP="003B50CA" w:rsidRDefault="00220F18" w14:paraId="68130131" w14:textId="77777777">
      <w:pPr>
        <w:pStyle w:val="Default"/>
        <w:rPr>
          <w:sz w:val="23"/>
          <w:szCs w:val="23"/>
        </w:rPr>
      </w:pPr>
      <w:r>
        <w:rPr>
          <w:sz w:val="23"/>
          <w:szCs w:val="23"/>
        </w:rPr>
        <w:t xml:space="preserve">                                                               </w:t>
      </w:r>
      <w:r w:rsidR="009C0B12">
        <w:rPr>
          <w:sz w:val="23"/>
          <w:szCs w:val="23"/>
        </w:rPr>
        <w:t xml:space="preserve">           Poslovni broj: R1 Ob – 1158/2025</w:t>
      </w:r>
      <w:r w:rsidR="00CA4B89">
        <w:rPr>
          <w:sz w:val="23"/>
          <w:szCs w:val="23"/>
        </w:rPr>
        <w:t>-29</w:t>
      </w:r>
    </w:p>
    <w:p w:rsidR="003B50CA" w:rsidP="003B50CA" w:rsidRDefault="003B50CA" w14:paraId="3C2193E3" w14:textId="77777777">
      <w:pPr>
        <w:pStyle w:val="Default"/>
        <w:rPr>
          <w:sz w:val="23"/>
          <w:szCs w:val="23"/>
        </w:rPr>
      </w:pPr>
      <w:r>
        <w:rPr>
          <w:sz w:val="23"/>
          <w:szCs w:val="23"/>
        </w:rPr>
        <w:t xml:space="preserve"> </w:t>
      </w:r>
    </w:p>
    <w:p w:rsidR="00220F18" w:rsidP="003B50CA" w:rsidRDefault="00220F18" w14:paraId="6F333232" w14:textId="77777777">
      <w:pPr>
        <w:pStyle w:val="Default"/>
        <w:rPr>
          <w:sz w:val="23"/>
          <w:szCs w:val="23"/>
        </w:rPr>
      </w:pPr>
      <w:r>
        <w:rPr>
          <w:sz w:val="23"/>
          <w:szCs w:val="23"/>
        </w:rPr>
        <w:t xml:space="preserve">                             </w:t>
      </w:r>
      <w:r w:rsidR="003B50CA">
        <w:rPr>
          <w:sz w:val="23"/>
          <w:szCs w:val="23"/>
        </w:rPr>
        <w:t xml:space="preserve">U </w:t>
      </w:r>
      <w:r>
        <w:rPr>
          <w:sz w:val="23"/>
          <w:szCs w:val="23"/>
        </w:rPr>
        <w:t xml:space="preserve">  </w:t>
      </w:r>
      <w:r w:rsidR="003B50CA">
        <w:rPr>
          <w:sz w:val="23"/>
          <w:szCs w:val="23"/>
        </w:rPr>
        <w:t xml:space="preserve">I M E </w:t>
      </w:r>
      <w:r>
        <w:rPr>
          <w:sz w:val="23"/>
          <w:szCs w:val="23"/>
        </w:rPr>
        <w:t xml:space="preserve">   </w:t>
      </w:r>
      <w:r w:rsidR="003B50CA">
        <w:rPr>
          <w:sz w:val="23"/>
          <w:szCs w:val="23"/>
        </w:rPr>
        <w:t xml:space="preserve">R E P U B L I K E </w:t>
      </w:r>
      <w:r>
        <w:rPr>
          <w:sz w:val="23"/>
          <w:szCs w:val="23"/>
        </w:rPr>
        <w:t xml:space="preserve">   </w:t>
      </w:r>
      <w:r w:rsidR="003B50CA">
        <w:rPr>
          <w:sz w:val="23"/>
          <w:szCs w:val="23"/>
        </w:rPr>
        <w:t>H R V A T S K E</w:t>
      </w:r>
    </w:p>
    <w:p w:rsidR="003B50CA" w:rsidP="003B50CA" w:rsidRDefault="003B50CA" w14:paraId="1A1993FD" w14:textId="77777777">
      <w:pPr>
        <w:pStyle w:val="Default"/>
        <w:rPr>
          <w:sz w:val="23"/>
          <w:szCs w:val="23"/>
        </w:rPr>
      </w:pPr>
      <w:r>
        <w:rPr>
          <w:sz w:val="23"/>
          <w:szCs w:val="23"/>
        </w:rPr>
        <w:t xml:space="preserve"> </w:t>
      </w:r>
    </w:p>
    <w:p w:rsidR="00220F18" w:rsidP="003B50CA" w:rsidRDefault="00220F18" w14:paraId="624F1312" w14:textId="77777777">
      <w:pPr>
        <w:pStyle w:val="Default"/>
        <w:rPr>
          <w:sz w:val="23"/>
          <w:szCs w:val="23"/>
        </w:rPr>
      </w:pPr>
      <w:r>
        <w:rPr>
          <w:sz w:val="23"/>
          <w:szCs w:val="23"/>
        </w:rPr>
        <w:t xml:space="preserve">                                                   </w:t>
      </w:r>
      <w:r w:rsidR="003B50CA">
        <w:rPr>
          <w:sz w:val="23"/>
          <w:szCs w:val="23"/>
        </w:rPr>
        <w:t>R J E Š E NJ E</w:t>
      </w:r>
    </w:p>
    <w:p w:rsidR="003B50CA" w:rsidP="003B50CA" w:rsidRDefault="003B50CA" w14:paraId="0E9B824B" w14:textId="77777777">
      <w:pPr>
        <w:pStyle w:val="Default"/>
        <w:rPr>
          <w:sz w:val="23"/>
          <w:szCs w:val="23"/>
        </w:rPr>
      </w:pPr>
      <w:r>
        <w:rPr>
          <w:sz w:val="23"/>
          <w:szCs w:val="23"/>
        </w:rPr>
        <w:t xml:space="preserve"> </w:t>
      </w:r>
    </w:p>
    <w:p w:rsidRPr="00CA4B89" w:rsidR="003B50CA" w:rsidP="00EC1245" w:rsidRDefault="00CA4B89" w14:paraId="7EE2282C" w14:textId="77777777">
      <w:pPr>
        <w:pStyle w:val="Default"/>
        <w:jc w:val="both"/>
      </w:pPr>
      <w:r>
        <w:rPr>
          <w:sz w:val="23"/>
          <w:szCs w:val="23"/>
        </w:rPr>
        <w:tab/>
      </w:r>
      <w:r w:rsidRPr="00CA4B89" w:rsidR="003B50CA">
        <w:t xml:space="preserve">Općinski sud u Splitu, po sutkinji Dijana Selak kao sucu pojedincu u pravnoj stvari predlagatelja Hrvatski zavod za socijalni rad, Područni ured </w:t>
      </w:r>
      <w:r w:rsidR="000F39F2">
        <w:t>S.</w:t>
      </w:r>
      <w:r w:rsidRPr="00CA4B89" w:rsidR="003B50CA">
        <w:t xml:space="preserve">, OIB: </w:t>
      </w:r>
      <w:r w:rsidR="000F39F2">
        <w:t>………..</w:t>
      </w:r>
      <w:r w:rsidRPr="00CA4B89" w:rsidR="003B50CA">
        <w:t xml:space="preserve">, </w:t>
      </w:r>
      <w:r w:rsidR="000F39F2">
        <w:t>G. ..</w:t>
      </w:r>
      <w:r w:rsidRPr="00CA4B89" w:rsidR="003B50CA">
        <w:t xml:space="preserve">, </w:t>
      </w:r>
      <w:r w:rsidR="000F39F2">
        <w:t>S.</w:t>
      </w:r>
      <w:r w:rsidRPr="00CA4B89" w:rsidR="003B50CA">
        <w:t xml:space="preserve">, zastupan po ravnateljici </w:t>
      </w:r>
      <w:r w:rsidR="000F39F2">
        <w:t>T. Š.</w:t>
      </w:r>
      <w:r w:rsidRPr="00CA4B89" w:rsidR="003B50CA">
        <w:t xml:space="preserve">, mag. </w:t>
      </w:r>
      <w:proofErr w:type="spellStart"/>
      <w:r w:rsidRPr="00CA4B89" w:rsidR="003B50CA">
        <w:t>soc</w:t>
      </w:r>
      <w:proofErr w:type="spellEnd"/>
      <w:r w:rsidRPr="00CA4B89" w:rsidR="003B50CA">
        <w:t xml:space="preserve">. rada, a ona po </w:t>
      </w:r>
      <w:r w:rsidR="000F39F2">
        <w:t>D. M.</w:t>
      </w:r>
      <w:r w:rsidRPr="00CA4B89" w:rsidR="003B50CA">
        <w:t xml:space="preserve">, mag. </w:t>
      </w:r>
      <w:proofErr w:type="spellStart"/>
      <w:r w:rsidRPr="00CA4B89" w:rsidR="003B50CA">
        <w:t>iur</w:t>
      </w:r>
      <w:proofErr w:type="spellEnd"/>
      <w:r w:rsidRPr="00CA4B89" w:rsidR="003B50CA">
        <w:t xml:space="preserve">., te u pravnoj stvari </w:t>
      </w:r>
      <w:proofErr w:type="spellStart"/>
      <w:r w:rsidRPr="00CA4B89" w:rsidR="003B50CA">
        <w:t>predloženice</w:t>
      </w:r>
      <w:proofErr w:type="spellEnd"/>
      <w:r w:rsidRPr="00CA4B89" w:rsidR="003B50CA">
        <w:t xml:space="preserve"> ad1 </w:t>
      </w:r>
      <w:r w:rsidR="000F39F2">
        <w:t>I. M.</w:t>
      </w:r>
      <w:r w:rsidRPr="00CA4B89" w:rsidR="003B50CA">
        <w:t xml:space="preserve">, OIB: </w:t>
      </w:r>
      <w:r w:rsidR="000F39F2">
        <w:t>……</w:t>
      </w:r>
      <w:r w:rsidRPr="00CA4B89" w:rsidR="003B50CA">
        <w:t xml:space="preserve">, prijavljenog prebivališta </w:t>
      </w:r>
      <w:r w:rsidR="000F39F2">
        <w:t>M. ..</w:t>
      </w:r>
      <w:r w:rsidRPr="00CA4B89" w:rsidR="003B50CA">
        <w:t xml:space="preserve">, </w:t>
      </w:r>
      <w:r w:rsidR="000F39F2">
        <w:t>S.</w:t>
      </w:r>
      <w:r w:rsidRPr="00CA4B89" w:rsidR="003B50CA">
        <w:t xml:space="preserve">, </w:t>
      </w:r>
      <w:proofErr w:type="spellStart"/>
      <w:r w:rsidRPr="00CA4B89" w:rsidR="003B50CA">
        <w:t>predloženika</w:t>
      </w:r>
      <w:proofErr w:type="spellEnd"/>
      <w:r w:rsidRPr="00CA4B89" w:rsidR="003B50CA">
        <w:t xml:space="preserve"> ad2 </w:t>
      </w:r>
      <w:r w:rsidR="000F39F2">
        <w:t>D. M.</w:t>
      </w:r>
      <w:r w:rsidRPr="00CA4B89" w:rsidR="003B50CA">
        <w:t xml:space="preserve">, OIB: </w:t>
      </w:r>
      <w:r w:rsidR="000F39F2">
        <w:t>…..</w:t>
      </w:r>
      <w:r w:rsidRPr="00CA4B89" w:rsidR="003B50CA">
        <w:t xml:space="preserve">, prijavljenog prebivališta u </w:t>
      </w:r>
      <w:r w:rsidR="000F39F2">
        <w:t>G. D. …</w:t>
      </w:r>
      <w:r w:rsidRPr="00CA4B89" w:rsidR="003B50CA">
        <w:t xml:space="preserve">, </w:t>
      </w:r>
      <w:r w:rsidR="000F39F2">
        <w:t>G. D. .</w:t>
      </w:r>
      <w:r w:rsidRPr="00CA4B89" w:rsidR="003B50CA">
        <w:t xml:space="preserve">, </w:t>
      </w:r>
      <w:r w:rsidR="000F39F2">
        <w:t>I.</w:t>
      </w:r>
      <w:r w:rsidRPr="00CA4B89" w:rsidR="003B50CA">
        <w:t>,</w:t>
      </w:r>
      <w:r w:rsidRPr="00CA4B89" w:rsidR="00220F18">
        <w:t xml:space="preserve"> zastupanog po punomoćnici </w:t>
      </w:r>
      <w:r w:rsidR="000F39F2">
        <w:t xml:space="preserve">G. R. </w:t>
      </w:r>
      <w:r w:rsidRPr="00CA4B89" w:rsidR="00220F18">
        <w:t xml:space="preserve">odvjetnica u </w:t>
      </w:r>
      <w:r w:rsidR="000F39F2">
        <w:t>S.</w:t>
      </w:r>
      <w:r w:rsidRPr="00CA4B89" w:rsidR="00220F18">
        <w:t>,</w:t>
      </w:r>
      <w:r w:rsidRPr="00CA4B89" w:rsidR="003B50CA">
        <w:t xml:space="preserve"> </w:t>
      </w:r>
      <w:r w:rsidRPr="00CA4B89" w:rsidR="00220F18">
        <w:t xml:space="preserve">mal. </w:t>
      </w:r>
      <w:proofErr w:type="spellStart"/>
      <w:r w:rsidRPr="00CA4B89" w:rsidR="00220F18">
        <w:t>predloženika</w:t>
      </w:r>
      <w:proofErr w:type="spellEnd"/>
      <w:r w:rsidRPr="00CA4B89" w:rsidR="00220F18">
        <w:t xml:space="preserve"> ad3</w:t>
      </w:r>
      <w:r w:rsidRPr="00CA4B89" w:rsidR="003B50CA">
        <w:t xml:space="preserve"> </w:t>
      </w:r>
      <w:r w:rsidR="000F39F2">
        <w:t>M. M.</w:t>
      </w:r>
      <w:r w:rsidRPr="00CA4B89" w:rsidR="003B50CA">
        <w:t xml:space="preserve">, OIB: </w:t>
      </w:r>
      <w:r w:rsidR="000F39F2">
        <w:t>…….</w:t>
      </w:r>
      <w:r w:rsidRPr="00CA4B89" w:rsidR="003B50CA">
        <w:t xml:space="preserve">, prijavljenog prebivališta </w:t>
      </w:r>
      <w:r w:rsidR="000F39F2">
        <w:t>M. ..</w:t>
      </w:r>
      <w:r w:rsidRPr="00CA4B89" w:rsidR="003B50CA">
        <w:t xml:space="preserve">, </w:t>
      </w:r>
      <w:r w:rsidR="000F39F2">
        <w:t>S.</w:t>
      </w:r>
      <w:r w:rsidRPr="00CA4B89" w:rsidR="003B50CA">
        <w:t>,</w:t>
      </w:r>
      <w:r w:rsidRPr="00CA4B89" w:rsidR="00220F18">
        <w:t xml:space="preserve"> zastupanog u postupku po posebnoj skrbnici </w:t>
      </w:r>
      <w:r w:rsidR="000F39F2">
        <w:t xml:space="preserve">D. S. </w:t>
      </w:r>
      <w:proofErr w:type="spellStart"/>
      <w:r w:rsidRPr="00CA4B89" w:rsidR="00220F18">
        <w:t>dipl.iur</w:t>
      </w:r>
      <w:proofErr w:type="spellEnd"/>
      <w:r w:rsidRPr="00CA4B89" w:rsidR="00220F18">
        <w:t xml:space="preserve">. iz Centra za posebno skrbništvo, Podružnica </w:t>
      </w:r>
      <w:r w:rsidR="000F39F2">
        <w:t>S.</w:t>
      </w:r>
      <w:r w:rsidRPr="00CA4B89" w:rsidR="00220F18">
        <w:t xml:space="preserve">,  </w:t>
      </w:r>
      <w:proofErr w:type="spellStart"/>
      <w:r w:rsidRPr="00CA4B89" w:rsidR="00220F18">
        <w:t>predloženice</w:t>
      </w:r>
      <w:proofErr w:type="spellEnd"/>
      <w:r w:rsidRPr="00CA4B89" w:rsidR="00220F18">
        <w:t xml:space="preserve"> ad.4) </w:t>
      </w:r>
      <w:r w:rsidR="000F39F2">
        <w:t>M. D.</w:t>
      </w:r>
      <w:r w:rsidRPr="00CA4B89" w:rsidR="003B50CA">
        <w:t xml:space="preserve">, OIB: </w:t>
      </w:r>
      <w:r w:rsidR="000F39F2">
        <w:t>……..</w:t>
      </w:r>
      <w:r w:rsidRPr="00CA4B89" w:rsidR="003B50CA">
        <w:t xml:space="preserve">, uz sudjelovanje </w:t>
      </w:r>
      <w:proofErr w:type="spellStart"/>
      <w:r w:rsidRPr="00CA4B89" w:rsidR="003B50CA">
        <w:t>umješača</w:t>
      </w:r>
      <w:proofErr w:type="spellEnd"/>
      <w:r w:rsidRPr="00CA4B89" w:rsidR="003B50CA">
        <w:t xml:space="preserve"> na strani </w:t>
      </w:r>
      <w:proofErr w:type="spellStart"/>
      <w:r w:rsidRPr="00CA4B89" w:rsidR="003B50CA">
        <w:t>predloženika</w:t>
      </w:r>
      <w:proofErr w:type="spellEnd"/>
      <w:r w:rsidRPr="00CA4B89" w:rsidR="003B50CA">
        <w:t xml:space="preserve"> ad.2)</w:t>
      </w:r>
      <w:r w:rsidRPr="00CA4B89" w:rsidR="00220F18">
        <w:t xml:space="preserve">,  </w:t>
      </w:r>
      <w:r w:rsidR="000F39F2">
        <w:t>N. M.</w:t>
      </w:r>
      <w:r w:rsidRPr="00CA4B89" w:rsidR="003B50CA">
        <w:t xml:space="preserve">, OIB: </w:t>
      </w:r>
      <w:r w:rsidR="000F39F2">
        <w:t>……</w:t>
      </w:r>
      <w:r w:rsidRPr="00CA4B89" w:rsidR="003B50CA">
        <w:t>, prijavljenog prebivališta</w:t>
      </w:r>
      <w:r w:rsidRPr="00CA4B89" w:rsidR="00EC1245">
        <w:t xml:space="preserve"> </w:t>
      </w:r>
      <w:r w:rsidR="000F39F2">
        <w:t>G. D. ..</w:t>
      </w:r>
      <w:r w:rsidRPr="00CA4B89" w:rsidR="00EC1245">
        <w:t xml:space="preserve">, </w:t>
      </w:r>
      <w:r w:rsidR="000F39F2">
        <w:t>G. D.</w:t>
      </w:r>
      <w:r w:rsidRPr="00CA4B89" w:rsidR="00220F18">
        <w:t xml:space="preserve">, zastupane po punomoćnici </w:t>
      </w:r>
      <w:r w:rsidR="000F39F2">
        <w:t xml:space="preserve">G. R. </w:t>
      </w:r>
      <w:r w:rsidRPr="00CA4B89" w:rsidR="00220F18">
        <w:t xml:space="preserve">odvjetnica u </w:t>
      </w:r>
      <w:r w:rsidR="000F39F2">
        <w:t>S.</w:t>
      </w:r>
      <w:r w:rsidRPr="00CA4B89" w:rsidR="00220F18">
        <w:t>, u</w:t>
      </w:r>
      <w:r w:rsidRPr="00CA4B89" w:rsidR="003B50CA">
        <w:t xml:space="preserve"> postupku radi oduzimanja</w:t>
      </w:r>
      <w:r w:rsidRPr="00CA4B89" w:rsidR="00220F18">
        <w:t xml:space="preserve"> roditeljima</w:t>
      </w:r>
      <w:r w:rsidRPr="00CA4B89" w:rsidR="003B50CA">
        <w:t xml:space="preserve"> prava na stanovanje </w:t>
      </w:r>
      <w:r w:rsidRPr="00CA4B89" w:rsidR="00220F18">
        <w:t xml:space="preserve">sa </w:t>
      </w:r>
      <w:proofErr w:type="spellStart"/>
      <w:r w:rsidRPr="00CA4B89" w:rsidR="00220F18">
        <w:t>mal.djetetu</w:t>
      </w:r>
      <w:proofErr w:type="spellEnd"/>
      <w:r w:rsidRPr="00CA4B89" w:rsidR="00220F18">
        <w:t xml:space="preserve"> i povjere </w:t>
      </w:r>
      <w:proofErr w:type="spellStart"/>
      <w:r w:rsidRPr="00CA4B89" w:rsidR="00220F18">
        <w:t>mal.djeteta</w:t>
      </w:r>
      <w:proofErr w:type="spellEnd"/>
      <w:r w:rsidRPr="00CA4B89" w:rsidR="00220F18">
        <w:t xml:space="preserve"> drugoj osobi, </w:t>
      </w:r>
      <w:r w:rsidRPr="00CA4B89" w:rsidR="003B50CA">
        <w:t xml:space="preserve">nakon održane glavne rasprave uz isključenje javnosti zaključene dana </w:t>
      </w:r>
      <w:r w:rsidRPr="00CA4B89" w:rsidR="00EC1245">
        <w:t xml:space="preserve">16.rujna 2026. u nazočnosti punomoćnice predlagatelja, </w:t>
      </w:r>
      <w:r w:rsidR="000F39F2">
        <w:t>D. M.</w:t>
      </w:r>
      <w:r w:rsidRPr="00CA4B89" w:rsidR="00EC1245">
        <w:t xml:space="preserve">, u nazočnosti </w:t>
      </w:r>
      <w:proofErr w:type="spellStart"/>
      <w:r w:rsidRPr="00CA4B89" w:rsidR="00EC1245">
        <w:t>predloženice</w:t>
      </w:r>
      <w:proofErr w:type="spellEnd"/>
      <w:r w:rsidRPr="00CA4B89" w:rsidR="00EC1245">
        <w:t xml:space="preserve"> ad.1), </w:t>
      </w:r>
      <w:proofErr w:type="spellStart"/>
      <w:r w:rsidRPr="00CA4B89" w:rsidR="00EC1245">
        <w:t>predloženika</w:t>
      </w:r>
      <w:proofErr w:type="spellEnd"/>
      <w:r w:rsidRPr="00CA4B89" w:rsidR="00EC1245">
        <w:t xml:space="preserve"> ad.2 sa punomoćnicom, posebne skrbnice </w:t>
      </w:r>
      <w:proofErr w:type="spellStart"/>
      <w:r w:rsidRPr="00CA4B89" w:rsidR="00EC1245">
        <w:t>mal.djeteta</w:t>
      </w:r>
      <w:proofErr w:type="spellEnd"/>
      <w:r w:rsidRPr="00CA4B89" w:rsidR="00EC1245">
        <w:t xml:space="preserve">, u nazočnosti </w:t>
      </w:r>
      <w:proofErr w:type="spellStart"/>
      <w:r w:rsidRPr="00CA4B89" w:rsidR="00EC1245">
        <w:t>predloženice</w:t>
      </w:r>
      <w:proofErr w:type="spellEnd"/>
      <w:r w:rsidRPr="00CA4B89" w:rsidR="00EC1245">
        <w:t xml:space="preserve"> ad.4) </w:t>
      </w:r>
      <w:r w:rsidR="000F39F2">
        <w:t>M. D.</w:t>
      </w:r>
      <w:r w:rsidRPr="00CA4B89" w:rsidR="00EC1245">
        <w:t xml:space="preserve">, te u nazočnosti </w:t>
      </w:r>
      <w:proofErr w:type="spellStart"/>
      <w:r w:rsidRPr="00CA4B89" w:rsidR="00EC1245">
        <w:t>umješačice</w:t>
      </w:r>
      <w:proofErr w:type="spellEnd"/>
      <w:r w:rsidRPr="00CA4B89" w:rsidR="00EC1245">
        <w:t xml:space="preserve"> sa punomoćnicom, na ročištu od 02.studenog 2026.g održanog radi donošenja, objave i uručenja rješenja</w:t>
      </w:r>
    </w:p>
    <w:p w:rsidR="00220F18" w:rsidP="003B50CA" w:rsidRDefault="00220F18" w14:paraId="452C1147" w14:textId="77777777">
      <w:pPr>
        <w:pStyle w:val="Default"/>
        <w:rPr>
          <w:sz w:val="22"/>
          <w:szCs w:val="22"/>
        </w:rPr>
      </w:pPr>
    </w:p>
    <w:p w:rsidR="008B7FAD" w:rsidP="008B7FAD" w:rsidRDefault="00220F18" w14:paraId="469F9CD8" w14:textId="77777777">
      <w:pPr>
        <w:pStyle w:val="Default"/>
        <w:rPr>
          <w:sz w:val="22"/>
          <w:szCs w:val="22"/>
        </w:rPr>
      </w:pPr>
      <w:r>
        <w:rPr>
          <w:sz w:val="22"/>
          <w:szCs w:val="22"/>
        </w:rPr>
        <w:t xml:space="preserve">                                                     </w:t>
      </w:r>
      <w:r w:rsidR="003B50CA">
        <w:rPr>
          <w:sz w:val="22"/>
          <w:szCs w:val="22"/>
        </w:rPr>
        <w:t xml:space="preserve">r i j e š i o </w:t>
      </w:r>
      <w:r>
        <w:rPr>
          <w:sz w:val="22"/>
          <w:szCs w:val="22"/>
        </w:rPr>
        <w:t xml:space="preserve">    </w:t>
      </w:r>
      <w:r w:rsidR="003B50CA">
        <w:rPr>
          <w:sz w:val="22"/>
          <w:szCs w:val="22"/>
        </w:rPr>
        <w:t>j e :</w:t>
      </w:r>
      <w:r w:rsidR="008B7FAD">
        <w:rPr>
          <w:sz w:val="22"/>
          <w:szCs w:val="22"/>
        </w:rPr>
        <w:t xml:space="preserve"> </w:t>
      </w:r>
    </w:p>
    <w:p w:rsidR="008B7FAD" w:rsidP="008B7FAD" w:rsidRDefault="008B7FAD" w14:paraId="7450F251" w14:textId="77777777">
      <w:pPr>
        <w:pStyle w:val="Default"/>
        <w:rPr>
          <w:sz w:val="22"/>
          <w:szCs w:val="22"/>
        </w:rPr>
      </w:pPr>
    </w:p>
    <w:p w:rsidRPr="00CA4B89" w:rsidR="003B50CA" w:rsidP="00CA4B89" w:rsidRDefault="00CA4B89" w14:paraId="606D042F" w14:textId="77777777">
      <w:pPr>
        <w:pStyle w:val="Default"/>
        <w:jc w:val="both"/>
        <w:rPr>
          <w:color w:val="auto"/>
        </w:rPr>
      </w:pPr>
      <w:r w:rsidRPr="00CA4B89">
        <w:rPr>
          <w:sz w:val="22"/>
          <w:szCs w:val="23"/>
        </w:rPr>
        <w:t xml:space="preserve">  </w:t>
      </w:r>
      <w:r>
        <w:rPr>
          <w:sz w:val="23"/>
          <w:szCs w:val="23"/>
        </w:rPr>
        <w:t xml:space="preserve">          I</w:t>
      </w:r>
      <w:r w:rsidRPr="00CA4B89">
        <w:t xml:space="preserve">. </w:t>
      </w:r>
      <w:proofErr w:type="spellStart"/>
      <w:r w:rsidRPr="00CA4B89" w:rsidR="00220F18">
        <w:t>Pr</w:t>
      </w:r>
      <w:r w:rsidRPr="00CA4B89" w:rsidR="003B50CA">
        <w:t>edloženiku</w:t>
      </w:r>
      <w:proofErr w:type="spellEnd"/>
      <w:r w:rsidRPr="00CA4B89" w:rsidR="003B50CA">
        <w:t xml:space="preserve"> ad 2. </w:t>
      </w:r>
      <w:r w:rsidR="000F39F2">
        <w:t>D. M.</w:t>
      </w:r>
      <w:r w:rsidRPr="00CA4B89" w:rsidR="003B50CA">
        <w:t xml:space="preserve">, OIB: </w:t>
      </w:r>
      <w:r w:rsidR="000F39F2">
        <w:t>…….</w:t>
      </w:r>
      <w:r w:rsidRPr="00CA4B89" w:rsidR="003B50CA">
        <w:t xml:space="preserve">, oduzima se pravo na </w:t>
      </w:r>
      <w:r w:rsidRPr="00CA4B89" w:rsidR="00220F18">
        <w:t>s</w:t>
      </w:r>
      <w:r w:rsidRPr="00CA4B89" w:rsidR="003B50CA">
        <w:rPr>
          <w:color w:val="auto"/>
        </w:rPr>
        <w:t xml:space="preserve">tanovanje s maloljetnim djetetom </w:t>
      </w:r>
      <w:r w:rsidR="000F39F2">
        <w:rPr>
          <w:color w:val="auto"/>
        </w:rPr>
        <w:t>M. M.</w:t>
      </w:r>
      <w:r w:rsidRPr="00CA4B89" w:rsidR="003B50CA">
        <w:rPr>
          <w:color w:val="auto"/>
        </w:rPr>
        <w:t xml:space="preserve">, OIB: </w:t>
      </w:r>
      <w:r w:rsidR="000F39F2">
        <w:rPr>
          <w:color w:val="auto"/>
        </w:rPr>
        <w:t>……..</w:t>
      </w:r>
      <w:r w:rsidRPr="00CA4B89" w:rsidR="003B50CA">
        <w:rPr>
          <w:color w:val="auto"/>
        </w:rPr>
        <w:t xml:space="preserve"> te se </w:t>
      </w:r>
      <w:r w:rsidRPr="00CA4B89" w:rsidR="00220F18">
        <w:rPr>
          <w:color w:val="auto"/>
        </w:rPr>
        <w:t>isti lišava</w:t>
      </w:r>
      <w:r w:rsidRPr="00CA4B89" w:rsidR="003B50CA">
        <w:rPr>
          <w:color w:val="auto"/>
        </w:rPr>
        <w:t xml:space="preserve"> prava na svakodnevnu skrb o mal. djetetu </w:t>
      </w:r>
      <w:r w:rsidR="000F39F2">
        <w:rPr>
          <w:color w:val="auto"/>
        </w:rPr>
        <w:t>M. M.</w:t>
      </w:r>
      <w:r w:rsidRPr="00CA4B89" w:rsidR="003B50CA">
        <w:rPr>
          <w:color w:val="auto"/>
        </w:rPr>
        <w:t xml:space="preserve">. </w:t>
      </w:r>
    </w:p>
    <w:p w:rsidRPr="00CA4B89" w:rsidR="00220F18" w:rsidP="00CA4B89" w:rsidRDefault="00220F18" w14:paraId="51467B88" w14:textId="77777777">
      <w:pPr>
        <w:pStyle w:val="Default"/>
        <w:jc w:val="both"/>
        <w:rPr>
          <w:color w:val="auto"/>
        </w:rPr>
      </w:pPr>
    </w:p>
    <w:p w:rsidRPr="00CA4B89" w:rsidR="007F682B" w:rsidP="00CA4B89" w:rsidRDefault="00220F18" w14:paraId="17FDDEEF" w14:textId="77777777">
      <w:pPr>
        <w:pStyle w:val="Bezproreda"/>
        <w:jc w:val="both"/>
        <w:rPr>
          <w:szCs w:val="24"/>
        </w:rPr>
      </w:pPr>
      <w:r w:rsidRPr="00CA4B89">
        <w:rPr>
          <w:szCs w:val="24"/>
        </w:rPr>
        <w:t xml:space="preserve">           II</w:t>
      </w:r>
      <w:r w:rsidRPr="00CA4B89" w:rsidR="003B50CA">
        <w:rPr>
          <w:szCs w:val="24"/>
        </w:rPr>
        <w:t>.</w:t>
      </w:r>
      <w:r w:rsidRPr="00CA4B89">
        <w:rPr>
          <w:szCs w:val="24"/>
        </w:rPr>
        <w:t xml:space="preserve"> </w:t>
      </w:r>
      <w:r w:rsidRPr="00CA4B89" w:rsidR="003B50CA">
        <w:rPr>
          <w:szCs w:val="24"/>
        </w:rPr>
        <w:t>Maloljetno d</w:t>
      </w:r>
      <w:r w:rsidRPr="00CA4B89">
        <w:rPr>
          <w:szCs w:val="24"/>
        </w:rPr>
        <w:t xml:space="preserve">ijete </w:t>
      </w:r>
      <w:r w:rsidR="000F39F2">
        <w:rPr>
          <w:szCs w:val="24"/>
        </w:rPr>
        <w:t xml:space="preserve">M. M. </w:t>
      </w:r>
      <w:r w:rsidRPr="00CA4B89">
        <w:rPr>
          <w:szCs w:val="24"/>
        </w:rPr>
        <w:t xml:space="preserve">se smještava </w:t>
      </w:r>
      <w:r w:rsidRPr="00CA4B89" w:rsidR="003B50CA">
        <w:rPr>
          <w:szCs w:val="24"/>
        </w:rPr>
        <w:t xml:space="preserve">i povjerava na svakodnevnu skrb </w:t>
      </w:r>
      <w:r w:rsidRPr="00CA4B89">
        <w:rPr>
          <w:szCs w:val="24"/>
        </w:rPr>
        <w:t xml:space="preserve">teti </w:t>
      </w:r>
      <w:r w:rsidR="000F39F2">
        <w:rPr>
          <w:szCs w:val="24"/>
        </w:rPr>
        <w:t xml:space="preserve">N. M. </w:t>
      </w:r>
      <w:r w:rsidRPr="00CA4B89" w:rsidR="00EC1245">
        <w:rPr>
          <w:szCs w:val="24"/>
        </w:rPr>
        <w:t xml:space="preserve">OIB: </w:t>
      </w:r>
      <w:r w:rsidR="000F39F2">
        <w:rPr>
          <w:szCs w:val="24"/>
        </w:rPr>
        <w:t>……</w:t>
      </w:r>
      <w:r w:rsidRPr="00CA4B89" w:rsidR="00EC1245">
        <w:rPr>
          <w:szCs w:val="24"/>
        </w:rPr>
        <w:t xml:space="preserve">, na adresi </w:t>
      </w:r>
      <w:r w:rsidR="000F39F2">
        <w:rPr>
          <w:szCs w:val="24"/>
        </w:rPr>
        <w:t>G. D. ..</w:t>
      </w:r>
      <w:r w:rsidRPr="00CA4B89" w:rsidR="00EC1245">
        <w:rPr>
          <w:szCs w:val="24"/>
        </w:rPr>
        <w:t xml:space="preserve">, </w:t>
      </w:r>
      <w:r w:rsidR="000F39F2">
        <w:rPr>
          <w:szCs w:val="24"/>
        </w:rPr>
        <w:t>G. D.</w:t>
      </w:r>
      <w:r w:rsidRPr="00CA4B89" w:rsidR="00EC1245">
        <w:rPr>
          <w:szCs w:val="24"/>
        </w:rPr>
        <w:t>,</w:t>
      </w:r>
      <w:r w:rsidRPr="00CA4B89" w:rsidR="007F682B">
        <w:rPr>
          <w:szCs w:val="24"/>
        </w:rPr>
        <w:t xml:space="preserve"> na način da će kod tete </w:t>
      </w:r>
      <w:r w:rsidR="000F39F2">
        <w:rPr>
          <w:szCs w:val="24"/>
        </w:rPr>
        <w:t xml:space="preserve">N. M. </w:t>
      </w:r>
      <w:r w:rsidRPr="00CA4B89" w:rsidR="007F682B">
        <w:rPr>
          <w:szCs w:val="24"/>
        </w:rPr>
        <w:t>boraviti:</w:t>
      </w:r>
    </w:p>
    <w:p w:rsidRPr="00CA4B89" w:rsidR="0018731D" w:rsidP="00CA4B89" w:rsidRDefault="007F682B" w14:paraId="015E3817" w14:textId="77777777">
      <w:pPr>
        <w:pStyle w:val="Bezproreda"/>
        <w:jc w:val="both"/>
        <w:rPr>
          <w:szCs w:val="24"/>
        </w:rPr>
      </w:pPr>
      <w:r w:rsidRPr="00CA4B89">
        <w:rPr>
          <w:szCs w:val="24"/>
        </w:rPr>
        <w:t>- prvi mjesec od donošenja ovog rješenja</w:t>
      </w:r>
      <w:r w:rsidRPr="00CA4B89" w:rsidR="006A1867">
        <w:rPr>
          <w:szCs w:val="24"/>
        </w:rPr>
        <w:t>:</w:t>
      </w:r>
      <w:r w:rsidRPr="00CA4B89">
        <w:rPr>
          <w:szCs w:val="24"/>
        </w:rPr>
        <w:t xml:space="preserve"> jedan vikend u mjesecu od petka do nedjelje ovisno o rasporedu trajektnih i/ili </w:t>
      </w:r>
      <w:proofErr w:type="spellStart"/>
      <w:r w:rsidRPr="00CA4B89">
        <w:rPr>
          <w:szCs w:val="24"/>
        </w:rPr>
        <w:t>katamaranskih</w:t>
      </w:r>
      <w:proofErr w:type="spellEnd"/>
      <w:r w:rsidRPr="00CA4B89">
        <w:rPr>
          <w:szCs w:val="24"/>
        </w:rPr>
        <w:t xml:space="preserve"> linija </w:t>
      </w:r>
      <w:r w:rsidR="000F39F2">
        <w:rPr>
          <w:szCs w:val="24"/>
        </w:rPr>
        <w:t>S.</w:t>
      </w:r>
      <w:r w:rsidRPr="00CA4B89">
        <w:rPr>
          <w:szCs w:val="24"/>
        </w:rPr>
        <w:t>-</w:t>
      </w:r>
      <w:r w:rsidR="000F39F2">
        <w:rPr>
          <w:szCs w:val="24"/>
        </w:rPr>
        <w:t>V.</w:t>
      </w:r>
      <w:r w:rsidRPr="00CA4B89">
        <w:rPr>
          <w:szCs w:val="24"/>
        </w:rPr>
        <w:t xml:space="preserve">; </w:t>
      </w:r>
      <w:r w:rsidR="000F39F2">
        <w:rPr>
          <w:szCs w:val="24"/>
        </w:rPr>
        <w:t>V.</w:t>
      </w:r>
      <w:r w:rsidRPr="00CA4B89">
        <w:rPr>
          <w:szCs w:val="24"/>
        </w:rPr>
        <w:t>-</w:t>
      </w:r>
      <w:r w:rsidR="000F39F2">
        <w:rPr>
          <w:szCs w:val="24"/>
        </w:rPr>
        <w:t>S.</w:t>
      </w:r>
      <w:r w:rsidRPr="00CA4B89">
        <w:rPr>
          <w:szCs w:val="24"/>
        </w:rPr>
        <w:t>, a preostalo vrijeme u tom mjesecu će mal.</w:t>
      </w:r>
      <w:r w:rsidR="0018731D">
        <w:rPr>
          <w:szCs w:val="24"/>
        </w:rPr>
        <w:t xml:space="preserve"> </w:t>
      </w:r>
      <w:r w:rsidRPr="00CA4B89">
        <w:rPr>
          <w:szCs w:val="24"/>
        </w:rPr>
        <w:t xml:space="preserve">dijete boraviti kod </w:t>
      </w:r>
      <w:r w:rsidR="0018731D">
        <w:rPr>
          <w:szCs w:val="24"/>
        </w:rPr>
        <w:t xml:space="preserve">dosadašnje udomiteljice </w:t>
      </w:r>
      <w:r w:rsidR="000F39F2">
        <w:rPr>
          <w:szCs w:val="24"/>
        </w:rPr>
        <w:t>M. D.</w:t>
      </w:r>
    </w:p>
    <w:p w:rsidRPr="00CA4B89" w:rsidR="007F682B" w:rsidP="00CA4B89" w:rsidRDefault="002B1EBC" w14:paraId="169A85DA" w14:textId="77777777">
      <w:pPr>
        <w:pStyle w:val="Bezproreda"/>
        <w:jc w:val="both"/>
        <w:rPr>
          <w:szCs w:val="24"/>
        </w:rPr>
      </w:pPr>
      <w:r w:rsidRPr="00CA4B89">
        <w:rPr>
          <w:szCs w:val="24"/>
        </w:rPr>
        <w:t>- drugi mjesec će mal.</w:t>
      </w:r>
      <w:r w:rsidR="0018731D">
        <w:rPr>
          <w:szCs w:val="24"/>
        </w:rPr>
        <w:t xml:space="preserve"> </w:t>
      </w:r>
      <w:r w:rsidRPr="00CA4B89">
        <w:rPr>
          <w:szCs w:val="24"/>
        </w:rPr>
        <w:t xml:space="preserve">dijete kod </w:t>
      </w:r>
      <w:r w:rsidRPr="00CA4B89" w:rsidR="007F682B">
        <w:rPr>
          <w:szCs w:val="24"/>
        </w:rPr>
        <w:t xml:space="preserve">tete </w:t>
      </w:r>
      <w:r w:rsidR="000F39F2">
        <w:rPr>
          <w:szCs w:val="24"/>
        </w:rPr>
        <w:t xml:space="preserve">N. M. </w:t>
      </w:r>
      <w:r w:rsidRPr="00CA4B89">
        <w:rPr>
          <w:szCs w:val="24"/>
        </w:rPr>
        <w:t>boraviti</w:t>
      </w:r>
      <w:r w:rsidRPr="00CA4B89" w:rsidR="007F682B">
        <w:rPr>
          <w:szCs w:val="24"/>
        </w:rPr>
        <w:t xml:space="preserve"> svako drugi</w:t>
      </w:r>
      <w:r w:rsidR="00CA4B89">
        <w:rPr>
          <w:szCs w:val="24"/>
        </w:rPr>
        <w:t xml:space="preserve"> </w:t>
      </w:r>
      <w:r w:rsidRPr="00CA4B89" w:rsidR="007F682B">
        <w:rPr>
          <w:szCs w:val="24"/>
        </w:rPr>
        <w:t>vikend u mjesecu od petka do nedjelje ovisno o rasporedu trajektnih i/ili</w:t>
      </w:r>
      <w:r w:rsidR="00CA4B89">
        <w:rPr>
          <w:szCs w:val="24"/>
        </w:rPr>
        <w:t xml:space="preserve"> </w:t>
      </w:r>
      <w:proofErr w:type="spellStart"/>
      <w:r w:rsidRPr="00CA4B89" w:rsidR="007F682B">
        <w:rPr>
          <w:szCs w:val="24"/>
        </w:rPr>
        <w:t>katamaranskih</w:t>
      </w:r>
      <w:proofErr w:type="spellEnd"/>
      <w:r w:rsidRPr="00CA4B89" w:rsidR="007F682B">
        <w:rPr>
          <w:szCs w:val="24"/>
        </w:rPr>
        <w:t xml:space="preserve"> linija </w:t>
      </w:r>
      <w:r w:rsidR="000F39F2">
        <w:rPr>
          <w:szCs w:val="24"/>
        </w:rPr>
        <w:t>S.</w:t>
      </w:r>
      <w:r w:rsidRPr="00CA4B89" w:rsidR="007F682B">
        <w:rPr>
          <w:szCs w:val="24"/>
        </w:rPr>
        <w:t>-</w:t>
      </w:r>
      <w:r w:rsidR="000F39F2">
        <w:rPr>
          <w:szCs w:val="24"/>
        </w:rPr>
        <w:t>V.</w:t>
      </w:r>
      <w:r w:rsidRPr="00CA4B89" w:rsidR="007F682B">
        <w:rPr>
          <w:szCs w:val="24"/>
        </w:rPr>
        <w:t xml:space="preserve">; </w:t>
      </w:r>
      <w:r w:rsidR="000F39F2">
        <w:rPr>
          <w:szCs w:val="24"/>
        </w:rPr>
        <w:t>V.</w:t>
      </w:r>
      <w:r w:rsidRPr="00CA4B89" w:rsidR="007F682B">
        <w:rPr>
          <w:szCs w:val="24"/>
        </w:rPr>
        <w:t>-</w:t>
      </w:r>
      <w:r w:rsidR="000F39F2">
        <w:rPr>
          <w:szCs w:val="24"/>
        </w:rPr>
        <w:t>S.</w:t>
      </w:r>
      <w:r w:rsidRPr="00CA4B89">
        <w:rPr>
          <w:szCs w:val="24"/>
        </w:rPr>
        <w:t xml:space="preserve">, a preostalo vrijeme u tom mjesecu će </w:t>
      </w:r>
      <w:proofErr w:type="spellStart"/>
      <w:r w:rsidRPr="00CA4B89">
        <w:rPr>
          <w:szCs w:val="24"/>
        </w:rPr>
        <w:t>mal.dijete</w:t>
      </w:r>
      <w:proofErr w:type="spellEnd"/>
      <w:r w:rsidRPr="00CA4B89">
        <w:rPr>
          <w:szCs w:val="24"/>
        </w:rPr>
        <w:t xml:space="preserve"> boraviti kod</w:t>
      </w:r>
      <w:r w:rsidR="0018731D">
        <w:rPr>
          <w:szCs w:val="24"/>
        </w:rPr>
        <w:t xml:space="preserve"> dosadašnje udomiteljice</w:t>
      </w:r>
      <w:r w:rsidRPr="00CA4B89">
        <w:rPr>
          <w:szCs w:val="24"/>
        </w:rPr>
        <w:t xml:space="preserve"> </w:t>
      </w:r>
      <w:r w:rsidR="000F39F2">
        <w:rPr>
          <w:szCs w:val="24"/>
        </w:rPr>
        <w:t>M. D.</w:t>
      </w:r>
    </w:p>
    <w:p w:rsidRPr="00CA4B89" w:rsidR="007F682B" w:rsidP="00CA4B89" w:rsidRDefault="002B1EBC" w14:paraId="410DB837" w14:textId="77777777">
      <w:pPr>
        <w:pStyle w:val="Bezproreda"/>
        <w:jc w:val="both"/>
        <w:rPr>
          <w:szCs w:val="24"/>
        </w:rPr>
      </w:pPr>
      <w:r w:rsidRPr="00CA4B89">
        <w:rPr>
          <w:szCs w:val="24"/>
        </w:rPr>
        <w:lastRenderedPageBreak/>
        <w:t>- t</w:t>
      </w:r>
      <w:r w:rsidRPr="00CA4B89" w:rsidR="007F682B">
        <w:rPr>
          <w:szCs w:val="24"/>
        </w:rPr>
        <w:t>reći mjesec</w:t>
      </w:r>
      <w:r w:rsidRPr="00CA4B89">
        <w:rPr>
          <w:szCs w:val="24"/>
        </w:rPr>
        <w:t xml:space="preserve"> će </w:t>
      </w:r>
      <w:proofErr w:type="spellStart"/>
      <w:r w:rsidRPr="00CA4B89">
        <w:rPr>
          <w:szCs w:val="24"/>
        </w:rPr>
        <w:t>mal.d</w:t>
      </w:r>
      <w:r w:rsidRPr="00CA4B89" w:rsidR="007F682B">
        <w:rPr>
          <w:szCs w:val="24"/>
        </w:rPr>
        <w:t>ijete</w:t>
      </w:r>
      <w:proofErr w:type="spellEnd"/>
      <w:r w:rsidRPr="00CA4B89" w:rsidR="007F682B">
        <w:rPr>
          <w:szCs w:val="24"/>
        </w:rPr>
        <w:t xml:space="preserve"> kod tete </w:t>
      </w:r>
      <w:r w:rsidR="000F39F2">
        <w:rPr>
          <w:szCs w:val="24"/>
        </w:rPr>
        <w:t xml:space="preserve">N. M. </w:t>
      </w:r>
      <w:r w:rsidRPr="00CA4B89" w:rsidR="007F682B">
        <w:rPr>
          <w:szCs w:val="24"/>
        </w:rPr>
        <w:t>provodi</w:t>
      </w:r>
      <w:r w:rsidRPr="00CA4B89">
        <w:rPr>
          <w:szCs w:val="24"/>
        </w:rPr>
        <w:t>ti</w:t>
      </w:r>
      <w:r w:rsidRPr="00CA4B89" w:rsidR="007F682B">
        <w:rPr>
          <w:szCs w:val="24"/>
        </w:rPr>
        <w:t xml:space="preserve"> prva tri vikenda</w:t>
      </w:r>
      <w:r w:rsidR="00CA4B89">
        <w:rPr>
          <w:szCs w:val="24"/>
        </w:rPr>
        <w:t xml:space="preserve"> </w:t>
      </w:r>
      <w:r w:rsidRPr="00CA4B89" w:rsidR="007F682B">
        <w:rPr>
          <w:szCs w:val="24"/>
        </w:rPr>
        <w:t>u mjesecu od petka do nedjelje ovisno o rasporedu trajektnih i/ili</w:t>
      </w:r>
      <w:r w:rsidR="00CA4B89">
        <w:rPr>
          <w:szCs w:val="24"/>
        </w:rPr>
        <w:t xml:space="preserve"> </w:t>
      </w:r>
      <w:proofErr w:type="spellStart"/>
      <w:r w:rsidRPr="00CA4B89" w:rsidR="007F682B">
        <w:rPr>
          <w:szCs w:val="24"/>
        </w:rPr>
        <w:t>katamaranskih</w:t>
      </w:r>
      <w:proofErr w:type="spellEnd"/>
      <w:r w:rsidRPr="00CA4B89" w:rsidR="007F682B">
        <w:rPr>
          <w:szCs w:val="24"/>
        </w:rPr>
        <w:t xml:space="preserve"> linija </w:t>
      </w:r>
      <w:r w:rsidR="000F39F2">
        <w:rPr>
          <w:szCs w:val="24"/>
        </w:rPr>
        <w:t>S.</w:t>
      </w:r>
      <w:r w:rsidRPr="00CA4B89" w:rsidR="007F682B">
        <w:rPr>
          <w:szCs w:val="24"/>
        </w:rPr>
        <w:t>-</w:t>
      </w:r>
      <w:r w:rsidR="000F39F2">
        <w:rPr>
          <w:szCs w:val="24"/>
        </w:rPr>
        <w:t>V.</w:t>
      </w:r>
      <w:r w:rsidRPr="00CA4B89" w:rsidR="007F682B">
        <w:rPr>
          <w:szCs w:val="24"/>
        </w:rPr>
        <w:t xml:space="preserve">; </w:t>
      </w:r>
      <w:r w:rsidR="000F39F2">
        <w:rPr>
          <w:szCs w:val="24"/>
        </w:rPr>
        <w:t>V.</w:t>
      </w:r>
      <w:r w:rsidRPr="00CA4B89" w:rsidR="007F682B">
        <w:rPr>
          <w:szCs w:val="24"/>
        </w:rPr>
        <w:t>-</w:t>
      </w:r>
      <w:r w:rsidR="000F39F2">
        <w:rPr>
          <w:szCs w:val="24"/>
        </w:rPr>
        <w:t>S.</w:t>
      </w:r>
      <w:r w:rsidRPr="00CA4B89">
        <w:rPr>
          <w:szCs w:val="24"/>
        </w:rPr>
        <w:t xml:space="preserve">, a preostalo vrijeme boraviti kod </w:t>
      </w:r>
      <w:r w:rsidR="0018731D">
        <w:rPr>
          <w:szCs w:val="24"/>
        </w:rPr>
        <w:t xml:space="preserve">dosadašnje udomiteljice </w:t>
      </w:r>
      <w:r w:rsidR="000F39F2">
        <w:rPr>
          <w:szCs w:val="24"/>
        </w:rPr>
        <w:t>M. D.</w:t>
      </w:r>
    </w:p>
    <w:p w:rsidRPr="00CA4B89" w:rsidR="007F682B" w:rsidP="00CA4B89" w:rsidRDefault="00EC1245" w14:paraId="4660E7EA" w14:textId="77777777">
      <w:pPr>
        <w:pStyle w:val="Bezproreda"/>
        <w:jc w:val="both"/>
        <w:rPr>
          <w:szCs w:val="24"/>
        </w:rPr>
      </w:pPr>
      <w:r w:rsidRPr="00CA4B89">
        <w:rPr>
          <w:szCs w:val="24"/>
        </w:rPr>
        <w:t xml:space="preserve">- četvrti mjesec će </w:t>
      </w:r>
      <w:r w:rsidRPr="00CA4B89" w:rsidR="007F682B">
        <w:rPr>
          <w:szCs w:val="24"/>
        </w:rPr>
        <w:t xml:space="preserve">dijete kod tete </w:t>
      </w:r>
      <w:r w:rsidR="000F39F2">
        <w:rPr>
          <w:szCs w:val="24"/>
        </w:rPr>
        <w:t xml:space="preserve">N. M. </w:t>
      </w:r>
      <w:r w:rsidRPr="00CA4B89" w:rsidR="007F682B">
        <w:rPr>
          <w:szCs w:val="24"/>
        </w:rPr>
        <w:t>provodi</w:t>
      </w:r>
      <w:r w:rsidRPr="00CA4B89">
        <w:rPr>
          <w:szCs w:val="24"/>
        </w:rPr>
        <w:t>ti</w:t>
      </w:r>
      <w:r w:rsidRPr="00CA4B89" w:rsidR="007F682B">
        <w:rPr>
          <w:szCs w:val="24"/>
        </w:rPr>
        <w:t xml:space="preserve"> sve vikende u</w:t>
      </w:r>
      <w:r w:rsidR="00CA4B89">
        <w:rPr>
          <w:szCs w:val="24"/>
        </w:rPr>
        <w:t xml:space="preserve"> </w:t>
      </w:r>
      <w:r w:rsidRPr="00CA4B89" w:rsidR="007F682B">
        <w:rPr>
          <w:szCs w:val="24"/>
        </w:rPr>
        <w:t xml:space="preserve">mjesecu od petka do nedjelje ovisno o rasporedu trajektnih i/ili </w:t>
      </w:r>
      <w:proofErr w:type="spellStart"/>
      <w:r w:rsidRPr="00CA4B89" w:rsidR="007F682B">
        <w:rPr>
          <w:szCs w:val="24"/>
        </w:rPr>
        <w:t>katamaranskih</w:t>
      </w:r>
      <w:proofErr w:type="spellEnd"/>
      <w:r w:rsidR="00CA4B89">
        <w:rPr>
          <w:szCs w:val="24"/>
        </w:rPr>
        <w:t xml:space="preserve"> </w:t>
      </w:r>
      <w:r w:rsidRPr="00CA4B89" w:rsidR="007F682B">
        <w:rPr>
          <w:szCs w:val="24"/>
        </w:rPr>
        <w:t xml:space="preserve">linija </w:t>
      </w:r>
      <w:r w:rsidR="000F39F2">
        <w:rPr>
          <w:szCs w:val="24"/>
        </w:rPr>
        <w:t>S.</w:t>
      </w:r>
      <w:r w:rsidRPr="00CA4B89" w:rsidR="007F682B">
        <w:rPr>
          <w:szCs w:val="24"/>
        </w:rPr>
        <w:t>-</w:t>
      </w:r>
      <w:r w:rsidR="000F39F2">
        <w:rPr>
          <w:szCs w:val="24"/>
        </w:rPr>
        <w:t>V.</w:t>
      </w:r>
      <w:r w:rsidRPr="00CA4B89" w:rsidR="007F682B">
        <w:rPr>
          <w:szCs w:val="24"/>
        </w:rPr>
        <w:t xml:space="preserve">; </w:t>
      </w:r>
      <w:r w:rsidR="000F39F2">
        <w:rPr>
          <w:szCs w:val="24"/>
        </w:rPr>
        <w:t>V.</w:t>
      </w:r>
      <w:r w:rsidRPr="00CA4B89" w:rsidR="007F682B">
        <w:rPr>
          <w:szCs w:val="24"/>
        </w:rPr>
        <w:t>-</w:t>
      </w:r>
      <w:r w:rsidR="000F39F2">
        <w:rPr>
          <w:szCs w:val="24"/>
        </w:rPr>
        <w:t>S.</w:t>
      </w:r>
      <w:r w:rsidRPr="00CA4B89" w:rsidR="006A1867">
        <w:rPr>
          <w:szCs w:val="24"/>
        </w:rPr>
        <w:t xml:space="preserve">, a preostalo vrijeme boraviti kod </w:t>
      </w:r>
      <w:r w:rsidR="0018731D">
        <w:rPr>
          <w:szCs w:val="24"/>
        </w:rPr>
        <w:t xml:space="preserve">dosadašnje udomiteljice </w:t>
      </w:r>
      <w:r w:rsidR="000F39F2">
        <w:rPr>
          <w:szCs w:val="24"/>
        </w:rPr>
        <w:t>M. D.</w:t>
      </w:r>
    </w:p>
    <w:p w:rsidRPr="00CA4B89" w:rsidR="007F682B" w:rsidP="00CA4B89" w:rsidRDefault="006A1867" w14:paraId="0EADDA92" w14:textId="77777777">
      <w:pPr>
        <w:pStyle w:val="Bezproreda"/>
        <w:jc w:val="both"/>
        <w:rPr>
          <w:szCs w:val="24"/>
        </w:rPr>
      </w:pPr>
      <w:r w:rsidRPr="00CA4B89">
        <w:rPr>
          <w:szCs w:val="24"/>
        </w:rPr>
        <w:t xml:space="preserve">- peti, šesti i sedmi mjesec će </w:t>
      </w:r>
      <w:r w:rsidRPr="00CA4B89" w:rsidR="007F682B">
        <w:rPr>
          <w:szCs w:val="24"/>
        </w:rPr>
        <w:t xml:space="preserve">dijete kod tete </w:t>
      </w:r>
      <w:r w:rsidR="000F39F2">
        <w:rPr>
          <w:szCs w:val="24"/>
        </w:rPr>
        <w:t xml:space="preserve">N. M. </w:t>
      </w:r>
      <w:r w:rsidRPr="00CA4B89" w:rsidR="007F682B">
        <w:rPr>
          <w:szCs w:val="24"/>
        </w:rPr>
        <w:t>provodi</w:t>
      </w:r>
      <w:r w:rsidRPr="00CA4B89">
        <w:rPr>
          <w:szCs w:val="24"/>
        </w:rPr>
        <w:t>ti</w:t>
      </w:r>
      <w:r w:rsidRPr="00CA4B89" w:rsidR="007F682B">
        <w:rPr>
          <w:szCs w:val="24"/>
        </w:rPr>
        <w:t xml:space="preserve"> prvi</w:t>
      </w:r>
      <w:r w:rsidR="00CA4B89">
        <w:rPr>
          <w:szCs w:val="24"/>
        </w:rPr>
        <w:t xml:space="preserve"> </w:t>
      </w:r>
      <w:r w:rsidRPr="00CA4B89" w:rsidR="007F682B">
        <w:rPr>
          <w:szCs w:val="24"/>
        </w:rPr>
        <w:t>tjedan u mjesecu od subote do iduće subote te nakon toga ostale vikende u</w:t>
      </w:r>
      <w:r w:rsidR="00CA4B89">
        <w:rPr>
          <w:szCs w:val="24"/>
        </w:rPr>
        <w:t xml:space="preserve"> </w:t>
      </w:r>
      <w:r w:rsidRPr="00CA4B89" w:rsidR="007F682B">
        <w:rPr>
          <w:szCs w:val="24"/>
        </w:rPr>
        <w:t xml:space="preserve">mjesecu od petka do nedjelje ovisno o rasporedu trajektnih i/ili </w:t>
      </w:r>
      <w:proofErr w:type="spellStart"/>
      <w:r w:rsidRPr="00CA4B89" w:rsidR="007F682B">
        <w:rPr>
          <w:szCs w:val="24"/>
        </w:rPr>
        <w:t>katamaranskih</w:t>
      </w:r>
      <w:proofErr w:type="spellEnd"/>
      <w:r w:rsidR="00CA4B89">
        <w:rPr>
          <w:szCs w:val="24"/>
        </w:rPr>
        <w:t xml:space="preserve"> </w:t>
      </w:r>
      <w:r w:rsidRPr="00CA4B89" w:rsidR="007F682B">
        <w:rPr>
          <w:szCs w:val="24"/>
        </w:rPr>
        <w:t xml:space="preserve">linija </w:t>
      </w:r>
      <w:r w:rsidR="000F39F2">
        <w:rPr>
          <w:szCs w:val="24"/>
        </w:rPr>
        <w:t>S.</w:t>
      </w:r>
      <w:r w:rsidRPr="00CA4B89" w:rsidR="007F682B">
        <w:rPr>
          <w:szCs w:val="24"/>
        </w:rPr>
        <w:t>-</w:t>
      </w:r>
      <w:r w:rsidR="000F39F2">
        <w:rPr>
          <w:szCs w:val="24"/>
        </w:rPr>
        <w:t>V.</w:t>
      </w:r>
      <w:r w:rsidRPr="00CA4B89" w:rsidR="007F682B">
        <w:rPr>
          <w:szCs w:val="24"/>
        </w:rPr>
        <w:t xml:space="preserve">; </w:t>
      </w:r>
      <w:r w:rsidR="000F39F2">
        <w:rPr>
          <w:szCs w:val="24"/>
        </w:rPr>
        <w:t>V.</w:t>
      </w:r>
      <w:r w:rsidRPr="00CA4B89" w:rsidR="007F682B">
        <w:rPr>
          <w:szCs w:val="24"/>
        </w:rPr>
        <w:t>-</w:t>
      </w:r>
      <w:r w:rsidR="000F39F2">
        <w:rPr>
          <w:szCs w:val="24"/>
        </w:rPr>
        <w:t>S.</w:t>
      </w:r>
      <w:r w:rsidRPr="00CA4B89">
        <w:rPr>
          <w:szCs w:val="24"/>
        </w:rPr>
        <w:t xml:space="preserve">, a preostalo vrijeme boraviti kod </w:t>
      </w:r>
      <w:r w:rsidR="0018731D">
        <w:rPr>
          <w:szCs w:val="24"/>
        </w:rPr>
        <w:t xml:space="preserve">dosadašnje udomiteljice </w:t>
      </w:r>
      <w:r w:rsidR="000F39F2">
        <w:rPr>
          <w:szCs w:val="24"/>
        </w:rPr>
        <w:t>M. D.</w:t>
      </w:r>
    </w:p>
    <w:p w:rsidRPr="00CA4B89" w:rsidR="007F682B" w:rsidP="00CA4B89" w:rsidRDefault="006A1867" w14:paraId="3EA6CF5B" w14:textId="77777777">
      <w:pPr>
        <w:pStyle w:val="Bezproreda"/>
        <w:jc w:val="both"/>
        <w:rPr>
          <w:szCs w:val="24"/>
        </w:rPr>
      </w:pPr>
      <w:r w:rsidRPr="00CA4B89">
        <w:rPr>
          <w:szCs w:val="24"/>
        </w:rPr>
        <w:t>- o</w:t>
      </w:r>
      <w:r w:rsidRPr="00CA4B89" w:rsidR="007F682B">
        <w:rPr>
          <w:szCs w:val="24"/>
        </w:rPr>
        <w:t xml:space="preserve">smi, deveti, deseti, </w:t>
      </w:r>
      <w:r w:rsidRPr="00CA4B89">
        <w:rPr>
          <w:szCs w:val="24"/>
        </w:rPr>
        <w:t>jedanaesti i dvanaesti mjesec će</w:t>
      </w:r>
      <w:r w:rsidRPr="00CA4B89" w:rsidR="007F682B">
        <w:rPr>
          <w:szCs w:val="24"/>
        </w:rPr>
        <w:t xml:space="preserve"> dijete provodi</w:t>
      </w:r>
      <w:r w:rsidRPr="00CA4B89">
        <w:rPr>
          <w:szCs w:val="24"/>
        </w:rPr>
        <w:t>ti</w:t>
      </w:r>
      <w:r w:rsidRPr="00CA4B89" w:rsidR="007F682B">
        <w:rPr>
          <w:szCs w:val="24"/>
        </w:rPr>
        <w:t xml:space="preserve"> kod tete</w:t>
      </w:r>
      <w:r w:rsidR="00CA4B89">
        <w:rPr>
          <w:szCs w:val="24"/>
        </w:rPr>
        <w:t xml:space="preserve"> </w:t>
      </w:r>
      <w:r w:rsidR="000F39F2">
        <w:rPr>
          <w:szCs w:val="24"/>
        </w:rPr>
        <w:t xml:space="preserve">N. M. </w:t>
      </w:r>
      <w:r w:rsidRPr="00CA4B89" w:rsidR="007F682B">
        <w:rPr>
          <w:szCs w:val="24"/>
        </w:rPr>
        <w:t>svako drugi t</w:t>
      </w:r>
      <w:r w:rsidRPr="00CA4B89">
        <w:rPr>
          <w:szCs w:val="24"/>
        </w:rPr>
        <w:t xml:space="preserve">jedan od subote do iduće subote a preostalo vrijeme boraviti kod </w:t>
      </w:r>
      <w:r w:rsidR="0018731D">
        <w:rPr>
          <w:szCs w:val="24"/>
        </w:rPr>
        <w:t xml:space="preserve">dosadašnje udomiteljice </w:t>
      </w:r>
      <w:r w:rsidR="000F39F2">
        <w:rPr>
          <w:szCs w:val="24"/>
        </w:rPr>
        <w:t>M. D.</w:t>
      </w:r>
    </w:p>
    <w:p w:rsidRPr="00CA4B89" w:rsidR="00F377E8" w:rsidP="00CA4B89" w:rsidRDefault="00F377E8" w14:paraId="206DB85E" w14:textId="77777777">
      <w:pPr>
        <w:pStyle w:val="Bezproreda"/>
        <w:jc w:val="both"/>
        <w:rPr>
          <w:szCs w:val="24"/>
        </w:rPr>
      </w:pPr>
    </w:p>
    <w:p w:rsidRPr="00CA4B89" w:rsidR="007F682B" w:rsidP="00CA4B89" w:rsidRDefault="00CA4B89" w14:paraId="2C46AD9D" w14:textId="77777777">
      <w:pPr>
        <w:pStyle w:val="Bezproreda"/>
        <w:jc w:val="both"/>
        <w:rPr>
          <w:b/>
          <w:szCs w:val="24"/>
        </w:rPr>
      </w:pPr>
      <w:r>
        <w:rPr>
          <w:szCs w:val="24"/>
        </w:rPr>
        <w:tab/>
      </w:r>
      <w:r w:rsidRPr="00CA4B89" w:rsidR="00F377E8">
        <w:rPr>
          <w:szCs w:val="24"/>
        </w:rPr>
        <w:t xml:space="preserve">Kada teta </w:t>
      </w:r>
      <w:proofErr w:type="spellStart"/>
      <w:r w:rsidRPr="00CA4B89" w:rsidR="00F377E8">
        <w:rPr>
          <w:szCs w:val="24"/>
        </w:rPr>
        <w:t>mal.djeteta</w:t>
      </w:r>
      <w:proofErr w:type="spellEnd"/>
      <w:r w:rsidRPr="00CA4B89" w:rsidR="00F377E8">
        <w:rPr>
          <w:szCs w:val="24"/>
        </w:rPr>
        <w:t xml:space="preserve">, </w:t>
      </w:r>
      <w:r w:rsidR="000F39F2">
        <w:rPr>
          <w:szCs w:val="24"/>
        </w:rPr>
        <w:t xml:space="preserve">N. M. </w:t>
      </w:r>
      <w:r w:rsidRPr="00CA4B89" w:rsidR="00F377E8">
        <w:rPr>
          <w:szCs w:val="24"/>
        </w:rPr>
        <w:t xml:space="preserve">iz opravdanih razloga nije u mogućnosti osobno preuzeti ili vratiti dijete od </w:t>
      </w:r>
      <w:r w:rsidR="0018731D">
        <w:rPr>
          <w:szCs w:val="24"/>
        </w:rPr>
        <w:t xml:space="preserve">dosadašnje udomiteljice </w:t>
      </w:r>
      <w:r w:rsidR="000F39F2">
        <w:rPr>
          <w:szCs w:val="24"/>
        </w:rPr>
        <w:t>M. D.</w:t>
      </w:r>
      <w:r w:rsidRPr="00CA4B89" w:rsidR="00F377E8">
        <w:rPr>
          <w:szCs w:val="24"/>
        </w:rPr>
        <w:t xml:space="preserve">, navedene radnje može umjesto nje obaviti otac </w:t>
      </w:r>
      <w:proofErr w:type="spellStart"/>
      <w:r w:rsidRPr="00CA4B89" w:rsidR="00F377E8">
        <w:rPr>
          <w:szCs w:val="24"/>
        </w:rPr>
        <w:t>mal.djeteta</w:t>
      </w:r>
      <w:proofErr w:type="spellEnd"/>
      <w:r w:rsidRPr="00CA4B89" w:rsidR="00F377E8">
        <w:rPr>
          <w:szCs w:val="24"/>
        </w:rPr>
        <w:t xml:space="preserve">, </w:t>
      </w:r>
      <w:r w:rsidR="000F39F2">
        <w:rPr>
          <w:szCs w:val="24"/>
        </w:rPr>
        <w:t>D. M.</w:t>
      </w:r>
      <w:r w:rsidRPr="00CA4B89" w:rsidR="00F377E8">
        <w:rPr>
          <w:szCs w:val="24"/>
        </w:rPr>
        <w:t>.</w:t>
      </w:r>
    </w:p>
    <w:p w:rsidRPr="00CA4B89" w:rsidR="00220F18" w:rsidP="00CA4B89" w:rsidRDefault="00220F18" w14:paraId="2E7F341B" w14:textId="77777777">
      <w:pPr>
        <w:pStyle w:val="Bezproreda"/>
        <w:jc w:val="both"/>
        <w:rPr>
          <w:rFonts w:cs="Arial"/>
          <w:color w:val="000000"/>
          <w:szCs w:val="24"/>
        </w:rPr>
      </w:pPr>
    </w:p>
    <w:p w:rsidRPr="00CA4B89" w:rsidR="00220F18" w:rsidP="00CA4B89" w:rsidRDefault="0018731D" w14:paraId="60FEC201" w14:textId="77777777">
      <w:pPr>
        <w:pStyle w:val="Default"/>
        <w:jc w:val="both"/>
        <w:rPr>
          <w:color w:val="auto"/>
        </w:rPr>
      </w:pPr>
      <w:r>
        <w:rPr>
          <w:color w:val="auto"/>
        </w:rPr>
        <w:tab/>
      </w:r>
      <w:r w:rsidRPr="00CA4B89" w:rsidR="00220F18">
        <w:rPr>
          <w:color w:val="auto"/>
        </w:rPr>
        <w:t>III</w:t>
      </w:r>
      <w:r>
        <w:rPr>
          <w:color w:val="auto"/>
        </w:rPr>
        <w:t>.</w:t>
      </w:r>
      <w:r w:rsidRPr="00CA4B89" w:rsidR="00220F18">
        <w:rPr>
          <w:color w:val="auto"/>
        </w:rPr>
        <w:t xml:space="preserve"> Odbija se kao neosnovan prijedlog predlagatelja da se </w:t>
      </w:r>
      <w:proofErr w:type="spellStart"/>
      <w:r w:rsidRPr="00CA4B89" w:rsidR="00220F18">
        <w:rPr>
          <w:color w:val="auto"/>
        </w:rPr>
        <w:t>mal.dijete</w:t>
      </w:r>
      <w:proofErr w:type="spellEnd"/>
      <w:r w:rsidRPr="00CA4B89" w:rsidR="00220F18">
        <w:rPr>
          <w:color w:val="auto"/>
        </w:rPr>
        <w:t xml:space="preserve"> </w:t>
      </w:r>
      <w:r w:rsidR="000F39F2">
        <w:rPr>
          <w:color w:val="auto"/>
        </w:rPr>
        <w:t xml:space="preserve">M. M. </w:t>
      </w:r>
      <w:r w:rsidRPr="00CA4B89" w:rsidR="00220F18">
        <w:rPr>
          <w:color w:val="auto"/>
        </w:rPr>
        <w:t xml:space="preserve">i dalje smjesti i povjeri na svakodnevnu skrb udomiteljici </w:t>
      </w:r>
      <w:r w:rsidR="000F39F2">
        <w:rPr>
          <w:color w:val="auto"/>
        </w:rPr>
        <w:t>M. D.</w:t>
      </w:r>
      <w:r w:rsidRPr="00CA4B89" w:rsidR="00470BF3">
        <w:rPr>
          <w:color w:val="auto"/>
        </w:rPr>
        <w:t>.</w:t>
      </w:r>
    </w:p>
    <w:p w:rsidRPr="00CA4B89" w:rsidR="00220F18" w:rsidP="00CA4B89" w:rsidRDefault="00220F18" w14:paraId="2865842B" w14:textId="77777777">
      <w:pPr>
        <w:pStyle w:val="Default"/>
        <w:jc w:val="both"/>
        <w:rPr>
          <w:color w:val="auto"/>
        </w:rPr>
      </w:pPr>
    </w:p>
    <w:p w:rsidRPr="00CA4B89" w:rsidR="00470BF3" w:rsidP="00CA4B89" w:rsidRDefault="0018731D" w14:paraId="598C3D5C" w14:textId="77777777">
      <w:pPr>
        <w:pStyle w:val="Default"/>
        <w:jc w:val="both"/>
      </w:pPr>
      <w:r>
        <w:rPr>
          <w:color w:val="auto"/>
        </w:rPr>
        <w:tab/>
      </w:r>
      <w:r w:rsidRPr="00CA4B89" w:rsidR="00220F18">
        <w:rPr>
          <w:color w:val="auto"/>
        </w:rPr>
        <w:t>IV. O</w:t>
      </w:r>
      <w:r w:rsidRPr="00CA4B89" w:rsidR="003B50CA">
        <w:rPr>
          <w:color w:val="auto"/>
        </w:rPr>
        <w:t xml:space="preserve">sobni odnosi u vidu susreta i druženja između </w:t>
      </w:r>
      <w:r w:rsidRPr="00CA4B89" w:rsidR="007F682B">
        <w:rPr>
          <w:color w:val="auto"/>
        </w:rPr>
        <w:t xml:space="preserve">oca i </w:t>
      </w:r>
      <w:proofErr w:type="spellStart"/>
      <w:r w:rsidRPr="00CA4B89" w:rsidR="007F682B">
        <w:rPr>
          <w:color w:val="auto"/>
        </w:rPr>
        <w:t>mal.djeteta</w:t>
      </w:r>
      <w:proofErr w:type="spellEnd"/>
      <w:r w:rsidRPr="00CA4B89" w:rsidR="007F682B">
        <w:rPr>
          <w:color w:val="auto"/>
        </w:rPr>
        <w:t xml:space="preserve"> će s</w:t>
      </w:r>
      <w:r w:rsidRPr="00CA4B89" w:rsidR="00470BF3">
        <w:rPr>
          <w:color w:val="auto"/>
        </w:rPr>
        <w:t xml:space="preserve">e održavati </w:t>
      </w:r>
      <w:r w:rsidRPr="00CA4B89" w:rsidR="00470BF3">
        <w:t xml:space="preserve">za vrijeme boravka </w:t>
      </w:r>
      <w:proofErr w:type="spellStart"/>
      <w:r w:rsidRPr="00CA4B89" w:rsidR="00470BF3">
        <w:t>mal.djeteta</w:t>
      </w:r>
      <w:proofErr w:type="spellEnd"/>
      <w:r w:rsidRPr="00CA4B89" w:rsidR="00470BF3">
        <w:t xml:space="preserve"> kod tete </w:t>
      </w:r>
      <w:r w:rsidR="000F39F2">
        <w:t xml:space="preserve">N. M. </w:t>
      </w:r>
      <w:r w:rsidRPr="00CA4B89" w:rsidR="00470BF3">
        <w:t>i to svaku subotu i svaku nedjelju najduže 5 sati, a tijekom radnog tjedna svakoga radnog dana najduže dva sata, ovisno o radnim obvezama oca.</w:t>
      </w:r>
    </w:p>
    <w:p w:rsidRPr="00CA4B89" w:rsidR="00220F18" w:rsidP="00CA4B89" w:rsidRDefault="00220F18" w14:paraId="741AE728" w14:textId="77777777">
      <w:pPr>
        <w:pStyle w:val="Default"/>
        <w:jc w:val="both"/>
        <w:rPr>
          <w:color w:val="auto"/>
        </w:rPr>
      </w:pPr>
    </w:p>
    <w:p w:rsidRPr="00CA4B89" w:rsidR="00220F18" w:rsidP="00CA4B89" w:rsidRDefault="0018731D" w14:paraId="4722E995" w14:textId="77777777">
      <w:pPr>
        <w:pStyle w:val="Default"/>
        <w:jc w:val="both"/>
        <w:rPr>
          <w:color w:val="auto"/>
        </w:rPr>
      </w:pPr>
      <w:r>
        <w:rPr>
          <w:color w:val="auto"/>
        </w:rPr>
        <w:tab/>
      </w:r>
      <w:r w:rsidRPr="00CA4B89" w:rsidR="00470BF3">
        <w:rPr>
          <w:color w:val="auto"/>
        </w:rPr>
        <w:t xml:space="preserve">V. Osobni odnosi </w:t>
      </w:r>
      <w:proofErr w:type="spellStart"/>
      <w:r w:rsidRPr="00CA4B89" w:rsidR="00470BF3">
        <w:rPr>
          <w:color w:val="auto"/>
        </w:rPr>
        <w:t>mal.djeteta</w:t>
      </w:r>
      <w:proofErr w:type="spellEnd"/>
      <w:r w:rsidRPr="00CA4B89" w:rsidR="00470BF3">
        <w:rPr>
          <w:color w:val="auto"/>
        </w:rPr>
        <w:t xml:space="preserve"> </w:t>
      </w:r>
      <w:r w:rsidR="000F39F2">
        <w:rPr>
          <w:color w:val="auto"/>
        </w:rPr>
        <w:t xml:space="preserve">M. M. </w:t>
      </w:r>
      <w:r w:rsidRPr="00CA4B89" w:rsidR="00470BF3">
        <w:rPr>
          <w:color w:val="auto"/>
        </w:rPr>
        <w:t xml:space="preserve">sa majkom </w:t>
      </w:r>
      <w:r w:rsidR="000F39F2">
        <w:rPr>
          <w:color w:val="auto"/>
        </w:rPr>
        <w:t xml:space="preserve">I. M. </w:t>
      </w:r>
      <w:r w:rsidRPr="00CA4B89" w:rsidR="00470BF3">
        <w:rPr>
          <w:color w:val="auto"/>
        </w:rPr>
        <w:t>održavati će se</w:t>
      </w:r>
      <w:r w:rsidRPr="00CA4B89" w:rsidR="006A1867">
        <w:rPr>
          <w:color w:val="auto"/>
        </w:rPr>
        <w:t xml:space="preserve"> prema dogovoru tete djeteta, </w:t>
      </w:r>
      <w:r w:rsidR="000F39F2">
        <w:rPr>
          <w:color w:val="auto"/>
        </w:rPr>
        <w:t xml:space="preserve">N. M. </w:t>
      </w:r>
      <w:r w:rsidRPr="00CA4B89" w:rsidR="00470BF3">
        <w:rPr>
          <w:color w:val="auto"/>
        </w:rPr>
        <w:t xml:space="preserve">i majke </w:t>
      </w:r>
      <w:proofErr w:type="spellStart"/>
      <w:r w:rsidRPr="00CA4B89" w:rsidR="00470BF3">
        <w:rPr>
          <w:color w:val="auto"/>
        </w:rPr>
        <w:t>mal.djeteta</w:t>
      </w:r>
      <w:proofErr w:type="spellEnd"/>
      <w:r w:rsidRPr="00CA4B89" w:rsidR="00470BF3">
        <w:rPr>
          <w:color w:val="auto"/>
        </w:rPr>
        <w:t xml:space="preserve">, </w:t>
      </w:r>
      <w:r w:rsidR="000F39F2">
        <w:rPr>
          <w:color w:val="auto"/>
        </w:rPr>
        <w:t>I. M.</w:t>
      </w:r>
      <w:r w:rsidRPr="00CA4B89" w:rsidR="00470BF3">
        <w:rPr>
          <w:color w:val="auto"/>
        </w:rPr>
        <w:t>.</w:t>
      </w:r>
    </w:p>
    <w:p w:rsidRPr="00CA4B89" w:rsidR="00220F18" w:rsidP="00CA4B89" w:rsidRDefault="00220F18" w14:paraId="2167E34E" w14:textId="77777777">
      <w:pPr>
        <w:pStyle w:val="Default"/>
        <w:jc w:val="both"/>
        <w:rPr>
          <w:color w:val="auto"/>
        </w:rPr>
      </w:pPr>
    </w:p>
    <w:p w:rsidRPr="00CA4B89" w:rsidR="003B50CA" w:rsidP="00CA4B89" w:rsidRDefault="0018731D" w14:paraId="2987E993" w14:textId="77777777">
      <w:pPr>
        <w:pStyle w:val="Default"/>
        <w:jc w:val="both"/>
        <w:rPr>
          <w:color w:val="auto"/>
        </w:rPr>
      </w:pPr>
      <w:r>
        <w:rPr>
          <w:color w:val="auto"/>
        </w:rPr>
        <w:tab/>
      </w:r>
      <w:r w:rsidRPr="00CA4B89" w:rsidR="008B7FAD">
        <w:rPr>
          <w:color w:val="auto"/>
        </w:rPr>
        <w:t>V</w:t>
      </w:r>
      <w:r w:rsidRPr="00CA4B89" w:rsidR="00470BF3">
        <w:rPr>
          <w:color w:val="auto"/>
        </w:rPr>
        <w:t>I</w:t>
      </w:r>
      <w:r w:rsidRPr="00CA4B89" w:rsidR="008B7FAD">
        <w:rPr>
          <w:color w:val="auto"/>
        </w:rPr>
        <w:t xml:space="preserve">. </w:t>
      </w:r>
      <w:r w:rsidRPr="00CA4B89" w:rsidR="00220F18">
        <w:rPr>
          <w:color w:val="auto"/>
        </w:rPr>
        <w:t xml:space="preserve">Nalaže se </w:t>
      </w:r>
      <w:proofErr w:type="spellStart"/>
      <w:r w:rsidRPr="00CA4B89" w:rsidR="00220F18">
        <w:rPr>
          <w:color w:val="auto"/>
        </w:rPr>
        <w:t>predloženiku</w:t>
      </w:r>
      <w:proofErr w:type="spellEnd"/>
      <w:r w:rsidRPr="00CA4B89" w:rsidR="00220F18">
        <w:rPr>
          <w:color w:val="auto"/>
        </w:rPr>
        <w:t xml:space="preserve"> ad 2. da obavještava</w:t>
      </w:r>
      <w:r w:rsidRPr="00CA4B89" w:rsidR="003B50CA">
        <w:rPr>
          <w:color w:val="auto"/>
        </w:rPr>
        <w:t xml:space="preserve"> nadležni Hrvatski zavod za socijalni rad o svakoj promjeni adrese stanovanja. </w:t>
      </w:r>
    </w:p>
    <w:p w:rsidRPr="00CA4B89" w:rsidR="003B50CA" w:rsidP="00CA4B89" w:rsidRDefault="003B50CA" w14:paraId="5E1875C1" w14:textId="77777777">
      <w:pPr>
        <w:pStyle w:val="Default"/>
        <w:jc w:val="both"/>
        <w:rPr>
          <w:color w:val="auto"/>
        </w:rPr>
      </w:pPr>
    </w:p>
    <w:p w:rsidRPr="00CA4B89" w:rsidR="00470BF3" w:rsidP="00CA4B89" w:rsidRDefault="0018731D" w14:paraId="6B6A66A5" w14:textId="77777777">
      <w:pPr>
        <w:pStyle w:val="Default"/>
        <w:jc w:val="both"/>
        <w:rPr>
          <w:color w:val="auto"/>
        </w:rPr>
      </w:pPr>
      <w:r>
        <w:rPr>
          <w:color w:val="auto"/>
        </w:rPr>
        <w:tab/>
      </w:r>
      <w:r w:rsidRPr="00CA4B89" w:rsidR="008B7FAD">
        <w:rPr>
          <w:color w:val="auto"/>
        </w:rPr>
        <w:t>VI</w:t>
      </w:r>
      <w:r w:rsidRPr="00CA4B89" w:rsidR="00470BF3">
        <w:rPr>
          <w:color w:val="auto"/>
        </w:rPr>
        <w:t>I</w:t>
      </w:r>
      <w:r w:rsidRPr="00CA4B89" w:rsidR="008B7FAD">
        <w:rPr>
          <w:color w:val="auto"/>
        </w:rPr>
        <w:t xml:space="preserve">. </w:t>
      </w:r>
      <w:r w:rsidRPr="00CA4B89" w:rsidR="00220F18">
        <w:rPr>
          <w:color w:val="auto"/>
        </w:rPr>
        <w:t xml:space="preserve">Mjera iz točke I </w:t>
      </w:r>
      <w:r w:rsidRPr="00CA4B89" w:rsidR="003B50CA">
        <w:rPr>
          <w:color w:val="auto"/>
        </w:rPr>
        <w:t>izreke ovog</w:t>
      </w:r>
      <w:r w:rsidRPr="00CA4B89" w:rsidR="00220F18">
        <w:rPr>
          <w:color w:val="auto"/>
        </w:rPr>
        <w:t xml:space="preserve"> </w:t>
      </w:r>
      <w:r w:rsidRPr="00CA4B89" w:rsidR="003B50CA">
        <w:rPr>
          <w:color w:val="auto"/>
        </w:rPr>
        <w:t>rješenja određuje se</w:t>
      </w:r>
      <w:r w:rsidRPr="00CA4B89" w:rsidR="00470BF3">
        <w:rPr>
          <w:color w:val="auto"/>
        </w:rPr>
        <w:t xml:space="preserve"> u trajanju od godinu dana</w:t>
      </w:r>
      <w:r>
        <w:rPr>
          <w:color w:val="auto"/>
        </w:rPr>
        <w:t>.</w:t>
      </w:r>
    </w:p>
    <w:p w:rsidRPr="00CA4B89" w:rsidR="00470BF3" w:rsidP="00CA4B89" w:rsidRDefault="00470BF3" w14:paraId="6BF0B99B" w14:textId="77777777">
      <w:pPr>
        <w:pStyle w:val="Default"/>
        <w:jc w:val="both"/>
        <w:rPr>
          <w:color w:val="auto"/>
        </w:rPr>
      </w:pPr>
    </w:p>
    <w:p w:rsidRPr="00CA4B89" w:rsidR="008B7FAD" w:rsidP="00CA4B89" w:rsidRDefault="0018731D" w14:paraId="0D0D5E48" w14:textId="77777777">
      <w:pPr>
        <w:pStyle w:val="Default"/>
        <w:jc w:val="both"/>
        <w:rPr>
          <w:color w:val="auto"/>
        </w:rPr>
      </w:pPr>
      <w:r>
        <w:rPr>
          <w:color w:val="auto"/>
        </w:rPr>
        <w:tab/>
      </w:r>
      <w:r w:rsidRPr="00CA4B89" w:rsidR="008B7FAD">
        <w:rPr>
          <w:color w:val="auto"/>
        </w:rPr>
        <w:t>VII</w:t>
      </w:r>
      <w:r w:rsidRPr="00CA4B89" w:rsidR="00470BF3">
        <w:rPr>
          <w:color w:val="auto"/>
        </w:rPr>
        <w:t>I</w:t>
      </w:r>
      <w:r w:rsidRPr="00CA4B89" w:rsidR="008B7FAD">
        <w:rPr>
          <w:color w:val="auto"/>
        </w:rPr>
        <w:t xml:space="preserve">. </w:t>
      </w:r>
      <w:r w:rsidRPr="00CA4B89" w:rsidR="003B50CA">
        <w:rPr>
          <w:color w:val="auto"/>
        </w:rPr>
        <w:t>Žalba protiv ovog rješenja ne odgađa nj</w:t>
      </w:r>
      <w:r w:rsidRPr="00CA4B89" w:rsidR="00220F18">
        <w:rPr>
          <w:color w:val="auto"/>
        </w:rPr>
        <w:t xml:space="preserve">egovu ovrhu. </w:t>
      </w:r>
    </w:p>
    <w:p w:rsidRPr="00CA4B89" w:rsidR="00522D09" w:rsidP="00CA4B89" w:rsidRDefault="00522D09" w14:paraId="54E6A415" w14:textId="77777777">
      <w:pPr>
        <w:pStyle w:val="Default"/>
        <w:jc w:val="both"/>
        <w:rPr>
          <w:color w:val="auto"/>
        </w:rPr>
      </w:pPr>
    </w:p>
    <w:p w:rsidR="00522D09" w:rsidP="00CA4B89" w:rsidRDefault="0018731D" w14:paraId="2F318EC0" w14:textId="77777777">
      <w:pPr>
        <w:pStyle w:val="Default"/>
        <w:jc w:val="both"/>
        <w:rPr>
          <w:color w:val="auto"/>
        </w:rPr>
      </w:pPr>
      <w:r>
        <w:rPr>
          <w:color w:val="auto"/>
        </w:rPr>
        <w:tab/>
        <w:t>I</w:t>
      </w:r>
      <w:r w:rsidRPr="00CA4B89" w:rsidR="00522D09">
        <w:rPr>
          <w:color w:val="auto"/>
        </w:rPr>
        <w:t>X.  Svaka stranka snosi svoj trošak ovog postupka.</w:t>
      </w:r>
    </w:p>
    <w:p w:rsidR="0018731D" w:rsidP="00CA4B89" w:rsidRDefault="0018731D" w14:paraId="1B3E1C6A" w14:textId="77777777">
      <w:pPr>
        <w:pStyle w:val="Default"/>
        <w:jc w:val="both"/>
        <w:rPr>
          <w:color w:val="auto"/>
        </w:rPr>
      </w:pPr>
    </w:p>
    <w:p w:rsidR="0018731D" w:rsidP="00CA4B89" w:rsidRDefault="0018731D" w14:paraId="38D4DEFB" w14:textId="77777777">
      <w:pPr>
        <w:pStyle w:val="Default"/>
        <w:jc w:val="both"/>
        <w:rPr>
          <w:color w:val="auto"/>
        </w:rPr>
      </w:pPr>
    </w:p>
    <w:p w:rsidRPr="00CA4B89" w:rsidR="0018731D" w:rsidP="00CA4B89" w:rsidRDefault="0018731D" w14:paraId="597B202B" w14:textId="77777777">
      <w:pPr>
        <w:pStyle w:val="Default"/>
        <w:jc w:val="both"/>
        <w:rPr>
          <w:color w:val="auto"/>
        </w:rPr>
      </w:pPr>
    </w:p>
    <w:p w:rsidRPr="00CA4B89" w:rsidR="008B7FAD" w:rsidP="008B7FAD" w:rsidRDefault="008B7FAD" w14:paraId="638DFB6B" w14:textId="77777777">
      <w:pPr>
        <w:pStyle w:val="Default"/>
        <w:rPr>
          <w:color w:val="auto"/>
        </w:rPr>
      </w:pPr>
    </w:p>
    <w:p w:rsidRPr="0018731D" w:rsidR="00220F18" w:rsidP="008B7FAD" w:rsidRDefault="008B7FAD" w14:paraId="58F323FE" w14:textId="77777777">
      <w:pPr>
        <w:pStyle w:val="Default"/>
        <w:rPr>
          <w:color w:val="auto"/>
        </w:rPr>
      </w:pPr>
      <w:r w:rsidRPr="0018731D">
        <w:rPr>
          <w:color w:val="auto"/>
        </w:rPr>
        <w:t xml:space="preserve"> </w:t>
      </w:r>
      <w:r w:rsidRPr="0018731D" w:rsidR="00220F18">
        <w:rPr>
          <w:color w:val="auto"/>
        </w:rPr>
        <w:t xml:space="preserve">                                                   </w:t>
      </w:r>
      <w:r w:rsidRPr="0018731D" w:rsidR="003B50CA">
        <w:rPr>
          <w:color w:val="auto"/>
        </w:rPr>
        <w:t xml:space="preserve">Obrazloženje </w:t>
      </w:r>
    </w:p>
    <w:p w:rsidR="008B7FAD" w:rsidP="008B7FAD" w:rsidRDefault="008B7FAD" w14:paraId="02B8A53D" w14:textId="77777777">
      <w:pPr>
        <w:pStyle w:val="Default"/>
        <w:rPr>
          <w:color w:val="auto"/>
          <w:sz w:val="23"/>
          <w:szCs w:val="23"/>
        </w:rPr>
      </w:pPr>
    </w:p>
    <w:p w:rsidRPr="0018731D" w:rsidR="003B50CA" w:rsidP="00220F18" w:rsidRDefault="006E5C99" w14:paraId="00A7C019" w14:textId="77777777">
      <w:pPr>
        <w:pStyle w:val="Default"/>
        <w:jc w:val="both"/>
        <w:rPr>
          <w:color w:val="auto"/>
        </w:rPr>
      </w:pPr>
      <w:r>
        <w:rPr>
          <w:color w:val="auto"/>
        </w:rPr>
        <w:tab/>
      </w:r>
      <w:r w:rsidRPr="0018731D" w:rsidR="003B50CA">
        <w:rPr>
          <w:color w:val="auto"/>
        </w:rPr>
        <w:t xml:space="preserve">1. Predlagatelj je </w:t>
      </w:r>
      <w:r w:rsidR="000F39F2">
        <w:rPr>
          <w:color w:val="auto"/>
        </w:rPr>
        <w:t>…..</w:t>
      </w:r>
      <w:r w:rsidRPr="0018731D" w:rsidR="003B50CA">
        <w:rPr>
          <w:color w:val="auto"/>
        </w:rPr>
        <w:t xml:space="preserve">.g ovom sudu podnio prijedlog radi oduzimanja prava na stanovanje </w:t>
      </w:r>
      <w:proofErr w:type="spellStart"/>
      <w:r w:rsidRPr="0018731D" w:rsidR="008B7FAD">
        <w:rPr>
          <w:color w:val="auto"/>
        </w:rPr>
        <w:t>predloženici</w:t>
      </w:r>
      <w:proofErr w:type="spellEnd"/>
      <w:r w:rsidRPr="0018731D" w:rsidR="008B7FAD">
        <w:rPr>
          <w:color w:val="auto"/>
        </w:rPr>
        <w:t xml:space="preserve"> ad.1) kao </w:t>
      </w:r>
      <w:r w:rsidRPr="0018731D" w:rsidR="003B50CA">
        <w:rPr>
          <w:color w:val="auto"/>
        </w:rPr>
        <w:t xml:space="preserve">majci sa mal. djecom </w:t>
      </w:r>
      <w:r w:rsidR="000F39F2">
        <w:rPr>
          <w:color w:val="auto"/>
        </w:rPr>
        <w:t xml:space="preserve">R. </w:t>
      </w:r>
      <w:r w:rsidRPr="0018731D" w:rsidR="003B50CA">
        <w:rPr>
          <w:color w:val="auto"/>
        </w:rPr>
        <w:t xml:space="preserve">i </w:t>
      </w:r>
      <w:r w:rsidR="000F39F2">
        <w:rPr>
          <w:color w:val="auto"/>
        </w:rPr>
        <w:t xml:space="preserve">M. M. </w:t>
      </w:r>
      <w:r w:rsidRPr="0018731D" w:rsidR="003B50CA">
        <w:rPr>
          <w:color w:val="auto"/>
        </w:rPr>
        <w:t xml:space="preserve">i </w:t>
      </w:r>
      <w:r w:rsidRPr="0018731D" w:rsidR="008B7FAD">
        <w:rPr>
          <w:color w:val="auto"/>
        </w:rPr>
        <w:t xml:space="preserve"> </w:t>
      </w:r>
      <w:proofErr w:type="spellStart"/>
      <w:r w:rsidRPr="0018731D" w:rsidR="008B7FAD">
        <w:rPr>
          <w:color w:val="auto"/>
        </w:rPr>
        <w:t>predloženiku</w:t>
      </w:r>
      <w:proofErr w:type="spellEnd"/>
      <w:r w:rsidRPr="0018731D" w:rsidR="008B7FAD">
        <w:rPr>
          <w:color w:val="auto"/>
        </w:rPr>
        <w:t xml:space="preserve"> ad.2 kao </w:t>
      </w:r>
      <w:r w:rsidRPr="0018731D" w:rsidR="003B50CA">
        <w:rPr>
          <w:color w:val="auto"/>
        </w:rPr>
        <w:t xml:space="preserve">ocu u odnosu na mal. </w:t>
      </w:r>
      <w:r w:rsidR="000F39F2">
        <w:rPr>
          <w:color w:val="auto"/>
        </w:rPr>
        <w:t>M. M.</w:t>
      </w:r>
      <w:r w:rsidRPr="0018731D" w:rsidR="003B50CA">
        <w:rPr>
          <w:color w:val="auto"/>
        </w:rPr>
        <w:t xml:space="preserve">, te radi povjeravanja mal. </w:t>
      </w:r>
      <w:r w:rsidR="000F39F2">
        <w:rPr>
          <w:color w:val="auto"/>
        </w:rPr>
        <w:t xml:space="preserve">R. </w:t>
      </w:r>
      <w:r w:rsidRPr="0018731D" w:rsidR="003B50CA">
        <w:rPr>
          <w:color w:val="auto"/>
        </w:rPr>
        <w:t xml:space="preserve">ustanovi socijalne skrbi , mal. </w:t>
      </w:r>
      <w:r w:rsidR="000F39F2">
        <w:rPr>
          <w:color w:val="auto"/>
        </w:rPr>
        <w:t xml:space="preserve">M. </w:t>
      </w:r>
      <w:r w:rsidRPr="0018731D" w:rsidR="003B50CA">
        <w:rPr>
          <w:color w:val="auto"/>
        </w:rPr>
        <w:t xml:space="preserve">udomiteljici </w:t>
      </w:r>
      <w:r w:rsidR="000F39F2">
        <w:rPr>
          <w:color w:val="auto"/>
        </w:rPr>
        <w:t>M. D.</w:t>
      </w:r>
      <w:r w:rsidRPr="0018731D" w:rsidR="003B50CA">
        <w:rPr>
          <w:color w:val="auto"/>
        </w:rPr>
        <w:t>, te radi određivanja osobnih odnosa roditelja sa djetetom, sve iz razloga navedenih u prijedlogu.</w:t>
      </w:r>
      <w:r w:rsidRPr="0018731D" w:rsidR="00220F18">
        <w:rPr>
          <w:color w:val="auto"/>
        </w:rPr>
        <w:t xml:space="preserve"> </w:t>
      </w:r>
      <w:r w:rsidRPr="0018731D" w:rsidR="003B50CA">
        <w:rPr>
          <w:color w:val="auto"/>
        </w:rPr>
        <w:t xml:space="preserve"> </w:t>
      </w:r>
    </w:p>
    <w:p w:rsidRPr="0018731D" w:rsidR="00220F18" w:rsidP="003B50CA" w:rsidRDefault="00220F18" w14:paraId="3E8135A2" w14:textId="77777777">
      <w:pPr>
        <w:pStyle w:val="Default"/>
        <w:rPr>
          <w:color w:val="auto"/>
        </w:rPr>
      </w:pPr>
    </w:p>
    <w:p w:rsidRPr="0018731D" w:rsidR="003B50CA" w:rsidP="00220F18" w:rsidRDefault="006E5C99" w14:paraId="7DF35B50" w14:textId="77777777">
      <w:pPr>
        <w:pStyle w:val="Default"/>
        <w:jc w:val="both"/>
        <w:rPr>
          <w:color w:val="auto"/>
        </w:rPr>
      </w:pPr>
      <w:r>
        <w:rPr>
          <w:color w:val="auto"/>
        </w:rPr>
        <w:lastRenderedPageBreak/>
        <w:tab/>
      </w:r>
      <w:r w:rsidRPr="0018731D" w:rsidR="008B7FAD">
        <w:rPr>
          <w:color w:val="auto"/>
        </w:rPr>
        <w:t>2.</w:t>
      </w:r>
      <w:r w:rsidRPr="0018731D" w:rsidR="00220F18">
        <w:rPr>
          <w:color w:val="auto"/>
        </w:rPr>
        <w:t xml:space="preserve"> </w:t>
      </w:r>
      <w:r w:rsidRPr="0018731D" w:rsidR="003B50CA">
        <w:rPr>
          <w:color w:val="auto"/>
        </w:rPr>
        <w:t xml:space="preserve">Sud je rješenjem od </w:t>
      </w:r>
      <w:r w:rsidR="000F39F2">
        <w:rPr>
          <w:color w:val="auto"/>
        </w:rPr>
        <w:t>………..</w:t>
      </w:r>
      <w:r w:rsidRPr="0018731D" w:rsidR="003B50CA">
        <w:rPr>
          <w:color w:val="auto"/>
        </w:rPr>
        <w:t xml:space="preserve">.g mal. djeci imenovao posebnog skrbnika iz Centra za posebno skrbništvo radi njihova zastupanja i zaštite njihovih prava i interesa u ovom postupku. </w:t>
      </w:r>
      <w:r w:rsidRPr="0018731D" w:rsidR="00220F18">
        <w:rPr>
          <w:color w:val="auto"/>
        </w:rPr>
        <w:t>Ovaj sud je po</w:t>
      </w:r>
      <w:r w:rsidRPr="0018731D" w:rsidR="003B50CA">
        <w:rPr>
          <w:color w:val="auto"/>
        </w:rPr>
        <w:t xml:space="preserve"> zaprimanju prijedloga predlagatelja, neovisno o prijedlogu predlagatelja u tom prijedlogu za donoše</w:t>
      </w:r>
      <w:r w:rsidRPr="0018731D" w:rsidR="00220F18">
        <w:rPr>
          <w:color w:val="auto"/>
        </w:rPr>
        <w:t xml:space="preserve">njem privremene mjere, </w:t>
      </w:r>
      <w:r w:rsidRPr="0018731D" w:rsidR="003B50CA">
        <w:rPr>
          <w:color w:val="auto"/>
        </w:rPr>
        <w:t xml:space="preserve">prosudio da ju je potrebno donijeti pa je stoga donio rješenje o privremenoj mjeri po službenoj dužnosti dana </w:t>
      </w:r>
      <w:r w:rsidR="000F39F2">
        <w:rPr>
          <w:color w:val="auto"/>
        </w:rPr>
        <w:t>…</w:t>
      </w:r>
      <w:r w:rsidRPr="0018731D" w:rsidR="003B50CA">
        <w:rPr>
          <w:color w:val="auto"/>
        </w:rPr>
        <w:t xml:space="preserve"> te privremenom mjerom </w:t>
      </w:r>
      <w:proofErr w:type="spellStart"/>
      <w:r w:rsidRPr="0018731D" w:rsidR="003B50CA">
        <w:rPr>
          <w:color w:val="auto"/>
        </w:rPr>
        <w:t>predloženici</w:t>
      </w:r>
      <w:proofErr w:type="spellEnd"/>
      <w:r w:rsidRPr="0018731D" w:rsidR="003B50CA">
        <w:rPr>
          <w:color w:val="auto"/>
        </w:rPr>
        <w:t xml:space="preserve"> ad 1. oduzeo pravo na stanovanje s maloljetnim djetetom </w:t>
      </w:r>
      <w:r w:rsidR="000F39F2">
        <w:rPr>
          <w:color w:val="auto"/>
        </w:rPr>
        <w:t xml:space="preserve">R. M. </w:t>
      </w:r>
      <w:r w:rsidRPr="0018731D" w:rsidR="003B50CA">
        <w:rPr>
          <w:color w:val="auto"/>
        </w:rPr>
        <w:t xml:space="preserve">te je lišio prava na svakodnevnu skrb o njemu. Dalje, </w:t>
      </w:r>
      <w:proofErr w:type="spellStart"/>
      <w:r w:rsidRPr="0018731D" w:rsidR="003B50CA">
        <w:rPr>
          <w:color w:val="auto"/>
        </w:rPr>
        <w:t>predloženicima</w:t>
      </w:r>
      <w:proofErr w:type="spellEnd"/>
      <w:r w:rsidRPr="0018731D" w:rsidR="003B50CA">
        <w:rPr>
          <w:color w:val="auto"/>
        </w:rPr>
        <w:t xml:space="preserve"> ad 1. i ad 2. je istom privremenom mjerom oduzeto pravo na stanovanje s </w:t>
      </w:r>
      <w:proofErr w:type="spellStart"/>
      <w:r w:rsidRPr="0018731D" w:rsidR="003B50CA">
        <w:rPr>
          <w:color w:val="auto"/>
        </w:rPr>
        <w:t>mal.</w:t>
      </w:r>
      <w:r w:rsidR="000F39F2">
        <w:rPr>
          <w:color w:val="auto"/>
        </w:rPr>
        <w:t>M</w:t>
      </w:r>
      <w:proofErr w:type="spellEnd"/>
      <w:r w:rsidR="000F39F2">
        <w:rPr>
          <w:color w:val="auto"/>
        </w:rPr>
        <w:t xml:space="preserve">. M. </w:t>
      </w:r>
      <w:r w:rsidRPr="0018731D" w:rsidR="003B50CA">
        <w:rPr>
          <w:color w:val="auto"/>
        </w:rPr>
        <w:t xml:space="preserve">te su oboje lišeni prava na svakodnevnu skrb o mal. djetetu. </w:t>
      </w:r>
      <w:r w:rsidRPr="0018731D" w:rsidR="00220F18">
        <w:rPr>
          <w:color w:val="auto"/>
        </w:rPr>
        <w:t>Tada m</w:t>
      </w:r>
      <w:r w:rsidRPr="0018731D" w:rsidR="003B50CA">
        <w:rPr>
          <w:color w:val="auto"/>
        </w:rPr>
        <w:t xml:space="preserve">al. </w:t>
      </w:r>
      <w:r w:rsidR="000F39F2">
        <w:rPr>
          <w:color w:val="auto"/>
        </w:rPr>
        <w:t xml:space="preserve">R. </w:t>
      </w:r>
      <w:r w:rsidRPr="0018731D" w:rsidR="003B50CA">
        <w:rPr>
          <w:color w:val="auto"/>
        </w:rPr>
        <w:t xml:space="preserve">je privremenom mjerom smješten i povjeren na svakodnevnu skrb Centru za pružanje usluga u zajednici </w:t>
      </w:r>
      <w:r w:rsidR="000F39F2">
        <w:rPr>
          <w:color w:val="auto"/>
        </w:rPr>
        <w:t>Z.</w:t>
      </w:r>
      <w:r w:rsidRPr="0018731D" w:rsidR="003B50CA">
        <w:rPr>
          <w:color w:val="auto"/>
        </w:rPr>
        <w:t>-</w:t>
      </w:r>
      <w:r w:rsidR="000F39F2">
        <w:rPr>
          <w:color w:val="auto"/>
        </w:rPr>
        <w:t>D.</w:t>
      </w:r>
      <w:r w:rsidRPr="0018731D" w:rsidR="003B50CA">
        <w:rPr>
          <w:color w:val="auto"/>
        </w:rPr>
        <w:t xml:space="preserve">-Dislocirana jedinica smještaja i organiziranog stanovanja-Odjel smještaja, </w:t>
      </w:r>
      <w:r w:rsidR="000F39F2">
        <w:rPr>
          <w:color w:val="auto"/>
        </w:rPr>
        <w:t>O. Ž. ..</w:t>
      </w:r>
      <w:r w:rsidRPr="0018731D" w:rsidR="003B50CA">
        <w:rPr>
          <w:color w:val="auto"/>
        </w:rPr>
        <w:t xml:space="preserve">, </w:t>
      </w:r>
      <w:r w:rsidR="000F39F2">
        <w:rPr>
          <w:color w:val="auto"/>
        </w:rPr>
        <w:t>Z.</w:t>
      </w:r>
      <w:r w:rsidRPr="0018731D" w:rsidR="003B50CA">
        <w:rPr>
          <w:color w:val="auto"/>
        </w:rPr>
        <w:t xml:space="preserve">, a mal. </w:t>
      </w:r>
      <w:r w:rsidR="000F39F2">
        <w:rPr>
          <w:color w:val="auto"/>
        </w:rPr>
        <w:t xml:space="preserve">M. </w:t>
      </w:r>
      <w:r w:rsidRPr="0018731D" w:rsidR="003B50CA">
        <w:rPr>
          <w:color w:val="auto"/>
        </w:rPr>
        <w:t xml:space="preserve">udomiteljskoj obitelji </w:t>
      </w:r>
      <w:r w:rsidR="000F39F2">
        <w:rPr>
          <w:color w:val="auto"/>
        </w:rPr>
        <w:t>M. D.</w:t>
      </w:r>
      <w:r w:rsidRPr="0018731D" w:rsidR="00220F18">
        <w:rPr>
          <w:color w:val="auto"/>
        </w:rPr>
        <w:t>.</w:t>
      </w:r>
      <w:r w:rsidRPr="0018731D" w:rsidR="003B50CA">
        <w:rPr>
          <w:color w:val="auto"/>
        </w:rPr>
        <w:t xml:space="preserve"> Istom privremenom mjerom je odlučeno</w:t>
      </w:r>
      <w:r w:rsidRPr="0018731D" w:rsidR="00220F18">
        <w:rPr>
          <w:color w:val="auto"/>
        </w:rPr>
        <w:t xml:space="preserve"> o načinu i vremenu osobnih odnosa majke sa </w:t>
      </w:r>
      <w:proofErr w:type="spellStart"/>
      <w:r w:rsidRPr="0018731D" w:rsidR="00220F18">
        <w:rPr>
          <w:color w:val="auto"/>
        </w:rPr>
        <w:t>mal.sinom</w:t>
      </w:r>
      <w:proofErr w:type="spellEnd"/>
      <w:r w:rsidRPr="0018731D" w:rsidR="00220F18">
        <w:rPr>
          <w:color w:val="auto"/>
        </w:rPr>
        <w:t xml:space="preserve"> </w:t>
      </w:r>
      <w:r w:rsidR="000F39F2">
        <w:rPr>
          <w:color w:val="auto"/>
        </w:rPr>
        <w:t xml:space="preserve">R. </w:t>
      </w:r>
      <w:r w:rsidRPr="0018731D" w:rsidR="00220F18">
        <w:rPr>
          <w:color w:val="auto"/>
        </w:rPr>
        <w:t xml:space="preserve">te o osobnim odnosima majke i oca sa zajedničkim </w:t>
      </w:r>
      <w:proofErr w:type="spellStart"/>
      <w:r w:rsidRPr="0018731D" w:rsidR="00220F18">
        <w:rPr>
          <w:color w:val="auto"/>
        </w:rPr>
        <w:t>mal.sinom</w:t>
      </w:r>
      <w:proofErr w:type="spellEnd"/>
      <w:r w:rsidRPr="0018731D" w:rsidR="00220F18">
        <w:rPr>
          <w:color w:val="auto"/>
        </w:rPr>
        <w:t xml:space="preserve"> </w:t>
      </w:r>
      <w:r w:rsidR="000F39F2">
        <w:rPr>
          <w:color w:val="auto"/>
        </w:rPr>
        <w:t xml:space="preserve">M. </w:t>
      </w:r>
      <w:r w:rsidRPr="0018731D" w:rsidR="003B50CA">
        <w:rPr>
          <w:color w:val="auto"/>
        </w:rPr>
        <w:t xml:space="preserve">subotom u trajanju od dva sata, na javnoj površini, sukladno voznom redu trajekta </w:t>
      </w:r>
      <w:r w:rsidR="000F39F2">
        <w:rPr>
          <w:color w:val="auto"/>
        </w:rPr>
        <w:t>S.</w:t>
      </w:r>
      <w:r w:rsidRPr="0018731D" w:rsidR="003B50CA">
        <w:rPr>
          <w:color w:val="auto"/>
        </w:rPr>
        <w:t>-</w:t>
      </w:r>
      <w:r w:rsidR="000F39F2">
        <w:rPr>
          <w:color w:val="auto"/>
        </w:rPr>
        <w:t xml:space="preserve">V. </w:t>
      </w:r>
      <w:r w:rsidRPr="0018731D" w:rsidR="003B50CA">
        <w:rPr>
          <w:color w:val="auto"/>
        </w:rPr>
        <w:t xml:space="preserve">i to na način da će se susreti jedne subote održavati na </w:t>
      </w:r>
      <w:r w:rsidR="000F39F2">
        <w:rPr>
          <w:color w:val="auto"/>
        </w:rPr>
        <w:t>V.</w:t>
      </w:r>
      <w:r w:rsidRPr="0018731D" w:rsidR="003B50CA">
        <w:rPr>
          <w:color w:val="auto"/>
        </w:rPr>
        <w:t xml:space="preserve">, a druge subote u </w:t>
      </w:r>
      <w:r w:rsidR="000F39F2">
        <w:rPr>
          <w:color w:val="auto"/>
        </w:rPr>
        <w:t>S.</w:t>
      </w:r>
      <w:r w:rsidRPr="0018731D" w:rsidR="003B50CA">
        <w:rPr>
          <w:color w:val="auto"/>
        </w:rPr>
        <w:t xml:space="preserve">. Odlučeno je da ta privremena mjera traje do pravomoćnog okončanja postupka ili do donošenja drugačije odluke suda te da tijek roka za žalbu niti žalba protiv tog rješenja ne odgađa provedbu ove privremene mjere. </w:t>
      </w:r>
    </w:p>
    <w:p w:rsidRPr="0018731D" w:rsidR="00220F18" w:rsidP="003B50CA" w:rsidRDefault="00220F18" w14:paraId="7C03067E" w14:textId="77777777">
      <w:pPr>
        <w:pStyle w:val="Default"/>
        <w:rPr>
          <w:color w:val="auto"/>
        </w:rPr>
      </w:pPr>
    </w:p>
    <w:p w:rsidRPr="0018731D" w:rsidR="003B50CA" w:rsidP="00220F18" w:rsidRDefault="006E5C99" w14:paraId="1B1D087C" w14:textId="77777777">
      <w:pPr>
        <w:pStyle w:val="Default"/>
        <w:jc w:val="both"/>
        <w:rPr>
          <w:color w:val="auto"/>
        </w:rPr>
      </w:pPr>
      <w:r>
        <w:rPr>
          <w:color w:val="auto"/>
        </w:rPr>
        <w:tab/>
        <w:t xml:space="preserve">3. </w:t>
      </w:r>
      <w:r w:rsidRPr="0018731D" w:rsidR="003B50CA">
        <w:rPr>
          <w:color w:val="auto"/>
        </w:rPr>
        <w:t xml:space="preserve">Po zaprimanju navedene privremene mjere stranke na istu nisu izjavile žalbu. </w:t>
      </w:r>
    </w:p>
    <w:p w:rsidRPr="0018731D" w:rsidR="007E38D7" w:rsidP="003B50CA" w:rsidRDefault="007E38D7" w14:paraId="43DB4880" w14:textId="77777777">
      <w:pPr>
        <w:pStyle w:val="Default"/>
        <w:rPr>
          <w:color w:val="auto"/>
        </w:rPr>
      </w:pPr>
    </w:p>
    <w:p w:rsidRPr="0018731D" w:rsidR="0018731D" w:rsidP="008B7FAD" w:rsidRDefault="006E5C99" w14:paraId="4E792CF7" w14:textId="77777777">
      <w:pPr>
        <w:pStyle w:val="Default"/>
        <w:jc w:val="both"/>
        <w:rPr>
          <w:color w:val="auto"/>
        </w:rPr>
      </w:pPr>
      <w:r>
        <w:rPr>
          <w:color w:val="auto"/>
        </w:rPr>
        <w:tab/>
        <w:t xml:space="preserve">4. </w:t>
      </w:r>
      <w:r w:rsidRPr="0018731D" w:rsidR="003B50CA">
        <w:rPr>
          <w:color w:val="auto"/>
        </w:rPr>
        <w:t xml:space="preserve">Sud je proveo dokaze pregledom rješenja ovog suda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.g, rješenja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 rješenje područnog ureda predlagatelja od </w:t>
      </w:r>
      <w:r w:rsidR="000F39F2">
        <w:rPr>
          <w:color w:val="auto"/>
        </w:rPr>
        <w:t>……</w:t>
      </w:r>
      <w:r w:rsidRPr="0018731D" w:rsidR="003B50CA">
        <w:rPr>
          <w:color w:val="auto"/>
        </w:rPr>
        <w:t>., Izviješće s</w:t>
      </w:r>
      <w:r w:rsidRPr="0018731D" w:rsidR="008B7FAD">
        <w:rPr>
          <w:color w:val="auto"/>
        </w:rPr>
        <w:t xml:space="preserve">tručnog tima </w:t>
      </w:r>
      <w:r w:rsidRPr="0018731D" w:rsidR="003B50CA">
        <w:rPr>
          <w:color w:val="auto"/>
        </w:rPr>
        <w:t xml:space="preserve">područnog ureda predlagatelja od </w:t>
      </w:r>
      <w:r w:rsidR="000F39F2">
        <w:rPr>
          <w:color w:val="auto"/>
        </w:rPr>
        <w:t>..</w:t>
      </w:r>
      <w:r w:rsidRPr="0018731D" w:rsidR="003B50CA">
        <w:rPr>
          <w:color w:val="auto"/>
        </w:rPr>
        <w:t xml:space="preserve"> </w:t>
      </w:r>
      <w:r w:rsidR="000F39F2">
        <w:rPr>
          <w:color w:val="auto"/>
        </w:rPr>
        <w:t>….</w:t>
      </w:r>
      <w:r w:rsidRPr="0018731D" w:rsidR="003B50CA">
        <w:rPr>
          <w:color w:val="auto"/>
        </w:rPr>
        <w:t xml:space="preserve">.g., od </w:t>
      </w:r>
      <w:r w:rsidR="000F39F2">
        <w:rPr>
          <w:color w:val="auto"/>
        </w:rPr>
        <w:t>…..</w:t>
      </w:r>
      <w:r w:rsidRPr="0018731D" w:rsidR="003B50CA">
        <w:rPr>
          <w:color w:val="auto"/>
        </w:rPr>
        <w:t xml:space="preserve">.g. i od </w:t>
      </w:r>
      <w:r w:rsidR="000F39F2">
        <w:rPr>
          <w:color w:val="auto"/>
        </w:rPr>
        <w:t>……</w:t>
      </w:r>
      <w:r w:rsidRPr="0018731D" w:rsidR="003B50CA">
        <w:rPr>
          <w:color w:val="auto"/>
        </w:rPr>
        <w:t xml:space="preserve">g. , pregledom Izviješća CPUZ </w:t>
      </w:r>
      <w:r w:rsidR="000F39F2">
        <w:rPr>
          <w:color w:val="auto"/>
        </w:rPr>
        <w:t xml:space="preserve">Z. </w:t>
      </w:r>
      <w:r w:rsidRPr="0018731D" w:rsidR="003B50CA">
        <w:rPr>
          <w:color w:val="auto"/>
        </w:rPr>
        <w:t xml:space="preserve">– </w:t>
      </w:r>
      <w:r w:rsidR="000F39F2">
        <w:rPr>
          <w:color w:val="auto"/>
        </w:rPr>
        <w:t xml:space="preserve">D. </w:t>
      </w:r>
      <w:r w:rsidRPr="0018731D" w:rsidR="003B50CA">
        <w:rPr>
          <w:color w:val="auto"/>
        </w:rPr>
        <w:t xml:space="preserve">od </w:t>
      </w:r>
      <w:r w:rsidR="000F39F2">
        <w:rPr>
          <w:color w:val="auto"/>
        </w:rPr>
        <w:t>….</w:t>
      </w:r>
      <w:r w:rsidRPr="0018731D" w:rsidR="003B50CA">
        <w:rPr>
          <w:color w:val="auto"/>
        </w:rPr>
        <w:t xml:space="preserve">,g, saslušanjem </w:t>
      </w:r>
      <w:proofErr w:type="spellStart"/>
      <w:r w:rsidRPr="0018731D" w:rsidR="003B50CA">
        <w:rPr>
          <w:color w:val="auto"/>
        </w:rPr>
        <w:t>predloženika</w:t>
      </w:r>
      <w:proofErr w:type="spellEnd"/>
      <w:r w:rsidRPr="0018731D" w:rsidR="003B50CA">
        <w:rPr>
          <w:color w:val="auto"/>
        </w:rPr>
        <w:t xml:space="preserve"> 1, 2 i 6., te mal. </w:t>
      </w:r>
      <w:r w:rsidR="000F39F2">
        <w:rPr>
          <w:color w:val="auto"/>
        </w:rPr>
        <w:t>R. M.</w:t>
      </w:r>
      <w:r w:rsidRPr="0018731D" w:rsidR="003B50CA">
        <w:rPr>
          <w:color w:val="auto"/>
        </w:rPr>
        <w:t xml:space="preserve">, te </w:t>
      </w:r>
      <w:proofErr w:type="spellStart"/>
      <w:r w:rsidRPr="0018731D" w:rsidR="003B50CA">
        <w:rPr>
          <w:color w:val="auto"/>
        </w:rPr>
        <w:t>umješača</w:t>
      </w:r>
      <w:proofErr w:type="spellEnd"/>
      <w:r w:rsidRPr="0018731D" w:rsidR="003B50CA">
        <w:rPr>
          <w:color w:val="auto"/>
        </w:rPr>
        <w:t xml:space="preserve"> </w:t>
      </w:r>
      <w:r w:rsidR="000F39F2">
        <w:rPr>
          <w:color w:val="auto"/>
        </w:rPr>
        <w:t>N. M.</w:t>
      </w:r>
      <w:r w:rsidRPr="0018731D" w:rsidR="003B50CA">
        <w:rPr>
          <w:color w:val="auto"/>
        </w:rPr>
        <w:t xml:space="preserve">, pregledom priloženih nalaza testiranja </w:t>
      </w:r>
      <w:proofErr w:type="spellStart"/>
      <w:r w:rsidRPr="0018731D" w:rsidR="003B50CA">
        <w:rPr>
          <w:color w:val="auto"/>
        </w:rPr>
        <w:t>predloženika</w:t>
      </w:r>
      <w:proofErr w:type="spellEnd"/>
      <w:r w:rsidRPr="0018731D" w:rsidR="003B50CA">
        <w:rPr>
          <w:color w:val="auto"/>
        </w:rPr>
        <w:t xml:space="preserve"> ad.2. na opijate</w:t>
      </w:r>
      <w:r w:rsidR="0018731D">
        <w:rPr>
          <w:color w:val="auto"/>
        </w:rPr>
        <w:t xml:space="preserve">, </w:t>
      </w:r>
      <w:r>
        <w:rPr>
          <w:color w:val="auto"/>
        </w:rPr>
        <w:t xml:space="preserve">uvidom u predmet ovog suda </w:t>
      </w:r>
      <w:r w:rsidR="000F39F2">
        <w:rPr>
          <w:color w:val="auto"/>
        </w:rPr>
        <w:t>……</w:t>
      </w:r>
      <w:r>
        <w:rPr>
          <w:color w:val="auto"/>
        </w:rPr>
        <w:t xml:space="preserve">, </w:t>
      </w:r>
      <w:r w:rsidR="0018731D">
        <w:rPr>
          <w:color w:val="auto"/>
        </w:rPr>
        <w:t xml:space="preserve">provođenje kombiniranog psihijatrijsko-psihologijskog vještačenja </w:t>
      </w:r>
      <w:proofErr w:type="spellStart"/>
      <w:r w:rsidR="0018731D">
        <w:rPr>
          <w:color w:val="auto"/>
        </w:rPr>
        <w:t>predloženika</w:t>
      </w:r>
      <w:proofErr w:type="spellEnd"/>
      <w:r w:rsidR="0018731D">
        <w:rPr>
          <w:color w:val="auto"/>
        </w:rPr>
        <w:t xml:space="preserve"> ad2 i </w:t>
      </w:r>
      <w:proofErr w:type="spellStart"/>
      <w:r w:rsidR="0018731D">
        <w:rPr>
          <w:color w:val="auto"/>
        </w:rPr>
        <w:t>umješačice</w:t>
      </w:r>
      <w:proofErr w:type="spellEnd"/>
      <w:r w:rsidR="0018731D">
        <w:rPr>
          <w:color w:val="auto"/>
        </w:rPr>
        <w:t xml:space="preserve"> </w:t>
      </w:r>
      <w:r w:rsidR="000F39F2">
        <w:rPr>
          <w:color w:val="auto"/>
        </w:rPr>
        <w:t xml:space="preserve">N. M. </w:t>
      </w:r>
      <w:r w:rsidR="0018731D">
        <w:rPr>
          <w:color w:val="auto"/>
        </w:rPr>
        <w:t xml:space="preserve">po stalnim sudskim vještacima ovog suda mr. </w:t>
      </w:r>
      <w:r w:rsidR="000F39F2">
        <w:rPr>
          <w:color w:val="auto"/>
        </w:rPr>
        <w:t>D. D.</w:t>
      </w:r>
      <w:r w:rsidR="0018731D">
        <w:rPr>
          <w:color w:val="auto"/>
        </w:rPr>
        <w:t xml:space="preserve">, </w:t>
      </w:r>
      <w:proofErr w:type="spellStart"/>
      <w:r w:rsidR="0018731D">
        <w:rPr>
          <w:color w:val="auto"/>
        </w:rPr>
        <w:t>spec</w:t>
      </w:r>
      <w:proofErr w:type="spellEnd"/>
      <w:r w:rsidR="0018731D">
        <w:rPr>
          <w:color w:val="auto"/>
        </w:rPr>
        <w:t xml:space="preserve">. kliničke psihologije i dr. </w:t>
      </w:r>
      <w:r w:rsidR="000F39F2">
        <w:rPr>
          <w:color w:val="auto"/>
        </w:rPr>
        <w:t>S. B.</w:t>
      </w:r>
      <w:r w:rsidR="0018731D">
        <w:rPr>
          <w:color w:val="auto"/>
        </w:rPr>
        <w:t xml:space="preserve">, </w:t>
      </w:r>
      <w:proofErr w:type="spellStart"/>
      <w:r w:rsidR="0018731D">
        <w:rPr>
          <w:color w:val="auto"/>
        </w:rPr>
        <w:t>spec</w:t>
      </w:r>
      <w:proofErr w:type="spellEnd"/>
      <w:r w:rsidR="0018731D">
        <w:rPr>
          <w:color w:val="auto"/>
        </w:rPr>
        <w:t xml:space="preserve">. psihijatru, te pregledom njihovog pisanog nalaza i mišljenja od </w:t>
      </w:r>
      <w:r w:rsidR="000F39F2">
        <w:rPr>
          <w:color w:val="auto"/>
        </w:rPr>
        <w:t>…..</w:t>
      </w:r>
      <w:r w:rsidR="0018731D">
        <w:rPr>
          <w:color w:val="auto"/>
        </w:rPr>
        <w:t xml:space="preserve">., pregledom izvješća stručnog tima HZSR PU </w:t>
      </w:r>
      <w:r w:rsidR="000F39F2">
        <w:rPr>
          <w:color w:val="auto"/>
        </w:rPr>
        <w:t xml:space="preserve">S. </w:t>
      </w:r>
      <w:r w:rsidR="0018731D">
        <w:rPr>
          <w:color w:val="auto"/>
        </w:rPr>
        <w:t xml:space="preserve">od </w:t>
      </w:r>
      <w:r w:rsidR="000F39F2">
        <w:rPr>
          <w:color w:val="auto"/>
        </w:rPr>
        <w:t>……..</w:t>
      </w:r>
      <w:r w:rsidR="0018731D">
        <w:rPr>
          <w:color w:val="auto"/>
        </w:rPr>
        <w:t>.</w:t>
      </w:r>
    </w:p>
    <w:p w:rsidRPr="0018731D" w:rsidR="008B7FAD" w:rsidP="008B7FAD" w:rsidRDefault="008B7FAD" w14:paraId="19BEF11A" w14:textId="77777777">
      <w:pPr>
        <w:pStyle w:val="Default"/>
        <w:rPr>
          <w:color w:val="auto"/>
        </w:rPr>
      </w:pPr>
    </w:p>
    <w:p w:rsidRPr="0018731D" w:rsidR="003B50CA" w:rsidP="006A1867" w:rsidRDefault="006E5C99" w14:paraId="4D341F1A" w14:textId="77777777">
      <w:pPr>
        <w:pStyle w:val="Default"/>
        <w:jc w:val="both"/>
        <w:rPr>
          <w:color w:val="auto"/>
        </w:rPr>
      </w:pPr>
      <w:r>
        <w:rPr>
          <w:color w:val="auto"/>
        </w:rPr>
        <w:tab/>
        <w:t xml:space="preserve">5. </w:t>
      </w:r>
      <w:r w:rsidRPr="0018731D" w:rsidR="003B50CA">
        <w:rPr>
          <w:color w:val="auto"/>
        </w:rPr>
        <w:t xml:space="preserve">Nakon ocjene i analize provedenih dokaza na način kako propisuje čl.8. Zakona o parničnom postupku (NN RH 53/91, 91/92, 112/99, 88/01, 117/03, 88/05, 02/07, 84/08, 96/08,123/08, 57/11, 148/11, 25/13,89/14 70/19, 80/22, 114/22 i 155/23 -dalje ZPP)sud je odlučio kao u izreci ovog rješenja iz slijedećih razloga. </w:t>
      </w:r>
    </w:p>
    <w:p w:rsidRPr="0018731D" w:rsidR="008B7FAD" w:rsidP="003B50CA" w:rsidRDefault="008B7FAD" w14:paraId="639A0C2C" w14:textId="77777777">
      <w:pPr>
        <w:pStyle w:val="Default"/>
        <w:rPr>
          <w:color w:val="auto"/>
        </w:rPr>
      </w:pPr>
    </w:p>
    <w:p w:rsidRPr="0018731D" w:rsidR="003B50CA" w:rsidP="008B7FAD" w:rsidRDefault="006E5C99" w14:paraId="27D1EB1F" w14:textId="77777777">
      <w:pPr>
        <w:pStyle w:val="Default"/>
        <w:jc w:val="both"/>
        <w:rPr>
          <w:color w:val="auto"/>
        </w:rPr>
      </w:pPr>
      <w:r>
        <w:rPr>
          <w:color w:val="auto"/>
        </w:rPr>
        <w:tab/>
        <w:t xml:space="preserve">6. </w:t>
      </w:r>
      <w:r w:rsidRPr="0018731D" w:rsidR="003B50CA">
        <w:rPr>
          <w:color w:val="auto"/>
        </w:rPr>
        <w:t xml:space="preserve">Mjerodavne za odlučivanje su slijedeće zakonske odredbe. Odredbom čl. 485. st. l. Obiteljskog zakona (NN 103/15, 98/19, 47/20, 49/23, 156/23 -u daljnjem tekstu </w:t>
      </w:r>
      <w:proofErr w:type="spellStart"/>
      <w:r w:rsidRPr="0018731D" w:rsidR="003B50CA">
        <w:rPr>
          <w:color w:val="auto"/>
        </w:rPr>
        <w:t>ObZ</w:t>
      </w:r>
      <w:proofErr w:type="spellEnd"/>
      <w:r w:rsidRPr="0018731D" w:rsidR="003B50CA">
        <w:rPr>
          <w:color w:val="auto"/>
        </w:rPr>
        <w:t xml:space="preserve">) je propisano da se u postupku radi određivanja mjera za zaštitu osobnih prava i dobrobiti djeteta odlučuje o, između ostalog, oduzimanju prava na stanovanje sa djetetom i povjeravanje svakodnevne skrbi o djetetu drugoj osobi, udomiteljskoj obitelji ili ustanovi socijalne skrbi, sukladno čl. 155. do 163. </w:t>
      </w:r>
      <w:proofErr w:type="spellStart"/>
      <w:r w:rsidRPr="0018731D" w:rsidR="003B50CA">
        <w:rPr>
          <w:color w:val="auto"/>
        </w:rPr>
        <w:t>ObZ</w:t>
      </w:r>
      <w:proofErr w:type="spellEnd"/>
      <w:r w:rsidRPr="0018731D" w:rsidR="003B50CA">
        <w:rPr>
          <w:color w:val="auto"/>
        </w:rPr>
        <w:t xml:space="preserve">-a. Navedenom zakonskom odredbom čl.155. st. l. </w:t>
      </w:r>
      <w:proofErr w:type="spellStart"/>
      <w:r w:rsidRPr="0018731D" w:rsidR="003B50CA">
        <w:rPr>
          <w:color w:val="auto"/>
        </w:rPr>
        <w:t>ObZ</w:t>
      </w:r>
      <w:proofErr w:type="spellEnd"/>
      <w:r w:rsidRPr="0018731D" w:rsidR="003B50CA">
        <w:rPr>
          <w:color w:val="auto"/>
        </w:rPr>
        <w:t xml:space="preserve">-a je propisano da će sud u izvanparničnom postupku rješenjem roditelju oduzeti pravo na stanovanje s djetetom te će svakodnevnu skrb o djetetu povjeriti drugoj osobi, udomiteljskoj obitelji ili ustanovi socijalne skrbi: 1. na temelju obiteljske procjene centra za socijalnu skrb da djetetu ostankom u obitelji ili povratkom u obitelj prijeti opasnost za život, zdravlje ili razvoj ili 2. kada se nisu dogodile planirane promjene u obitelji iz prethodno određenih mjera za </w:t>
      </w:r>
      <w:r w:rsidRPr="0018731D" w:rsidR="003B50CA">
        <w:rPr>
          <w:color w:val="auto"/>
        </w:rPr>
        <w:lastRenderedPageBreak/>
        <w:t xml:space="preserve">zaštitu djeteta. Stavkom 2. istog članka </w:t>
      </w:r>
      <w:proofErr w:type="spellStart"/>
      <w:r w:rsidRPr="0018731D" w:rsidR="003B50CA">
        <w:rPr>
          <w:color w:val="auto"/>
        </w:rPr>
        <w:t>ObZ</w:t>
      </w:r>
      <w:proofErr w:type="spellEnd"/>
      <w:r w:rsidRPr="0018731D" w:rsidR="003B50CA">
        <w:rPr>
          <w:color w:val="auto"/>
        </w:rPr>
        <w:t xml:space="preserve"> je propisano da se oduzimanjem prava na stanovanje s djetetom roditelj lišava i prava na svakodnevnu skrb o djetetu. </w:t>
      </w:r>
    </w:p>
    <w:p w:rsidRPr="0018731D" w:rsidR="008B7FAD" w:rsidP="003B50CA" w:rsidRDefault="008B7FAD" w14:paraId="3B35D6C2" w14:textId="77777777">
      <w:pPr>
        <w:pStyle w:val="Default"/>
        <w:rPr>
          <w:color w:val="auto"/>
        </w:rPr>
      </w:pPr>
    </w:p>
    <w:p w:rsidRPr="0018731D" w:rsidR="003B50CA" w:rsidP="008B7FAD" w:rsidRDefault="00B23157" w14:paraId="1B7CA9CB" w14:textId="77777777">
      <w:pPr>
        <w:pStyle w:val="Default"/>
        <w:jc w:val="both"/>
        <w:rPr>
          <w:color w:val="auto"/>
        </w:rPr>
      </w:pPr>
      <w:r>
        <w:rPr>
          <w:color w:val="auto"/>
        </w:rPr>
        <w:tab/>
        <w:t xml:space="preserve">7. </w:t>
      </w:r>
      <w:r w:rsidRPr="0018731D" w:rsidR="003B50CA">
        <w:rPr>
          <w:color w:val="auto"/>
        </w:rPr>
        <w:t xml:space="preserve">O podnošenju prijedloga sudu i prilozima je regulirano čl. 156. </w:t>
      </w:r>
      <w:proofErr w:type="spellStart"/>
      <w:r w:rsidRPr="0018731D" w:rsidR="003B50CA">
        <w:rPr>
          <w:color w:val="auto"/>
        </w:rPr>
        <w:t>ObZ</w:t>
      </w:r>
      <w:proofErr w:type="spellEnd"/>
      <w:r w:rsidRPr="0018731D" w:rsidR="003B50CA">
        <w:rPr>
          <w:color w:val="auto"/>
        </w:rPr>
        <w:t xml:space="preserve">-a, o odlučivanju o mjeri odredbom čl. 157. </w:t>
      </w:r>
      <w:proofErr w:type="spellStart"/>
      <w:r w:rsidRPr="0018731D" w:rsidR="003B50CA">
        <w:rPr>
          <w:color w:val="auto"/>
        </w:rPr>
        <w:t>ObZ</w:t>
      </w:r>
      <w:proofErr w:type="spellEnd"/>
      <w:r w:rsidRPr="0018731D" w:rsidR="003B50CA">
        <w:rPr>
          <w:color w:val="auto"/>
        </w:rPr>
        <w:t xml:space="preserve">-a, odredbom čl. 158. </w:t>
      </w:r>
      <w:proofErr w:type="spellStart"/>
      <w:r w:rsidRPr="0018731D" w:rsidR="003B50CA">
        <w:rPr>
          <w:color w:val="auto"/>
        </w:rPr>
        <w:t>ObZ</w:t>
      </w:r>
      <w:proofErr w:type="spellEnd"/>
      <w:r w:rsidRPr="0018731D" w:rsidR="003B50CA">
        <w:rPr>
          <w:color w:val="auto"/>
        </w:rPr>
        <w:t xml:space="preserve">-a o trajanju mjere, odredbom čl. 159. </w:t>
      </w:r>
      <w:proofErr w:type="spellStart"/>
      <w:r w:rsidRPr="0018731D" w:rsidR="003B50CA">
        <w:rPr>
          <w:color w:val="auto"/>
        </w:rPr>
        <w:t>ObZ</w:t>
      </w:r>
      <w:proofErr w:type="spellEnd"/>
      <w:r w:rsidRPr="0018731D" w:rsidR="003B50CA">
        <w:rPr>
          <w:color w:val="auto"/>
        </w:rPr>
        <w:t xml:space="preserve">-a o izmjeni rješenja, odredbom čl. 160. </w:t>
      </w:r>
      <w:proofErr w:type="spellStart"/>
      <w:r w:rsidRPr="0018731D" w:rsidR="003B50CA">
        <w:rPr>
          <w:color w:val="auto"/>
        </w:rPr>
        <w:t>ObZ</w:t>
      </w:r>
      <w:proofErr w:type="spellEnd"/>
      <w:r w:rsidRPr="0018731D" w:rsidR="003B50CA">
        <w:rPr>
          <w:color w:val="auto"/>
        </w:rPr>
        <w:t xml:space="preserve">-a o dužnostima i pravima osoba kojima je povjerena svakodnevna skrb o osobnim pravima djeteta, odredbom čl. 161. </w:t>
      </w:r>
      <w:proofErr w:type="spellStart"/>
      <w:r w:rsidRPr="0018731D" w:rsidR="003B50CA">
        <w:rPr>
          <w:color w:val="auto"/>
        </w:rPr>
        <w:t>ObZ</w:t>
      </w:r>
      <w:proofErr w:type="spellEnd"/>
      <w:r w:rsidRPr="0018731D" w:rsidR="003B50CA">
        <w:rPr>
          <w:color w:val="auto"/>
        </w:rPr>
        <w:t xml:space="preserve">-a o dužnostima Hrvatskog zavoda za socijalni rad. Odredbom čl. 162. </w:t>
      </w:r>
      <w:proofErr w:type="spellStart"/>
      <w:r w:rsidRPr="0018731D" w:rsidR="003B50CA">
        <w:rPr>
          <w:color w:val="auto"/>
        </w:rPr>
        <w:t>ObZ</w:t>
      </w:r>
      <w:proofErr w:type="spellEnd"/>
      <w:r w:rsidRPr="0018731D" w:rsidR="003B50CA">
        <w:rPr>
          <w:color w:val="auto"/>
        </w:rPr>
        <w:t xml:space="preserve">-a su regulirana prava i dužnosti roditelja i djeteta, a čl. 163. </w:t>
      </w:r>
      <w:proofErr w:type="spellStart"/>
      <w:r w:rsidRPr="0018731D" w:rsidR="003B50CA">
        <w:rPr>
          <w:color w:val="auto"/>
        </w:rPr>
        <w:t>ObZ</w:t>
      </w:r>
      <w:proofErr w:type="spellEnd"/>
      <w:r w:rsidRPr="0018731D" w:rsidR="003B50CA">
        <w:rPr>
          <w:color w:val="auto"/>
        </w:rPr>
        <w:t xml:space="preserve">-a regulira izvješće, povratak djeteta u obitelj ili predlaganje druge mjere. </w:t>
      </w:r>
    </w:p>
    <w:p w:rsidRPr="0018731D" w:rsidR="008B7FAD" w:rsidP="003B50CA" w:rsidRDefault="008B7FAD" w14:paraId="188A9801" w14:textId="77777777">
      <w:pPr>
        <w:pStyle w:val="Default"/>
        <w:rPr>
          <w:color w:val="auto"/>
        </w:rPr>
      </w:pPr>
    </w:p>
    <w:p w:rsidRPr="0018731D" w:rsidR="003B50CA" w:rsidP="001456C8" w:rsidRDefault="00B23157" w14:paraId="17F62E3D" w14:textId="77777777">
      <w:pPr>
        <w:pStyle w:val="Default"/>
        <w:jc w:val="both"/>
        <w:rPr>
          <w:color w:val="auto"/>
        </w:rPr>
      </w:pPr>
      <w:r>
        <w:rPr>
          <w:color w:val="auto"/>
        </w:rPr>
        <w:tab/>
        <w:t xml:space="preserve">8. </w:t>
      </w:r>
      <w:r w:rsidRPr="0018731D" w:rsidR="003B50CA">
        <w:rPr>
          <w:color w:val="auto"/>
        </w:rPr>
        <w:t xml:space="preserve">U postupku je sud utvrdio slijedeće. U braku </w:t>
      </w:r>
      <w:r w:rsidR="000F39F2">
        <w:rPr>
          <w:color w:val="auto"/>
        </w:rPr>
        <w:t xml:space="preserve">I. M. </w:t>
      </w:r>
      <w:r w:rsidRPr="0018731D" w:rsidR="003B50CA">
        <w:rPr>
          <w:color w:val="auto"/>
        </w:rPr>
        <w:t xml:space="preserve">i sada </w:t>
      </w:r>
      <w:proofErr w:type="spellStart"/>
      <w:r w:rsidRPr="0018731D" w:rsidR="003B50CA">
        <w:rPr>
          <w:color w:val="auto"/>
        </w:rPr>
        <w:t>pok</w:t>
      </w:r>
      <w:proofErr w:type="spellEnd"/>
      <w:r w:rsidRPr="0018731D" w:rsidR="003B50CA">
        <w:rPr>
          <w:color w:val="auto"/>
        </w:rPr>
        <w:t xml:space="preserve">. </w:t>
      </w:r>
      <w:r w:rsidR="000F39F2">
        <w:rPr>
          <w:color w:val="auto"/>
        </w:rPr>
        <w:t xml:space="preserve">M. P. </w:t>
      </w:r>
      <w:r w:rsidRPr="0018731D" w:rsidR="003B50CA">
        <w:rPr>
          <w:color w:val="auto"/>
        </w:rPr>
        <w:t>su rođeni sada punolj</w:t>
      </w:r>
      <w:r w:rsidRPr="0018731D" w:rsidR="008B7FAD">
        <w:rPr>
          <w:color w:val="auto"/>
        </w:rPr>
        <w:t xml:space="preserve">etni </w:t>
      </w:r>
      <w:r w:rsidR="000F39F2">
        <w:rPr>
          <w:color w:val="auto"/>
        </w:rPr>
        <w:t xml:space="preserve">A. M. </w:t>
      </w:r>
      <w:r w:rsidRPr="0018731D" w:rsidR="008B7FAD">
        <w:rPr>
          <w:color w:val="auto"/>
        </w:rPr>
        <w:t>i sad punoljetni</w:t>
      </w:r>
      <w:r w:rsidRPr="0018731D" w:rsidR="003B50CA">
        <w:rPr>
          <w:color w:val="auto"/>
        </w:rPr>
        <w:t xml:space="preserve"> </w:t>
      </w:r>
      <w:r w:rsidR="000F39F2">
        <w:rPr>
          <w:color w:val="auto"/>
        </w:rPr>
        <w:t xml:space="preserve">R. M. </w:t>
      </w:r>
      <w:r w:rsidRPr="0018731D" w:rsidR="008B7FAD">
        <w:rPr>
          <w:color w:val="auto"/>
        </w:rPr>
        <w:t xml:space="preserve">(kad je ovaj postupak pokrenut, </w:t>
      </w:r>
      <w:r w:rsidR="000F39F2">
        <w:rPr>
          <w:color w:val="auto"/>
        </w:rPr>
        <w:t xml:space="preserve">R. </w:t>
      </w:r>
      <w:r w:rsidRPr="0018731D" w:rsidR="008B7FAD">
        <w:rPr>
          <w:color w:val="auto"/>
        </w:rPr>
        <w:t>je bio maloljetan)</w:t>
      </w:r>
      <w:r w:rsidRPr="0018731D" w:rsidR="003B50CA">
        <w:rPr>
          <w:color w:val="auto"/>
        </w:rPr>
        <w:t xml:space="preserve">. Ta obitelj je poznata službi područnog ureda predlagatelja od lipnja 2011. kroz postupak obiteljsko-pravne zaštite zbog ovisnosti o opojnim drogama </w:t>
      </w:r>
      <w:proofErr w:type="spellStart"/>
      <w:r w:rsidRPr="0018731D" w:rsidR="003B50CA">
        <w:rPr>
          <w:color w:val="auto"/>
        </w:rPr>
        <w:t>predloženice</w:t>
      </w:r>
      <w:proofErr w:type="spellEnd"/>
      <w:r w:rsidRPr="0018731D" w:rsidR="003B50CA">
        <w:rPr>
          <w:color w:val="auto"/>
        </w:rPr>
        <w:t xml:space="preserve"> 1) i </w:t>
      </w:r>
      <w:r w:rsidR="000F39F2">
        <w:rPr>
          <w:color w:val="auto"/>
        </w:rPr>
        <w:t xml:space="preserve">M. P. </w:t>
      </w:r>
      <w:r w:rsidRPr="0018731D" w:rsidR="003B50CA">
        <w:rPr>
          <w:color w:val="auto"/>
        </w:rPr>
        <w:t xml:space="preserve">koji je preminuo </w:t>
      </w:r>
      <w:r w:rsidR="000F39F2">
        <w:rPr>
          <w:color w:val="auto"/>
        </w:rPr>
        <w:t>…….</w:t>
      </w:r>
      <w:r w:rsidRPr="0018731D" w:rsidR="003B50CA">
        <w:rPr>
          <w:color w:val="auto"/>
        </w:rPr>
        <w:t xml:space="preserve">. g. Zbog narušene obiteljske dinamike i razvojne ugroženosti tada mal. </w:t>
      </w:r>
      <w:r w:rsidR="000F39F2">
        <w:rPr>
          <w:color w:val="auto"/>
        </w:rPr>
        <w:t>A. M.</w:t>
      </w:r>
      <w:r w:rsidRPr="0018731D" w:rsidR="003B50CA">
        <w:rPr>
          <w:color w:val="auto"/>
        </w:rPr>
        <w:t xml:space="preserve">, rješenjem predlagatelja od </w:t>
      </w:r>
      <w:r w:rsidR="000F39F2">
        <w:rPr>
          <w:color w:val="auto"/>
        </w:rPr>
        <w:t>…….</w:t>
      </w:r>
      <w:r w:rsidRPr="0018731D" w:rsidR="003B50CA">
        <w:rPr>
          <w:color w:val="auto"/>
        </w:rPr>
        <w:t xml:space="preserve">.g je </w:t>
      </w:r>
      <w:proofErr w:type="spellStart"/>
      <w:r w:rsidRPr="0018731D" w:rsidR="003B50CA">
        <w:rPr>
          <w:color w:val="auto"/>
        </w:rPr>
        <w:t>predloženici</w:t>
      </w:r>
      <w:proofErr w:type="spellEnd"/>
      <w:r w:rsidRPr="0018731D" w:rsidR="003B50CA">
        <w:rPr>
          <w:color w:val="auto"/>
        </w:rPr>
        <w:t xml:space="preserve"> 1) bila određena žurna mjera izdvajanja i smještaja izvan obitelji tada mal. </w:t>
      </w:r>
      <w:r w:rsidR="000F39F2">
        <w:rPr>
          <w:color w:val="auto"/>
        </w:rPr>
        <w:t xml:space="preserve">A. M. </w:t>
      </w:r>
      <w:r w:rsidRPr="0018731D" w:rsidR="003B50CA">
        <w:rPr>
          <w:color w:val="auto"/>
        </w:rPr>
        <w:t xml:space="preserve">koji je bio smješten u </w:t>
      </w:r>
      <w:r w:rsidR="000F39F2">
        <w:rPr>
          <w:color w:val="auto"/>
        </w:rPr>
        <w:t xml:space="preserve">D. </w:t>
      </w:r>
      <w:r w:rsidRPr="0018731D" w:rsidR="003B50CA">
        <w:rPr>
          <w:color w:val="auto"/>
        </w:rPr>
        <w:t>dom „</w:t>
      </w:r>
      <w:r w:rsidR="000F39F2">
        <w:rPr>
          <w:color w:val="auto"/>
        </w:rPr>
        <w:t>M.</w:t>
      </w:r>
      <w:r w:rsidRPr="0018731D" w:rsidR="003B50CA">
        <w:rPr>
          <w:color w:val="auto"/>
        </w:rPr>
        <w:t xml:space="preserve">“ </w:t>
      </w:r>
      <w:r w:rsidR="000F39F2">
        <w:rPr>
          <w:color w:val="auto"/>
        </w:rPr>
        <w:t>S.</w:t>
      </w:r>
      <w:r w:rsidRPr="0018731D" w:rsidR="003B50CA">
        <w:rPr>
          <w:color w:val="auto"/>
        </w:rPr>
        <w:t xml:space="preserve">. Potom je rješenjem ovog suda </w:t>
      </w:r>
      <w:r w:rsidR="000F39F2">
        <w:rPr>
          <w:color w:val="auto"/>
        </w:rPr>
        <w:t>……….</w:t>
      </w:r>
      <w:r w:rsidRPr="0018731D" w:rsidR="003B50CA">
        <w:rPr>
          <w:color w:val="auto"/>
        </w:rPr>
        <w:t xml:space="preserve">, određeno da se majci </w:t>
      </w:r>
      <w:r w:rsidR="000F39F2">
        <w:rPr>
          <w:color w:val="auto"/>
        </w:rPr>
        <w:t xml:space="preserve">I. M. </w:t>
      </w:r>
      <w:r w:rsidRPr="0018731D" w:rsidR="003B50CA">
        <w:rPr>
          <w:color w:val="auto"/>
        </w:rPr>
        <w:t xml:space="preserve">oduzima pravo na stanovanje sa tad mal. </w:t>
      </w:r>
      <w:r w:rsidR="000F39F2">
        <w:rPr>
          <w:color w:val="auto"/>
        </w:rPr>
        <w:t xml:space="preserve">A. </w:t>
      </w:r>
      <w:r w:rsidRPr="0018731D" w:rsidR="003B50CA">
        <w:rPr>
          <w:color w:val="auto"/>
        </w:rPr>
        <w:t xml:space="preserve">i on povjeren na svakodnevnu skrb </w:t>
      </w:r>
      <w:r w:rsidR="000F39F2">
        <w:rPr>
          <w:color w:val="auto"/>
        </w:rPr>
        <w:t xml:space="preserve">C. </w:t>
      </w:r>
      <w:r w:rsidRPr="0018731D" w:rsidR="003B50CA">
        <w:rPr>
          <w:color w:val="auto"/>
        </w:rPr>
        <w:t xml:space="preserve">za pružanje usluga u zajednici </w:t>
      </w:r>
      <w:r w:rsidR="000F39F2">
        <w:rPr>
          <w:color w:val="auto"/>
        </w:rPr>
        <w:t>Z.</w:t>
      </w:r>
      <w:r w:rsidRPr="0018731D" w:rsidR="003B50CA">
        <w:rPr>
          <w:color w:val="auto"/>
        </w:rPr>
        <w:t>-</w:t>
      </w:r>
      <w:r w:rsidR="000F39F2">
        <w:rPr>
          <w:color w:val="auto"/>
        </w:rPr>
        <w:t>D.</w:t>
      </w:r>
      <w:r w:rsidRPr="0018731D" w:rsidR="003B50CA">
        <w:rPr>
          <w:color w:val="auto"/>
        </w:rPr>
        <w:t>-</w:t>
      </w:r>
      <w:r w:rsidR="000F39F2">
        <w:rPr>
          <w:color w:val="auto"/>
        </w:rPr>
        <w:t xml:space="preserve">D. </w:t>
      </w:r>
      <w:r w:rsidRPr="0018731D" w:rsidR="003B50CA">
        <w:rPr>
          <w:color w:val="auto"/>
        </w:rPr>
        <w:t xml:space="preserve">jedinica smještaja i organizacije stanovanja-Odjel smještaja, </w:t>
      </w:r>
      <w:r w:rsidR="000F39F2">
        <w:rPr>
          <w:color w:val="auto"/>
        </w:rPr>
        <w:t xml:space="preserve">O. Ž. </w:t>
      </w:r>
      <w:r w:rsidRPr="0018731D" w:rsidR="003B50CA">
        <w:rPr>
          <w:color w:val="auto"/>
        </w:rPr>
        <w:t xml:space="preserve">14, </w:t>
      </w:r>
      <w:r w:rsidR="000F39F2">
        <w:rPr>
          <w:color w:val="auto"/>
        </w:rPr>
        <w:t>Z.</w:t>
      </w:r>
      <w:r w:rsidRPr="0018731D" w:rsidR="003B50CA">
        <w:rPr>
          <w:color w:val="auto"/>
        </w:rPr>
        <w:t xml:space="preserve">. Daljnjim rješenjem ovog suda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.majci je ponovno izrečena mjera oduzimanja prava na stanovanje s mal. </w:t>
      </w:r>
      <w:r w:rsidR="000F39F2">
        <w:rPr>
          <w:color w:val="auto"/>
        </w:rPr>
        <w:t xml:space="preserve">A. </w:t>
      </w:r>
      <w:r w:rsidRPr="0018731D" w:rsidR="003B50CA">
        <w:rPr>
          <w:color w:val="auto"/>
        </w:rPr>
        <w:t xml:space="preserve">i on povjeren na svakodnevnu skrb i smještaj istoj ustanovi. Na rješenje suda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.g nije bilo </w:t>
      </w:r>
      <w:r w:rsidRPr="0018731D" w:rsidR="008B7FAD">
        <w:rPr>
          <w:color w:val="auto"/>
        </w:rPr>
        <w:t xml:space="preserve">žalbi te je pravomoćno </w:t>
      </w:r>
      <w:r w:rsidRPr="0018731D" w:rsidR="003B50CA">
        <w:rPr>
          <w:color w:val="auto"/>
        </w:rPr>
        <w:t xml:space="preserve"> </w:t>
      </w:r>
      <w:r w:rsidR="000F39F2">
        <w:rPr>
          <w:color w:val="auto"/>
        </w:rPr>
        <w:t>…..</w:t>
      </w:r>
      <w:r w:rsidRPr="0018731D" w:rsidR="003B50CA">
        <w:rPr>
          <w:color w:val="auto"/>
        </w:rPr>
        <w:t>.g.</w:t>
      </w:r>
      <w:r w:rsidRPr="0018731D" w:rsidR="008B7FAD">
        <w:rPr>
          <w:color w:val="auto"/>
        </w:rPr>
        <w:t xml:space="preserve"> </w:t>
      </w:r>
      <w:r w:rsidR="000F39F2">
        <w:rPr>
          <w:color w:val="auto"/>
        </w:rPr>
        <w:t xml:space="preserve">A. </w:t>
      </w:r>
      <w:r w:rsidRPr="0018731D" w:rsidR="008B7FAD">
        <w:rPr>
          <w:color w:val="auto"/>
        </w:rPr>
        <w:t xml:space="preserve">je </w:t>
      </w:r>
      <w:r w:rsidR="000F39F2">
        <w:rPr>
          <w:color w:val="auto"/>
        </w:rPr>
        <w:t>…..</w:t>
      </w:r>
      <w:r w:rsidRPr="0018731D" w:rsidR="008B7FAD">
        <w:rPr>
          <w:color w:val="auto"/>
        </w:rPr>
        <w:t xml:space="preserve">.g postao punoljetan, te se o njemu nije ni odlučivalo u ovom postupku. Sin </w:t>
      </w:r>
      <w:proofErr w:type="spellStart"/>
      <w:r w:rsidRPr="0018731D" w:rsidR="008B7FAD">
        <w:rPr>
          <w:color w:val="auto"/>
        </w:rPr>
        <w:t>predloženice</w:t>
      </w:r>
      <w:proofErr w:type="spellEnd"/>
      <w:r w:rsidRPr="0018731D" w:rsidR="008B7FAD">
        <w:rPr>
          <w:color w:val="auto"/>
        </w:rPr>
        <w:t xml:space="preserve"> ad.2, </w:t>
      </w:r>
      <w:r w:rsidR="000F39F2">
        <w:rPr>
          <w:color w:val="auto"/>
        </w:rPr>
        <w:t xml:space="preserve">R. </w:t>
      </w:r>
      <w:r w:rsidRPr="0018731D" w:rsidR="008B7FAD">
        <w:rPr>
          <w:color w:val="auto"/>
        </w:rPr>
        <w:t xml:space="preserve">je rođen </w:t>
      </w:r>
      <w:r w:rsidR="000F39F2">
        <w:rPr>
          <w:color w:val="auto"/>
        </w:rPr>
        <w:t>……..</w:t>
      </w:r>
      <w:r w:rsidRPr="0018731D" w:rsidR="003B50CA">
        <w:rPr>
          <w:color w:val="auto"/>
        </w:rPr>
        <w:t xml:space="preserve">., a u braku sklopljenom u kolovozu 2020 između </w:t>
      </w:r>
      <w:proofErr w:type="spellStart"/>
      <w:r w:rsidRPr="0018731D" w:rsidR="003B50CA">
        <w:rPr>
          <w:color w:val="auto"/>
        </w:rPr>
        <w:t>predloženice</w:t>
      </w:r>
      <w:proofErr w:type="spellEnd"/>
      <w:r w:rsidRPr="0018731D" w:rsidR="003B50CA">
        <w:rPr>
          <w:color w:val="auto"/>
        </w:rPr>
        <w:t xml:space="preserve"> 1 i </w:t>
      </w:r>
      <w:proofErr w:type="spellStart"/>
      <w:r w:rsidRPr="0018731D" w:rsidR="003B50CA">
        <w:rPr>
          <w:color w:val="auto"/>
        </w:rPr>
        <w:t>predloženika</w:t>
      </w:r>
      <w:proofErr w:type="spellEnd"/>
      <w:r w:rsidRPr="0018731D" w:rsidR="003B50CA">
        <w:rPr>
          <w:color w:val="auto"/>
        </w:rPr>
        <w:t xml:space="preserve"> 2) je ro</w:t>
      </w:r>
      <w:r w:rsidRPr="0018731D" w:rsidR="008B7FAD">
        <w:rPr>
          <w:color w:val="auto"/>
        </w:rPr>
        <w:t xml:space="preserve">đen mal. </w:t>
      </w:r>
      <w:r w:rsidR="000F39F2">
        <w:rPr>
          <w:color w:val="auto"/>
        </w:rPr>
        <w:t>M. M. ……</w:t>
      </w:r>
      <w:r w:rsidRPr="0018731D" w:rsidR="003B50CA">
        <w:rPr>
          <w:color w:val="auto"/>
        </w:rPr>
        <w:t xml:space="preserve">.g. Iz podataka predlagatelja proizlazi da je obitelj </w:t>
      </w:r>
      <w:proofErr w:type="spellStart"/>
      <w:r w:rsidRPr="0018731D" w:rsidR="003B50CA">
        <w:rPr>
          <w:color w:val="auto"/>
        </w:rPr>
        <w:t>predloženika</w:t>
      </w:r>
      <w:proofErr w:type="spellEnd"/>
      <w:r w:rsidRPr="0018731D" w:rsidR="003B50CA">
        <w:rPr>
          <w:color w:val="auto"/>
        </w:rPr>
        <w:t xml:space="preserve"> 1 i 2 obzirom na poteškoće u funkcioniranju supružnika, bila praćena od strane službe područnog ureda predlagatelja kroz mjere za zaštitu osobnih prava i dobrobiti djeteta te da je uzimajući u obzir narušeno funkcioniranje supružnika, prisutnost ovisnosti o drogama kod oboje supružnika, neadekvatan životni stil oboje supružnika, ulazak u rizična ponašanja koja ne pružaju stabilnost i sigurnost mal. </w:t>
      </w:r>
      <w:proofErr w:type="spellStart"/>
      <w:r w:rsidRPr="0018731D" w:rsidR="003B50CA">
        <w:rPr>
          <w:color w:val="auto"/>
        </w:rPr>
        <w:t>djeci,bilo</w:t>
      </w:r>
      <w:proofErr w:type="spellEnd"/>
      <w:r w:rsidRPr="0018731D" w:rsidR="003B50CA">
        <w:rPr>
          <w:color w:val="auto"/>
        </w:rPr>
        <w:t xml:space="preserve"> razvidno da su predmetni roditelji neadekvatnih i nedostatnih roditeljskih kapaciteta za odgovoriti na zahtjeve skrbi o mal. djeci te im je posljedično tome rješenjem HZSR-a PU </w:t>
      </w:r>
      <w:r w:rsidR="000F39F2">
        <w:rPr>
          <w:color w:val="auto"/>
        </w:rPr>
        <w:t xml:space="preserve">S. </w:t>
      </w:r>
      <w:r w:rsidRPr="0018731D" w:rsidR="003B50CA">
        <w:rPr>
          <w:color w:val="auto"/>
        </w:rPr>
        <w:t>od 26. rujna 2023. g bila izrečena mjera iz nadležnosti HZSR-a i to žurna mjera izdvajanja i smještaja iz</w:t>
      </w:r>
      <w:r w:rsidRPr="0018731D" w:rsidR="008B7FAD">
        <w:rPr>
          <w:color w:val="auto"/>
        </w:rPr>
        <w:t xml:space="preserve">van obitelji </w:t>
      </w:r>
      <w:proofErr w:type="spellStart"/>
      <w:r w:rsidRPr="0018731D" w:rsidR="008B7FAD">
        <w:rPr>
          <w:color w:val="auto"/>
        </w:rPr>
        <w:t>predloženičina</w:t>
      </w:r>
      <w:proofErr w:type="spellEnd"/>
      <w:r w:rsidRPr="0018731D" w:rsidR="008B7FAD">
        <w:rPr>
          <w:color w:val="auto"/>
        </w:rPr>
        <w:t xml:space="preserve"> tada </w:t>
      </w:r>
      <w:proofErr w:type="spellStart"/>
      <w:r w:rsidRPr="0018731D" w:rsidR="008B7FAD">
        <w:rPr>
          <w:color w:val="auto"/>
        </w:rPr>
        <w:t>mal.sina</w:t>
      </w:r>
      <w:proofErr w:type="spellEnd"/>
      <w:r w:rsidRPr="0018731D" w:rsidR="008B7FAD">
        <w:rPr>
          <w:color w:val="auto"/>
        </w:rPr>
        <w:t xml:space="preserve"> </w:t>
      </w:r>
      <w:r w:rsidR="000F39F2">
        <w:rPr>
          <w:color w:val="auto"/>
        </w:rPr>
        <w:t xml:space="preserve">R. M. </w:t>
      </w:r>
      <w:r w:rsidRPr="0018731D" w:rsidR="003B50CA">
        <w:rPr>
          <w:color w:val="auto"/>
        </w:rPr>
        <w:t xml:space="preserve">te </w:t>
      </w:r>
      <w:proofErr w:type="spellStart"/>
      <w:r w:rsidRPr="0018731D" w:rsidR="003B50CA">
        <w:rPr>
          <w:color w:val="auto"/>
        </w:rPr>
        <w:t>predloženicima</w:t>
      </w:r>
      <w:proofErr w:type="spellEnd"/>
      <w:r w:rsidRPr="0018731D" w:rsidR="003B50CA">
        <w:rPr>
          <w:color w:val="auto"/>
        </w:rPr>
        <w:t xml:space="preserve"> 1 i 2. kao roditeljima žurna mjera izdvajanja i smještaja izvan obitelji njihovog mal. djeteta </w:t>
      </w:r>
      <w:r w:rsidR="000F39F2">
        <w:rPr>
          <w:color w:val="auto"/>
        </w:rPr>
        <w:t xml:space="preserve">M. M. </w:t>
      </w:r>
      <w:r w:rsidRPr="0018731D" w:rsidR="003B50CA">
        <w:rPr>
          <w:color w:val="auto"/>
        </w:rPr>
        <w:t xml:space="preserve">i to počevši </w:t>
      </w:r>
      <w:r w:rsidRPr="0018731D" w:rsidR="001456C8">
        <w:rPr>
          <w:color w:val="auto"/>
        </w:rPr>
        <w:t xml:space="preserve">od dana </w:t>
      </w:r>
      <w:r w:rsidR="000F39F2">
        <w:rPr>
          <w:color w:val="auto"/>
        </w:rPr>
        <w:t>……</w:t>
      </w:r>
      <w:r w:rsidRPr="0018731D" w:rsidR="001456C8">
        <w:rPr>
          <w:color w:val="auto"/>
        </w:rPr>
        <w:t>. g.</w:t>
      </w:r>
    </w:p>
    <w:p w:rsidRPr="0018731D" w:rsidR="001456C8" w:rsidP="003B50CA" w:rsidRDefault="001456C8" w14:paraId="5A58A5C3" w14:textId="77777777">
      <w:pPr>
        <w:pStyle w:val="Default"/>
        <w:rPr>
          <w:color w:val="auto"/>
        </w:rPr>
      </w:pPr>
    </w:p>
    <w:p w:rsidRPr="0018731D" w:rsidR="003B50CA" w:rsidP="001456C8" w:rsidRDefault="00B23157" w14:paraId="15DC0E3F" w14:textId="77777777">
      <w:pPr>
        <w:pStyle w:val="Default"/>
        <w:jc w:val="both"/>
        <w:rPr>
          <w:color w:val="auto"/>
        </w:rPr>
      </w:pPr>
      <w:r>
        <w:rPr>
          <w:color w:val="auto"/>
        </w:rPr>
        <w:tab/>
        <w:t xml:space="preserve">9. </w:t>
      </w:r>
      <w:r w:rsidRPr="0018731D" w:rsidR="001456C8">
        <w:rPr>
          <w:color w:val="auto"/>
        </w:rPr>
        <w:t xml:space="preserve">Nakon te </w:t>
      </w:r>
      <w:r w:rsidRPr="0018731D" w:rsidR="003B50CA">
        <w:rPr>
          <w:color w:val="auto"/>
        </w:rPr>
        <w:t xml:space="preserve">žurne mjere </w:t>
      </w:r>
      <w:r w:rsidRPr="0018731D" w:rsidR="001456C8">
        <w:rPr>
          <w:color w:val="auto"/>
        </w:rPr>
        <w:t xml:space="preserve">je </w:t>
      </w:r>
      <w:r w:rsidRPr="0018731D" w:rsidR="003B50CA">
        <w:rPr>
          <w:color w:val="auto"/>
        </w:rPr>
        <w:t xml:space="preserve">uslijedio sudski postupak te je pregledom priloženog rješenja ovog suda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.g utvrđeno da je sud </w:t>
      </w:r>
      <w:proofErr w:type="spellStart"/>
      <w:r w:rsidRPr="0018731D" w:rsidR="003B50CA">
        <w:rPr>
          <w:color w:val="auto"/>
        </w:rPr>
        <w:t>predloženici</w:t>
      </w:r>
      <w:proofErr w:type="spellEnd"/>
      <w:r w:rsidRPr="0018731D" w:rsidR="003B50CA">
        <w:rPr>
          <w:color w:val="auto"/>
        </w:rPr>
        <w:t xml:space="preserve"> ad1. izrekao</w:t>
      </w:r>
      <w:r w:rsidRPr="0018731D" w:rsidR="001456C8">
        <w:rPr>
          <w:color w:val="auto"/>
        </w:rPr>
        <w:t xml:space="preserve"> </w:t>
      </w:r>
      <w:r w:rsidRPr="0018731D" w:rsidR="003B50CA">
        <w:rPr>
          <w:color w:val="auto"/>
        </w:rPr>
        <w:t xml:space="preserve">mjeru oduzimanja </w:t>
      </w:r>
      <w:r w:rsidRPr="0018731D" w:rsidR="001456C8">
        <w:rPr>
          <w:color w:val="auto"/>
        </w:rPr>
        <w:t xml:space="preserve">joj </w:t>
      </w:r>
      <w:r w:rsidRPr="0018731D" w:rsidR="003B50CA">
        <w:rPr>
          <w:color w:val="auto"/>
        </w:rPr>
        <w:t xml:space="preserve">prava na stanovanje s </w:t>
      </w:r>
      <w:r w:rsidRPr="0018731D" w:rsidR="001456C8">
        <w:rPr>
          <w:color w:val="auto"/>
        </w:rPr>
        <w:t xml:space="preserve">tada mal. </w:t>
      </w:r>
      <w:r w:rsidR="000F39F2">
        <w:rPr>
          <w:color w:val="auto"/>
        </w:rPr>
        <w:t xml:space="preserve">R. </w:t>
      </w:r>
      <w:r w:rsidRPr="0018731D" w:rsidR="003B50CA">
        <w:rPr>
          <w:color w:val="auto"/>
        </w:rPr>
        <w:t xml:space="preserve">te je lišena </w:t>
      </w:r>
      <w:r w:rsidRPr="0018731D" w:rsidR="001456C8">
        <w:rPr>
          <w:color w:val="auto"/>
        </w:rPr>
        <w:t>prava na svakodnevnu skrb o njemu</w:t>
      </w:r>
      <w:r w:rsidRPr="0018731D" w:rsidR="003B50CA">
        <w:rPr>
          <w:color w:val="auto"/>
        </w:rPr>
        <w:t xml:space="preserve"> (točka I izreke tog rješenja) Točkom II izreke tog rješenja je sud </w:t>
      </w:r>
      <w:proofErr w:type="spellStart"/>
      <w:r w:rsidRPr="0018731D" w:rsidR="003B50CA">
        <w:rPr>
          <w:color w:val="auto"/>
        </w:rPr>
        <w:t>predloženicima</w:t>
      </w:r>
      <w:proofErr w:type="spellEnd"/>
      <w:r w:rsidRPr="0018731D" w:rsidR="003B50CA">
        <w:rPr>
          <w:color w:val="auto"/>
        </w:rPr>
        <w:t xml:space="preserve"> ad 1. i ad.2. izrekao mjeru oduzimanja prava na stanovanje s mal. </w:t>
      </w:r>
      <w:r w:rsidR="000F39F2">
        <w:rPr>
          <w:color w:val="auto"/>
        </w:rPr>
        <w:t xml:space="preserve">M. M. </w:t>
      </w:r>
      <w:r w:rsidRPr="0018731D" w:rsidR="003B50CA">
        <w:rPr>
          <w:color w:val="auto"/>
        </w:rPr>
        <w:t xml:space="preserve">te ih lišio prava na svakodnevnu skrb o mal. </w:t>
      </w:r>
      <w:r w:rsidR="000F39F2">
        <w:rPr>
          <w:color w:val="auto"/>
        </w:rPr>
        <w:t>M.</w:t>
      </w:r>
      <w:r w:rsidRPr="0018731D" w:rsidR="003B50CA">
        <w:rPr>
          <w:color w:val="auto"/>
        </w:rPr>
        <w:t xml:space="preserve">. Točkom izreke tog rješenja je sud odlučio da se mal. </w:t>
      </w:r>
      <w:r w:rsidR="000F39F2">
        <w:rPr>
          <w:color w:val="auto"/>
        </w:rPr>
        <w:t xml:space="preserve">R. </w:t>
      </w:r>
      <w:r w:rsidRPr="0018731D" w:rsidR="003B50CA">
        <w:rPr>
          <w:color w:val="auto"/>
        </w:rPr>
        <w:t xml:space="preserve">smještava i povjerava se na svakodnevnu skrb </w:t>
      </w:r>
      <w:r w:rsidR="000F39F2">
        <w:rPr>
          <w:color w:val="auto"/>
        </w:rPr>
        <w:t xml:space="preserve">C. </w:t>
      </w:r>
      <w:r w:rsidRPr="0018731D" w:rsidR="003B50CA">
        <w:rPr>
          <w:color w:val="auto"/>
        </w:rPr>
        <w:t xml:space="preserve">za pružanje usluga u zajednici </w:t>
      </w:r>
      <w:r w:rsidR="000F39F2">
        <w:rPr>
          <w:color w:val="auto"/>
        </w:rPr>
        <w:t>Z.</w:t>
      </w:r>
      <w:r w:rsidRPr="0018731D" w:rsidR="003B50CA">
        <w:rPr>
          <w:color w:val="auto"/>
        </w:rPr>
        <w:t xml:space="preserve">-Dugave-Dislocirana jedinica smještaja i organiziranog stanovanja-Odjel smještaja </w:t>
      </w:r>
      <w:r w:rsidR="000F39F2">
        <w:rPr>
          <w:color w:val="auto"/>
        </w:rPr>
        <w:t xml:space="preserve">O. Ž. </w:t>
      </w:r>
      <w:r w:rsidRPr="0018731D" w:rsidR="003B50CA">
        <w:rPr>
          <w:color w:val="auto"/>
        </w:rPr>
        <w:t xml:space="preserve">14, </w:t>
      </w:r>
      <w:r w:rsidR="000F39F2">
        <w:rPr>
          <w:color w:val="auto"/>
        </w:rPr>
        <w:t>Z.</w:t>
      </w:r>
      <w:r w:rsidRPr="0018731D" w:rsidR="003B50CA">
        <w:rPr>
          <w:color w:val="auto"/>
        </w:rPr>
        <w:t xml:space="preserve">. Točkom IV da se mal. </w:t>
      </w:r>
      <w:r w:rsidR="000F39F2">
        <w:rPr>
          <w:color w:val="auto"/>
        </w:rPr>
        <w:t xml:space="preserve">M. </w:t>
      </w:r>
      <w:r w:rsidRPr="0018731D" w:rsidR="003B50CA">
        <w:rPr>
          <w:color w:val="auto"/>
        </w:rPr>
        <w:t xml:space="preserve">smještava i povjerava na svakodnevnu skrb udomiteljskoj obitelji </w:t>
      </w:r>
      <w:r w:rsidR="000F39F2">
        <w:rPr>
          <w:color w:val="auto"/>
        </w:rPr>
        <w:t>M. D.</w:t>
      </w:r>
      <w:r w:rsidRPr="0018731D" w:rsidR="003B50CA">
        <w:rPr>
          <w:color w:val="auto"/>
        </w:rPr>
        <w:t xml:space="preserve">. Točkom V izreke tog </w:t>
      </w:r>
      <w:r w:rsidRPr="0018731D" w:rsidR="003B50CA">
        <w:rPr>
          <w:color w:val="auto"/>
        </w:rPr>
        <w:lastRenderedPageBreak/>
        <w:t xml:space="preserve">rješenja su određeni osobni odnosi mal. </w:t>
      </w:r>
      <w:r w:rsidR="000F39F2">
        <w:rPr>
          <w:color w:val="auto"/>
        </w:rPr>
        <w:t xml:space="preserve">R. </w:t>
      </w:r>
      <w:r w:rsidRPr="0018731D" w:rsidR="003B50CA">
        <w:rPr>
          <w:color w:val="auto"/>
        </w:rPr>
        <w:t xml:space="preserve">sa majkom, a točkom VI osobni odnosi majke i oca sa mal. </w:t>
      </w:r>
      <w:r w:rsidR="000F39F2">
        <w:rPr>
          <w:color w:val="auto"/>
        </w:rPr>
        <w:t>M.</w:t>
      </w:r>
      <w:r w:rsidRPr="0018731D" w:rsidR="003B50CA">
        <w:rPr>
          <w:color w:val="auto"/>
        </w:rPr>
        <w:t xml:space="preserve">. Sud je odlučio da se mjera oduzimanja prava na stanovanje sa mal. djecom izriče u trajanju od godinu dana. </w:t>
      </w:r>
    </w:p>
    <w:p w:rsidRPr="0018731D" w:rsidR="001456C8" w:rsidP="003B50CA" w:rsidRDefault="001456C8" w14:paraId="361B49A6" w14:textId="77777777">
      <w:pPr>
        <w:pStyle w:val="Default"/>
        <w:rPr>
          <w:color w:val="auto"/>
        </w:rPr>
      </w:pPr>
    </w:p>
    <w:p w:rsidRPr="0018731D" w:rsidR="006A1867" w:rsidP="006A1867" w:rsidRDefault="00B23157" w14:paraId="4FE53913" w14:textId="77777777">
      <w:pPr>
        <w:pStyle w:val="Default"/>
        <w:jc w:val="both"/>
        <w:rPr>
          <w:color w:val="auto"/>
        </w:rPr>
      </w:pPr>
      <w:r>
        <w:rPr>
          <w:color w:val="auto"/>
        </w:rPr>
        <w:tab/>
        <w:t xml:space="preserve">10. </w:t>
      </w:r>
      <w:r w:rsidRPr="0018731D" w:rsidR="003B50CA">
        <w:rPr>
          <w:color w:val="auto"/>
        </w:rPr>
        <w:t xml:space="preserve">Pregledom tog rješenja, utvrđeno je da se </w:t>
      </w:r>
      <w:proofErr w:type="spellStart"/>
      <w:r w:rsidRPr="0018731D" w:rsidR="003B50CA">
        <w:rPr>
          <w:color w:val="auto"/>
        </w:rPr>
        <w:t>predloženica</w:t>
      </w:r>
      <w:proofErr w:type="spellEnd"/>
      <w:r w:rsidRPr="0018731D" w:rsidR="003B50CA">
        <w:rPr>
          <w:color w:val="auto"/>
        </w:rPr>
        <w:t xml:space="preserve"> ad 1. sudu u tom postupku bila izjasnila da se ne protivi prijedlogu predlagatelja jer tad nije </w:t>
      </w:r>
      <w:r w:rsidRPr="0018731D" w:rsidR="001456C8">
        <w:rPr>
          <w:color w:val="auto"/>
        </w:rPr>
        <w:t>u mogućnosti voditi brigu o mal</w:t>
      </w:r>
      <w:r w:rsidRPr="0018731D" w:rsidR="003B50CA">
        <w:rPr>
          <w:color w:val="auto"/>
        </w:rPr>
        <w:t xml:space="preserve">. djeci. I </w:t>
      </w:r>
      <w:proofErr w:type="spellStart"/>
      <w:r w:rsidRPr="0018731D" w:rsidR="003B50CA">
        <w:rPr>
          <w:color w:val="auto"/>
        </w:rPr>
        <w:t>predloženik</w:t>
      </w:r>
      <w:proofErr w:type="spellEnd"/>
      <w:r w:rsidRPr="0018731D" w:rsidR="003B50CA">
        <w:rPr>
          <w:color w:val="auto"/>
        </w:rPr>
        <w:t xml:space="preserve"> ad2. se nije protivio prijedlogu predlagatelja u tom postupku. Uvidom u to rješenje razvidna su utvrđenja suda da je kod oboje roditelja narušeno funkcioniranje, prisutna ovisnost o drogama, neadekvatan stil </w:t>
      </w:r>
      <w:proofErr w:type="spellStart"/>
      <w:r w:rsidRPr="0018731D" w:rsidR="003B50CA">
        <w:rPr>
          <w:color w:val="auto"/>
        </w:rPr>
        <w:t>života,prisutna</w:t>
      </w:r>
      <w:proofErr w:type="spellEnd"/>
      <w:r w:rsidRPr="0018731D" w:rsidR="003B50CA">
        <w:rPr>
          <w:color w:val="auto"/>
        </w:rPr>
        <w:t xml:space="preserve"> rizična ponašanja majke koja ne pružaju stabilnost i sigurnost </w:t>
      </w:r>
      <w:proofErr w:type="spellStart"/>
      <w:r w:rsidRPr="0018731D" w:rsidR="003B50CA">
        <w:rPr>
          <w:color w:val="auto"/>
        </w:rPr>
        <w:t>mldb</w:t>
      </w:r>
      <w:proofErr w:type="spellEnd"/>
      <w:r w:rsidRPr="0018731D" w:rsidR="003B50CA">
        <w:rPr>
          <w:color w:val="auto"/>
        </w:rPr>
        <w:t xml:space="preserve">. djeci. Dalje, da su oboje roditelja neadekvatnih i nedostatnih roditeljskih kapaciteta za odgovoriti na zahtjeve skrbi o mal. djeci, da se okolnosti u kojima djeca odrastaju negativno održavaju na njihovo zdravlje, život i dobrobit te da je utvrđeno da su se rizici za razvoj mal. djece pokazali značajnim, a razvoj djece u obitelji ugrožen. </w:t>
      </w:r>
      <w:r w:rsidRPr="0018731D" w:rsidR="001456C8">
        <w:rPr>
          <w:color w:val="auto"/>
        </w:rPr>
        <w:t xml:space="preserve">Sud je utvrdio </w:t>
      </w:r>
      <w:r w:rsidRPr="0018731D" w:rsidR="003B50CA">
        <w:rPr>
          <w:color w:val="auto"/>
        </w:rPr>
        <w:t xml:space="preserve">uvidom u e spis da na rješenje suda </w:t>
      </w:r>
      <w:r w:rsidR="000F39F2">
        <w:rPr>
          <w:color w:val="auto"/>
        </w:rPr>
        <w:t>……</w:t>
      </w:r>
      <w:r w:rsidRPr="0018731D" w:rsidR="003B50CA">
        <w:rPr>
          <w:color w:val="auto"/>
        </w:rPr>
        <w:t xml:space="preserve"> od </w:t>
      </w:r>
      <w:r w:rsidR="000F39F2">
        <w:rPr>
          <w:color w:val="auto"/>
        </w:rPr>
        <w:t>…..</w:t>
      </w:r>
      <w:r w:rsidRPr="0018731D" w:rsidR="003B50CA">
        <w:rPr>
          <w:color w:val="auto"/>
        </w:rPr>
        <w:t xml:space="preserve">. nije bilo žalbi , te je pravomoćno dana </w:t>
      </w:r>
      <w:r w:rsidR="000F39F2">
        <w:rPr>
          <w:color w:val="auto"/>
        </w:rPr>
        <w:t>…….</w:t>
      </w:r>
      <w:r w:rsidRPr="0018731D" w:rsidR="001456C8">
        <w:rPr>
          <w:color w:val="auto"/>
        </w:rPr>
        <w:t xml:space="preserve">.g. </w:t>
      </w:r>
    </w:p>
    <w:p w:rsidRPr="0018731D" w:rsidR="006A1867" w:rsidP="006A1867" w:rsidRDefault="006A1867" w14:paraId="27CB6A97" w14:textId="77777777">
      <w:pPr>
        <w:pStyle w:val="Default"/>
        <w:jc w:val="both"/>
        <w:rPr>
          <w:color w:val="auto"/>
        </w:rPr>
      </w:pPr>
    </w:p>
    <w:p w:rsidRPr="0018731D" w:rsidR="0096394C" w:rsidP="006A1867" w:rsidRDefault="00B23157" w14:paraId="41C4F0C8" w14:textId="77777777">
      <w:pPr>
        <w:pStyle w:val="Default"/>
        <w:jc w:val="both"/>
        <w:rPr>
          <w:color w:val="auto"/>
        </w:rPr>
      </w:pPr>
      <w:r>
        <w:rPr>
          <w:color w:val="auto"/>
        </w:rPr>
        <w:tab/>
        <w:t xml:space="preserve">11. </w:t>
      </w:r>
      <w:r w:rsidRPr="0018731D" w:rsidR="003B50CA">
        <w:rPr>
          <w:color w:val="auto"/>
        </w:rPr>
        <w:t xml:space="preserve">Pregledom rješenja HZSR-a PU </w:t>
      </w:r>
      <w:r w:rsidR="000F39F2">
        <w:rPr>
          <w:color w:val="auto"/>
        </w:rPr>
        <w:t xml:space="preserve">S. </w:t>
      </w:r>
      <w:r w:rsidRPr="0018731D" w:rsidR="003B50CA">
        <w:rPr>
          <w:color w:val="auto"/>
        </w:rPr>
        <w:t xml:space="preserve">od </w:t>
      </w:r>
      <w:r w:rsidR="000F39F2">
        <w:rPr>
          <w:color w:val="auto"/>
        </w:rPr>
        <w:t>……..</w:t>
      </w:r>
      <w:r w:rsidRPr="0018731D" w:rsidR="003B50CA">
        <w:rPr>
          <w:color w:val="auto"/>
        </w:rPr>
        <w:t xml:space="preserve">.g utvrđeno je da je istim </w:t>
      </w:r>
      <w:proofErr w:type="spellStart"/>
      <w:r w:rsidRPr="0018731D" w:rsidR="003B50CA">
        <w:rPr>
          <w:color w:val="auto"/>
        </w:rPr>
        <w:t>predloženici</w:t>
      </w:r>
      <w:proofErr w:type="spellEnd"/>
      <w:r w:rsidRPr="0018731D" w:rsidR="003B50CA">
        <w:rPr>
          <w:color w:val="auto"/>
        </w:rPr>
        <w:t xml:space="preserve"> 1) određena mjera stručne pomoći i potpore u ostvarivanju skrbi o tada mal. </w:t>
      </w:r>
      <w:r w:rsidR="000F39F2">
        <w:rPr>
          <w:color w:val="auto"/>
        </w:rPr>
        <w:t>A.</w:t>
      </w:r>
      <w:r w:rsidRPr="0018731D" w:rsidR="003B50CA">
        <w:rPr>
          <w:color w:val="auto"/>
        </w:rPr>
        <w:t xml:space="preserve">, mal. </w:t>
      </w:r>
      <w:r w:rsidR="000F39F2">
        <w:rPr>
          <w:color w:val="auto"/>
        </w:rPr>
        <w:t>R.</w:t>
      </w:r>
      <w:r w:rsidRPr="0018731D" w:rsidR="005D19C1">
        <w:rPr>
          <w:color w:val="auto"/>
        </w:rPr>
        <w:t xml:space="preserve">, a </w:t>
      </w:r>
      <w:proofErr w:type="spellStart"/>
      <w:r w:rsidRPr="0018731D" w:rsidR="003B50CA">
        <w:rPr>
          <w:color w:val="auto"/>
        </w:rPr>
        <w:t>predloženicima</w:t>
      </w:r>
      <w:proofErr w:type="spellEnd"/>
      <w:r w:rsidRPr="0018731D" w:rsidR="003B50CA">
        <w:rPr>
          <w:color w:val="auto"/>
        </w:rPr>
        <w:t xml:space="preserve"> 1) i 2) mjera stručne pomoći i potpore u ostvarivanju skrbi o mal. </w:t>
      </w:r>
      <w:r w:rsidR="000F39F2">
        <w:rPr>
          <w:color w:val="auto"/>
        </w:rPr>
        <w:t>M. M.</w:t>
      </w:r>
      <w:r w:rsidRPr="0018731D" w:rsidR="003B50CA">
        <w:rPr>
          <w:color w:val="auto"/>
        </w:rPr>
        <w:t xml:space="preserve">, u trajanju od 12 mjeseci.  Pregledom Izviješća stručnog tima područnog ureda predlagatelja od </w:t>
      </w:r>
      <w:r w:rsidR="000F39F2">
        <w:rPr>
          <w:color w:val="auto"/>
        </w:rPr>
        <w:t>……</w:t>
      </w:r>
      <w:r w:rsidRPr="0018731D" w:rsidR="003B50CA">
        <w:rPr>
          <w:color w:val="auto"/>
        </w:rPr>
        <w:t xml:space="preserve">.g sudu je bilo razvidno slijedeće. Obitelj mal. </w:t>
      </w:r>
      <w:r w:rsidR="000F39F2">
        <w:rPr>
          <w:color w:val="auto"/>
        </w:rPr>
        <w:t xml:space="preserve">R. </w:t>
      </w:r>
      <w:r w:rsidRPr="0018731D" w:rsidR="003B50CA">
        <w:rPr>
          <w:color w:val="auto"/>
        </w:rPr>
        <w:t xml:space="preserve">poznata je službi HZSR-a od lipnja </w:t>
      </w:r>
      <w:r w:rsidR="000F39F2">
        <w:rPr>
          <w:color w:val="auto"/>
        </w:rPr>
        <w:t>….</w:t>
      </w:r>
      <w:r w:rsidRPr="0018731D" w:rsidR="003B50CA">
        <w:rPr>
          <w:color w:val="auto"/>
        </w:rPr>
        <w:t>g kroz postupak obiteljsko-pravne zaštite kada je ta služba zaprimila obavijest nadležne policijske postaje o poči</w:t>
      </w:r>
      <w:r w:rsidRPr="0018731D" w:rsidR="005D19C1">
        <w:rPr>
          <w:color w:val="auto"/>
        </w:rPr>
        <w:t xml:space="preserve">njenom obiteljskom nasilju sada </w:t>
      </w:r>
      <w:proofErr w:type="spellStart"/>
      <w:r w:rsidRPr="0018731D" w:rsidR="005D19C1">
        <w:rPr>
          <w:color w:val="auto"/>
        </w:rPr>
        <w:t>pok.</w:t>
      </w:r>
      <w:r w:rsidR="000F39F2">
        <w:rPr>
          <w:color w:val="auto"/>
        </w:rPr>
        <w:t>M</w:t>
      </w:r>
      <w:proofErr w:type="spellEnd"/>
      <w:r w:rsidR="000F39F2">
        <w:rPr>
          <w:color w:val="auto"/>
        </w:rPr>
        <w:t xml:space="preserve">. P. </w:t>
      </w:r>
      <w:r w:rsidRPr="0018731D" w:rsidR="003B50CA">
        <w:rPr>
          <w:color w:val="auto"/>
        </w:rPr>
        <w:t xml:space="preserve">naspram supruge </w:t>
      </w:r>
      <w:r w:rsidR="000F39F2">
        <w:rPr>
          <w:color w:val="auto"/>
        </w:rPr>
        <w:t xml:space="preserve">I. M. </w:t>
      </w:r>
      <w:r w:rsidRPr="0018731D" w:rsidR="003B50CA">
        <w:rPr>
          <w:color w:val="auto"/>
        </w:rPr>
        <w:t xml:space="preserve">(ranije </w:t>
      </w:r>
      <w:r w:rsidR="000F39F2">
        <w:rPr>
          <w:color w:val="auto"/>
        </w:rPr>
        <w:t>P.</w:t>
      </w:r>
      <w:r w:rsidRPr="0018731D" w:rsidR="003B50CA">
        <w:rPr>
          <w:color w:val="auto"/>
        </w:rPr>
        <w:t xml:space="preserve">) u prisustvu mal. djece. Podaci su da je ona nakon što je u kolovozu </w:t>
      </w:r>
      <w:r w:rsidR="000F39F2">
        <w:rPr>
          <w:color w:val="auto"/>
        </w:rPr>
        <w:t>…</w:t>
      </w:r>
      <w:r w:rsidRPr="0018731D" w:rsidR="003B50CA">
        <w:rPr>
          <w:color w:val="auto"/>
        </w:rPr>
        <w:t xml:space="preserve">.sklopila brak sa ovdje </w:t>
      </w:r>
      <w:proofErr w:type="spellStart"/>
      <w:r w:rsidRPr="0018731D" w:rsidR="003B50CA">
        <w:rPr>
          <w:color w:val="auto"/>
        </w:rPr>
        <w:t>predloženikom</w:t>
      </w:r>
      <w:proofErr w:type="spellEnd"/>
      <w:r w:rsidRPr="0018731D" w:rsidR="005D19C1">
        <w:rPr>
          <w:color w:val="auto"/>
        </w:rPr>
        <w:t xml:space="preserve"> 2)</w:t>
      </w:r>
      <w:r w:rsidRPr="0018731D" w:rsidR="003B50CA">
        <w:rPr>
          <w:color w:val="auto"/>
        </w:rPr>
        <w:t xml:space="preserve">, u kojem braku su dobili mal. sina </w:t>
      </w:r>
      <w:r w:rsidR="000F39F2">
        <w:rPr>
          <w:color w:val="auto"/>
        </w:rPr>
        <w:t>M.</w:t>
      </w:r>
      <w:r w:rsidRPr="0018731D" w:rsidR="003B50CA">
        <w:rPr>
          <w:color w:val="auto"/>
        </w:rPr>
        <w:t xml:space="preserve">, </w:t>
      </w:r>
      <w:r w:rsidRPr="0018731D" w:rsidR="005D19C1">
        <w:rPr>
          <w:color w:val="auto"/>
        </w:rPr>
        <w:t xml:space="preserve">ista </w:t>
      </w:r>
      <w:r w:rsidRPr="0018731D" w:rsidR="003B50CA">
        <w:rPr>
          <w:color w:val="auto"/>
        </w:rPr>
        <w:t xml:space="preserve">svojim sinovima </w:t>
      </w:r>
      <w:r w:rsidR="000F39F2">
        <w:rPr>
          <w:color w:val="auto"/>
        </w:rPr>
        <w:t xml:space="preserve">A. </w:t>
      </w:r>
      <w:r w:rsidRPr="0018731D" w:rsidR="003B50CA">
        <w:rPr>
          <w:color w:val="auto"/>
        </w:rPr>
        <w:t xml:space="preserve">i </w:t>
      </w:r>
      <w:r w:rsidR="000F39F2">
        <w:rPr>
          <w:color w:val="auto"/>
        </w:rPr>
        <w:t xml:space="preserve">R. </w:t>
      </w:r>
      <w:r w:rsidRPr="0018731D" w:rsidR="003B50CA">
        <w:rPr>
          <w:color w:val="auto"/>
        </w:rPr>
        <w:t xml:space="preserve">promijenila prezime iz </w:t>
      </w:r>
      <w:r w:rsidR="000F39F2">
        <w:rPr>
          <w:color w:val="auto"/>
        </w:rPr>
        <w:t xml:space="preserve">P. </w:t>
      </w:r>
      <w:r w:rsidRPr="0018731D" w:rsidR="003B50CA">
        <w:rPr>
          <w:color w:val="auto"/>
        </w:rPr>
        <w:t xml:space="preserve">u </w:t>
      </w:r>
      <w:r w:rsidR="000F39F2">
        <w:rPr>
          <w:color w:val="auto"/>
        </w:rPr>
        <w:t xml:space="preserve">M. </w:t>
      </w:r>
      <w:r w:rsidRPr="0018731D" w:rsidR="003B50CA">
        <w:rPr>
          <w:color w:val="auto"/>
        </w:rPr>
        <w:t xml:space="preserve">budući se udala za </w:t>
      </w:r>
      <w:proofErr w:type="spellStart"/>
      <w:r w:rsidRPr="0018731D" w:rsidR="003B50CA">
        <w:rPr>
          <w:color w:val="auto"/>
        </w:rPr>
        <w:t>predloženika</w:t>
      </w:r>
      <w:proofErr w:type="spellEnd"/>
      <w:r w:rsidRPr="0018731D" w:rsidR="003B50CA">
        <w:rPr>
          <w:color w:val="auto"/>
        </w:rPr>
        <w:t xml:space="preserve"> 2). Prema podacima socijalne anamneze ista je rođena </w:t>
      </w:r>
      <w:r w:rsidR="000F39F2">
        <w:rPr>
          <w:color w:val="auto"/>
        </w:rPr>
        <w:t>….</w:t>
      </w:r>
      <w:r w:rsidRPr="0018731D" w:rsidR="003B50CA">
        <w:rPr>
          <w:color w:val="auto"/>
        </w:rPr>
        <w:t>.</w:t>
      </w:r>
      <w:proofErr w:type="spellStart"/>
      <w:r w:rsidRPr="0018731D" w:rsidR="003B50CA">
        <w:rPr>
          <w:color w:val="auto"/>
        </w:rPr>
        <w:t>g.u</w:t>
      </w:r>
      <w:proofErr w:type="spellEnd"/>
      <w:r w:rsidRPr="0018731D" w:rsidR="003B50CA">
        <w:rPr>
          <w:color w:val="auto"/>
        </w:rPr>
        <w:t xml:space="preserve"> </w:t>
      </w:r>
      <w:r w:rsidR="000F39F2">
        <w:rPr>
          <w:color w:val="auto"/>
        </w:rPr>
        <w:t>S.</w:t>
      </w:r>
      <w:r w:rsidRPr="0018731D" w:rsidR="003B50CA">
        <w:rPr>
          <w:color w:val="auto"/>
        </w:rPr>
        <w:t>, u brak</w:t>
      </w:r>
      <w:r w:rsidRPr="0018731D" w:rsidR="005D19C1">
        <w:rPr>
          <w:color w:val="auto"/>
        </w:rPr>
        <w:t xml:space="preserve">u roditelja (koji su preminuli) a ima i sestru. </w:t>
      </w:r>
      <w:proofErr w:type="spellStart"/>
      <w:r w:rsidRPr="0018731D" w:rsidR="005D19C1">
        <w:rPr>
          <w:color w:val="auto"/>
        </w:rPr>
        <w:t>P</w:t>
      </w:r>
      <w:r w:rsidRPr="0018731D" w:rsidR="003B50CA">
        <w:rPr>
          <w:color w:val="auto"/>
        </w:rPr>
        <w:t>redloženica</w:t>
      </w:r>
      <w:proofErr w:type="spellEnd"/>
      <w:r w:rsidRPr="0018731D" w:rsidR="003B50CA">
        <w:rPr>
          <w:color w:val="auto"/>
        </w:rPr>
        <w:t xml:space="preserve"> ad1. opisala da je njeno odrastanje obilježeno činjenicom da su njeni roditelji bili pripadnici Jehovinih svjedoka što je utjecalo na njihov stil življenja, ona je bila član te zajednice do svoje 18 godine života kada je istu samoinicijativno napustila sa18.g.zbog čega je došlo do prekida odnosa sa roditeljima te je kontakte s istima održavala rijetko, uglavnom telefonski. Podaci su da je</w:t>
      </w:r>
      <w:r w:rsidRPr="0018731D" w:rsidR="005D19C1">
        <w:rPr>
          <w:color w:val="auto"/>
        </w:rPr>
        <w:t xml:space="preserve"> </w:t>
      </w:r>
      <w:proofErr w:type="spellStart"/>
      <w:r w:rsidRPr="0018731D" w:rsidR="005D19C1">
        <w:rPr>
          <w:color w:val="auto"/>
        </w:rPr>
        <w:t>predloženica</w:t>
      </w:r>
      <w:proofErr w:type="spellEnd"/>
      <w:r w:rsidRPr="0018731D" w:rsidR="005D19C1">
        <w:rPr>
          <w:color w:val="auto"/>
        </w:rPr>
        <w:t xml:space="preserve"> 1)</w:t>
      </w:r>
      <w:r w:rsidRPr="0018731D" w:rsidR="003B50CA">
        <w:rPr>
          <w:color w:val="auto"/>
        </w:rPr>
        <w:t xml:space="preserve"> ima</w:t>
      </w:r>
      <w:r w:rsidRPr="0018731D" w:rsidR="005D19C1">
        <w:rPr>
          <w:color w:val="auto"/>
        </w:rPr>
        <w:t>la problema s ovisnosti od</w:t>
      </w:r>
      <w:r w:rsidRPr="0018731D" w:rsidR="003B50CA">
        <w:rPr>
          <w:color w:val="auto"/>
        </w:rPr>
        <w:t xml:space="preserve"> 23.godine života, da je do 26.godine bila ovisna o heroinu a nakon toga „čista“ tri godine kada započinje s uzimanjem </w:t>
      </w:r>
      <w:proofErr w:type="spellStart"/>
      <w:r w:rsidRPr="0018731D" w:rsidR="003B50CA">
        <w:rPr>
          <w:color w:val="auto"/>
        </w:rPr>
        <w:t>Heptanona</w:t>
      </w:r>
      <w:proofErr w:type="spellEnd"/>
      <w:r w:rsidRPr="0018731D" w:rsidR="003B50CA">
        <w:rPr>
          <w:color w:val="auto"/>
        </w:rPr>
        <w:t xml:space="preserve">. U nekoliko navrata odlazila na liječenje u Zagreb gdje je prešla na zamjensku terapiju </w:t>
      </w:r>
      <w:proofErr w:type="spellStart"/>
      <w:r w:rsidRPr="0018731D" w:rsidR="003B50CA">
        <w:rPr>
          <w:color w:val="auto"/>
        </w:rPr>
        <w:t>Suboteksom</w:t>
      </w:r>
      <w:proofErr w:type="spellEnd"/>
      <w:r w:rsidRPr="0018731D" w:rsidR="003B50CA">
        <w:rPr>
          <w:color w:val="auto"/>
        </w:rPr>
        <w:t xml:space="preserve">. U studenom 2013. otišla na liječenje od ovisnosti u komunu </w:t>
      </w:r>
      <w:r w:rsidR="000F39F2">
        <w:rPr>
          <w:color w:val="auto"/>
        </w:rPr>
        <w:t xml:space="preserve">S. P. </w:t>
      </w:r>
      <w:r w:rsidRPr="0018731D" w:rsidR="003B50CA">
        <w:rPr>
          <w:color w:val="auto"/>
        </w:rPr>
        <w:t xml:space="preserve">u </w:t>
      </w:r>
      <w:r w:rsidR="000F39F2">
        <w:rPr>
          <w:color w:val="auto"/>
        </w:rPr>
        <w:t xml:space="preserve">I. </w:t>
      </w:r>
      <w:r w:rsidRPr="0018731D" w:rsidR="003B50CA">
        <w:rPr>
          <w:color w:val="auto"/>
        </w:rPr>
        <w:t xml:space="preserve">gdje je provela tri i pol godine, a u lipnju 2017.g se vratila u </w:t>
      </w:r>
      <w:r w:rsidR="000F39F2">
        <w:rPr>
          <w:color w:val="auto"/>
        </w:rPr>
        <w:t xml:space="preserve">S. </w:t>
      </w:r>
      <w:r w:rsidRPr="0018731D" w:rsidR="003B50CA">
        <w:rPr>
          <w:color w:val="auto"/>
        </w:rPr>
        <w:t>te su podaci da se od tada uočava velika promjena i napredak u sveukupnom funkcioniranju. Podaci su da je završil</w:t>
      </w:r>
      <w:r w:rsidRPr="0018731D" w:rsidR="005D19C1">
        <w:rPr>
          <w:color w:val="auto"/>
        </w:rPr>
        <w:t xml:space="preserve">a srednju ekonomsku školu, </w:t>
      </w:r>
      <w:r w:rsidRPr="0018731D" w:rsidR="003B50CA">
        <w:rPr>
          <w:color w:val="auto"/>
        </w:rPr>
        <w:t xml:space="preserve"> kroz osnovnu i srednju školu bila odlična učenica</w:t>
      </w:r>
      <w:r w:rsidRPr="0018731D" w:rsidR="0096394C">
        <w:rPr>
          <w:color w:val="auto"/>
        </w:rPr>
        <w:t>,</w:t>
      </w:r>
      <w:r w:rsidRPr="0018731D" w:rsidR="003B50CA">
        <w:rPr>
          <w:color w:val="auto"/>
        </w:rPr>
        <w:t xml:space="preserve"> dodatno </w:t>
      </w:r>
      <w:r w:rsidRPr="0018731D" w:rsidR="0096394C">
        <w:rPr>
          <w:color w:val="auto"/>
        </w:rPr>
        <w:t xml:space="preserve">se </w:t>
      </w:r>
      <w:r w:rsidRPr="0018731D" w:rsidR="003B50CA">
        <w:rPr>
          <w:color w:val="auto"/>
        </w:rPr>
        <w:t xml:space="preserve">prekvalificirala za zanimanje kuhar, da je radila na raznim poslovima, najčešće „na crno“, da je neko vrijeme </w:t>
      </w:r>
      <w:r w:rsidRPr="0018731D" w:rsidR="0096394C">
        <w:rPr>
          <w:color w:val="auto"/>
        </w:rPr>
        <w:t xml:space="preserve">bila zaposlena kao tajnica, </w:t>
      </w:r>
      <w:r w:rsidRPr="0018731D" w:rsidR="003B50CA">
        <w:rPr>
          <w:color w:val="auto"/>
        </w:rPr>
        <w:t xml:space="preserve">konobarica i prodavačica. </w:t>
      </w:r>
      <w:r w:rsidRPr="0018731D" w:rsidR="0096394C">
        <w:rPr>
          <w:color w:val="auto"/>
        </w:rPr>
        <w:t xml:space="preserve">Navedeni su podaci o njenom prvom braku sa </w:t>
      </w:r>
      <w:r w:rsidR="000F39F2">
        <w:rPr>
          <w:color w:val="auto"/>
        </w:rPr>
        <w:t xml:space="preserve">M. P. </w:t>
      </w:r>
      <w:r w:rsidRPr="0018731D" w:rsidR="0096394C">
        <w:rPr>
          <w:color w:val="auto"/>
        </w:rPr>
        <w:t xml:space="preserve">i dinamikom odnosa u tom braku i koje su mjere iz nadležnosti HZSR-a  te iz nadležnosti suda bile izricane </w:t>
      </w:r>
      <w:proofErr w:type="spellStart"/>
      <w:r w:rsidRPr="0018731D" w:rsidR="0096394C">
        <w:rPr>
          <w:color w:val="auto"/>
        </w:rPr>
        <w:t>predloženici</w:t>
      </w:r>
      <w:proofErr w:type="spellEnd"/>
      <w:r w:rsidRPr="0018731D" w:rsidR="0096394C">
        <w:rPr>
          <w:color w:val="auto"/>
        </w:rPr>
        <w:t xml:space="preserve"> 1) u odnosu na njene sada </w:t>
      </w:r>
      <w:proofErr w:type="spellStart"/>
      <w:r w:rsidRPr="0018731D" w:rsidR="0096394C">
        <w:rPr>
          <w:color w:val="auto"/>
        </w:rPr>
        <w:t>pun.sinove</w:t>
      </w:r>
      <w:proofErr w:type="spellEnd"/>
      <w:r w:rsidRPr="0018731D" w:rsidR="0096394C">
        <w:rPr>
          <w:color w:val="auto"/>
        </w:rPr>
        <w:t xml:space="preserve"> </w:t>
      </w:r>
      <w:r w:rsidR="000F39F2">
        <w:rPr>
          <w:color w:val="auto"/>
        </w:rPr>
        <w:t xml:space="preserve">A. </w:t>
      </w:r>
      <w:r w:rsidRPr="0018731D" w:rsidR="0096394C">
        <w:rPr>
          <w:color w:val="auto"/>
        </w:rPr>
        <w:t xml:space="preserve">i </w:t>
      </w:r>
      <w:r w:rsidR="000F39F2">
        <w:rPr>
          <w:color w:val="auto"/>
        </w:rPr>
        <w:t xml:space="preserve">R. M. </w:t>
      </w:r>
      <w:r w:rsidRPr="0018731D" w:rsidR="0096394C">
        <w:rPr>
          <w:color w:val="auto"/>
        </w:rPr>
        <w:t>za koje su u socijalnoj anamnezi</w:t>
      </w:r>
      <w:r w:rsidRPr="0018731D" w:rsidR="00400E51">
        <w:rPr>
          <w:color w:val="auto"/>
        </w:rPr>
        <w:t xml:space="preserve"> dalje n</w:t>
      </w:r>
      <w:r w:rsidRPr="0018731D" w:rsidR="0096394C">
        <w:rPr>
          <w:color w:val="auto"/>
        </w:rPr>
        <w:t>avedeni podaci o njihovom funkcioniranju i obiteljskoj dinamici do punoljetnosti.</w:t>
      </w:r>
    </w:p>
    <w:p w:rsidRPr="0018731D" w:rsidR="0096394C" w:rsidP="0096394C" w:rsidRDefault="0096394C" w14:paraId="3B55FEE6" w14:textId="77777777">
      <w:pPr>
        <w:pStyle w:val="Default"/>
        <w:jc w:val="both"/>
        <w:rPr>
          <w:color w:val="auto"/>
        </w:rPr>
      </w:pPr>
      <w:r w:rsidRPr="0018731D">
        <w:rPr>
          <w:color w:val="auto"/>
        </w:rPr>
        <w:t xml:space="preserve"> </w:t>
      </w:r>
    </w:p>
    <w:p w:rsidRPr="0018731D" w:rsidR="003B50CA" w:rsidP="0096394C" w:rsidRDefault="00B23157" w14:paraId="6D209A04" w14:textId="77777777">
      <w:pPr>
        <w:pStyle w:val="Default"/>
        <w:jc w:val="both"/>
        <w:rPr>
          <w:color w:val="auto"/>
        </w:rPr>
      </w:pPr>
      <w:r>
        <w:rPr>
          <w:color w:val="auto"/>
        </w:rPr>
        <w:tab/>
        <w:t xml:space="preserve">12. </w:t>
      </w:r>
      <w:r w:rsidRPr="0018731D" w:rsidR="003B50CA">
        <w:rPr>
          <w:color w:val="auto"/>
        </w:rPr>
        <w:t xml:space="preserve">Podaci iz socijalne anamneze za </w:t>
      </w:r>
      <w:proofErr w:type="spellStart"/>
      <w:r w:rsidRPr="0018731D" w:rsidR="003B50CA">
        <w:rPr>
          <w:color w:val="auto"/>
        </w:rPr>
        <w:t>predloženika</w:t>
      </w:r>
      <w:proofErr w:type="spellEnd"/>
      <w:r w:rsidRPr="0018731D" w:rsidR="003B50CA">
        <w:rPr>
          <w:color w:val="auto"/>
        </w:rPr>
        <w:t xml:space="preserve"> ad2 rođenog </w:t>
      </w:r>
      <w:r w:rsidR="000F39F2">
        <w:rPr>
          <w:color w:val="auto"/>
        </w:rPr>
        <w:t>……</w:t>
      </w:r>
      <w:r w:rsidRPr="0018731D" w:rsidR="003B50CA">
        <w:rPr>
          <w:color w:val="auto"/>
        </w:rPr>
        <w:t xml:space="preserve">.g u </w:t>
      </w:r>
      <w:r w:rsidR="000F39F2">
        <w:rPr>
          <w:color w:val="auto"/>
        </w:rPr>
        <w:t>S.</w:t>
      </w:r>
      <w:r w:rsidRPr="0018731D" w:rsidR="003B50CA">
        <w:rPr>
          <w:color w:val="auto"/>
        </w:rPr>
        <w:t>,</w:t>
      </w:r>
      <w:r>
        <w:rPr>
          <w:color w:val="auto"/>
        </w:rPr>
        <w:t xml:space="preserve"> </w:t>
      </w:r>
      <w:r w:rsidRPr="0018731D" w:rsidR="003B50CA">
        <w:rPr>
          <w:color w:val="auto"/>
        </w:rPr>
        <w:t xml:space="preserve">su da je završio srednju prometnu školu u </w:t>
      </w:r>
      <w:proofErr w:type="spellStart"/>
      <w:r w:rsidR="000F39F2">
        <w:rPr>
          <w:color w:val="auto"/>
        </w:rPr>
        <w:t>I.</w:t>
      </w:r>
      <w:r w:rsidRPr="0018731D" w:rsidR="003B50CA">
        <w:rPr>
          <w:color w:val="auto"/>
        </w:rPr>
        <w:t>,da</w:t>
      </w:r>
      <w:proofErr w:type="spellEnd"/>
      <w:r w:rsidRPr="0018731D" w:rsidR="003B50CA">
        <w:rPr>
          <w:color w:val="auto"/>
        </w:rPr>
        <w:t xml:space="preserve"> je njegova majka </w:t>
      </w:r>
      <w:r w:rsidR="000F39F2">
        <w:rPr>
          <w:color w:val="auto"/>
        </w:rPr>
        <w:t xml:space="preserve">M. M. </w:t>
      </w:r>
      <w:r w:rsidRPr="0018731D" w:rsidR="003B50CA">
        <w:rPr>
          <w:color w:val="auto"/>
        </w:rPr>
        <w:t xml:space="preserve">rođena </w:t>
      </w:r>
      <w:r w:rsidR="000F39F2">
        <w:rPr>
          <w:color w:val="auto"/>
        </w:rPr>
        <w:lastRenderedPageBreak/>
        <w:t>…</w:t>
      </w:r>
      <w:r w:rsidRPr="0018731D" w:rsidR="003B50CA">
        <w:rPr>
          <w:color w:val="auto"/>
        </w:rPr>
        <w:t xml:space="preserve">.,zaposlena u vlastitom knjigovodstvenom uredu u </w:t>
      </w:r>
      <w:r w:rsidR="000F39F2">
        <w:rPr>
          <w:color w:val="auto"/>
        </w:rPr>
        <w:t>I.</w:t>
      </w:r>
      <w:r w:rsidRPr="0018731D" w:rsidR="003B50CA">
        <w:rPr>
          <w:color w:val="auto"/>
        </w:rPr>
        <w:t xml:space="preserve">, bila urednog zdravstvenog stanja do smrti </w:t>
      </w:r>
      <w:r w:rsidR="000F39F2">
        <w:rPr>
          <w:color w:val="auto"/>
        </w:rPr>
        <w:t xml:space="preserve">D. </w:t>
      </w:r>
      <w:r w:rsidRPr="0018731D" w:rsidR="003B50CA">
        <w:rPr>
          <w:color w:val="auto"/>
        </w:rPr>
        <w:t xml:space="preserve">oca </w:t>
      </w:r>
      <w:r w:rsidR="000F39F2">
        <w:rPr>
          <w:color w:val="auto"/>
        </w:rPr>
        <w:t xml:space="preserve">N. </w:t>
      </w:r>
      <w:r w:rsidRPr="0018731D" w:rsidR="003B50CA">
        <w:rPr>
          <w:color w:val="auto"/>
        </w:rPr>
        <w:t xml:space="preserve">(koji je preminuo </w:t>
      </w:r>
      <w:r w:rsidR="000F39F2">
        <w:rPr>
          <w:color w:val="auto"/>
        </w:rPr>
        <w:t>…</w:t>
      </w:r>
      <w:r w:rsidRPr="0018731D" w:rsidR="003B50CA">
        <w:rPr>
          <w:color w:val="auto"/>
        </w:rPr>
        <w:t xml:space="preserve">.g.) kada joj se zdravstveno stanje počelo pogoršavati (problemi s nogama, kičmom…). </w:t>
      </w:r>
      <w:proofErr w:type="spellStart"/>
      <w:r w:rsidRPr="0018731D" w:rsidR="003B50CA">
        <w:rPr>
          <w:color w:val="auto"/>
        </w:rPr>
        <w:t>P</w:t>
      </w:r>
      <w:r w:rsidRPr="0018731D" w:rsidR="00F22129">
        <w:rPr>
          <w:color w:val="auto"/>
        </w:rPr>
        <w:t>redloženik</w:t>
      </w:r>
      <w:proofErr w:type="spellEnd"/>
      <w:r w:rsidRPr="0018731D" w:rsidR="00F22129">
        <w:rPr>
          <w:color w:val="auto"/>
        </w:rPr>
        <w:t xml:space="preserve"> 2) ima brata </w:t>
      </w:r>
      <w:r w:rsidR="000F39F2">
        <w:rPr>
          <w:color w:val="auto"/>
        </w:rPr>
        <w:t xml:space="preserve">T. M. </w:t>
      </w:r>
      <w:r w:rsidRPr="0018731D" w:rsidR="00F22129">
        <w:rPr>
          <w:color w:val="auto"/>
        </w:rPr>
        <w:t>koji s obitelji živi u</w:t>
      </w:r>
      <w:r w:rsidRPr="0018731D" w:rsidR="003B50CA">
        <w:rPr>
          <w:color w:val="auto"/>
        </w:rPr>
        <w:t xml:space="preserve"> </w:t>
      </w:r>
      <w:r w:rsidR="000F39F2">
        <w:rPr>
          <w:color w:val="auto"/>
        </w:rPr>
        <w:t>A.</w:t>
      </w:r>
      <w:r w:rsidRPr="0018731D" w:rsidR="003B50CA">
        <w:rPr>
          <w:color w:val="auto"/>
        </w:rPr>
        <w:t>.</w:t>
      </w:r>
      <w:r>
        <w:rPr>
          <w:color w:val="auto"/>
        </w:rPr>
        <w:t xml:space="preserve"> </w:t>
      </w:r>
      <w:r w:rsidRPr="0018731D" w:rsidR="003B50CA">
        <w:rPr>
          <w:color w:val="auto"/>
        </w:rPr>
        <w:t xml:space="preserve">Ima i sestru </w:t>
      </w:r>
      <w:r w:rsidR="000F39F2">
        <w:rPr>
          <w:color w:val="auto"/>
        </w:rPr>
        <w:t xml:space="preserve">N. M. </w:t>
      </w:r>
      <w:r w:rsidRPr="0018731D" w:rsidR="003B50CA">
        <w:rPr>
          <w:color w:val="auto"/>
        </w:rPr>
        <w:t xml:space="preserve">rođenu </w:t>
      </w:r>
      <w:r w:rsidR="000F39F2">
        <w:rPr>
          <w:color w:val="auto"/>
        </w:rPr>
        <w:t>..</w:t>
      </w:r>
      <w:r w:rsidRPr="0018731D" w:rsidR="003B50CA">
        <w:rPr>
          <w:color w:val="auto"/>
        </w:rPr>
        <w:t xml:space="preserve">.g u </w:t>
      </w:r>
      <w:r w:rsidR="000F39F2">
        <w:rPr>
          <w:color w:val="auto"/>
        </w:rPr>
        <w:t>I.</w:t>
      </w:r>
      <w:r w:rsidRPr="0018731D" w:rsidR="003B50CA">
        <w:rPr>
          <w:color w:val="auto"/>
        </w:rPr>
        <w:t xml:space="preserve">, završila </w:t>
      </w:r>
      <w:r w:rsidR="000F39F2">
        <w:rPr>
          <w:color w:val="auto"/>
        </w:rPr>
        <w:t xml:space="preserve">E. </w:t>
      </w:r>
      <w:r w:rsidRPr="0018731D" w:rsidR="003B50CA">
        <w:rPr>
          <w:color w:val="auto"/>
        </w:rPr>
        <w:t>fakultet i</w:t>
      </w:r>
      <w:r w:rsidRPr="0018731D" w:rsidR="00F22129">
        <w:rPr>
          <w:color w:val="auto"/>
        </w:rPr>
        <w:t xml:space="preserve"> zaposlena</w:t>
      </w:r>
      <w:r w:rsidRPr="0018731D" w:rsidR="003B50CA">
        <w:rPr>
          <w:color w:val="auto"/>
        </w:rPr>
        <w:t xml:space="preserve"> kao direktorica komunalnog redarstva u </w:t>
      </w:r>
      <w:r w:rsidR="000F39F2">
        <w:rPr>
          <w:color w:val="auto"/>
        </w:rPr>
        <w:t>I.</w:t>
      </w:r>
      <w:r w:rsidRPr="0018731D" w:rsidR="003B50CA">
        <w:rPr>
          <w:color w:val="auto"/>
        </w:rPr>
        <w:t xml:space="preserve">, urednog </w:t>
      </w:r>
      <w:proofErr w:type="spellStart"/>
      <w:r w:rsidRPr="0018731D" w:rsidR="003B50CA">
        <w:rPr>
          <w:color w:val="auto"/>
        </w:rPr>
        <w:t>zdr.stanja</w:t>
      </w:r>
      <w:proofErr w:type="spellEnd"/>
      <w:r w:rsidRPr="0018731D" w:rsidR="003B50CA">
        <w:rPr>
          <w:color w:val="auto"/>
        </w:rPr>
        <w:t xml:space="preserve">, nema djece i nije udana. Ima još jednu sestru koja je razvedena i majka dvoje odrasle djece. Podaci su da je </w:t>
      </w:r>
      <w:proofErr w:type="spellStart"/>
      <w:r w:rsidRPr="0018731D" w:rsidR="003B50CA">
        <w:rPr>
          <w:color w:val="auto"/>
        </w:rPr>
        <w:t>predloženik</w:t>
      </w:r>
      <w:proofErr w:type="spellEnd"/>
      <w:r w:rsidRPr="0018731D" w:rsidR="003B50CA">
        <w:rPr>
          <w:color w:val="auto"/>
        </w:rPr>
        <w:t xml:space="preserve"> ad.2. svoje djetinjstvo opisao sretnim te da su odnosi u njegovoj obitelji oduvijek bili skladni, ali je nedostajalo komunikacije, no da im ništa materijalno nije nedostajalo jer je otac radio u </w:t>
      </w:r>
      <w:r w:rsidR="000F39F2">
        <w:rPr>
          <w:color w:val="auto"/>
        </w:rPr>
        <w:t xml:space="preserve">A. </w:t>
      </w:r>
      <w:r w:rsidRPr="0018731D" w:rsidR="003B50CA">
        <w:rPr>
          <w:color w:val="auto"/>
        </w:rPr>
        <w:t xml:space="preserve">te je naknadno stekao i australsku mirovinu. </w:t>
      </w:r>
      <w:r w:rsidRPr="0018731D" w:rsidR="00F22129">
        <w:rPr>
          <w:color w:val="auto"/>
        </w:rPr>
        <w:t xml:space="preserve">Do </w:t>
      </w:r>
      <w:r w:rsidRPr="0018731D" w:rsidR="003B50CA">
        <w:rPr>
          <w:color w:val="auto"/>
        </w:rPr>
        <w:t>2. razreda srednje škole aktivno trenirao nogomet , tad presta</w:t>
      </w:r>
      <w:r w:rsidRPr="0018731D" w:rsidR="00F22129">
        <w:rPr>
          <w:color w:val="auto"/>
        </w:rPr>
        <w:t xml:space="preserve">o zbog početka neurednog života, naveo da je </w:t>
      </w:r>
      <w:r w:rsidRPr="0018731D" w:rsidR="003B50CA">
        <w:rPr>
          <w:color w:val="auto"/>
        </w:rPr>
        <w:t>počeo kon</w:t>
      </w:r>
      <w:r w:rsidRPr="0018731D" w:rsidR="00F22129">
        <w:rPr>
          <w:color w:val="auto"/>
        </w:rPr>
        <w:t>zumirati marihuanu te da ju je</w:t>
      </w:r>
      <w:r w:rsidRPr="0018731D" w:rsidR="003B50CA">
        <w:rPr>
          <w:color w:val="auto"/>
        </w:rPr>
        <w:t xml:space="preserve"> konzumirao do svojih dvadesetih godina kada je prilikom jednog koncerta probao i heroin kojeg je nastavio redovito konzumirati. </w:t>
      </w:r>
      <w:r w:rsidRPr="0018731D" w:rsidR="00F22129">
        <w:rPr>
          <w:color w:val="auto"/>
        </w:rPr>
        <w:t xml:space="preserve">Naveo da ga je </w:t>
      </w:r>
      <w:r w:rsidRPr="0018731D" w:rsidR="003B50CA">
        <w:rPr>
          <w:color w:val="auto"/>
        </w:rPr>
        <w:t xml:space="preserve">ovisnost povukla i u druge sukobe s zakonom kao npr. šverc zbog kojeg je bio pod stalnim nadzorom policije. </w:t>
      </w:r>
      <w:r w:rsidRPr="0018731D" w:rsidR="00F22129">
        <w:rPr>
          <w:color w:val="auto"/>
        </w:rPr>
        <w:t xml:space="preserve">Roditelji su </w:t>
      </w:r>
      <w:r w:rsidRPr="0018731D" w:rsidR="003B50CA">
        <w:rPr>
          <w:color w:val="auto"/>
        </w:rPr>
        <w:t xml:space="preserve"> sumn</w:t>
      </w:r>
      <w:r w:rsidRPr="0018731D" w:rsidR="00F22129">
        <w:rPr>
          <w:color w:val="auto"/>
        </w:rPr>
        <w:t xml:space="preserve">jali na njegovu ovisnost, ali istu priznali kad je </w:t>
      </w:r>
      <w:r w:rsidRPr="0018731D" w:rsidR="003B50CA">
        <w:rPr>
          <w:color w:val="auto"/>
        </w:rPr>
        <w:t xml:space="preserve">imao 23. godine te se uključio na liječenje u komunu </w:t>
      </w:r>
      <w:r w:rsidR="000F39F2">
        <w:rPr>
          <w:color w:val="auto"/>
        </w:rPr>
        <w:t xml:space="preserve">C. </w:t>
      </w:r>
      <w:r w:rsidRPr="0018731D" w:rsidR="003B50CA">
        <w:rPr>
          <w:color w:val="auto"/>
        </w:rPr>
        <w:t>dvije i pol godine u Italiji, a ostatak u Hrvatskoj u različitim stambenim jedinicama stambene zajednice. Ukupno je bio od 2006.g –2010.g a nakon povratka u Imotski se otežano prilagođavao na povratak u okolinu u kojoj je započeo svoju ovisničku prošlost.</w:t>
      </w:r>
      <w:r w:rsidRPr="0018731D" w:rsidR="00F22129">
        <w:rPr>
          <w:color w:val="auto"/>
        </w:rPr>
        <w:t xml:space="preserve"> Naveo da je </w:t>
      </w:r>
      <w:r w:rsidRPr="0018731D" w:rsidR="003B50CA">
        <w:rPr>
          <w:color w:val="auto"/>
        </w:rPr>
        <w:t>radio na građevinskim poslovima te u slobodno vrijeme izlazio s prijateljima, kada je počeo konzumirati veće količine alkohola i kako je naveo, počeo se gubiti u svakodnevnom funkcioniranju. Za odnos sa suprugom-</w:t>
      </w:r>
      <w:proofErr w:type="spellStart"/>
      <w:r w:rsidRPr="0018731D" w:rsidR="003B50CA">
        <w:rPr>
          <w:color w:val="auto"/>
        </w:rPr>
        <w:t>predloženicom</w:t>
      </w:r>
      <w:proofErr w:type="spellEnd"/>
      <w:r w:rsidRPr="0018731D" w:rsidR="003B50CA">
        <w:rPr>
          <w:color w:val="auto"/>
        </w:rPr>
        <w:t xml:space="preserve"> 1) naveo da je poznaje od 2006.kada je ona upoznala svog tadašnjeg supruga </w:t>
      </w:r>
      <w:proofErr w:type="spellStart"/>
      <w:r w:rsidRPr="0018731D" w:rsidR="003B50CA">
        <w:rPr>
          <w:color w:val="auto"/>
        </w:rPr>
        <w:t>pok</w:t>
      </w:r>
      <w:proofErr w:type="spellEnd"/>
      <w:r w:rsidRPr="0018731D" w:rsidR="003B50CA">
        <w:rPr>
          <w:color w:val="auto"/>
        </w:rPr>
        <w:t xml:space="preserve">. </w:t>
      </w:r>
      <w:r w:rsidR="000F39F2">
        <w:rPr>
          <w:color w:val="auto"/>
        </w:rPr>
        <w:t xml:space="preserve">M. P. </w:t>
      </w:r>
      <w:r w:rsidRPr="0018731D" w:rsidR="003B50CA">
        <w:rPr>
          <w:color w:val="auto"/>
        </w:rPr>
        <w:t xml:space="preserve">, naveo da ga je s njom spojila ovisnost te da se isti nedugo nakon njihovog upoznavanja uključio na liječenje u terapijsku zajednicu. Podaci su da je naveo i da je nakon povratka s liječenja imao više partnerskih veza koje su bile bezuspješne, te se nakon određenog vremena sjetio </w:t>
      </w:r>
      <w:proofErr w:type="spellStart"/>
      <w:r w:rsidRPr="0018731D" w:rsidR="003B50CA">
        <w:rPr>
          <w:color w:val="auto"/>
        </w:rPr>
        <w:t>predloženice</w:t>
      </w:r>
      <w:proofErr w:type="spellEnd"/>
      <w:r w:rsidRPr="0018731D" w:rsidR="003B50CA">
        <w:rPr>
          <w:color w:val="auto"/>
        </w:rPr>
        <w:t xml:space="preserve"> ad.1 s kojom je započeo partnersku vezu tijekom </w:t>
      </w:r>
      <w:r w:rsidR="000F39F2">
        <w:rPr>
          <w:color w:val="auto"/>
        </w:rPr>
        <w:t>…</w:t>
      </w:r>
      <w:r w:rsidRPr="0018731D" w:rsidR="003B50CA">
        <w:rPr>
          <w:color w:val="auto"/>
        </w:rPr>
        <w:t xml:space="preserve">. g </w:t>
      </w:r>
    </w:p>
    <w:p w:rsidRPr="0018731D" w:rsidR="00875CF3" w:rsidP="003B50CA" w:rsidRDefault="00875CF3" w14:paraId="16C16AD7" w14:textId="77777777">
      <w:pPr>
        <w:pStyle w:val="Default"/>
        <w:rPr>
          <w:color w:val="auto"/>
        </w:rPr>
      </w:pPr>
    </w:p>
    <w:p w:rsidRPr="0018731D" w:rsidR="003B50CA" w:rsidP="00AC1BFE" w:rsidRDefault="00B23157" w14:paraId="152C766D" w14:textId="77777777">
      <w:pPr>
        <w:pStyle w:val="Default"/>
        <w:jc w:val="both"/>
        <w:rPr>
          <w:color w:val="auto"/>
        </w:rPr>
      </w:pPr>
      <w:r>
        <w:rPr>
          <w:color w:val="auto"/>
        </w:rPr>
        <w:tab/>
        <w:t xml:space="preserve">13. </w:t>
      </w:r>
      <w:r w:rsidRPr="0018731D" w:rsidR="003B50CA">
        <w:rPr>
          <w:color w:val="auto"/>
        </w:rPr>
        <w:t xml:space="preserve">Prema socijalnoj anamnezi, mal. </w:t>
      </w:r>
      <w:r w:rsidR="000F39F2">
        <w:rPr>
          <w:color w:val="auto"/>
        </w:rPr>
        <w:t xml:space="preserve">M. M. </w:t>
      </w:r>
      <w:r w:rsidRPr="0018731D" w:rsidR="003B50CA">
        <w:rPr>
          <w:color w:val="auto"/>
        </w:rPr>
        <w:t xml:space="preserve">rođen je </w:t>
      </w:r>
      <w:r w:rsidR="000F39F2">
        <w:rPr>
          <w:color w:val="auto"/>
        </w:rPr>
        <w:t>….</w:t>
      </w:r>
      <w:r w:rsidRPr="0018731D" w:rsidR="003B50CA">
        <w:rPr>
          <w:color w:val="auto"/>
        </w:rPr>
        <w:t xml:space="preserve">.g u </w:t>
      </w:r>
      <w:proofErr w:type="spellStart"/>
      <w:r w:rsidR="000F39F2">
        <w:rPr>
          <w:color w:val="auto"/>
        </w:rPr>
        <w:t>S.</w:t>
      </w:r>
      <w:r w:rsidRPr="0018731D" w:rsidR="003B50CA">
        <w:rPr>
          <w:color w:val="auto"/>
        </w:rPr>
        <w:t>,njegov</w:t>
      </w:r>
      <w:proofErr w:type="spellEnd"/>
      <w:r w:rsidRPr="0018731D" w:rsidR="003B50CA">
        <w:rPr>
          <w:color w:val="auto"/>
        </w:rPr>
        <w:t xml:space="preserve"> rani rast i razvoj protječu uredno, </w:t>
      </w:r>
      <w:r w:rsidRPr="0018731D" w:rsidR="00875CF3">
        <w:rPr>
          <w:color w:val="auto"/>
        </w:rPr>
        <w:t xml:space="preserve">u vrijeme izrade </w:t>
      </w:r>
      <w:proofErr w:type="spellStart"/>
      <w:r w:rsidRPr="0018731D" w:rsidR="00875CF3">
        <w:rPr>
          <w:color w:val="auto"/>
        </w:rPr>
        <w:t>soc.anamneze</w:t>
      </w:r>
      <w:proofErr w:type="spellEnd"/>
      <w:r w:rsidRPr="0018731D" w:rsidR="00875CF3">
        <w:rPr>
          <w:color w:val="auto"/>
        </w:rPr>
        <w:t xml:space="preserve"> </w:t>
      </w:r>
      <w:r w:rsidRPr="0018731D" w:rsidR="003B50CA">
        <w:rPr>
          <w:color w:val="auto"/>
        </w:rPr>
        <w:t xml:space="preserve">nije uključen u predškolsku ustanovu, urednog je zdravstvenog stanja. Dalje su podaci da je </w:t>
      </w:r>
      <w:r w:rsidR="000F39F2">
        <w:rPr>
          <w:color w:val="auto"/>
        </w:rPr>
        <w:t>…...</w:t>
      </w:r>
      <w:r w:rsidRPr="0018731D" w:rsidR="003B50CA">
        <w:rPr>
          <w:color w:val="auto"/>
        </w:rPr>
        <w:t xml:space="preserve">.g </w:t>
      </w:r>
      <w:proofErr w:type="spellStart"/>
      <w:r w:rsidRPr="0018731D" w:rsidR="003B50CA">
        <w:rPr>
          <w:color w:val="auto"/>
        </w:rPr>
        <w:t>predloženica</w:t>
      </w:r>
      <w:proofErr w:type="spellEnd"/>
      <w:r w:rsidRPr="0018731D" w:rsidR="003B50CA">
        <w:rPr>
          <w:color w:val="auto"/>
        </w:rPr>
        <w:t xml:space="preserve"> 1) majka pokrenula postupak obveznog savjetovanja prije razvoda braka te se prilikom razgovora s </w:t>
      </w:r>
      <w:proofErr w:type="spellStart"/>
      <w:r w:rsidRPr="0018731D" w:rsidR="003B50CA">
        <w:rPr>
          <w:color w:val="auto"/>
        </w:rPr>
        <w:t>predloženicima</w:t>
      </w:r>
      <w:proofErr w:type="spellEnd"/>
      <w:r w:rsidRPr="0018731D" w:rsidR="003B50CA">
        <w:rPr>
          <w:color w:val="auto"/>
        </w:rPr>
        <w:t xml:space="preserve"> ad.1 i ad2. te iz izviješća voditeljice mjere saznalo o poteškoćama u funkcioniranju njihove obiteljske zajednice te o poteškoćama u funkcioniranju supružnika. S obzirom da su predmetnoj majci višekratno bile izricane mjere iz </w:t>
      </w:r>
      <w:proofErr w:type="spellStart"/>
      <w:r w:rsidRPr="0018731D" w:rsidR="003B50CA">
        <w:rPr>
          <w:color w:val="auto"/>
        </w:rPr>
        <w:t>obiteljskopravne</w:t>
      </w:r>
      <w:proofErr w:type="spellEnd"/>
      <w:r w:rsidRPr="0018731D" w:rsidR="003B50CA">
        <w:rPr>
          <w:color w:val="auto"/>
        </w:rPr>
        <w:t xml:space="preserve"> zaštite, po saznanju o novonastalim okolnostima rješenjem službe HZSR-a od </w:t>
      </w:r>
      <w:r w:rsidR="000F39F2">
        <w:rPr>
          <w:color w:val="auto"/>
        </w:rPr>
        <w:t>……</w:t>
      </w:r>
      <w:r w:rsidRPr="0018731D" w:rsidR="003B50CA">
        <w:rPr>
          <w:color w:val="auto"/>
        </w:rPr>
        <w:t xml:space="preserve"> mjera Intenzivne stručne pomoći i nadzora nad ostvarivanjem skrbi o mal. djeci proširena je i u odnosu na mal. </w:t>
      </w:r>
      <w:r w:rsidR="000F39F2">
        <w:rPr>
          <w:color w:val="auto"/>
        </w:rPr>
        <w:t xml:space="preserve">M. M. </w:t>
      </w:r>
      <w:r w:rsidRPr="0018731D" w:rsidR="003B50CA">
        <w:rPr>
          <w:color w:val="auto"/>
        </w:rPr>
        <w:t xml:space="preserve">te i njegovog oca </w:t>
      </w:r>
      <w:r w:rsidR="000F39F2">
        <w:rPr>
          <w:color w:val="auto"/>
        </w:rPr>
        <w:t>D. M.</w:t>
      </w:r>
      <w:r w:rsidRPr="0018731D" w:rsidR="003B50CA">
        <w:rPr>
          <w:color w:val="auto"/>
        </w:rPr>
        <w:t xml:space="preserve">. Podaci su da se </w:t>
      </w:r>
      <w:proofErr w:type="spellStart"/>
      <w:r w:rsidRPr="0018731D" w:rsidR="003B50CA">
        <w:rPr>
          <w:color w:val="auto"/>
        </w:rPr>
        <w:t>predloženica</w:t>
      </w:r>
      <w:proofErr w:type="spellEnd"/>
      <w:r w:rsidRPr="0018731D" w:rsidR="003B50CA">
        <w:rPr>
          <w:color w:val="auto"/>
        </w:rPr>
        <w:t xml:space="preserve"> ad1. nakon razilaženja sa </w:t>
      </w:r>
      <w:proofErr w:type="spellStart"/>
      <w:r w:rsidRPr="0018731D" w:rsidR="003B50CA">
        <w:rPr>
          <w:color w:val="auto"/>
        </w:rPr>
        <w:t>predloženikom</w:t>
      </w:r>
      <w:proofErr w:type="spellEnd"/>
      <w:r w:rsidRPr="0018731D" w:rsidR="003B50CA">
        <w:rPr>
          <w:color w:val="auto"/>
        </w:rPr>
        <w:t xml:space="preserve"> ad.2 zajedno sa </w:t>
      </w:r>
      <w:r w:rsidRPr="0018731D" w:rsidR="00875CF3">
        <w:rPr>
          <w:color w:val="auto"/>
        </w:rPr>
        <w:t xml:space="preserve">tad </w:t>
      </w:r>
      <w:r w:rsidRPr="0018731D" w:rsidR="003B50CA">
        <w:rPr>
          <w:color w:val="auto"/>
        </w:rPr>
        <w:t xml:space="preserve">mal. </w:t>
      </w:r>
      <w:r w:rsidR="000F39F2">
        <w:rPr>
          <w:color w:val="auto"/>
        </w:rPr>
        <w:t xml:space="preserve">R. </w:t>
      </w:r>
      <w:r w:rsidRPr="0018731D" w:rsidR="003B50CA">
        <w:rPr>
          <w:color w:val="auto"/>
        </w:rPr>
        <w:t xml:space="preserve">i mal. </w:t>
      </w:r>
      <w:r w:rsidR="000F39F2">
        <w:rPr>
          <w:color w:val="auto"/>
        </w:rPr>
        <w:t xml:space="preserve">M. </w:t>
      </w:r>
      <w:r w:rsidRPr="0018731D" w:rsidR="003B50CA">
        <w:rPr>
          <w:color w:val="auto"/>
        </w:rPr>
        <w:t>preselila u stan</w:t>
      </w:r>
      <w:r w:rsidRPr="0018731D" w:rsidR="00875CF3">
        <w:rPr>
          <w:color w:val="auto"/>
        </w:rPr>
        <w:t xml:space="preserve"> svog oca u </w:t>
      </w:r>
      <w:r w:rsidR="000F39F2">
        <w:rPr>
          <w:color w:val="auto"/>
        </w:rPr>
        <w:t>S.</w:t>
      </w:r>
      <w:r w:rsidRPr="0018731D" w:rsidR="00875CF3">
        <w:rPr>
          <w:color w:val="auto"/>
        </w:rPr>
        <w:t xml:space="preserve">, </w:t>
      </w:r>
      <w:r w:rsidR="000F39F2">
        <w:rPr>
          <w:color w:val="auto"/>
        </w:rPr>
        <w:t xml:space="preserve">M. </w:t>
      </w:r>
      <w:r w:rsidRPr="0018731D" w:rsidR="00875CF3">
        <w:rPr>
          <w:color w:val="auto"/>
        </w:rPr>
        <w:t xml:space="preserve">26. </w:t>
      </w:r>
      <w:r w:rsidRPr="0018731D" w:rsidR="00EE1896">
        <w:rPr>
          <w:color w:val="auto"/>
        </w:rPr>
        <w:t xml:space="preserve">Dalje su </w:t>
      </w:r>
      <w:r w:rsidRPr="0018731D" w:rsidR="003B50CA">
        <w:rPr>
          <w:color w:val="auto"/>
        </w:rPr>
        <w:t xml:space="preserve">podaci da je </w:t>
      </w:r>
      <w:r w:rsidR="000F39F2">
        <w:rPr>
          <w:color w:val="auto"/>
        </w:rPr>
        <w:t>…..</w:t>
      </w:r>
      <w:r w:rsidRPr="0018731D" w:rsidR="003B50CA">
        <w:rPr>
          <w:color w:val="auto"/>
        </w:rPr>
        <w:t>.g služba HZSR-a zaprimila obavijest o bolničkom liječenju</w:t>
      </w:r>
      <w:r w:rsidRPr="0018731D" w:rsidR="00AC1BFE">
        <w:rPr>
          <w:color w:val="auto"/>
        </w:rPr>
        <w:t>(</w:t>
      </w:r>
      <w:r w:rsidRPr="0018731D" w:rsidR="003B50CA">
        <w:rPr>
          <w:color w:val="auto"/>
        </w:rPr>
        <w:t xml:space="preserve"> od strane KBC </w:t>
      </w:r>
      <w:r w:rsidR="000F39F2">
        <w:rPr>
          <w:color w:val="auto"/>
        </w:rPr>
        <w:t>S.</w:t>
      </w:r>
      <w:r w:rsidRPr="0018731D" w:rsidR="00AC1BFE">
        <w:rPr>
          <w:color w:val="auto"/>
        </w:rPr>
        <w:t>)</w:t>
      </w:r>
      <w:r w:rsidRPr="0018731D" w:rsidR="003B50CA">
        <w:rPr>
          <w:color w:val="auto"/>
        </w:rPr>
        <w:t xml:space="preserve"> da se na Klinici za dječje bolesti, Klinika za endokrinologiju KBC -a </w:t>
      </w:r>
      <w:r w:rsidR="000F39F2">
        <w:rPr>
          <w:color w:val="auto"/>
        </w:rPr>
        <w:t xml:space="preserve">S. </w:t>
      </w:r>
      <w:r w:rsidRPr="0018731D" w:rsidR="003B50CA">
        <w:rPr>
          <w:color w:val="auto"/>
        </w:rPr>
        <w:t xml:space="preserve">nalazi mal. </w:t>
      </w:r>
      <w:r w:rsidR="000F39F2">
        <w:rPr>
          <w:color w:val="auto"/>
        </w:rPr>
        <w:t>R. M.</w:t>
      </w:r>
      <w:r w:rsidRPr="0018731D" w:rsidR="003B50CA">
        <w:rPr>
          <w:color w:val="auto"/>
        </w:rPr>
        <w:t xml:space="preserve">, da je </w:t>
      </w:r>
      <w:r w:rsidR="000F39F2">
        <w:rPr>
          <w:color w:val="auto"/>
        </w:rPr>
        <w:t>…..</w:t>
      </w:r>
      <w:r w:rsidRPr="0018731D" w:rsidR="003B50CA">
        <w:rPr>
          <w:color w:val="auto"/>
        </w:rPr>
        <w:t>. hospitaliziran zbog di</w:t>
      </w:r>
      <w:r w:rsidRPr="0018731D" w:rsidR="00AC1BFE">
        <w:rPr>
          <w:color w:val="auto"/>
        </w:rPr>
        <w:t xml:space="preserve">jabetičke </w:t>
      </w:r>
      <w:proofErr w:type="spellStart"/>
      <w:r w:rsidRPr="0018731D" w:rsidR="00AC1BFE">
        <w:rPr>
          <w:color w:val="auto"/>
        </w:rPr>
        <w:t>ketoacidoze</w:t>
      </w:r>
      <w:proofErr w:type="spellEnd"/>
      <w:r w:rsidRPr="0018731D" w:rsidR="00AC1BFE">
        <w:rPr>
          <w:color w:val="auto"/>
        </w:rPr>
        <w:t xml:space="preserve">, </w:t>
      </w:r>
      <w:r w:rsidRPr="0018731D" w:rsidR="003B50CA">
        <w:rPr>
          <w:color w:val="auto"/>
        </w:rPr>
        <w:t xml:space="preserve"> da je u bolnicu doveden kolima hitne pomoći bez pratnje odrasle osobe. S obzirom da je s njim te noći bio samo djed </w:t>
      </w:r>
      <w:r w:rsidR="000F39F2">
        <w:rPr>
          <w:color w:val="auto"/>
        </w:rPr>
        <w:t>M.</w:t>
      </w:r>
      <w:r w:rsidRPr="0018731D" w:rsidR="003B50CA">
        <w:rPr>
          <w:color w:val="auto"/>
        </w:rPr>
        <w:t xml:space="preserve">, a </w:t>
      </w:r>
      <w:r w:rsidR="000F39F2">
        <w:rPr>
          <w:color w:val="auto"/>
        </w:rPr>
        <w:t xml:space="preserve">R. </w:t>
      </w:r>
      <w:r w:rsidRPr="0018731D" w:rsidR="003B50CA">
        <w:rPr>
          <w:color w:val="auto"/>
        </w:rPr>
        <w:t xml:space="preserve">majka bila odsutna te se nije javljala na mobitel, mal. </w:t>
      </w:r>
      <w:r w:rsidR="000F39F2">
        <w:rPr>
          <w:color w:val="auto"/>
        </w:rPr>
        <w:t xml:space="preserve">R. </w:t>
      </w:r>
      <w:r w:rsidRPr="0018731D" w:rsidR="003B50CA">
        <w:rPr>
          <w:color w:val="auto"/>
        </w:rPr>
        <w:t xml:space="preserve">je sam pozvao hitnu pomoć budući da djed </w:t>
      </w:r>
      <w:r w:rsidR="000F39F2">
        <w:rPr>
          <w:color w:val="auto"/>
        </w:rPr>
        <w:t xml:space="preserve">M. </w:t>
      </w:r>
      <w:r w:rsidRPr="0018731D" w:rsidR="003B50CA">
        <w:rPr>
          <w:color w:val="auto"/>
        </w:rPr>
        <w:t xml:space="preserve">boluje od staračke demencije. Iz dopisa KBC </w:t>
      </w:r>
      <w:r w:rsidR="000F39F2">
        <w:rPr>
          <w:color w:val="auto"/>
        </w:rPr>
        <w:t xml:space="preserve">S. </w:t>
      </w:r>
      <w:r w:rsidRPr="0018731D" w:rsidR="003B50CA">
        <w:rPr>
          <w:color w:val="auto"/>
        </w:rPr>
        <w:t xml:space="preserve">razvidno je bilo da se </w:t>
      </w:r>
      <w:proofErr w:type="spellStart"/>
      <w:r w:rsidRPr="0018731D" w:rsidR="003B50CA">
        <w:rPr>
          <w:color w:val="auto"/>
        </w:rPr>
        <w:t>mal.</w:t>
      </w:r>
      <w:r w:rsidR="000F39F2">
        <w:rPr>
          <w:color w:val="auto"/>
        </w:rPr>
        <w:t>R</w:t>
      </w:r>
      <w:proofErr w:type="spellEnd"/>
      <w:r w:rsidR="000F39F2">
        <w:rPr>
          <w:color w:val="auto"/>
        </w:rPr>
        <w:t xml:space="preserve">. </w:t>
      </w:r>
      <w:r w:rsidRPr="0018731D" w:rsidR="003B50CA">
        <w:rPr>
          <w:color w:val="auto"/>
        </w:rPr>
        <w:t xml:space="preserve">često podvrgavao liječničkim pregledima u ambulanti liječničke kirurgije, a zbog različitih tjelesnih ozljeda. Od odjelnog osoblja su dobivene informacije da njegova majka prvih dana od hospitalizacije nije dolazila niti kontaktirala za mal. </w:t>
      </w:r>
      <w:r w:rsidR="000F39F2">
        <w:rPr>
          <w:color w:val="auto"/>
        </w:rPr>
        <w:t>R.</w:t>
      </w:r>
      <w:r w:rsidRPr="0018731D" w:rsidR="003B50CA">
        <w:rPr>
          <w:color w:val="auto"/>
        </w:rPr>
        <w:t xml:space="preserve">. Iz razgovora medicinskog osoblja KBC-a </w:t>
      </w:r>
      <w:r w:rsidR="000F39F2">
        <w:rPr>
          <w:color w:val="auto"/>
        </w:rPr>
        <w:t xml:space="preserve">S. </w:t>
      </w:r>
      <w:r w:rsidRPr="0018731D" w:rsidR="003B50CA">
        <w:rPr>
          <w:color w:val="auto"/>
        </w:rPr>
        <w:t xml:space="preserve">s mal. </w:t>
      </w:r>
      <w:r w:rsidR="000F39F2">
        <w:rPr>
          <w:color w:val="auto"/>
        </w:rPr>
        <w:t xml:space="preserve">R. </w:t>
      </w:r>
      <w:r w:rsidRPr="0018731D" w:rsidR="003B50CA">
        <w:rPr>
          <w:color w:val="auto"/>
        </w:rPr>
        <w:t xml:space="preserve">podaci su da se doznalo da on </w:t>
      </w:r>
      <w:r w:rsidRPr="0018731D" w:rsidR="003B50CA">
        <w:rPr>
          <w:color w:val="auto"/>
        </w:rPr>
        <w:lastRenderedPageBreak/>
        <w:t>propisanu inzulinsku terapiju nije konzumirao jer mu se nije dalo ili bi na isto zaboravio. U razgovoru nije ostavio dojam kritičnosti i svjesnosti svog zdravstvenog i svakodnevnog funkcioniranja a u odnosu na majku se postavio zaštitnički i negirajući obi</w:t>
      </w:r>
      <w:r w:rsidRPr="0018731D" w:rsidR="00AC1BFE">
        <w:rPr>
          <w:color w:val="auto"/>
        </w:rPr>
        <w:t>teljsku problematiku, negirao</w:t>
      </w:r>
      <w:r w:rsidRPr="0018731D" w:rsidR="003B50CA">
        <w:rPr>
          <w:color w:val="auto"/>
        </w:rPr>
        <w:t xml:space="preserve"> konzumaciju alkohola, cigareta i ostalih sredstava ovisnosti. Dalje su podaci da je </w:t>
      </w:r>
      <w:r w:rsidR="000F39F2">
        <w:rPr>
          <w:color w:val="auto"/>
        </w:rPr>
        <w:t>…….</w:t>
      </w:r>
      <w:r w:rsidRPr="0018731D" w:rsidR="003B50CA">
        <w:rPr>
          <w:color w:val="auto"/>
        </w:rPr>
        <w:t xml:space="preserve">.g stručni tim službe područnog ureda predlagatelja obavio terenski izvid na adresu </w:t>
      </w:r>
      <w:proofErr w:type="spellStart"/>
      <w:r w:rsidRPr="0018731D" w:rsidR="003B50CA">
        <w:rPr>
          <w:color w:val="auto"/>
        </w:rPr>
        <w:t>predloženice</w:t>
      </w:r>
      <w:proofErr w:type="spellEnd"/>
      <w:r w:rsidRPr="0018731D" w:rsidR="003B50CA">
        <w:rPr>
          <w:color w:val="auto"/>
        </w:rPr>
        <w:t xml:space="preserve"> 1) i mal. </w:t>
      </w:r>
      <w:r w:rsidR="000F39F2">
        <w:rPr>
          <w:color w:val="auto"/>
        </w:rPr>
        <w:t xml:space="preserve">R. </w:t>
      </w:r>
      <w:r w:rsidRPr="0018731D" w:rsidR="003B50CA">
        <w:rPr>
          <w:color w:val="auto"/>
        </w:rPr>
        <w:t xml:space="preserve">i </w:t>
      </w:r>
      <w:r w:rsidR="000F39F2">
        <w:rPr>
          <w:color w:val="auto"/>
        </w:rPr>
        <w:t xml:space="preserve">M. </w:t>
      </w:r>
      <w:r w:rsidRPr="0018731D" w:rsidR="003B50CA">
        <w:rPr>
          <w:color w:val="auto"/>
        </w:rPr>
        <w:t xml:space="preserve">a po prethodnoj obavijesti voditeljice mjere da postoje neslužbene informacije da majka izbiva s adrese stanovanja te obitava na nepoznatima adresama. Prilikom terenskog izvida kojeg je stručni tim zavoda obavljao uz asistenciju policijskih službenika I. Policijske postaje a zbog procjene ugroženosti vlastitog života i života mal. djeteta, podaci su da je bio zatečen djed </w:t>
      </w:r>
      <w:r w:rsidR="000F39F2">
        <w:rPr>
          <w:color w:val="auto"/>
        </w:rPr>
        <w:t xml:space="preserve">M. Š. </w:t>
      </w:r>
      <w:r w:rsidRPr="0018731D" w:rsidR="003B50CA">
        <w:rPr>
          <w:color w:val="auto"/>
        </w:rPr>
        <w:t xml:space="preserve">koji boluje od staračke demencije i da je naveo da njegova kćer </w:t>
      </w:r>
      <w:r w:rsidR="000F39F2">
        <w:rPr>
          <w:color w:val="auto"/>
        </w:rPr>
        <w:t xml:space="preserve">I. M. </w:t>
      </w:r>
      <w:r w:rsidRPr="0018731D" w:rsidR="003B50CA">
        <w:rPr>
          <w:color w:val="auto"/>
        </w:rPr>
        <w:t xml:space="preserve">danima već ne obitava na njihovoj adresi te da je unuk </w:t>
      </w:r>
      <w:r w:rsidR="000F39F2">
        <w:rPr>
          <w:color w:val="auto"/>
        </w:rPr>
        <w:t xml:space="preserve">R. M. </w:t>
      </w:r>
      <w:r w:rsidRPr="0018731D" w:rsidR="003B50CA">
        <w:rPr>
          <w:color w:val="auto"/>
        </w:rPr>
        <w:t xml:space="preserve">u bolnici. Podaci su da s djedom nije bilo moguće voditi strukturiran razgovor budući boluje od demencije a kako majka nije bila zatečena na adresi stanovanja stručni tim ju je kontaktirao i ona telefonom navela da je u </w:t>
      </w:r>
      <w:r w:rsidR="000F39F2">
        <w:rPr>
          <w:color w:val="auto"/>
        </w:rPr>
        <w:t xml:space="preserve">S. </w:t>
      </w:r>
      <w:r w:rsidRPr="0018731D" w:rsidR="003B50CA">
        <w:rPr>
          <w:color w:val="auto"/>
        </w:rPr>
        <w:t xml:space="preserve">te da odmah dolazi, no kako se nije s odmicanjem vremena pojavljivala stručni tim je zajedno s policijskim službenicima odlučio završiti s terenskim izvidom međutim prilikom odlaska zatekli su </w:t>
      </w:r>
      <w:proofErr w:type="spellStart"/>
      <w:r w:rsidRPr="0018731D" w:rsidR="003B50CA">
        <w:rPr>
          <w:color w:val="auto"/>
        </w:rPr>
        <w:t>predloženicu</w:t>
      </w:r>
      <w:proofErr w:type="spellEnd"/>
      <w:r w:rsidRPr="0018731D" w:rsidR="003B50CA">
        <w:rPr>
          <w:color w:val="auto"/>
        </w:rPr>
        <w:t xml:space="preserve"> ad.1 s </w:t>
      </w:r>
      <w:proofErr w:type="spellStart"/>
      <w:r w:rsidRPr="0018731D" w:rsidR="003B50CA">
        <w:rPr>
          <w:color w:val="auto"/>
        </w:rPr>
        <w:t>mal.</w:t>
      </w:r>
      <w:r w:rsidR="000F39F2">
        <w:rPr>
          <w:color w:val="auto"/>
        </w:rPr>
        <w:t>M</w:t>
      </w:r>
      <w:proofErr w:type="spellEnd"/>
      <w:r w:rsidR="000F39F2">
        <w:rPr>
          <w:color w:val="auto"/>
        </w:rPr>
        <w:t xml:space="preserve">. </w:t>
      </w:r>
      <w:r w:rsidRPr="0018731D" w:rsidR="003B50CA">
        <w:rPr>
          <w:color w:val="auto"/>
        </w:rPr>
        <w:t xml:space="preserve">. S majkom djece je potom obavljen savjetodavni razgovor po socijalnom radniku i psihologu te su joj navedene činjenice zbog kojih je stručni tim zavoda procijenio da postoje rizični čimbenici koji negativno utječu na pravilan rast i razvoj njezine mal. djece te kako izriču žurnu mjeru izdvajanja i smještaja mal. djece izvan obitelji. Stoga je </w:t>
      </w:r>
      <w:r w:rsidR="000F39F2">
        <w:rPr>
          <w:color w:val="auto"/>
        </w:rPr>
        <w:t>……..</w:t>
      </w:r>
      <w:r w:rsidRPr="0018731D" w:rsidR="003B50CA">
        <w:rPr>
          <w:color w:val="auto"/>
        </w:rPr>
        <w:t xml:space="preserve">. ovdje </w:t>
      </w:r>
      <w:proofErr w:type="spellStart"/>
      <w:r w:rsidRPr="0018731D" w:rsidR="003B50CA">
        <w:rPr>
          <w:color w:val="auto"/>
        </w:rPr>
        <w:t>predloženicima</w:t>
      </w:r>
      <w:proofErr w:type="spellEnd"/>
      <w:r w:rsidRPr="0018731D" w:rsidR="003B50CA">
        <w:rPr>
          <w:color w:val="auto"/>
        </w:rPr>
        <w:t xml:space="preserve"> 1 i 2. kao roditeljima izrečena žurna mjera izdvajanja i smještaja mal. djece izvan obitelji. Potom su podaci da je </w:t>
      </w:r>
      <w:r w:rsidR="000F39F2">
        <w:rPr>
          <w:color w:val="auto"/>
        </w:rPr>
        <w:t>…..</w:t>
      </w:r>
      <w:r w:rsidRPr="0018731D" w:rsidR="003B50CA">
        <w:rPr>
          <w:color w:val="auto"/>
        </w:rPr>
        <w:t xml:space="preserve"> u službu područnog ureda predlagatelja pristupile baka mal. </w:t>
      </w:r>
      <w:r w:rsidR="000F39F2">
        <w:rPr>
          <w:color w:val="auto"/>
        </w:rPr>
        <w:t xml:space="preserve">M. </w:t>
      </w:r>
      <w:r w:rsidRPr="0018731D" w:rsidR="003B50CA">
        <w:rPr>
          <w:color w:val="auto"/>
        </w:rPr>
        <w:t xml:space="preserve">po ocu, </w:t>
      </w:r>
      <w:r w:rsidR="000F39F2">
        <w:rPr>
          <w:color w:val="auto"/>
        </w:rPr>
        <w:t xml:space="preserve">M. M. </w:t>
      </w:r>
      <w:r w:rsidRPr="0018731D" w:rsidR="003B50CA">
        <w:rPr>
          <w:color w:val="auto"/>
        </w:rPr>
        <w:t xml:space="preserve">i teta mal. </w:t>
      </w:r>
      <w:r w:rsidR="000F39F2">
        <w:rPr>
          <w:color w:val="auto"/>
        </w:rPr>
        <w:t xml:space="preserve">M. </w:t>
      </w:r>
      <w:r w:rsidRPr="0018731D" w:rsidR="003B50CA">
        <w:rPr>
          <w:color w:val="auto"/>
        </w:rPr>
        <w:t xml:space="preserve">po ocu, </w:t>
      </w:r>
      <w:r w:rsidR="000F39F2">
        <w:rPr>
          <w:color w:val="auto"/>
        </w:rPr>
        <w:t xml:space="preserve">N. M. </w:t>
      </w:r>
      <w:r w:rsidRPr="0018731D" w:rsidR="003B50CA">
        <w:rPr>
          <w:color w:val="auto"/>
        </w:rPr>
        <w:t xml:space="preserve">te je s njima obavljen savjetodavni razgovor po socijalnom radniku i psihologu radi razmatranja mogućnosti smještaja mal. </w:t>
      </w:r>
      <w:r w:rsidR="000F39F2">
        <w:rPr>
          <w:color w:val="auto"/>
        </w:rPr>
        <w:t xml:space="preserve">M. M. </w:t>
      </w:r>
      <w:r w:rsidRPr="0018731D" w:rsidR="003B50CA">
        <w:rPr>
          <w:color w:val="auto"/>
        </w:rPr>
        <w:t xml:space="preserve">u njihovu obitelj. Podaci su da se one nisu obratile službi zavoda odmah nakon postupka žurnog izdvajanja već nakon nekoliko tjedana, a na inicijativu </w:t>
      </w:r>
      <w:proofErr w:type="spellStart"/>
      <w:r w:rsidRPr="0018731D" w:rsidR="003B50CA">
        <w:rPr>
          <w:color w:val="auto"/>
        </w:rPr>
        <w:t>predloženika</w:t>
      </w:r>
      <w:proofErr w:type="spellEnd"/>
      <w:r w:rsidRPr="0018731D" w:rsidR="003B50CA">
        <w:rPr>
          <w:color w:val="auto"/>
        </w:rPr>
        <w:t xml:space="preserve"> ad.2. te su podaci da je baka </w:t>
      </w:r>
      <w:r w:rsidR="000F39F2">
        <w:rPr>
          <w:color w:val="auto"/>
        </w:rPr>
        <w:t xml:space="preserve">M. </w:t>
      </w:r>
      <w:r w:rsidRPr="0018731D" w:rsidR="003B50CA">
        <w:rPr>
          <w:color w:val="auto"/>
        </w:rPr>
        <w:t xml:space="preserve">navela da je njeno zdravstveno stanje narušeno te da nije u mogućnosti skrbiti o mal. unuku te i da je navela da je </w:t>
      </w:r>
      <w:r w:rsidR="000F39F2">
        <w:rPr>
          <w:color w:val="auto"/>
        </w:rPr>
        <w:t xml:space="preserve">D. </w:t>
      </w:r>
      <w:r w:rsidRPr="0018731D" w:rsidR="003B50CA">
        <w:rPr>
          <w:color w:val="auto"/>
        </w:rPr>
        <w:t xml:space="preserve">vršio veliki pritisak na istu navodeći joj da mu treba pomoći skrbiti o mal. </w:t>
      </w:r>
      <w:r w:rsidR="000F39F2">
        <w:rPr>
          <w:color w:val="auto"/>
        </w:rPr>
        <w:t>M.</w:t>
      </w:r>
      <w:r w:rsidRPr="0018731D" w:rsidR="003B50CA">
        <w:rPr>
          <w:color w:val="auto"/>
        </w:rPr>
        <w:t xml:space="preserve">. Podaci su da je teta </w:t>
      </w:r>
      <w:r w:rsidR="000F39F2">
        <w:rPr>
          <w:color w:val="auto"/>
        </w:rPr>
        <w:t xml:space="preserve">N. </w:t>
      </w:r>
      <w:r w:rsidRPr="0018731D" w:rsidR="003B50CA">
        <w:rPr>
          <w:color w:val="auto"/>
        </w:rPr>
        <w:t xml:space="preserve">tom prilikom navela da su ona i njena majka veoma umorne i iscrpljene zbog </w:t>
      </w:r>
      <w:r w:rsidR="000F39F2">
        <w:rPr>
          <w:color w:val="auto"/>
        </w:rPr>
        <w:t xml:space="preserve">D. </w:t>
      </w:r>
      <w:r w:rsidRPr="0018731D" w:rsidR="003B50CA">
        <w:rPr>
          <w:color w:val="auto"/>
        </w:rPr>
        <w:t xml:space="preserve">dugogodišnje ovisnosti o sredstvima ovisnosti te da sumnjaju da je on i dalje konzument istih. Podaci su da su obje tada bile navele da su bile mišljenja da je </w:t>
      </w:r>
      <w:proofErr w:type="spellStart"/>
      <w:r w:rsidRPr="0018731D" w:rsidR="003B50CA">
        <w:rPr>
          <w:color w:val="auto"/>
        </w:rPr>
        <w:t>predloženica</w:t>
      </w:r>
      <w:proofErr w:type="spellEnd"/>
      <w:r w:rsidRPr="0018731D" w:rsidR="003B50CA">
        <w:rPr>
          <w:color w:val="auto"/>
        </w:rPr>
        <w:t xml:space="preserve"> 1) uredna i funkcionalna osoba te da je glavni problem </w:t>
      </w:r>
      <w:r w:rsidR="000F39F2">
        <w:rPr>
          <w:color w:val="auto"/>
        </w:rPr>
        <w:t xml:space="preserve">D. </w:t>
      </w:r>
      <w:r w:rsidRPr="0018731D" w:rsidR="003B50CA">
        <w:rPr>
          <w:color w:val="auto"/>
        </w:rPr>
        <w:t>nesposobnost za preuzimanje brige o obitelji, međutim da su tek nakna</w:t>
      </w:r>
      <w:r w:rsidRPr="0018731D" w:rsidR="00AC1BFE">
        <w:rPr>
          <w:color w:val="auto"/>
        </w:rPr>
        <w:t xml:space="preserve">dno stekle </w:t>
      </w:r>
      <w:r w:rsidRPr="0018731D" w:rsidR="003B50CA">
        <w:rPr>
          <w:color w:val="auto"/>
        </w:rPr>
        <w:t xml:space="preserve">uvid da je i </w:t>
      </w:r>
      <w:proofErr w:type="spellStart"/>
      <w:r w:rsidR="000F39F2">
        <w:rPr>
          <w:color w:val="auto"/>
        </w:rPr>
        <w:t>I</w:t>
      </w:r>
      <w:proofErr w:type="spellEnd"/>
      <w:r w:rsidR="000F39F2">
        <w:rPr>
          <w:color w:val="auto"/>
        </w:rPr>
        <w:t xml:space="preserve">. </w:t>
      </w:r>
      <w:r w:rsidRPr="0018731D" w:rsidR="003B50CA">
        <w:rPr>
          <w:color w:val="auto"/>
        </w:rPr>
        <w:t xml:space="preserve">funkcioniranje veoma upitno. Podaci su da su navele i da su tek naknadno razumjele da je </w:t>
      </w:r>
      <w:r w:rsidR="000F39F2">
        <w:rPr>
          <w:color w:val="auto"/>
        </w:rPr>
        <w:t xml:space="preserve">I. </w:t>
      </w:r>
      <w:r w:rsidRPr="0018731D" w:rsidR="003B50CA">
        <w:rPr>
          <w:color w:val="auto"/>
        </w:rPr>
        <w:t xml:space="preserve">veoma manipulativna te sklona davanju neistinitih i nepotpunih informacija. Podaci su da je teta </w:t>
      </w:r>
      <w:r w:rsidR="000F39F2">
        <w:rPr>
          <w:color w:val="auto"/>
        </w:rPr>
        <w:t xml:space="preserve">N. </w:t>
      </w:r>
      <w:r w:rsidRPr="0018731D" w:rsidR="003B50CA">
        <w:rPr>
          <w:color w:val="auto"/>
        </w:rPr>
        <w:t xml:space="preserve">navela da je razmišljala o mogućnosti smještaja mal. </w:t>
      </w:r>
      <w:r w:rsidR="000F39F2">
        <w:rPr>
          <w:color w:val="auto"/>
        </w:rPr>
        <w:t xml:space="preserve">M. </w:t>
      </w:r>
      <w:r w:rsidRPr="0018731D" w:rsidR="003B50CA">
        <w:rPr>
          <w:color w:val="auto"/>
        </w:rPr>
        <w:t xml:space="preserve">u svoju obitelj, međutim izrazila veliku bojazan od budućih </w:t>
      </w:r>
      <w:r w:rsidR="000F39F2">
        <w:rPr>
          <w:color w:val="auto"/>
        </w:rPr>
        <w:t xml:space="preserve">I. </w:t>
      </w:r>
      <w:r w:rsidRPr="0018731D" w:rsidR="003B50CA">
        <w:rPr>
          <w:color w:val="auto"/>
        </w:rPr>
        <w:t xml:space="preserve">i </w:t>
      </w:r>
      <w:r w:rsidR="000F39F2">
        <w:rPr>
          <w:color w:val="auto"/>
        </w:rPr>
        <w:t xml:space="preserve">D. </w:t>
      </w:r>
      <w:r w:rsidRPr="0018731D" w:rsidR="003B50CA">
        <w:rPr>
          <w:color w:val="auto"/>
        </w:rPr>
        <w:t xml:space="preserve">ponašanja te utjecaja na istu. Podaci su da je </w:t>
      </w:r>
      <w:r w:rsidR="000F39F2">
        <w:rPr>
          <w:color w:val="auto"/>
        </w:rPr>
        <w:t xml:space="preserve">N. </w:t>
      </w:r>
      <w:r w:rsidRPr="0018731D" w:rsidR="003B50CA">
        <w:rPr>
          <w:color w:val="auto"/>
        </w:rPr>
        <w:t xml:space="preserve">komunikacija s bratom </w:t>
      </w:r>
      <w:r w:rsidR="000F39F2">
        <w:rPr>
          <w:color w:val="auto"/>
        </w:rPr>
        <w:t xml:space="preserve">D. </w:t>
      </w:r>
      <w:r w:rsidRPr="0018731D" w:rsidR="003B50CA">
        <w:rPr>
          <w:color w:val="auto"/>
        </w:rPr>
        <w:t>u to vrijeme minimalna, a s</w:t>
      </w:r>
      <w:r w:rsidRPr="0018731D" w:rsidR="00AC1BFE">
        <w:rPr>
          <w:color w:val="auto"/>
        </w:rPr>
        <w:t xml:space="preserve"> </w:t>
      </w:r>
      <w:r w:rsidR="000F39F2">
        <w:rPr>
          <w:color w:val="auto"/>
        </w:rPr>
        <w:t xml:space="preserve">I. </w:t>
      </w:r>
      <w:r w:rsidRPr="0018731D" w:rsidR="00AC1BFE">
        <w:rPr>
          <w:color w:val="auto"/>
        </w:rPr>
        <w:t>u to zadnje vrijeme nije imala</w:t>
      </w:r>
      <w:r w:rsidRPr="0018731D" w:rsidR="003B50CA">
        <w:rPr>
          <w:color w:val="auto"/>
        </w:rPr>
        <w:t xml:space="preserve"> komunikaciju. Podaci su da je baka </w:t>
      </w:r>
      <w:r w:rsidR="000F39F2">
        <w:rPr>
          <w:color w:val="auto"/>
        </w:rPr>
        <w:t xml:space="preserve">M. </w:t>
      </w:r>
      <w:r w:rsidRPr="0018731D" w:rsidR="003B50CA">
        <w:rPr>
          <w:color w:val="auto"/>
        </w:rPr>
        <w:t xml:space="preserve">navela da </w:t>
      </w:r>
      <w:r w:rsidR="000F39F2">
        <w:rPr>
          <w:color w:val="auto"/>
        </w:rPr>
        <w:t xml:space="preserve">D. </w:t>
      </w:r>
      <w:r w:rsidRPr="0018731D" w:rsidR="003B50CA">
        <w:rPr>
          <w:color w:val="auto"/>
        </w:rPr>
        <w:t xml:space="preserve">ima tendenciju manipulirati s istom te da je njihova obitelj prošla ,,teror'' s njim i njegovim ovisničkim ponašanjem. Podaci su da su obje navele da je </w:t>
      </w:r>
      <w:r w:rsidR="000F39F2">
        <w:rPr>
          <w:color w:val="auto"/>
        </w:rPr>
        <w:t xml:space="preserve">D. </w:t>
      </w:r>
      <w:r w:rsidRPr="0018731D" w:rsidR="003B50CA">
        <w:rPr>
          <w:color w:val="auto"/>
        </w:rPr>
        <w:t xml:space="preserve">primarno usmjeren na </w:t>
      </w:r>
      <w:r w:rsidR="000F39F2">
        <w:rPr>
          <w:color w:val="auto"/>
        </w:rPr>
        <w:t>I.</w:t>
      </w:r>
      <w:r w:rsidRPr="0018731D" w:rsidR="003B50CA">
        <w:rPr>
          <w:color w:val="auto"/>
        </w:rPr>
        <w:t xml:space="preserve">, a ne na mal. dijete te da i baka i teta drže mišljenje da je jedino rješenje za </w:t>
      </w:r>
      <w:r w:rsidR="000F39F2">
        <w:rPr>
          <w:color w:val="auto"/>
        </w:rPr>
        <w:t xml:space="preserve">D. </w:t>
      </w:r>
      <w:r w:rsidRPr="0018731D" w:rsidR="003B50CA">
        <w:rPr>
          <w:color w:val="auto"/>
        </w:rPr>
        <w:t xml:space="preserve">i </w:t>
      </w:r>
      <w:proofErr w:type="spellStart"/>
      <w:r w:rsidR="000F39F2">
        <w:rPr>
          <w:color w:val="auto"/>
        </w:rPr>
        <w:t>I</w:t>
      </w:r>
      <w:proofErr w:type="spellEnd"/>
      <w:r w:rsidR="000F39F2">
        <w:rPr>
          <w:color w:val="auto"/>
        </w:rPr>
        <w:t xml:space="preserve">. </w:t>
      </w:r>
      <w:r w:rsidRPr="0018731D" w:rsidR="003B50CA">
        <w:rPr>
          <w:color w:val="auto"/>
        </w:rPr>
        <w:t xml:space="preserve">uključivanje u terapijsku zajednicu te kontinuirani psihijatrijski tretman. </w:t>
      </w:r>
    </w:p>
    <w:p w:rsidRPr="0018731D" w:rsidR="00AC1BFE" w:rsidP="00AC1BFE" w:rsidRDefault="00AC1BFE" w14:paraId="65C7EF8A" w14:textId="77777777">
      <w:pPr>
        <w:pStyle w:val="Default"/>
        <w:rPr>
          <w:color w:val="auto"/>
        </w:rPr>
      </w:pPr>
    </w:p>
    <w:p w:rsidRPr="0018731D" w:rsidR="003B50CA" w:rsidP="002E6531" w:rsidRDefault="00B23157" w14:paraId="423D66F6" w14:textId="77777777">
      <w:pPr>
        <w:pStyle w:val="Default"/>
        <w:jc w:val="both"/>
        <w:rPr>
          <w:color w:val="auto"/>
        </w:rPr>
      </w:pPr>
      <w:r>
        <w:rPr>
          <w:color w:val="auto"/>
        </w:rPr>
        <w:tab/>
        <w:t xml:space="preserve">14. </w:t>
      </w:r>
      <w:r w:rsidRPr="0018731D" w:rsidR="003B50CA">
        <w:rPr>
          <w:color w:val="auto"/>
        </w:rPr>
        <w:t xml:space="preserve">Sudu su dalje razvidni podaci da je slijedom višekratnih izvještaja CZPUZ </w:t>
      </w:r>
      <w:r w:rsidR="000F39F2">
        <w:rPr>
          <w:color w:val="auto"/>
        </w:rPr>
        <w:t xml:space="preserve">Z. </w:t>
      </w:r>
      <w:r w:rsidRPr="0018731D" w:rsidR="003B50CA">
        <w:rPr>
          <w:color w:val="auto"/>
        </w:rPr>
        <w:t>–</w:t>
      </w:r>
      <w:r w:rsidR="000F39F2">
        <w:rPr>
          <w:color w:val="auto"/>
        </w:rPr>
        <w:t>D.</w:t>
      </w:r>
      <w:r w:rsidRPr="0018731D" w:rsidR="003B50CA">
        <w:rPr>
          <w:color w:val="auto"/>
        </w:rPr>
        <w:t xml:space="preserve">, sastanaka sa stručnom službom te ustanove, izvještaja voditeljice mjere, višekratnih razgovora sa predmetnim roditeljima te višekratnih razgovora s </w:t>
      </w:r>
      <w:r w:rsidRPr="0018731D" w:rsidR="003B50CA">
        <w:rPr>
          <w:color w:val="auto"/>
        </w:rPr>
        <w:lastRenderedPageBreak/>
        <w:t xml:space="preserve">udomiteljicom mal. </w:t>
      </w:r>
      <w:r w:rsidR="000F39F2">
        <w:rPr>
          <w:color w:val="auto"/>
        </w:rPr>
        <w:t>M.</w:t>
      </w:r>
      <w:r w:rsidRPr="0018731D" w:rsidR="003B50CA">
        <w:rPr>
          <w:color w:val="auto"/>
        </w:rPr>
        <w:t xml:space="preserve">, </w:t>
      </w:r>
      <w:r w:rsidR="000F39F2">
        <w:rPr>
          <w:color w:val="auto"/>
        </w:rPr>
        <w:t>M. D.</w:t>
      </w:r>
      <w:r w:rsidRPr="0018731D" w:rsidR="003B50CA">
        <w:rPr>
          <w:color w:val="auto"/>
        </w:rPr>
        <w:t xml:space="preserve">, </w:t>
      </w:r>
      <w:r w:rsidRPr="0018731D" w:rsidR="00AC1BFE">
        <w:rPr>
          <w:color w:val="auto"/>
        </w:rPr>
        <w:t xml:space="preserve">bila </w:t>
      </w:r>
      <w:r w:rsidRPr="0018731D" w:rsidR="003B50CA">
        <w:rPr>
          <w:color w:val="auto"/>
        </w:rPr>
        <w:t xml:space="preserve">razvidna negativna progresija u ponašanjima članova obitelji </w:t>
      </w:r>
      <w:r w:rsidR="000F39F2">
        <w:rPr>
          <w:color w:val="auto"/>
        </w:rPr>
        <w:t xml:space="preserve">M. </w:t>
      </w:r>
      <w:r w:rsidRPr="0018731D" w:rsidR="003B50CA">
        <w:rPr>
          <w:color w:val="auto"/>
        </w:rPr>
        <w:t xml:space="preserve">izuzev mal. </w:t>
      </w:r>
      <w:r w:rsidR="000F39F2">
        <w:rPr>
          <w:color w:val="auto"/>
        </w:rPr>
        <w:t>M.</w:t>
      </w:r>
      <w:r w:rsidRPr="0018731D" w:rsidR="003B50CA">
        <w:rPr>
          <w:color w:val="auto"/>
        </w:rPr>
        <w:t xml:space="preserve">, jer se </w:t>
      </w:r>
      <w:r w:rsidRPr="0018731D" w:rsidR="00AC1BFE">
        <w:rPr>
          <w:color w:val="auto"/>
        </w:rPr>
        <w:t xml:space="preserve">tad </w:t>
      </w:r>
      <w:r w:rsidRPr="0018731D" w:rsidR="003B50CA">
        <w:rPr>
          <w:color w:val="auto"/>
        </w:rPr>
        <w:t xml:space="preserve">mal. </w:t>
      </w:r>
      <w:r w:rsidR="000F39F2">
        <w:rPr>
          <w:color w:val="auto"/>
        </w:rPr>
        <w:t xml:space="preserve">R. </w:t>
      </w:r>
      <w:r w:rsidRPr="0018731D" w:rsidR="003B50CA">
        <w:rPr>
          <w:color w:val="auto"/>
        </w:rPr>
        <w:t xml:space="preserve">poprilično teško prilagođavao na ustanovu te nije prihvaćao činjenicu da je s razlogom smješten i primljen u tretman. Podaci su da mu navedeno nije olakšavala ni majka za koju da je patološki vezan te koja mu je kontinuirano davala lažne nade da je sve to samo privremeno. S obzirom na narušeno </w:t>
      </w:r>
      <w:r w:rsidR="000F39F2">
        <w:rPr>
          <w:color w:val="auto"/>
        </w:rPr>
        <w:t xml:space="preserve">R. </w:t>
      </w:r>
      <w:r w:rsidRPr="0018731D" w:rsidR="003B50CA">
        <w:rPr>
          <w:color w:val="auto"/>
        </w:rPr>
        <w:t xml:space="preserve">zdravstveno stanje, dijagnozu dijabetesa, da on i dalje nije samostalan u mjerenju šećera te davanju inzulina to se trebalo provoditi pod paskom odgajatelja i evidentirati u dnevnik budući </w:t>
      </w:r>
      <w:r w:rsidR="000F39F2">
        <w:rPr>
          <w:color w:val="auto"/>
        </w:rPr>
        <w:t xml:space="preserve">R. </w:t>
      </w:r>
      <w:r w:rsidRPr="0018731D" w:rsidR="003B50CA">
        <w:rPr>
          <w:color w:val="auto"/>
        </w:rPr>
        <w:t xml:space="preserve">nije dostatno zreo i odgovoran za preuzimanje samostalne skrbi o sebi. Podaci su da je njegova adaptacija na školu iznenađujuće dobro prošla te se mal. </w:t>
      </w:r>
      <w:r w:rsidR="000F39F2">
        <w:rPr>
          <w:color w:val="auto"/>
        </w:rPr>
        <w:t xml:space="preserve">R. </w:t>
      </w:r>
      <w:r w:rsidRPr="0018731D" w:rsidR="003B50CA">
        <w:rPr>
          <w:color w:val="auto"/>
        </w:rPr>
        <w:t xml:space="preserve">dobro uklopio te je poštivao autoritet nastavnika i kućni red škole. Podaci su da je njegov školski uspjeh </w:t>
      </w:r>
      <w:r w:rsidRPr="0018731D" w:rsidR="00AC1BFE">
        <w:rPr>
          <w:color w:val="auto"/>
        </w:rPr>
        <w:t xml:space="preserve">bio </w:t>
      </w:r>
      <w:r w:rsidRPr="0018731D" w:rsidR="003B50CA">
        <w:rPr>
          <w:color w:val="auto"/>
        </w:rPr>
        <w:t xml:space="preserve">vrlo dobar te da nije imao zabilješki niti izostanaka, da se u odgojnu skupinu adekvatno </w:t>
      </w:r>
      <w:proofErr w:type="spellStart"/>
      <w:r w:rsidRPr="0018731D" w:rsidR="003B50CA">
        <w:rPr>
          <w:color w:val="auto"/>
        </w:rPr>
        <w:t>adaptirao,da</w:t>
      </w:r>
      <w:proofErr w:type="spellEnd"/>
      <w:r w:rsidRPr="0018731D" w:rsidR="003B50CA">
        <w:rPr>
          <w:color w:val="auto"/>
        </w:rPr>
        <w:t xml:space="preserve"> se iz tadašnjeg razgovora s </w:t>
      </w:r>
      <w:r w:rsidR="000F39F2">
        <w:rPr>
          <w:color w:val="auto"/>
        </w:rPr>
        <w:t xml:space="preserve">R. </w:t>
      </w:r>
      <w:r w:rsidRPr="0018731D" w:rsidR="003B50CA">
        <w:rPr>
          <w:color w:val="auto"/>
        </w:rPr>
        <w:t xml:space="preserve">matičnom odgajateljicom doznalo da je on urednog funkcioniranja u ustanovi, međutim da se patološki odnos s majkom negativno reflektira na njegovo funkcioniranje u ustanovi, da je on iznimno zaštitnički nastrojen prema majci te nekritičan u potpunosti u odnosu na majku i njezina postupanja. Podaci su da mu je majka učestalo davala lažna obećanja da će on dolaziti vikendima u </w:t>
      </w:r>
      <w:r w:rsidR="000F39F2">
        <w:rPr>
          <w:color w:val="auto"/>
        </w:rPr>
        <w:t xml:space="preserve">S. </w:t>
      </w:r>
      <w:r w:rsidRPr="0018731D" w:rsidR="003B50CA">
        <w:rPr>
          <w:color w:val="auto"/>
        </w:rPr>
        <w:t xml:space="preserve">ili da će ona dolaziti u posjet u </w:t>
      </w:r>
      <w:r w:rsidR="000F39F2">
        <w:rPr>
          <w:color w:val="auto"/>
        </w:rPr>
        <w:t>Z.</w:t>
      </w:r>
      <w:r w:rsidRPr="0018731D" w:rsidR="003B50CA">
        <w:rPr>
          <w:color w:val="auto"/>
        </w:rPr>
        <w:t xml:space="preserve">, da majka često nije ispunjavala svoja obećanja zbog čega je </w:t>
      </w:r>
      <w:r w:rsidR="000F39F2">
        <w:rPr>
          <w:color w:val="auto"/>
        </w:rPr>
        <w:t xml:space="preserve">R. </w:t>
      </w:r>
      <w:r w:rsidRPr="0018731D" w:rsidR="003B50CA">
        <w:rPr>
          <w:color w:val="auto"/>
        </w:rPr>
        <w:t xml:space="preserve">nakon toga bio uznemiren, impulzivan te otežanog funkcioniranja te su podaci da je jednom u razgovoru s odgajateljima ispričao situaciju u kojoj su on i majka zajedno konzumirali marihuanu, u čemu nije vidio ništa loše. Podaci su da </w:t>
      </w:r>
      <w:r w:rsidRPr="0018731D" w:rsidR="00AC1BFE">
        <w:rPr>
          <w:color w:val="auto"/>
        </w:rPr>
        <w:t xml:space="preserve">su </w:t>
      </w:r>
      <w:r w:rsidRPr="0018731D" w:rsidR="003B50CA">
        <w:rPr>
          <w:color w:val="auto"/>
        </w:rPr>
        <w:t xml:space="preserve">odgajatelji odnos mal. </w:t>
      </w:r>
      <w:r w:rsidR="000F39F2">
        <w:rPr>
          <w:color w:val="auto"/>
        </w:rPr>
        <w:t xml:space="preserve">R. </w:t>
      </w:r>
      <w:r w:rsidRPr="0018731D" w:rsidR="003B50CA">
        <w:rPr>
          <w:color w:val="auto"/>
        </w:rPr>
        <w:t>s majkom interpretira</w:t>
      </w:r>
      <w:r w:rsidRPr="0018731D" w:rsidR="00AC1BFE">
        <w:rPr>
          <w:color w:val="auto"/>
        </w:rPr>
        <w:t>li</w:t>
      </w:r>
      <w:r w:rsidRPr="0018731D" w:rsidR="003B50CA">
        <w:rPr>
          <w:color w:val="auto"/>
        </w:rPr>
        <w:t xml:space="preserve"> pr</w:t>
      </w:r>
      <w:r w:rsidRPr="0018731D" w:rsidR="00AC1BFE">
        <w:rPr>
          <w:color w:val="auto"/>
        </w:rPr>
        <w:t>ijateljskim, a ne roditeljskim. O</w:t>
      </w:r>
      <w:r w:rsidRPr="0018731D" w:rsidR="003B50CA">
        <w:rPr>
          <w:color w:val="auto"/>
        </w:rPr>
        <w:t xml:space="preserve">d vremena smještaja mal. </w:t>
      </w:r>
      <w:r w:rsidR="000F39F2">
        <w:rPr>
          <w:color w:val="auto"/>
        </w:rPr>
        <w:t xml:space="preserve">R. </w:t>
      </w:r>
      <w:r w:rsidRPr="0018731D" w:rsidR="003B50CA">
        <w:rPr>
          <w:color w:val="auto"/>
        </w:rPr>
        <w:t xml:space="preserve">u ustanovu pa sve do izrade mišljenja stručnog tima zavoda od </w:t>
      </w:r>
      <w:r w:rsidR="000F39F2">
        <w:rPr>
          <w:color w:val="auto"/>
        </w:rPr>
        <w:t>…….</w:t>
      </w:r>
      <w:r w:rsidRPr="0018731D" w:rsidR="003B50CA">
        <w:rPr>
          <w:color w:val="auto"/>
        </w:rPr>
        <w:t>. podaci su</w:t>
      </w:r>
      <w:r w:rsidRPr="0018731D" w:rsidR="00AC1BFE">
        <w:rPr>
          <w:color w:val="auto"/>
        </w:rPr>
        <w:t xml:space="preserve"> bili</w:t>
      </w:r>
      <w:r w:rsidRPr="0018731D" w:rsidR="003B50CA">
        <w:rPr>
          <w:color w:val="auto"/>
        </w:rPr>
        <w:t xml:space="preserve"> da </w:t>
      </w:r>
      <w:r w:rsidRPr="0018731D" w:rsidR="00AC1BFE">
        <w:rPr>
          <w:color w:val="auto"/>
        </w:rPr>
        <w:t>je imao znatnih</w:t>
      </w:r>
      <w:r w:rsidRPr="0018731D" w:rsidR="003B50CA">
        <w:rPr>
          <w:color w:val="auto"/>
        </w:rPr>
        <w:t xml:space="preserve"> oscilacije</w:t>
      </w:r>
      <w:r w:rsidRPr="0018731D" w:rsidR="00AC1BFE">
        <w:rPr>
          <w:color w:val="auto"/>
        </w:rPr>
        <w:t xml:space="preserve"> u ponašanju, da je</w:t>
      </w:r>
      <w:r w:rsidRPr="0018731D" w:rsidR="003B50CA">
        <w:rPr>
          <w:color w:val="auto"/>
        </w:rPr>
        <w:t xml:space="preserve"> tijekom boravka kod majke u Splitu (za vrijeme školskih praznika, blagdana te dozvoljenih vikenda) iskazivao rizična i neprimjerena ponašanja u vidu konzumacije sredstava ovisnosti i kriminalnih radnji te je stručni tim zavoda bio prinuđen nekoliko njegovih boravka kod majke prijevremeno prekinuti zbog saznanja o neprimjerenim ponašanja majke i mal. djece. Tako su tijekom ljeta </w:t>
      </w:r>
      <w:r w:rsidR="00A06582">
        <w:rPr>
          <w:color w:val="auto"/>
        </w:rPr>
        <w:t>…</w:t>
      </w:r>
      <w:r w:rsidRPr="0018731D" w:rsidR="003B50CA">
        <w:rPr>
          <w:color w:val="auto"/>
        </w:rPr>
        <w:t xml:space="preserve">.g došli do saznanja da je majčin partner </w:t>
      </w:r>
      <w:r w:rsidR="00A06582">
        <w:rPr>
          <w:color w:val="auto"/>
        </w:rPr>
        <w:t xml:space="preserve">M. U. </w:t>
      </w:r>
      <w:r w:rsidRPr="0018731D" w:rsidR="003B50CA">
        <w:rPr>
          <w:color w:val="auto"/>
        </w:rPr>
        <w:t xml:space="preserve">provalio u stan dok je u njemu boravio tada mal. </w:t>
      </w:r>
      <w:r w:rsidR="00A06582">
        <w:rPr>
          <w:color w:val="auto"/>
        </w:rPr>
        <w:t xml:space="preserve">A. </w:t>
      </w:r>
      <w:r w:rsidRPr="0018731D" w:rsidR="003B50CA">
        <w:rPr>
          <w:color w:val="auto"/>
        </w:rPr>
        <w:t xml:space="preserve">koji mu nije htio otvoriti vrata te da je </w:t>
      </w:r>
      <w:r w:rsidR="00A06582">
        <w:rPr>
          <w:color w:val="auto"/>
        </w:rPr>
        <w:t xml:space="preserve">M. U. </w:t>
      </w:r>
      <w:r w:rsidRPr="0018731D" w:rsidR="003B50CA">
        <w:rPr>
          <w:color w:val="auto"/>
        </w:rPr>
        <w:t>razbijao po kući</w:t>
      </w:r>
      <w:r w:rsidRPr="0018731D" w:rsidR="00AC1BFE">
        <w:rPr>
          <w:color w:val="auto"/>
        </w:rPr>
        <w:t>.</w:t>
      </w:r>
      <w:r w:rsidRPr="0018731D" w:rsidR="003B50CA">
        <w:rPr>
          <w:color w:val="auto"/>
        </w:rPr>
        <w:t xml:space="preserve"> Dalje su podaci da je majčino ponašanje i raspoloženje </w:t>
      </w:r>
      <w:r w:rsidRPr="0018731D" w:rsidR="00AC1BFE">
        <w:rPr>
          <w:color w:val="auto"/>
        </w:rPr>
        <w:t xml:space="preserve">u to vrijeme </w:t>
      </w:r>
      <w:r w:rsidRPr="0018731D" w:rsidR="003B50CA">
        <w:rPr>
          <w:color w:val="auto"/>
        </w:rPr>
        <w:t xml:space="preserve">veoma promjenjivo te </w:t>
      </w:r>
      <w:r w:rsidRPr="0018731D" w:rsidR="00AC1BFE">
        <w:rPr>
          <w:color w:val="auto"/>
        </w:rPr>
        <w:t xml:space="preserve">da </w:t>
      </w:r>
      <w:r w:rsidRPr="0018731D" w:rsidR="003B50CA">
        <w:rPr>
          <w:color w:val="auto"/>
        </w:rPr>
        <w:t xml:space="preserve">se povremeno ponaša uredno, a povremeno </w:t>
      </w:r>
      <w:proofErr w:type="spellStart"/>
      <w:r w:rsidRPr="0018731D" w:rsidR="003B50CA">
        <w:rPr>
          <w:color w:val="auto"/>
        </w:rPr>
        <w:t>hiperpobuđeno</w:t>
      </w:r>
      <w:proofErr w:type="spellEnd"/>
      <w:r w:rsidRPr="0018731D" w:rsidR="003B50CA">
        <w:rPr>
          <w:color w:val="auto"/>
        </w:rPr>
        <w:t xml:space="preserve"> i u potpunosti neprimjereno. Također, doznalo se da je tada mal. Argentino kupio veću količinu marihuane da bi istu preprodavao te da je za iste potrebe kupio vagu pa su on i brat </w:t>
      </w:r>
      <w:r w:rsidR="00A06582">
        <w:rPr>
          <w:color w:val="auto"/>
        </w:rPr>
        <w:t xml:space="preserve">R. </w:t>
      </w:r>
      <w:r w:rsidRPr="0018731D" w:rsidR="003B50CA">
        <w:rPr>
          <w:color w:val="auto"/>
        </w:rPr>
        <w:t xml:space="preserve">zajednički vagali ,, robu ''. Podaci su dalje da se saznalo i da su obojica redovito u kućanstvo dovodili osobe društveno neprihvatljivog ponašanja kao što su i sami te da je voditeljica navela da sumnja da se tad mal. </w:t>
      </w:r>
      <w:r w:rsidR="00A06582">
        <w:rPr>
          <w:color w:val="auto"/>
        </w:rPr>
        <w:t xml:space="preserve">A. </w:t>
      </w:r>
      <w:r w:rsidRPr="0018731D" w:rsidR="003B50CA">
        <w:rPr>
          <w:color w:val="auto"/>
        </w:rPr>
        <w:t xml:space="preserve">i tijekom boravka u </w:t>
      </w:r>
      <w:r w:rsidR="00A06582">
        <w:rPr>
          <w:color w:val="auto"/>
        </w:rPr>
        <w:t xml:space="preserve">Z. </w:t>
      </w:r>
      <w:r w:rsidRPr="0018731D" w:rsidR="003B50CA">
        <w:rPr>
          <w:color w:val="auto"/>
        </w:rPr>
        <w:t xml:space="preserve">bavi kriminalnim djelima. Podaci su dalje da su obojica u noćnom izlasku konzumirali alkoholna sredstva u pretjeranim količinama, a poglavito tad mal. </w:t>
      </w:r>
      <w:r w:rsidR="00A06582">
        <w:rPr>
          <w:color w:val="auto"/>
        </w:rPr>
        <w:t xml:space="preserve">A. </w:t>
      </w:r>
      <w:r w:rsidRPr="0018731D" w:rsidR="003B50CA">
        <w:rPr>
          <w:color w:val="auto"/>
        </w:rPr>
        <w:t xml:space="preserve">koji je bio veoma loše, a što je navelo majku da zatraži pomoć voditeljice mjere. Slijedom navedenog je stručni tim područnog ureda predlagatelja prekinuo boravak tada mal. </w:t>
      </w:r>
      <w:r w:rsidR="00A06582">
        <w:rPr>
          <w:color w:val="auto"/>
        </w:rPr>
        <w:t xml:space="preserve">A. </w:t>
      </w:r>
      <w:r w:rsidRPr="0018731D" w:rsidR="003B50CA">
        <w:rPr>
          <w:color w:val="auto"/>
        </w:rPr>
        <w:t xml:space="preserve">kod majke te je stagnirao dolazak mal. </w:t>
      </w:r>
      <w:r w:rsidR="00A06582">
        <w:rPr>
          <w:color w:val="auto"/>
        </w:rPr>
        <w:t xml:space="preserve">R. </w:t>
      </w:r>
      <w:r w:rsidRPr="0018731D" w:rsidR="003B50CA">
        <w:rPr>
          <w:color w:val="auto"/>
        </w:rPr>
        <w:t xml:space="preserve">na drugi dio ljetnih/školskih praznika kod majke. </w:t>
      </w:r>
      <w:r w:rsidRPr="0018731D" w:rsidR="00AC1BFE">
        <w:rPr>
          <w:color w:val="auto"/>
        </w:rPr>
        <w:t xml:space="preserve">Prema </w:t>
      </w:r>
      <w:r w:rsidRPr="0018731D" w:rsidR="003B50CA">
        <w:rPr>
          <w:color w:val="auto"/>
        </w:rPr>
        <w:t>izviješću stručnog tim</w:t>
      </w:r>
      <w:r w:rsidRPr="0018731D" w:rsidR="00AC1BFE">
        <w:rPr>
          <w:color w:val="auto"/>
        </w:rPr>
        <w:t xml:space="preserve">a zavoda od </w:t>
      </w:r>
      <w:r w:rsidR="00A06582">
        <w:rPr>
          <w:color w:val="auto"/>
        </w:rPr>
        <w:t>……..</w:t>
      </w:r>
      <w:r w:rsidRPr="0018731D" w:rsidR="00AC1BFE">
        <w:rPr>
          <w:color w:val="auto"/>
        </w:rPr>
        <w:t>.g postojala je</w:t>
      </w:r>
      <w:r w:rsidRPr="0018731D" w:rsidR="003B50CA">
        <w:rPr>
          <w:color w:val="auto"/>
        </w:rPr>
        <w:t xml:space="preserve"> osnovana sumnja da je za vrijeme božićnih praznika mal. </w:t>
      </w:r>
      <w:r w:rsidR="00A06582">
        <w:rPr>
          <w:color w:val="auto"/>
        </w:rPr>
        <w:t xml:space="preserve">R. </w:t>
      </w:r>
      <w:r w:rsidRPr="0018731D" w:rsidR="003B50CA">
        <w:rPr>
          <w:color w:val="auto"/>
        </w:rPr>
        <w:t xml:space="preserve">zajedno s majkom i njezinim prijateljem konzumirao sredstva ovisnosti (marihuana). Dalje, podaci su da iz razgovora sa </w:t>
      </w:r>
      <w:proofErr w:type="spellStart"/>
      <w:r w:rsidRPr="0018731D" w:rsidR="003B50CA">
        <w:rPr>
          <w:color w:val="auto"/>
        </w:rPr>
        <w:t>predloženicima</w:t>
      </w:r>
      <w:proofErr w:type="spellEnd"/>
      <w:r w:rsidRPr="0018731D" w:rsidR="003B50CA">
        <w:rPr>
          <w:color w:val="auto"/>
        </w:rPr>
        <w:t xml:space="preserve"> 1) i 2) od 30. siječnja </w:t>
      </w:r>
      <w:r w:rsidR="00A06582">
        <w:rPr>
          <w:color w:val="auto"/>
        </w:rPr>
        <w:t>…..</w:t>
      </w:r>
      <w:r w:rsidRPr="0018731D" w:rsidR="003B50CA">
        <w:rPr>
          <w:color w:val="auto"/>
        </w:rPr>
        <w:t xml:space="preserve">.g stručni tim </w:t>
      </w:r>
      <w:r w:rsidRPr="0018731D" w:rsidR="00AC1BFE">
        <w:rPr>
          <w:color w:val="auto"/>
        </w:rPr>
        <w:t>kod majke uoči</w:t>
      </w:r>
      <w:r w:rsidRPr="0018731D" w:rsidR="003B50CA">
        <w:rPr>
          <w:color w:val="auto"/>
        </w:rPr>
        <w:t xml:space="preserve">o neprimjereno stanje u vidu nervoze, učestalog dizanja i odlazaka iz prostorije, tvrdnji da je kontinuirano žedna, skidanja odjeće do potkošulje kada se nazirao i grudnjak, psihomotorne uznemirenosti, otežane koncentracije, razdražljivosti, crvenila u očima te ubrzanog i euforičnog govora. Podaci su dalje da je tijekom tog razgovora s </w:t>
      </w:r>
      <w:proofErr w:type="spellStart"/>
      <w:r w:rsidRPr="0018731D" w:rsidR="003B50CA">
        <w:rPr>
          <w:color w:val="auto"/>
        </w:rPr>
        <w:t>predloženicima</w:t>
      </w:r>
      <w:proofErr w:type="spellEnd"/>
      <w:r w:rsidRPr="0018731D" w:rsidR="003B50CA">
        <w:rPr>
          <w:color w:val="auto"/>
        </w:rPr>
        <w:t xml:space="preserve"> ad.1 i ad.2 prostorija bila </w:t>
      </w:r>
      <w:r w:rsidRPr="0018731D" w:rsidR="003B50CA">
        <w:rPr>
          <w:color w:val="auto"/>
        </w:rPr>
        <w:lastRenderedPageBreak/>
        <w:t xml:space="preserve">preplavljena neugodnim mirisom alkohola i neodržavane osobne higijene te da je prilikom </w:t>
      </w:r>
      <w:r w:rsidR="00A06582">
        <w:rPr>
          <w:color w:val="auto"/>
        </w:rPr>
        <w:t xml:space="preserve">I. </w:t>
      </w:r>
      <w:r w:rsidRPr="0018731D" w:rsidR="003B50CA">
        <w:rPr>
          <w:color w:val="auto"/>
        </w:rPr>
        <w:t xml:space="preserve">napuštanja prostorije u dva navrata, </w:t>
      </w:r>
      <w:r w:rsidR="00A06582">
        <w:rPr>
          <w:color w:val="auto"/>
        </w:rPr>
        <w:t xml:space="preserve">D. </w:t>
      </w:r>
      <w:r w:rsidRPr="0018731D" w:rsidR="003B50CA">
        <w:rPr>
          <w:color w:val="auto"/>
        </w:rPr>
        <w:t xml:space="preserve">naveo da je vidljivo da je ona pod utjecajem ,, </w:t>
      </w:r>
      <w:proofErr w:type="spellStart"/>
      <w:r w:rsidRPr="0018731D" w:rsidR="003B50CA">
        <w:rPr>
          <w:color w:val="auto"/>
        </w:rPr>
        <w:t>speeda</w:t>
      </w:r>
      <w:proofErr w:type="spellEnd"/>
      <w:r w:rsidRPr="0018731D" w:rsidR="003B50CA">
        <w:rPr>
          <w:color w:val="auto"/>
        </w:rPr>
        <w:t xml:space="preserve"> '', s obrazloženjem istog da on to dobro prepoznaje jer je i sam isto konzumirao. Podaci su da je za cijelo vrijeme tog razgovora </w:t>
      </w:r>
      <w:r w:rsidR="00A06582">
        <w:rPr>
          <w:color w:val="auto"/>
        </w:rPr>
        <w:t xml:space="preserve">D. </w:t>
      </w:r>
      <w:r w:rsidRPr="0018731D" w:rsidR="003B50CA">
        <w:rPr>
          <w:color w:val="auto"/>
        </w:rPr>
        <w:t xml:space="preserve">bio suspektnog pogleda koji je konstantno bio usmjeren prema </w:t>
      </w:r>
      <w:r w:rsidR="00A06582">
        <w:rPr>
          <w:color w:val="auto"/>
        </w:rPr>
        <w:t>I.</w:t>
      </w:r>
      <w:r w:rsidRPr="0018731D" w:rsidR="003B50CA">
        <w:rPr>
          <w:color w:val="auto"/>
        </w:rPr>
        <w:t xml:space="preserve">, te da je bio veoma kritički nastrojen prema </w:t>
      </w:r>
      <w:r w:rsidR="00A06582">
        <w:rPr>
          <w:color w:val="auto"/>
        </w:rPr>
        <w:t>I.</w:t>
      </w:r>
      <w:r w:rsidRPr="0018731D" w:rsidR="003B50CA">
        <w:rPr>
          <w:color w:val="auto"/>
        </w:rPr>
        <w:t>. U</w:t>
      </w:r>
      <w:r w:rsidRPr="0018731D" w:rsidR="00E13D12">
        <w:rPr>
          <w:color w:val="auto"/>
        </w:rPr>
        <w:t xml:space="preserve"> razgovoru sa stručnim timom </w:t>
      </w:r>
      <w:r w:rsidRPr="0018731D" w:rsidR="003B50CA">
        <w:rPr>
          <w:color w:val="auto"/>
        </w:rPr>
        <w:t xml:space="preserve">naveo da je bio na kavi s mal. </w:t>
      </w:r>
      <w:r w:rsidR="00A06582">
        <w:rPr>
          <w:color w:val="auto"/>
        </w:rPr>
        <w:t xml:space="preserve">R. </w:t>
      </w:r>
      <w:r w:rsidRPr="0018731D" w:rsidR="003B50CA">
        <w:rPr>
          <w:color w:val="auto"/>
        </w:rPr>
        <w:t xml:space="preserve">tijekom </w:t>
      </w:r>
      <w:r w:rsidR="00A06582">
        <w:rPr>
          <w:color w:val="auto"/>
        </w:rPr>
        <w:t xml:space="preserve">R. </w:t>
      </w:r>
      <w:r w:rsidRPr="0018731D" w:rsidR="003B50CA">
        <w:rPr>
          <w:color w:val="auto"/>
        </w:rPr>
        <w:t xml:space="preserve">boravka kod majke za vrijeme Božićnih praznika </w:t>
      </w:r>
      <w:r w:rsidR="00A06582">
        <w:rPr>
          <w:color w:val="auto"/>
        </w:rPr>
        <w:t>…</w:t>
      </w:r>
      <w:r w:rsidRPr="0018731D" w:rsidR="003B50CA">
        <w:rPr>
          <w:color w:val="auto"/>
        </w:rPr>
        <w:t xml:space="preserve">.g te da je dok su sjedili u kafiću pored njih prošao </w:t>
      </w:r>
      <w:r w:rsidR="00A06582">
        <w:rPr>
          <w:color w:val="auto"/>
        </w:rPr>
        <w:t>N. N.</w:t>
      </w:r>
      <w:r w:rsidRPr="0018731D" w:rsidR="003B50CA">
        <w:rPr>
          <w:color w:val="auto"/>
        </w:rPr>
        <w:t xml:space="preserve">, a za kojeg je mal. </w:t>
      </w:r>
      <w:r w:rsidR="00A06582">
        <w:rPr>
          <w:color w:val="auto"/>
        </w:rPr>
        <w:t xml:space="preserve">R. </w:t>
      </w:r>
      <w:r w:rsidRPr="0018731D" w:rsidR="003B50CA">
        <w:rPr>
          <w:color w:val="auto"/>
        </w:rPr>
        <w:t xml:space="preserve">naveo da je majčin prijatelj a </w:t>
      </w:r>
      <w:r w:rsidR="00A06582">
        <w:rPr>
          <w:color w:val="auto"/>
        </w:rPr>
        <w:t xml:space="preserve">D. </w:t>
      </w:r>
      <w:r w:rsidRPr="0018731D" w:rsidR="003B50CA">
        <w:rPr>
          <w:color w:val="auto"/>
        </w:rPr>
        <w:t xml:space="preserve">se zbog toga uznemirio jer navedenog poznaje kao osobu problematičnog i kriminogenog ponašanja pa je upitao mal. </w:t>
      </w:r>
      <w:r w:rsidR="00A06582">
        <w:rPr>
          <w:color w:val="auto"/>
        </w:rPr>
        <w:t xml:space="preserve">R. </w:t>
      </w:r>
      <w:r w:rsidRPr="0018731D" w:rsidR="003B50CA">
        <w:rPr>
          <w:color w:val="auto"/>
        </w:rPr>
        <w:t xml:space="preserve">što </w:t>
      </w:r>
      <w:r w:rsidR="00A06582">
        <w:rPr>
          <w:color w:val="auto"/>
        </w:rPr>
        <w:t xml:space="preserve">I. </w:t>
      </w:r>
      <w:r w:rsidRPr="0018731D" w:rsidR="003B50CA">
        <w:rPr>
          <w:color w:val="auto"/>
        </w:rPr>
        <w:t xml:space="preserve">radi s </w:t>
      </w:r>
      <w:r w:rsidR="00A06582">
        <w:rPr>
          <w:color w:val="auto"/>
        </w:rPr>
        <w:t>N.</w:t>
      </w:r>
      <w:r w:rsidRPr="0018731D" w:rsidR="003B50CA">
        <w:rPr>
          <w:color w:val="auto"/>
        </w:rPr>
        <w:t xml:space="preserve">. Podaci su da je </w:t>
      </w:r>
      <w:r w:rsidR="00A06582">
        <w:rPr>
          <w:color w:val="auto"/>
        </w:rPr>
        <w:t xml:space="preserve">D. </w:t>
      </w:r>
      <w:r w:rsidRPr="0018731D" w:rsidR="003B50CA">
        <w:rPr>
          <w:color w:val="auto"/>
        </w:rPr>
        <w:t xml:space="preserve">naveo da mu je mal. </w:t>
      </w:r>
      <w:r w:rsidR="00A06582">
        <w:rPr>
          <w:color w:val="auto"/>
        </w:rPr>
        <w:t xml:space="preserve">R. </w:t>
      </w:r>
      <w:r w:rsidRPr="0018731D" w:rsidR="003B50CA">
        <w:rPr>
          <w:color w:val="auto"/>
        </w:rPr>
        <w:t>odgovorio da pretpo</w:t>
      </w:r>
      <w:r w:rsidRPr="0018731D" w:rsidR="00E13D12">
        <w:rPr>
          <w:color w:val="auto"/>
        </w:rPr>
        <w:t xml:space="preserve">stavlja da </w:t>
      </w:r>
      <w:r w:rsidRPr="0018731D" w:rsidR="003B50CA">
        <w:rPr>
          <w:color w:val="auto"/>
        </w:rPr>
        <w:t xml:space="preserve">se zajedno drogiraju i rade ,,ono'' (misleći na intimne odnose). S druge strane, podaci su da su </w:t>
      </w:r>
      <w:r w:rsidR="00A06582">
        <w:rPr>
          <w:color w:val="auto"/>
        </w:rPr>
        <w:t xml:space="preserve">I. </w:t>
      </w:r>
      <w:r w:rsidRPr="0018731D" w:rsidR="003B50CA">
        <w:rPr>
          <w:color w:val="auto"/>
        </w:rPr>
        <w:t xml:space="preserve">veoma uznemirile i revoltirale </w:t>
      </w:r>
      <w:r w:rsidR="00A06582">
        <w:rPr>
          <w:color w:val="auto"/>
        </w:rPr>
        <w:t xml:space="preserve">D. </w:t>
      </w:r>
      <w:r w:rsidRPr="0018731D" w:rsidR="003B50CA">
        <w:rPr>
          <w:color w:val="auto"/>
        </w:rPr>
        <w:t xml:space="preserve">konstatacije te da je navela da ništa od navedenog nije istinito te je odmah uzela mobitel kako bi nazvala </w:t>
      </w:r>
      <w:r w:rsidRPr="0018731D" w:rsidR="00E13D12">
        <w:rPr>
          <w:color w:val="auto"/>
        </w:rPr>
        <w:t xml:space="preserve">tad </w:t>
      </w:r>
      <w:r w:rsidRPr="0018731D" w:rsidR="003B50CA">
        <w:rPr>
          <w:color w:val="auto"/>
        </w:rPr>
        <w:t xml:space="preserve">mal. </w:t>
      </w:r>
      <w:r w:rsidR="00A06582">
        <w:rPr>
          <w:color w:val="auto"/>
        </w:rPr>
        <w:t xml:space="preserve">R. </w:t>
      </w:r>
      <w:r w:rsidRPr="0018731D" w:rsidR="003B50CA">
        <w:rPr>
          <w:color w:val="auto"/>
        </w:rPr>
        <w:t xml:space="preserve">i ispitala ga o navedenim tvrdnjama. Podaci su da je nju stručni tim upozorio na takva ponašanja, no majka se nije uspjela suzdržati od tog činjenja. Kako je stručni tim imao saznanja da je </w:t>
      </w:r>
      <w:proofErr w:type="spellStart"/>
      <w:r w:rsidRPr="0018731D" w:rsidR="003B50CA">
        <w:rPr>
          <w:color w:val="auto"/>
        </w:rPr>
        <w:t>predloženik</w:t>
      </w:r>
      <w:proofErr w:type="spellEnd"/>
      <w:r w:rsidRPr="0018731D" w:rsidR="003B50CA">
        <w:rPr>
          <w:color w:val="auto"/>
        </w:rPr>
        <w:t xml:space="preserve"> ad.2 višekratno navodio udomiteljici </w:t>
      </w:r>
      <w:r w:rsidR="00A06582">
        <w:rPr>
          <w:color w:val="auto"/>
        </w:rPr>
        <w:t xml:space="preserve">M. D. </w:t>
      </w:r>
      <w:r w:rsidRPr="0018731D" w:rsidR="003B50CA">
        <w:rPr>
          <w:color w:val="auto"/>
        </w:rPr>
        <w:t xml:space="preserve">i voditeljici mjere da će njegova sestra </w:t>
      </w:r>
      <w:r w:rsidR="00A06582">
        <w:rPr>
          <w:color w:val="auto"/>
        </w:rPr>
        <w:t xml:space="preserve">N. M. </w:t>
      </w:r>
      <w:r w:rsidRPr="0018731D" w:rsidR="003B50CA">
        <w:rPr>
          <w:color w:val="auto"/>
        </w:rPr>
        <w:t xml:space="preserve">preuzeti svakodnevnu skrb o mal. </w:t>
      </w:r>
      <w:r w:rsidR="00A06582">
        <w:rPr>
          <w:color w:val="auto"/>
        </w:rPr>
        <w:t xml:space="preserve">M. </w:t>
      </w:r>
      <w:r w:rsidRPr="0018731D" w:rsidR="003B50CA">
        <w:rPr>
          <w:color w:val="auto"/>
        </w:rPr>
        <w:t xml:space="preserve">te da je to riješeno, to su podaci iz Izviješća stručnog tima </w:t>
      </w:r>
      <w:r w:rsidRPr="0018731D" w:rsidR="00E13D12">
        <w:rPr>
          <w:color w:val="auto"/>
        </w:rPr>
        <w:t xml:space="preserve">bili </w:t>
      </w:r>
      <w:r w:rsidRPr="0018731D" w:rsidR="003B50CA">
        <w:rPr>
          <w:color w:val="auto"/>
        </w:rPr>
        <w:t xml:space="preserve">da je </w:t>
      </w:r>
      <w:proofErr w:type="spellStart"/>
      <w:r w:rsidRPr="0018731D" w:rsidR="003B50CA">
        <w:rPr>
          <w:color w:val="auto"/>
        </w:rPr>
        <w:t>predloženik</w:t>
      </w:r>
      <w:proofErr w:type="spellEnd"/>
      <w:r w:rsidRPr="0018731D" w:rsidR="003B50CA">
        <w:rPr>
          <w:color w:val="auto"/>
        </w:rPr>
        <w:t xml:space="preserve"> ad2. upozoren da je isto davanje netočnih informacija, </w:t>
      </w:r>
      <w:r w:rsidRPr="0018731D" w:rsidR="00E13D12">
        <w:rPr>
          <w:color w:val="auto"/>
        </w:rPr>
        <w:t xml:space="preserve">te da je to  neprimjereno a kako su imali </w:t>
      </w:r>
      <w:r w:rsidRPr="0018731D" w:rsidR="003B50CA">
        <w:rPr>
          <w:color w:val="auto"/>
        </w:rPr>
        <w:t xml:space="preserve">saznanja da </w:t>
      </w:r>
      <w:proofErr w:type="spellStart"/>
      <w:r w:rsidRPr="0018731D" w:rsidR="003B50CA">
        <w:rPr>
          <w:color w:val="auto"/>
        </w:rPr>
        <w:t>predloženik</w:t>
      </w:r>
      <w:proofErr w:type="spellEnd"/>
      <w:r w:rsidRPr="0018731D" w:rsidR="003B50CA">
        <w:rPr>
          <w:color w:val="auto"/>
        </w:rPr>
        <w:t xml:space="preserve"> ad.2. kontinuirano na susrete s mal. </w:t>
      </w:r>
      <w:r w:rsidR="00A06582">
        <w:rPr>
          <w:color w:val="auto"/>
        </w:rPr>
        <w:t xml:space="preserve">M. </w:t>
      </w:r>
      <w:r w:rsidRPr="0018731D" w:rsidR="003B50CA">
        <w:rPr>
          <w:color w:val="auto"/>
        </w:rPr>
        <w:t>dovodi svoju majku i sestru bez prethodnog dogovora i odobrenja stručnog tima</w:t>
      </w:r>
      <w:r w:rsidRPr="0018731D" w:rsidR="005B428E">
        <w:rPr>
          <w:color w:val="auto"/>
        </w:rPr>
        <w:t xml:space="preserve"> zavoda</w:t>
      </w:r>
      <w:r w:rsidRPr="0018731D" w:rsidR="003B50CA">
        <w:rPr>
          <w:color w:val="auto"/>
        </w:rPr>
        <w:t xml:space="preserve">, na isto je upozoren te mu je opetovano objašnjeno da je sud donio rješenje kojim su određeni osobni odnosi mal. </w:t>
      </w:r>
      <w:r w:rsidR="00A06582">
        <w:rPr>
          <w:color w:val="auto"/>
        </w:rPr>
        <w:t xml:space="preserve">M. </w:t>
      </w:r>
      <w:r w:rsidRPr="0018731D" w:rsidR="003B50CA">
        <w:rPr>
          <w:color w:val="auto"/>
        </w:rPr>
        <w:t xml:space="preserve">isključivo s roditeljima te da ostali članovi obitelji iznimno mogu participirati povremeno uz suglasnost stručnog tima Zavoda. Podaci su da </w:t>
      </w:r>
      <w:proofErr w:type="spellStart"/>
      <w:r w:rsidRPr="0018731D" w:rsidR="003B50CA">
        <w:rPr>
          <w:color w:val="auto"/>
        </w:rPr>
        <w:t>predloženica</w:t>
      </w:r>
      <w:proofErr w:type="spellEnd"/>
      <w:r w:rsidRPr="0018731D" w:rsidR="003B50CA">
        <w:rPr>
          <w:color w:val="auto"/>
        </w:rPr>
        <w:t xml:space="preserve"> ad1. potvrdila utvrđenja stručnog tima te da je navela da je </w:t>
      </w:r>
      <w:proofErr w:type="spellStart"/>
      <w:r w:rsidRPr="0018731D" w:rsidR="003B50CA">
        <w:rPr>
          <w:color w:val="auto"/>
        </w:rPr>
        <w:t>predloženik</w:t>
      </w:r>
      <w:proofErr w:type="spellEnd"/>
      <w:r w:rsidRPr="0018731D" w:rsidR="003B50CA">
        <w:rPr>
          <w:color w:val="auto"/>
        </w:rPr>
        <w:t xml:space="preserve"> ad2. stalno navodio da će mal. </w:t>
      </w:r>
      <w:r w:rsidR="00A06582">
        <w:rPr>
          <w:color w:val="auto"/>
        </w:rPr>
        <w:t xml:space="preserve">M. </w:t>
      </w:r>
      <w:r w:rsidRPr="0018731D" w:rsidR="003B50CA">
        <w:rPr>
          <w:color w:val="auto"/>
        </w:rPr>
        <w:t xml:space="preserve">,,ići u </w:t>
      </w:r>
      <w:r w:rsidR="00A06582">
        <w:rPr>
          <w:color w:val="auto"/>
        </w:rPr>
        <w:t>I.</w:t>
      </w:r>
      <w:r w:rsidRPr="0018731D" w:rsidR="003B50CA">
        <w:rPr>
          <w:color w:val="auto"/>
        </w:rPr>
        <w:t xml:space="preserve">, da je navela a nezadovoljstvo dolaženjem </w:t>
      </w:r>
      <w:r w:rsidR="00A06582">
        <w:rPr>
          <w:color w:val="auto"/>
        </w:rPr>
        <w:t xml:space="preserve">D. </w:t>
      </w:r>
      <w:r w:rsidRPr="0018731D" w:rsidR="003B50CA">
        <w:rPr>
          <w:color w:val="auto"/>
        </w:rPr>
        <w:t xml:space="preserve">majke i sestre na njihove susrete i druženja s mal. djetetom, a zbog činjenice da se dijete fokusira na baku i tetku te se ona gubi iz fokusa. Za vrijeme boravka mal. </w:t>
      </w:r>
      <w:r w:rsidR="00A06582">
        <w:rPr>
          <w:color w:val="auto"/>
        </w:rPr>
        <w:t xml:space="preserve">R. </w:t>
      </w:r>
      <w:r w:rsidRPr="0018731D" w:rsidR="003B50CA">
        <w:rPr>
          <w:color w:val="auto"/>
        </w:rPr>
        <w:t xml:space="preserve">u </w:t>
      </w:r>
      <w:r w:rsidR="00A06582">
        <w:rPr>
          <w:color w:val="auto"/>
        </w:rPr>
        <w:t xml:space="preserve">S. </w:t>
      </w:r>
      <w:r w:rsidRPr="0018731D" w:rsidR="003B50CA">
        <w:rPr>
          <w:color w:val="auto"/>
        </w:rPr>
        <w:t xml:space="preserve">su se odvila dva susreta s mal. </w:t>
      </w:r>
      <w:r w:rsidR="00A06582">
        <w:rPr>
          <w:color w:val="auto"/>
        </w:rPr>
        <w:t>M.</w:t>
      </w:r>
      <w:r w:rsidRPr="0018731D" w:rsidR="003B50CA">
        <w:rPr>
          <w:color w:val="auto"/>
        </w:rPr>
        <w:t xml:space="preserve">, a od kojih su majka i mal. </w:t>
      </w:r>
      <w:r w:rsidR="00A06582">
        <w:rPr>
          <w:color w:val="auto"/>
        </w:rPr>
        <w:t xml:space="preserve">R. </w:t>
      </w:r>
      <w:r w:rsidRPr="0018731D" w:rsidR="003B50CA">
        <w:rPr>
          <w:color w:val="auto"/>
        </w:rPr>
        <w:t xml:space="preserve">jedan konzumirali. Na upit stručnog tima zbog čega nisu prisustvovali drugom susretu, naročito znajući koliko je puta </w:t>
      </w:r>
      <w:proofErr w:type="spellStart"/>
      <w:r w:rsidRPr="0018731D" w:rsidR="003B50CA">
        <w:rPr>
          <w:color w:val="auto"/>
        </w:rPr>
        <w:t>malR</w:t>
      </w:r>
      <w:proofErr w:type="spellEnd"/>
      <w:r w:rsidR="00A06582">
        <w:rPr>
          <w:color w:val="auto"/>
        </w:rPr>
        <w:t>.</w:t>
      </w:r>
      <w:r w:rsidRPr="0018731D" w:rsidR="003B50CA">
        <w:rPr>
          <w:color w:val="auto"/>
        </w:rPr>
        <w:t xml:space="preserve"> iskazivao želju da se odrede susreti s polubratom, podaci su da majka djece nije dala odgovor, da je počela zamuckivati pri čemu je tražila da izađe iz prostorije te se počela skidati i navoditi da je žedna. Po povratku u prostoriju, podaci su da se </w:t>
      </w:r>
      <w:proofErr w:type="spellStart"/>
      <w:r w:rsidRPr="0018731D" w:rsidR="003B50CA">
        <w:rPr>
          <w:color w:val="auto"/>
        </w:rPr>
        <w:t>predloženici</w:t>
      </w:r>
      <w:proofErr w:type="spellEnd"/>
      <w:r w:rsidRPr="0018731D" w:rsidR="003B50CA">
        <w:rPr>
          <w:color w:val="auto"/>
        </w:rPr>
        <w:t xml:space="preserve"> ad.1 ponovno postavilo isto pitanje, na koje je šutjela te pokušavala izbjeći odgovor te nakon određenog vremena navela da nisu bili na susretu s mal. </w:t>
      </w:r>
      <w:r w:rsidR="00A06582">
        <w:rPr>
          <w:color w:val="auto"/>
        </w:rPr>
        <w:t xml:space="preserve">M. </w:t>
      </w:r>
      <w:r w:rsidRPr="0018731D" w:rsidR="003B50CA">
        <w:rPr>
          <w:color w:val="auto"/>
        </w:rPr>
        <w:t xml:space="preserve">budući su imali drugih obveza te da je isto mal. </w:t>
      </w:r>
      <w:r w:rsidR="00A06582">
        <w:rPr>
          <w:color w:val="auto"/>
        </w:rPr>
        <w:t xml:space="preserve">R. </w:t>
      </w:r>
      <w:r w:rsidRPr="0018731D" w:rsidR="003B50CA">
        <w:rPr>
          <w:color w:val="auto"/>
        </w:rPr>
        <w:t xml:space="preserve">javio udomiteljici, ali nakon što je susret na </w:t>
      </w:r>
      <w:r w:rsidR="00A06582">
        <w:rPr>
          <w:color w:val="auto"/>
        </w:rPr>
        <w:t xml:space="preserve">V. </w:t>
      </w:r>
      <w:r w:rsidRPr="0018731D" w:rsidR="003B50CA">
        <w:rPr>
          <w:color w:val="auto"/>
        </w:rPr>
        <w:t xml:space="preserve">već počeo. Podaci su da je majka upozorena da je dužna komunicirati s udomiteljicom, a ne mal. dijete, a majka na to navela da je ona bila pored mal. </w:t>
      </w:r>
      <w:r w:rsidR="00A06582">
        <w:rPr>
          <w:color w:val="auto"/>
        </w:rPr>
        <w:t xml:space="preserve">R. </w:t>
      </w:r>
      <w:r w:rsidRPr="0018731D" w:rsidR="003B50CA">
        <w:rPr>
          <w:color w:val="auto"/>
        </w:rPr>
        <w:t xml:space="preserve">kada je uputio poziv udomiteljici. Podaci su da je za cijelo vrijeme te </w:t>
      </w:r>
      <w:r w:rsidR="00A06582">
        <w:rPr>
          <w:color w:val="auto"/>
        </w:rPr>
        <w:t xml:space="preserve">I. </w:t>
      </w:r>
      <w:r w:rsidRPr="0018731D" w:rsidR="003B50CA">
        <w:rPr>
          <w:color w:val="auto"/>
        </w:rPr>
        <w:t xml:space="preserve">interakcije sa stručnim timom, </w:t>
      </w:r>
      <w:r w:rsidR="00A06582">
        <w:rPr>
          <w:color w:val="auto"/>
        </w:rPr>
        <w:t xml:space="preserve">D. </w:t>
      </w:r>
      <w:r w:rsidRPr="0018731D" w:rsidR="003B50CA">
        <w:rPr>
          <w:color w:val="auto"/>
        </w:rPr>
        <w:t xml:space="preserve">pokretima tijela i neverbalnom gestikulacijom ukazivao da je </w:t>
      </w:r>
      <w:r w:rsidR="00A06582">
        <w:rPr>
          <w:color w:val="auto"/>
        </w:rPr>
        <w:t xml:space="preserve">I. </w:t>
      </w:r>
      <w:r w:rsidRPr="0018731D" w:rsidR="003B50CA">
        <w:rPr>
          <w:color w:val="auto"/>
        </w:rPr>
        <w:t xml:space="preserve">za vrijeme razgovora drogirana te da daje netočne informacije. Dalje su podaci da je naposljetku </w:t>
      </w:r>
      <w:r w:rsidR="00A06582">
        <w:rPr>
          <w:color w:val="auto"/>
        </w:rPr>
        <w:t xml:space="preserve">I. </w:t>
      </w:r>
      <w:r w:rsidRPr="0018731D" w:rsidR="003B50CA">
        <w:rPr>
          <w:color w:val="auto"/>
        </w:rPr>
        <w:t xml:space="preserve">odgovorila i navela da joj je lakše ne participirati na susretima s mal. </w:t>
      </w:r>
      <w:r w:rsidR="00A06582">
        <w:rPr>
          <w:color w:val="auto"/>
        </w:rPr>
        <w:t xml:space="preserve">M. </w:t>
      </w:r>
      <w:r w:rsidRPr="0018731D" w:rsidR="003B50CA">
        <w:rPr>
          <w:color w:val="auto"/>
        </w:rPr>
        <w:t xml:space="preserve">budući je nakon svakog susreta toliko rastresena i uznemirena po par dana zbog ponašanja </w:t>
      </w:r>
      <w:r w:rsidR="00A06582">
        <w:rPr>
          <w:color w:val="auto"/>
        </w:rPr>
        <w:t xml:space="preserve">D. </w:t>
      </w:r>
      <w:r w:rsidRPr="0018731D" w:rsidR="003B50CA">
        <w:rPr>
          <w:color w:val="auto"/>
        </w:rPr>
        <w:t xml:space="preserve">spram nje. Navela je da </w:t>
      </w:r>
      <w:r w:rsidR="00A06582">
        <w:rPr>
          <w:color w:val="auto"/>
        </w:rPr>
        <w:t xml:space="preserve">D. </w:t>
      </w:r>
      <w:r w:rsidRPr="0018731D" w:rsidR="003B50CA">
        <w:rPr>
          <w:color w:val="auto"/>
        </w:rPr>
        <w:t xml:space="preserve">tijekom susreta i druženja s mal. djetetom nije na istog fokusiran već na nju, a na način da joj upućuje neprimjerene komentare npr. da ista miriše na </w:t>
      </w:r>
      <w:r w:rsidR="00A06582">
        <w:rPr>
          <w:color w:val="auto"/>
        </w:rPr>
        <w:t xml:space="preserve">U. </w:t>
      </w:r>
      <w:r w:rsidRPr="0018731D" w:rsidR="003B50CA">
        <w:rPr>
          <w:color w:val="auto"/>
        </w:rPr>
        <w:t xml:space="preserve">parfem . Dalje su podaci da su se </w:t>
      </w:r>
      <w:proofErr w:type="spellStart"/>
      <w:r w:rsidRPr="0018731D" w:rsidR="003B50CA">
        <w:rPr>
          <w:color w:val="auto"/>
        </w:rPr>
        <w:t>predloženici</w:t>
      </w:r>
      <w:proofErr w:type="spellEnd"/>
      <w:r w:rsidRPr="0018731D" w:rsidR="003B50CA">
        <w:rPr>
          <w:color w:val="auto"/>
        </w:rPr>
        <w:t xml:space="preserve"> ad1. i ad.2. tijekom tog razgovora svađali u vezi izvanbračnih partnera </w:t>
      </w:r>
      <w:proofErr w:type="spellStart"/>
      <w:r w:rsidRPr="0018731D" w:rsidR="003B50CA">
        <w:rPr>
          <w:color w:val="auto"/>
        </w:rPr>
        <w:t>predloženice</w:t>
      </w:r>
      <w:proofErr w:type="spellEnd"/>
      <w:r w:rsidRPr="0018731D" w:rsidR="003B50CA">
        <w:rPr>
          <w:color w:val="auto"/>
        </w:rPr>
        <w:t xml:space="preserve"> ad.1. a kada je </w:t>
      </w:r>
      <w:proofErr w:type="spellStart"/>
      <w:r w:rsidRPr="0018731D" w:rsidR="003B50CA">
        <w:rPr>
          <w:color w:val="auto"/>
        </w:rPr>
        <w:t>predloženik</w:t>
      </w:r>
      <w:proofErr w:type="spellEnd"/>
      <w:r w:rsidRPr="0018731D" w:rsidR="003B50CA">
        <w:rPr>
          <w:color w:val="auto"/>
        </w:rPr>
        <w:t xml:space="preserve"> ad.2 otvorio mobitel i pokazivao slike na kojima je razvidna </w:t>
      </w:r>
      <w:r w:rsidR="00A06582">
        <w:rPr>
          <w:color w:val="auto"/>
        </w:rPr>
        <w:t xml:space="preserve">I. </w:t>
      </w:r>
      <w:r w:rsidRPr="0018731D" w:rsidR="003B50CA">
        <w:rPr>
          <w:color w:val="auto"/>
        </w:rPr>
        <w:t xml:space="preserve">i njezini navodni partneri pa je stručnom timu zavoda bilo razvidno da je </w:t>
      </w:r>
      <w:r w:rsidR="00A06582">
        <w:rPr>
          <w:color w:val="auto"/>
        </w:rPr>
        <w:t xml:space="preserve">D. </w:t>
      </w:r>
      <w:r w:rsidRPr="0018731D" w:rsidR="003B50CA">
        <w:rPr>
          <w:color w:val="auto"/>
        </w:rPr>
        <w:t xml:space="preserve">fiksiran na </w:t>
      </w:r>
      <w:r w:rsidR="00A06582">
        <w:rPr>
          <w:color w:val="auto"/>
        </w:rPr>
        <w:t xml:space="preserve">I. </w:t>
      </w:r>
      <w:r w:rsidRPr="0018731D" w:rsidR="003B50CA">
        <w:rPr>
          <w:color w:val="auto"/>
        </w:rPr>
        <w:t xml:space="preserve">i njezin intimni život, a na što je upozoren. Podaci su da je on </w:t>
      </w:r>
      <w:r w:rsidRPr="0018731D" w:rsidR="003B50CA">
        <w:rPr>
          <w:color w:val="auto"/>
        </w:rPr>
        <w:lastRenderedPageBreak/>
        <w:t xml:space="preserve">naveo da se u svim situacijama o kojima ima video dokaze, slučajno zatekao na istom mjestu gdje je bila </w:t>
      </w:r>
      <w:r w:rsidR="00A06582">
        <w:rPr>
          <w:color w:val="auto"/>
        </w:rPr>
        <w:t xml:space="preserve">I. </w:t>
      </w:r>
      <w:r w:rsidRPr="0018731D" w:rsidR="003B50CA">
        <w:rPr>
          <w:color w:val="auto"/>
        </w:rPr>
        <w:t xml:space="preserve">i da je isto dokumentirao radi zaštite prava i interesa njihovog zajedničkog mal. djeteta i </w:t>
      </w:r>
      <w:proofErr w:type="spellStart"/>
      <w:r w:rsidR="00A06582">
        <w:rPr>
          <w:color w:val="auto"/>
        </w:rPr>
        <w:t>I</w:t>
      </w:r>
      <w:proofErr w:type="spellEnd"/>
      <w:r w:rsidR="00A06582">
        <w:rPr>
          <w:color w:val="auto"/>
        </w:rPr>
        <w:t xml:space="preserve">. </w:t>
      </w:r>
      <w:r w:rsidRPr="0018731D" w:rsidR="003B50CA">
        <w:rPr>
          <w:color w:val="auto"/>
        </w:rPr>
        <w:t xml:space="preserve">djece. S druge strane podaci su da je Ivana verbalizirala veliku uznemirenost zbog kontinuiranog uhođenja od strane </w:t>
      </w:r>
      <w:r w:rsidR="00A06582">
        <w:rPr>
          <w:color w:val="auto"/>
        </w:rPr>
        <w:t xml:space="preserve">D. </w:t>
      </w:r>
      <w:r w:rsidRPr="0018731D" w:rsidR="003B50CA">
        <w:rPr>
          <w:color w:val="auto"/>
        </w:rPr>
        <w:t xml:space="preserve">te je navela kako će biti prinuđena prijaviti ga na MUP budući je za nju takva situacija neizdrživa. Podaci su da su </w:t>
      </w:r>
      <w:proofErr w:type="spellStart"/>
      <w:r w:rsidRPr="0018731D" w:rsidR="003B50CA">
        <w:rPr>
          <w:color w:val="auto"/>
        </w:rPr>
        <w:t>predloženici</w:t>
      </w:r>
      <w:proofErr w:type="spellEnd"/>
      <w:r w:rsidRPr="0018731D" w:rsidR="003B50CA">
        <w:rPr>
          <w:color w:val="auto"/>
        </w:rPr>
        <w:t xml:space="preserve"> ad1. i ad.2 bil</w:t>
      </w:r>
      <w:r w:rsidRPr="0018731D" w:rsidR="002E6531">
        <w:rPr>
          <w:color w:val="auto"/>
        </w:rPr>
        <w:t xml:space="preserve">i počeli razgovor i o </w:t>
      </w:r>
      <w:r w:rsidR="00A06582">
        <w:rPr>
          <w:color w:val="auto"/>
        </w:rPr>
        <w:t xml:space="preserve">I. </w:t>
      </w:r>
      <w:r w:rsidRPr="0018731D" w:rsidR="003B50CA">
        <w:rPr>
          <w:color w:val="auto"/>
        </w:rPr>
        <w:t xml:space="preserve">izvanbračnim partnerima za vrijeme njihove emocionalne veze te nakon </w:t>
      </w:r>
      <w:proofErr w:type="spellStart"/>
      <w:r w:rsidRPr="0018731D" w:rsidR="003B50CA">
        <w:rPr>
          <w:color w:val="auto"/>
        </w:rPr>
        <w:t>iste,da</w:t>
      </w:r>
      <w:proofErr w:type="spellEnd"/>
      <w:r w:rsidRPr="0018731D" w:rsidR="003B50CA">
        <w:rPr>
          <w:color w:val="auto"/>
        </w:rPr>
        <w:t xml:space="preserve"> je </w:t>
      </w:r>
      <w:r w:rsidR="00A06582">
        <w:rPr>
          <w:color w:val="auto"/>
        </w:rPr>
        <w:t xml:space="preserve">D. </w:t>
      </w:r>
      <w:r w:rsidRPr="0018731D" w:rsidR="003B50CA">
        <w:rPr>
          <w:color w:val="auto"/>
        </w:rPr>
        <w:t xml:space="preserve">naveo kako su svi </w:t>
      </w:r>
      <w:r w:rsidR="00A06582">
        <w:rPr>
          <w:color w:val="auto"/>
        </w:rPr>
        <w:t xml:space="preserve">I. </w:t>
      </w:r>
      <w:r w:rsidRPr="0018731D" w:rsidR="003B50CA">
        <w:rPr>
          <w:color w:val="auto"/>
        </w:rPr>
        <w:t>izvanbračni partneri osobe kriminogenog i ovisničkog ponašanja pri čemu je naveo</w:t>
      </w:r>
      <w:r w:rsidRPr="0018731D" w:rsidR="002E6531">
        <w:rPr>
          <w:color w:val="auto"/>
        </w:rPr>
        <w:t xml:space="preserve"> </w:t>
      </w:r>
      <w:r w:rsidR="00A06582">
        <w:rPr>
          <w:color w:val="auto"/>
        </w:rPr>
        <w:t xml:space="preserve">R. R. </w:t>
      </w:r>
      <w:r w:rsidRPr="0018731D" w:rsidR="003B50CA">
        <w:rPr>
          <w:color w:val="auto"/>
        </w:rPr>
        <w:t xml:space="preserve">koji je sin prijateljice </w:t>
      </w:r>
      <w:proofErr w:type="spellStart"/>
      <w:r w:rsidRPr="0018731D" w:rsidR="003B50CA">
        <w:rPr>
          <w:color w:val="auto"/>
        </w:rPr>
        <w:t>predloženice</w:t>
      </w:r>
      <w:proofErr w:type="spellEnd"/>
      <w:r w:rsidRPr="0018731D" w:rsidR="003B50CA">
        <w:rPr>
          <w:color w:val="auto"/>
        </w:rPr>
        <w:t xml:space="preserve"> ad1. a koji da je počinitelj višekratnih kaznenih djela zbog kojih je bio na izdržavanju kazne zatvora. Naveo i </w:t>
      </w:r>
      <w:r w:rsidR="00A06582">
        <w:rPr>
          <w:color w:val="auto"/>
        </w:rPr>
        <w:t xml:space="preserve">M. U. </w:t>
      </w:r>
      <w:r w:rsidRPr="0018731D" w:rsidR="003B50CA">
        <w:rPr>
          <w:color w:val="auto"/>
        </w:rPr>
        <w:t xml:space="preserve">s kojim je započela partnersku vezu u srpnju </w:t>
      </w:r>
      <w:r w:rsidR="00A06582">
        <w:rPr>
          <w:color w:val="auto"/>
        </w:rPr>
        <w:t>…</w:t>
      </w:r>
      <w:r w:rsidRPr="0018731D" w:rsidR="003B50CA">
        <w:rPr>
          <w:color w:val="auto"/>
        </w:rPr>
        <w:t xml:space="preserve">.. Bez obzira na saznanja koja je </w:t>
      </w:r>
      <w:r w:rsidR="00A06582">
        <w:rPr>
          <w:color w:val="auto"/>
        </w:rPr>
        <w:t xml:space="preserve">D. </w:t>
      </w:r>
      <w:r w:rsidRPr="0018731D" w:rsidR="003B50CA">
        <w:rPr>
          <w:color w:val="auto"/>
        </w:rPr>
        <w:t xml:space="preserve">imao, a da su </w:t>
      </w:r>
      <w:r w:rsidR="00A06582">
        <w:rPr>
          <w:color w:val="auto"/>
        </w:rPr>
        <w:t xml:space="preserve">I. </w:t>
      </w:r>
      <w:r w:rsidRPr="0018731D" w:rsidR="003B50CA">
        <w:rPr>
          <w:color w:val="auto"/>
        </w:rPr>
        <w:t xml:space="preserve">partneri osobe suspektnog, kriminogenog ponašanja, stručni tim u Izviješću sudu od </w:t>
      </w:r>
      <w:r w:rsidR="00A06582">
        <w:rPr>
          <w:color w:val="auto"/>
        </w:rPr>
        <w:t>….</w:t>
      </w:r>
      <w:r w:rsidRPr="0018731D" w:rsidR="003B50CA">
        <w:rPr>
          <w:color w:val="auto"/>
        </w:rPr>
        <w:t>.g</w:t>
      </w:r>
      <w:r w:rsidRPr="0018731D" w:rsidR="002E6531">
        <w:rPr>
          <w:color w:val="auto"/>
        </w:rPr>
        <w:t xml:space="preserve"> istakao </w:t>
      </w:r>
      <w:r w:rsidRPr="0018731D" w:rsidR="003B50CA">
        <w:rPr>
          <w:color w:val="auto"/>
        </w:rPr>
        <w:t xml:space="preserve">da </w:t>
      </w:r>
      <w:proofErr w:type="spellStart"/>
      <w:r w:rsidRPr="0018731D" w:rsidR="003B50CA">
        <w:rPr>
          <w:color w:val="auto"/>
        </w:rPr>
        <w:t>predloženik</w:t>
      </w:r>
      <w:proofErr w:type="spellEnd"/>
      <w:r w:rsidRPr="0018731D" w:rsidR="003B50CA">
        <w:rPr>
          <w:color w:val="auto"/>
        </w:rPr>
        <w:t xml:space="preserve"> ad.2. nije ništa poduzeo da bi zaštitio svoje mal. dijete već je prihvatio djetetov boravak s takvim strukturama ličnosti, a na što mu je stručni tim zavoda uputio prigovor. Pod</w:t>
      </w:r>
      <w:r w:rsidRPr="0018731D" w:rsidR="002E6531">
        <w:rPr>
          <w:color w:val="auto"/>
        </w:rPr>
        <w:t>aci su i da je</w:t>
      </w:r>
      <w:r w:rsidRPr="0018731D" w:rsidR="003B50CA">
        <w:rPr>
          <w:color w:val="auto"/>
        </w:rPr>
        <w:t xml:space="preserve"> naveo da je uočio djetetova neprimjerena ponašanja nakon boravka s majkom i njezinim partnerom </w:t>
      </w:r>
      <w:r w:rsidR="00A06582">
        <w:rPr>
          <w:color w:val="auto"/>
        </w:rPr>
        <w:t>R.</w:t>
      </w:r>
      <w:r w:rsidRPr="0018731D" w:rsidR="003B50CA">
        <w:rPr>
          <w:color w:val="auto"/>
        </w:rPr>
        <w:t xml:space="preserve">, a u vidu </w:t>
      </w:r>
      <w:proofErr w:type="spellStart"/>
      <w:r w:rsidRPr="0018731D" w:rsidR="003B50CA">
        <w:rPr>
          <w:color w:val="auto"/>
        </w:rPr>
        <w:t>seksualiziranih</w:t>
      </w:r>
      <w:proofErr w:type="spellEnd"/>
      <w:r w:rsidRPr="0018731D" w:rsidR="003B50CA">
        <w:rPr>
          <w:color w:val="auto"/>
        </w:rPr>
        <w:t xml:space="preserve"> gesti mal. </w:t>
      </w:r>
      <w:r w:rsidR="00A06582">
        <w:rPr>
          <w:color w:val="auto"/>
        </w:rPr>
        <w:t>M.</w:t>
      </w:r>
      <w:r w:rsidRPr="0018731D" w:rsidR="003B50CA">
        <w:rPr>
          <w:color w:val="auto"/>
        </w:rPr>
        <w:t xml:space="preserve">, naime, </w:t>
      </w:r>
      <w:proofErr w:type="spellStart"/>
      <w:r w:rsidRPr="0018731D" w:rsidR="003B50CA">
        <w:rPr>
          <w:color w:val="auto"/>
        </w:rPr>
        <w:t>predloženik</w:t>
      </w:r>
      <w:proofErr w:type="spellEnd"/>
      <w:r w:rsidRPr="0018731D" w:rsidR="003B50CA">
        <w:rPr>
          <w:color w:val="auto"/>
        </w:rPr>
        <w:t xml:space="preserve"> ad.2 da je uočio da mal. </w:t>
      </w:r>
      <w:r w:rsidR="00A06582">
        <w:rPr>
          <w:color w:val="auto"/>
        </w:rPr>
        <w:t xml:space="preserve">M. </w:t>
      </w:r>
      <w:r w:rsidRPr="0018731D" w:rsidR="003B50CA">
        <w:rPr>
          <w:color w:val="auto"/>
        </w:rPr>
        <w:t xml:space="preserve">simulira spolni odnos na krevetu i kauču. </w:t>
      </w:r>
    </w:p>
    <w:p w:rsidRPr="0018731D" w:rsidR="002E6531" w:rsidP="002E6531" w:rsidRDefault="002E6531" w14:paraId="48A3BF70" w14:textId="77777777">
      <w:pPr>
        <w:pStyle w:val="Default"/>
        <w:jc w:val="both"/>
        <w:rPr>
          <w:color w:val="auto"/>
        </w:rPr>
      </w:pPr>
    </w:p>
    <w:p w:rsidRPr="0018731D" w:rsidR="003B50CA" w:rsidP="00F12A73" w:rsidRDefault="00B23157" w14:paraId="4CF3FDE2" w14:textId="77777777">
      <w:pPr>
        <w:pStyle w:val="Default"/>
        <w:jc w:val="both"/>
        <w:rPr>
          <w:color w:val="auto"/>
        </w:rPr>
      </w:pPr>
      <w:r>
        <w:rPr>
          <w:color w:val="auto"/>
        </w:rPr>
        <w:tab/>
        <w:t xml:space="preserve">15. </w:t>
      </w:r>
      <w:r w:rsidRPr="0018731D" w:rsidR="003B50CA">
        <w:rPr>
          <w:color w:val="auto"/>
        </w:rPr>
        <w:t xml:space="preserve">Sud je dalje imao u vidu podatke da stručni tim područnog ureda predlagatelja iz višekratnih razgovora s udomiteljicom mal. </w:t>
      </w:r>
      <w:r w:rsidR="00A06582">
        <w:rPr>
          <w:color w:val="auto"/>
        </w:rPr>
        <w:t>M.</w:t>
      </w:r>
      <w:r w:rsidRPr="0018731D" w:rsidR="003B50CA">
        <w:rPr>
          <w:color w:val="auto"/>
        </w:rPr>
        <w:t xml:space="preserve">, </w:t>
      </w:r>
      <w:r w:rsidR="00A06582">
        <w:rPr>
          <w:color w:val="auto"/>
        </w:rPr>
        <w:t xml:space="preserve">M. D. </w:t>
      </w:r>
      <w:r w:rsidRPr="0018731D" w:rsidR="003B50CA">
        <w:rPr>
          <w:color w:val="auto"/>
        </w:rPr>
        <w:t xml:space="preserve">saznao da je došlo do značajnog napretka djeteta u odnosu na vremenski period od izdvajanja iz obitelji i smještaja u udomiteljsku </w:t>
      </w:r>
      <w:proofErr w:type="spellStart"/>
      <w:r w:rsidRPr="0018731D" w:rsidR="003B50CA">
        <w:rPr>
          <w:color w:val="auto"/>
        </w:rPr>
        <w:t>obitelj,da</w:t>
      </w:r>
      <w:proofErr w:type="spellEnd"/>
      <w:r w:rsidRPr="0018731D" w:rsidR="003B50CA">
        <w:rPr>
          <w:color w:val="auto"/>
        </w:rPr>
        <w:t xml:space="preserve"> se on adekvatno adaptira</w:t>
      </w:r>
      <w:r w:rsidRPr="0018731D" w:rsidR="00F12A73">
        <w:rPr>
          <w:color w:val="auto"/>
        </w:rPr>
        <w:t>o na udomiteljsku obitelj te j</w:t>
      </w:r>
      <w:r w:rsidRPr="0018731D" w:rsidR="0096394C">
        <w:rPr>
          <w:color w:val="auto"/>
        </w:rPr>
        <w:t>e s</w:t>
      </w:r>
      <w:r w:rsidRPr="0018731D" w:rsidR="003B50CA">
        <w:rPr>
          <w:color w:val="auto"/>
        </w:rPr>
        <w:t xml:space="preserve"> istima stvorio blizak i prisan odnos, da je otac </w:t>
      </w:r>
      <w:r w:rsidR="00A06582">
        <w:rPr>
          <w:color w:val="auto"/>
        </w:rPr>
        <w:t xml:space="preserve">D. </w:t>
      </w:r>
      <w:r w:rsidRPr="0018731D" w:rsidR="003B50CA">
        <w:rPr>
          <w:color w:val="auto"/>
        </w:rPr>
        <w:t xml:space="preserve">prilikom susreta i druženja s mal. djetetom, učestalo uznemiravao s informacijama kako će njegova sestra uskoro preuzeti svakodnevnu skrb o mal. </w:t>
      </w:r>
      <w:r w:rsidR="00A06582">
        <w:rPr>
          <w:color w:val="auto"/>
        </w:rPr>
        <w:t>M.</w:t>
      </w:r>
      <w:r w:rsidRPr="0018731D" w:rsidR="003B50CA">
        <w:rPr>
          <w:color w:val="auto"/>
        </w:rPr>
        <w:t>. Također se saznalo da se oboje roditelja u odnosu na dijete ponašaju kao prema djetetu niže kronološke dobi od realne dobi djeteta (učestalo ga nosili na rukama kao bebu, obraćali mu se ,,bebo'' te mu i dalje donosili hranu i igračke namijenjenu djeci niže kronološke dobi. Podaci su da je otac na susretima i druženjima s mal. djetetom aktivniji i redovitiji nego majka koja je učestalo kasnil</w:t>
      </w:r>
      <w:r w:rsidRPr="0018731D" w:rsidR="00F12A73">
        <w:rPr>
          <w:color w:val="auto"/>
        </w:rPr>
        <w:t>a na susrete ili ih pak uopće nije</w:t>
      </w:r>
      <w:r w:rsidRPr="0018731D" w:rsidR="003B50CA">
        <w:rPr>
          <w:color w:val="auto"/>
        </w:rPr>
        <w:t xml:space="preserve"> realizira</w:t>
      </w:r>
      <w:r w:rsidRPr="0018731D" w:rsidR="00F12A73">
        <w:rPr>
          <w:color w:val="auto"/>
        </w:rPr>
        <w:t>la</w:t>
      </w:r>
      <w:r w:rsidRPr="0018731D" w:rsidR="003B50CA">
        <w:rPr>
          <w:color w:val="auto"/>
        </w:rPr>
        <w:t xml:space="preserve">. Podaci su da se mal. </w:t>
      </w:r>
      <w:r w:rsidR="00A06582">
        <w:rPr>
          <w:color w:val="auto"/>
        </w:rPr>
        <w:t xml:space="preserve">M. </w:t>
      </w:r>
      <w:r w:rsidRPr="0018731D" w:rsidR="003B50CA">
        <w:rPr>
          <w:color w:val="auto"/>
        </w:rPr>
        <w:t xml:space="preserve">veseli susretima s roditeljima, no da se i bez problema od istih odvaja te njihove susrete percipira kao izlet, igru i zabavu. Dalje su podaci da </w:t>
      </w:r>
      <w:r w:rsidR="00A06582">
        <w:rPr>
          <w:color w:val="auto"/>
        </w:rPr>
        <w:t>………</w:t>
      </w:r>
      <w:r w:rsidRPr="0018731D" w:rsidR="003B50CA">
        <w:rPr>
          <w:color w:val="auto"/>
        </w:rPr>
        <w:t xml:space="preserve">. služba Zavoda za socijalni rad zaprimila pismo namjere tete </w:t>
      </w:r>
      <w:r w:rsidR="00A06582">
        <w:rPr>
          <w:color w:val="auto"/>
        </w:rPr>
        <w:t xml:space="preserve">N. M. </w:t>
      </w:r>
      <w:r w:rsidRPr="0018731D" w:rsidR="003B50CA">
        <w:rPr>
          <w:color w:val="auto"/>
        </w:rPr>
        <w:t xml:space="preserve">( sestre </w:t>
      </w:r>
      <w:proofErr w:type="spellStart"/>
      <w:r w:rsidRPr="0018731D" w:rsidR="003B50CA">
        <w:rPr>
          <w:color w:val="auto"/>
        </w:rPr>
        <w:t>predloženika</w:t>
      </w:r>
      <w:proofErr w:type="spellEnd"/>
      <w:r w:rsidRPr="0018731D" w:rsidR="003B50CA">
        <w:rPr>
          <w:color w:val="auto"/>
        </w:rPr>
        <w:t xml:space="preserve"> ad.2) u kojem je izrazila želju za preuzimanjem svakodnevne skrbi o njezinom nećaku mal. </w:t>
      </w:r>
      <w:r w:rsidR="00A06582">
        <w:rPr>
          <w:color w:val="auto"/>
        </w:rPr>
        <w:t xml:space="preserve">M. M. </w:t>
      </w:r>
      <w:r w:rsidRPr="0018731D" w:rsidR="003B50CA">
        <w:rPr>
          <w:color w:val="auto"/>
        </w:rPr>
        <w:t xml:space="preserve">te je 13. veljače 2025. g pristupila u službu zavoda i navela da bi željela da mal. </w:t>
      </w:r>
      <w:r w:rsidR="00A06582">
        <w:rPr>
          <w:color w:val="auto"/>
        </w:rPr>
        <w:t xml:space="preserve">M. </w:t>
      </w:r>
      <w:r w:rsidRPr="0018731D" w:rsidR="003B50CA">
        <w:rPr>
          <w:color w:val="auto"/>
        </w:rPr>
        <w:t xml:space="preserve">dođe stanovati kod nje, da je dugo razmišljala što bi bilo u njegovom najboljem interesu, navela da je svjesna da niti </w:t>
      </w:r>
      <w:r w:rsidR="00A06582">
        <w:rPr>
          <w:color w:val="auto"/>
        </w:rPr>
        <w:t xml:space="preserve">I. </w:t>
      </w:r>
      <w:r w:rsidRPr="0018731D" w:rsidR="003B50CA">
        <w:rPr>
          <w:color w:val="auto"/>
        </w:rPr>
        <w:t xml:space="preserve">niti </w:t>
      </w:r>
      <w:r w:rsidR="00A06582">
        <w:rPr>
          <w:color w:val="auto"/>
        </w:rPr>
        <w:t xml:space="preserve">D. </w:t>
      </w:r>
      <w:r w:rsidRPr="0018731D" w:rsidR="003B50CA">
        <w:rPr>
          <w:color w:val="auto"/>
        </w:rPr>
        <w:t xml:space="preserve">ne posjeduju dostatne roditeljske kapacitete za preuzimanjem svakodnevne brige o mal. djetetu. S obzirom da je s tetom </w:t>
      </w:r>
      <w:r w:rsidR="00A06582">
        <w:rPr>
          <w:color w:val="auto"/>
        </w:rPr>
        <w:t xml:space="preserve">N. </w:t>
      </w:r>
      <w:r w:rsidRPr="0018731D" w:rsidR="003B50CA">
        <w:rPr>
          <w:color w:val="auto"/>
        </w:rPr>
        <w:t xml:space="preserve">u rujnu </w:t>
      </w:r>
      <w:r w:rsidR="00A06582">
        <w:rPr>
          <w:color w:val="auto"/>
        </w:rPr>
        <w:t>….</w:t>
      </w:r>
      <w:r w:rsidRPr="0018731D" w:rsidR="003B50CA">
        <w:rPr>
          <w:color w:val="auto"/>
        </w:rPr>
        <w:t xml:space="preserve">.g obavljen razgovor na istu temu, a kada je izjavila da nije spremna i u mogućnosti preuzeti svakodnevnu skrb o mal. </w:t>
      </w:r>
      <w:r w:rsidR="00A06582">
        <w:rPr>
          <w:color w:val="auto"/>
        </w:rPr>
        <w:t>M.</w:t>
      </w:r>
      <w:r w:rsidRPr="0018731D" w:rsidR="003B50CA">
        <w:rPr>
          <w:color w:val="auto"/>
        </w:rPr>
        <w:t xml:space="preserve">, a budući je bila u strahu od neprimjerenih ponašanja brata </w:t>
      </w:r>
      <w:r w:rsidR="00A06582">
        <w:rPr>
          <w:color w:val="auto"/>
        </w:rPr>
        <w:t xml:space="preserve">D. </w:t>
      </w:r>
      <w:r w:rsidRPr="0018731D" w:rsidR="003B50CA">
        <w:rPr>
          <w:color w:val="auto"/>
        </w:rPr>
        <w:t xml:space="preserve">i nevjeste </w:t>
      </w:r>
      <w:r w:rsidR="00A06582">
        <w:rPr>
          <w:color w:val="auto"/>
        </w:rPr>
        <w:t>I.</w:t>
      </w:r>
      <w:r w:rsidRPr="0018731D" w:rsidR="003B50CA">
        <w:rPr>
          <w:color w:val="auto"/>
        </w:rPr>
        <w:t xml:space="preserve">, podaci su da je upitana te nove prigode do kakvih promijenjenih okolnosti došlo u proteklu godinu i pol dana te su podaci da je navela da je njen brat </w:t>
      </w:r>
      <w:r w:rsidR="00A06582">
        <w:rPr>
          <w:color w:val="auto"/>
        </w:rPr>
        <w:t xml:space="preserve">D. </w:t>
      </w:r>
      <w:r w:rsidRPr="0018731D" w:rsidR="003B50CA">
        <w:rPr>
          <w:color w:val="auto"/>
        </w:rPr>
        <w:t xml:space="preserve">primjerenijeg ponašanja te da nju muči činjenica da bi se moglo dogoditi zamjeranje od strane mal. </w:t>
      </w:r>
      <w:r w:rsidR="00A06582">
        <w:rPr>
          <w:color w:val="auto"/>
        </w:rPr>
        <w:t xml:space="preserve">M. </w:t>
      </w:r>
      <w:r w:rsidRPr="0018731D" w:rsidR="003B50CA">
        <w:rPr>
          <w:color w:val="auto"/>
        </w:rPr>
        <w:t xml:space="preserve">kada odraste te shvati da je imao tetu koja je mogla preuzeti brigu o njemu, a isto nije realizirala. Podaci su da je teta </w:t>
      </w:r>
      <w:r w:rsidR="00A06582">
        <w:rPr>
          <w:color w:val="auto"/>
        </w:rPr>
        <w:t xml:space="preserve">N. </w:t>
      </w:r>
      <w:r w:rsidRPr="0018731D" w:rsidR="003B50CA">
        <w:rPr>
          <w:color w:val="auto"/>
        </w:rPr>
        <w:t xml:space="preserve">naglasila i zahvalila stručnom timu zavoda zbog pronalaska veoma adekvatnih udomitelja za nećaka, navela da su udomitelji izvanredni ljudi te da nije sigurna da bi ona mal. djetetu mogla pružiti isti tretman i brigu kakvu trenutačno ima. Mal. dijete ima veliku pažnju udomitelja i odgaja se na kvalitetan način. S obzirom da je teta donijela odluku da želi preuzeti </w:t>
      </w:r>
      <w:r w:rsidRPr="0018731D" w:rsidR="003B50CA">
        <w:rPr>
          <w:color w:val="auto"/>
        </w:rPr>
        <w:lastRenderedPageBreak/>
        <w:t xml:space="preserve">svakodnevnu skrb o mal. </w:t>
      </w:r>
      <w:r w:rsidR="00A06582">
        <w:rPr>
          <w:color w:val="auto"/>
        </w:rPr>
        <w:t>M.</w:t>
      </w:r>
      <w:r w:rsidRPr="0018731D" w:rsidR="003B50CA">
        <w:rPr>
          <w:color w:val="auto"/>
        </w:rPr>
        <w:t>, podac</w:t>
      </w:r>
      <w:r w:rsidRPr="0018731D" w:rsidR="00F12A73">
        <w:rPr>
          <w:color w:val="auto"/>
        </w:rPr>
        <w:t xml:space="preserve">i su da je </w:t>
      </w:r>
      <w:r w:rsidRPr="0018731D" w:rsidR="003B50CA">
        <w:rPr>
          <w:color w:val="auto"/>
        </w:rPr>
        <w:t xml:space="preserve">upitana jeli svjesna rizika koje ta odluka nosi, a osvrćući se na problematična ponašanja roditelja, podaci su da je teta </w:t>
      </w:r>
      <w:r w:rsidRPr="0018731D" w:rsidR="00F12A73">
        <w:rPr>
          <w:color w:val="auto"/>
        </w:rPr>
        <w:t xml:space="preserve">tada </w:t>
      </w:r>
      <w:r w:rsidRPr="0018731D" w:rsidR="003B50CA">
        <w:rPr>
          <w:color w:val="auto"/>
        </w:rPr>
        <w:t xml:space="preserve">navela da su rizici koje stručni tim izlaže točni te da bi željela da se osobni odnosi mal. djeteta s roditeljima odvijaju na isti način kao i tada dok boravi u udomiteljskoj obitelji. Podaci su da je stručni tim zavoda za socijalni rad teti </w:t>
      </w:r>
      <w:r w:rsidR="00A06582">
        <w:rPr>
          <w:color w:val="auto"/>
        </w:rPr>
        <w:t xml:space="preserve">N. </w:t>
      </w:r>
      <w:r w:rsidRPr="0018731D" w:rsidR="003B50CA">
        <w:rPr>
          <w:color w:val="auto"/>
        </w:rPr>
        <w:t xml:space="preserve">postavio upit jeli smatra da će njen brat </w:t>
      </w:r>
      <w:r w:rsidR="00A06582">
        <w:rPr>
          <w:color w:val="auto"/>
        </w:rPr>
        <w:t xml:space="preserve">D. </w:t>
      </w:r>
      <w:r w:rsidRPr="0018731D" w:rsidR="003B50CA">
        <w:rPr>
          <w:color w:val="auto"/>
        </w:rPr>
        <w:t xml:space="preserve">i nevjesta </w:t>
      </w:r>
      <w:r w:rsidR="00A06582">
        <w:rPr>
          <w:color w:val="auto"/>
        </w:rPr>
        <w:t xml:space="preserve">I. </w:t>
      </w:r>
      <w:r w:rsidRPr="0018731D" w:rsidR="003B50CA">
        <w:rPr>
          <w:color w:val="auto"/>
        </w:rPr>
        <w:t xml:space="preserve">uvažavati njezin autoritet te kako ukoliko dođe do neuvažavanja, isto može prouzročiti višestruke probleme, a što će se znatno negativno odraziti na život mal. </w:t>
      </w:r>
      <w:r w:rsidR="00A06582">
        <w:rPr>
          <w:color w:val="auto"/>
        </w:rPr>
        <w:t xml:space="preserve">M. </w:t>
      </w:r>
      <w:r w:rsidRPr="0018731D" w:rsidR="003B50CA">
        <w:rPr>
          <w:color w:val="auto"/>
        </w:rPr>
        <w:t xml:space="preserve">te su podaci da se teta u tom razgovoru </w:t>
      </w:r>
      <w:r w:rsidRPr="0018731D" w:rsidR="0096394C">
        <w:rPr>
          <w:color w:val="auto"/>
        </w:rPr>
        <w:t xml:space="preserve">bila </w:t>
      </w:r>
      <w:r w:rsidRPr="0018731D" w:rsidR="003B50CA">
        <w:rPr>
          <w:color w:val="auto"/>
        </w:rPr>
        <w:t xml:space="preserve">složila s mišljenjem stručnog tima te su podaci da je verbalizirala strah i nesigurnost oko svoje odluke sagledavajući moguće rizike na strani roditelja, a u konačnici nepovoljne po mal. </w:t>
      </w:r>
      <w:r w:rsidR="00A06582">
        <w:rPr>
          <w:color w:val="auto"/>
        </w:rPr>
        <w:t>M.</w:t>
      </w:r>
      <w:r w:rsidRPr="0018731D" w:rsidR="003B50CA">
        <w:rPr>
          <w:color w:val="auto"/>
        </w:rPr>
        <w:t xml:space="preserve">. </w:t>
      </w:r>
    </w:p>
    <w:p w:rsidRPr="0018731D" w:rsidR="00F12A73" w:rsidP="00F12A73" w:rsidRDefault="00F12A73" w14:paraId="475FAAE8" w14:textId="77777777">
      <w:pPr>
        <w:pStyle w:val="Default"/>
        <w:jc w:val="both"/>
        <w:rPr>
          <w:color w:val="auto"/>
        </w:rPr>
      </w:pPr>
    </w:p>
    <w:p w:rsidRPr="0018731D" w:rsidR="003B50CA" w:rsidP="00F12A73" w:rsidRDefault="00B23157" w14:paraId="3C2C5E06" w14:textId="77777777">
      <w:pPr>
        <w:pStyle w:val="Default"/>
        <w:jc w:val="both"/>
        <w:rPr>
          <w:color w:val="auto"/>
        </w:rPr>
      </w:pPr>
      <w:r>
        <w:rPr>
          <w:color w:val="auto"/>
        </w:rPr>
        <w:tab/>
        <w:t xml:space="preserve">16. </w:t>
      </w:r>
      <w:r w:rsidRPr="0018731D" w:rsidR="003B50CA">
        <w:rPr>
          <w:color w:val="auto"/>
        </w:rPr>
        <w:t xml:space="preserve">Dalje su podaci da je neposredno nakon tog razgovora s tetom </w:t>
      </w:r>
      <w:r w:rsidR="00A06582">
        <w:rPr>
          <w:color w:val="auto"/>
        </w:rPr>
        <w:t>N.</w:t>
      </w:r>
      <w:r w:rsidRPr="0018731D" w:rsidR="003B50CA">
        <w:rPr>
          <w:color w:val="auto"/>
        </w:rPr>
        <w:t xml:space="preserve">, </w:t>
      </w:r>
      <w:proofErr w:type="spellStart"/>
      <w:r w:rsidRPr="0018731D" w:rsidR="003B50CA">
        <w:rPr>
          <w:color w:val="auto"/>
        </w:rPr>
        <w:t>predloženik</w:t>
      </w:r>
      <w:proofErr w:type="spellEnd"/>
      <w:r w:rsidRPr="0018731D" w:rsidR="003B50CA">
        <w:rPr>
          <w:color w:val="auto"/>
        </w:rPr>
        <w:t xml:space="preserve"> ad2. višekratno uputio pozive službi zavoda da bi ponovo istaknuo neprimjerena ponašanja majke djeteta i na njezine izvanbračne afere, te je istu opisao kao prevrtljivu i manipulativnu te naveo da se prema njemu na trajektu za </w:t>
      </w:r>
      <w:r w:rsidR="00A06582">
        <w:rPr>
          <w:color w:val="auto"/>
        </w:rPr>
        <w:t xml:space="preserve">V. </w:t>
      </w:r>
      <w:r w:rsidRPr="0018731D" w:rsidR="003B50CA">
        <w:rPr>
          <w:color w:val="auto"/>
        </w:rPr>
        <w:t>ponašala kao da se ništa nije zbilo, naveo i da je ona na susrete s mal. djetetom učestalo dolazila neuredno, a pritom misleći na neprimjereni fizički izgled uzrokovan konzumacijom sredstava ovisnosti. Dalje su podaci da je isti izrazio ljutnju u odnosu na odno</w:t>
      </w:r>
      <w:r w:rsidRPr="0018731D" w:rsidR="00F12A73">
        <w:rPr>
          <w:color w:val="auto"/>
        </w:rPr>
        <w:t xml:space="preserve">s mal. </w:t>
      </w:r>
      <w:r w:rsidR="00A06582">
        <w:rPr>
          <w:color w:val="auto"/>
        </w:rPr>
        <w:t xml:space="preserve">M. </w:t>
      </w:r>
      <w:r w:rsidRPr="0018731D" w:rsidR="00F12A73">
        <w:rPr>
          <w:color w:val="auto"/>
        </w:rPr>
        <w:t xml:space="preserve">s udomiteljima </w:t>
      </w:r>
      <w:r w:rsidRPr="0018731D" w:rsidR="003B50CA">
        <w:rPr>
          <w:color w:val="auto"/>
        </w:rPr>
        <w:t>opisujući njihov odnos znatno prisnim što mu se ne sviđa jer ne želi da njegovo dijete oslovljava udomitelje sa mama i tata . Podaci su da je povišenim tonom od stručnog tima zavoda zahtijevao da se navedeno odmah riješi te da udomitelji djetetu objasne kako oni nisu nikakvi roditelji već su barba i teta .</w:t>
      </w:r>
      <w:r w:rsidRPr="0018731D" w:rsidR="0096394C">
        <w:rPr>
          <w:color w:val="auto"/>
        </w:rPr>
        <w:t xml:space="preserve"> Podaci su da je </w:t>
      </w:r>
      <w:proofErr w:type="spellStart"/>
      <w:r w:rsidRPr="0018731D" w:rsidR="0096394C">
        <w:rPr>
          <w:color w:val="auto"/>
        </w:rPr>
        <w:t>predloženik</w:t>
      </w:r>
      <w:proofErr w:type="spellEnd"/>
      <w:r w:rsidRPr="0018731D" w:rsidR="0096394C">
        <w:rPr>
          <w:color w:val="auto"/>
        </w:rPr>
        <w:t xml:space="preserve"> 2) na </w:t>
      </w:r>
      <w:r w:rsidRPr="0018731D" w:rsidR="003B50CA">
        <w:rPr>
          <w:color w:val="auto"/>
        </w:rPr>
        <w:t xml:space="preserve">susretima i druženjima s mal. sinom </w:t>
      </w:r>
      <w:r w:rsidR="00A06582">
        <w:rPr>
          <w:color w:val="auto"/>
        </w:rPr>
        <w:t xml:space="preserve">M. </w:t>
      </w:r>
      <w:r w:rsidRPr="0018731D" w:rsidR="003B50CA">
        <w:rPr>
          <w:color w:val="auto"/>
        </w:rPr>
        <w:t xml:space="preserve">redovitiji nego majka te da se mal. </w:t>
      </w:r>
      <w:r w:rsidR="00A06582">
        <w:rPr>
          <w:color w:val="auto"/>
        </w:rPr>
        <w:t xml:space="preserve">M. </w:t>
      </w:r>
      <w:r w:rsidRPr="0018731D" w:rsidR="003B50CA">
        <w:rPr>
          <w:color w:val="auto"/>
        </w:rPr>
        <w:t xml:space="preserve">veseli susretima s roditeljima ali i da se bez poteškoća od istih odvaja te njihove susrete percipira kao izlet, igru i zabavu. Sud je utvrdio da je stručni tim HZSR-a PU </w:t>
      </w:r>
      <w:r w:rsidR="00A06582">
        <w:rPr>
          <w:color w:val="auto"/>
        </w:rPr>
        <w:t xml:space="preserve">S. </w:t>
      </w:r>
      <w:r w:rsidRPr="0018731D" w:rsidR="003B50CA">
        <w:rPr>
          <w:color w:val="auto"/>
        </w:rPr>
        <w:t xml:space="preserve">procijenio prilikom podnošenja prijedloga sudu od </w:t>
      </w:r>
      <w:r w:rsidR="00A06582">
        <w:rPr>
          <w:color w:val="auto"/>
        </w:rPr>
        <w:t>….</w:t>
      </w:r>
      <w:r w:rsidRPr="0018731D" w:rsidR="003B50CA">
        <w:rPr>
          <w:color w:val="auto"/>
        </w:rPr>
        <w:t>. da kod predmetnih roditelja postoje rizici koji bi se negativno odrazili na život,</w:t>
      </w:r>
      <w:r w:rsidRPr="0018731D" w:rsidR="0096394C">
        <w:rPr>
          <w:color w:val="auto"/>
        </w:rPr>
        <w:t xml:space="preserve"> zdravlje i dobrobit </w:t>
      </w:r>
      <w:proofErr w:type="spellStart"/>
      <w:r w:rsidRPr="0018731D" w:rsidR="0096394C">
        <w:rPr>
          <w:color w:val="auto"/>
        </w:rPr>
        <w:t>mal.</w:t>
      </w:r>
      <w:r w:rsidR="00A06582">
        <w:rPr>
          <w:color w:val="auto"/>
        </w:rPr>
        <w:t>M</w:t>
      </w:r>
      <w:proofErr w:type="spellEnd"/>
      <w:r w:rsidR="00A06582">
        <w:rPr>
          <w:color w:val="auto"/>
        </w:rPr>
        <w:t xml:space="preserve">. </w:t>
      </w:r>
      <w:r w:rsidRPr="0018731D" w:rsidR="003B50CA">
        <w:rPr>
          <w:color w:val="auto"/>
        </w:rPr>
        <w:t xml:space="preserve">a u vidu ovisnosti o drogama i psihoaktivnim tvarima, nerazumijevanja razvojnih i emocionalnih potreba djece, neprihvaćanja odgovornosti za roditeljstvo, razvojne ishode i ponašanje djeteta, emocionalnih poteškoća i poteškoća u funkcioniranju roditelja kao posljedica visoke izloženosti obiteljskom i/ili roditeljskom stresu i kriznim situacijama, neodgovarajućeg stila života roditelja koji ne pruža stabilnost i sigurnost djetetu, neprihvatljivog i rizičnog ponašanja roditelja, nepovoljne povijesti roditelja (izloženost nasilju i drugim oblicima </w:t>
      </w:r>
      <w:proofErr w:type="spellStart"/>
      <w:r w:rsidRPr="0018731D" w:rsidR="003B50CA">
        <w:rPr>
          <w:color w:val="auto"/>
        </w:rPr>
        <w:t>traumatizacije</w:t>
      </w:r>
      <w:proofErr w:type="spellEnd"/>
      <w:r w:rsidRPr="0018731D" w:rsidR="003B50CA">
        <w:rPr>
          <w:color w:val="auto"/>
        </w:rPr>
        <w:t>), povijesti kontakata sa socijalnom službom zbog narušenih obiteljskih odnosa, slijedom čega je predloženo sudu ponovno izricanje iste mjere oduzimanja im prava na stanovanje sa ma</w:t>
      </w:r>
      <w:r w:rsidRPr="0018731D" w:rsidR="00F12A73">
        <w:rPr>
          <w:color w:val="auto"/>
        </w:rPr>
        <w:t xml:space="preserve">l. </w:t>
      </w:r>
      <w:r w:rsidR="00A06582">
        <w:rPr>
          <w:color w:val="auto"/>
        </w:rPr>
        <w:t xml:space="preserve">M. </w:t>
      </w:r>
      <w:r w:rsidRPr="0018731D" w:rsidR="005466C9">
        <w:rPr>
          <w:color w:val="auto"/>
        </w:rPr>
        <w:t xml:space="preserve">te </w:t>
      </w:r>
      <w:proofErr w:type="spellStart"/>
      <w:r w:rsidRPr="0018731D" w:rsidR="005466C9">
        <w:rPr>
          <w:color w:val="auto"/>
        </w:rPr>
        <w:t>predloženici</w:t>
      </w:r>
      <w:proofErr w:type="spellEnd"/>
      <w:r w:rsidRPr="0018731D" w:rsidR="005466C9">
        <w:rPr>
          <w:color w:val="auto"/>
        </w:rPr>
        <w:t xml:space="preserve"> ad.1 i sa tada </w:t>
      </w:r>
      <w:proofErr w:type="spellStart"/>
      <w:r w:rsidRPr="0018731D" w:rsidR="005466C9">
        <w:rPr>
          <w:color w:val="auto"/>
        </w:rPr>
        <w:t>mal.</w:t>
      </w:r>
      <w:r w:rsidR="00A06582">
        <w:rPr>
          <w:color w:val="auto"/>
        </w:rPr>
        <w:t>R</w:t>
      </w:r>
      <w:proofErr w:type="spellEnd"/>
      <w:r w:rsidR="00A06582">
        <w:rPr>
          <w:color w:val="auto"/>
        </w:rPr>
        <w:t>.</w:t>
      </w:r>
      <w:r w:rsidRPr="0018731D" w:rsidR="005466C9">
        <w:rPr>
          <w:color w:val="auto"/>
        </w:rPr>
        <w:t xml:space="preserve">. Imajući </w:t>
      </w:r>
      <w:r w:rsidRPr="0018731D" w:rsidR="003B50CA">
        <w:rPr>
          <w:color w:val="auto"/>
        </w:rPr>
        <w:t xml:space="preserve">u vidu sve naprijed navedene utvrđene okolnosti i </w:t>
      </w:r>
      <w:proofErr w:type="spellStart"/>
      <w:r w:rsidRPr="0018731D" w:rsidR="003B50CA">
        <w:rPr>
          <w:color w:val="auto"/>
        </w:rPr>
        <w:t>podatke,sud</w:t>
      </w:r>
      <w:proofErr w:type="spellEnd"/>
      <w:r w:rsidRPr="0018731D" w:rsidR="003B50CA">
        <w:rPr>
          <w:color w:val="auto"/>
        </w:rPr>
        <w:t xml:space="preserve"> je donio uvodno navedeno rješenje o privremenoj mjeri, na koje, ponavlja se , žalbe nisu izjavljene. </w:t>
      </w:r>
    </w:p>
    <w:p w:rsidRPr="0018731D" w:rsidR="00F12A73" w:rsidP="00F12A73" w:rsidRDefault="00F12A73" w14:paraId="0D1FDA8F" w14:textId="77777777">
      <w:pPr>
        <w:pStyle w:val="Default"/>
        <w:rPr>
          <w:color w:val="auto"/>
        </w:rPr>
      </w:pPr>
    </w:p>
    <w:p w:rsidRPr="0018731D" w:rsidR="003B50CA" w:rsidP="006A1867" w:rsidRDefault="00B23157" w14:paraId="1A105347" w14:textId="77777777">
      <w:pPr>
        <w:pStyle w:val="Default"/>
        <w:jc w:val="both"/>
        <w:rPr>
          <w:color w:val="auto"/>
        </w:rPr>
      </w:pPr>
      <w:r w:rsidRPr="00B23157">
        <w:rPr>
          <w:bCs/>
          <w:color w:val="auto"/>
        </w:rPr>
        <w:tab/>
        <w:t xml:space="preserve">17. </w:t>
      </w:r>
      <w:r w:rsidRPr="00B23157" w:rsidR="00F12A73">
        <w:rPr>
          <w:bCs/>
          <w:color w:val="auto"/>
        </w:rPr>
        <w:t xml:space="preserve">Nakon donošenja privremene mjere, </w:t>
      </w:r>
      <w:r w:rsidRPr="00B23157" w:rsidR="005466C9">
        <w:rPr>
          <w:bCs/>
          <w:color w:val="auto"/>
        </w:rPr>
        <w:t xml:space="preserve">sud je </w:t>
      </w:r>
      <w:r w:rsidRPr="00B23157" w:rsidR="003B50CA">
        <w:rPr>
          <w:bCs/>
          <w:color w:val="auto"/>
        </w:rPr>
        <w:t>utvrdio iz očitovanja</w:t>
      </w:r>
      <w:r w:rsidRPr="0018731D" w:rsidR="003B50CA">
        <w:rPr>
          <w:color w:val="auto"/>
        </w:rPr>
        <w:t xml:space="preserve"> </w:t>
      </w:r>
      <w:proofErr w:type="spellStart"/>
      <w:r w:rsidRPr="0018731D" w:rsidR="003B50CA">
        <w:rPr>
          <w:color w:val="auto"/>
        </w:rPr>
        <w:t>predloženika</w:t>
      </w:r>
      <w:proofErr w:type="spellEnd"/>
      <w:r w:rsidRPr="0018731D" w:rsidR="003B50CA">
        <w:rPr>
          <w:color w:val="auto"/>
        </w:rPr>
        <w:t xml:space="preserve"> 1) i 2.) na ročištu od </w:t>
      </w:r>
      <w:r w:rsidR="00A06582">
        <w:rPr>
          <w:color w:val="auto"/>
        </w:rPr>
        <w:t>…..</w:t>
      </w:r>
      <w:r w:rsidRPr="0018731D" w:rsidR="003B50CA">
        <w:rPr>
          <w:color w:val="auto"/>
        </w:rPr>
        <w:t xml:space="preserve">. da se protive prijedlogu predlagatelja, </w:t>
      </w:r>
      <w:proofErr w:type="spellStart"/>
      <w:r w:rsidRPr="0018731D" w:rsidR="003B50CA">
        <w:rPr>
          <w:color w:val="auto"/>
        </w:rPr>
        <w:t>predloženica</w:t>
      </w:r>
      <w:proofErr w:type="spellEnd"/>
      <w:r w:rsidRPr="0018731D" w:rsidR="003B50CA">
        <w:rPr>
          <w:color w:val="auto"/>
        </w:rPr>
        <w:t xml:space="preserve"> 1) </w:t>
      </w:r>
      <w:r w:rsidRPr="0018731D" w:rsidR="006A1867">
        <w:rPr>
          <w:color w:val="auto"/>
        </w:rPr>
        <w:t xml:space="preserve">navela </w:t>
      </w:r>
      <w:r w:rsidRPr="0018731D" w:rsidR="003B50CA">
        <w:rPr>
          <w:color w:val="auto"/>
        </w:rPr>
        <w:t>želi da joj se oba mal. sina</w:t>
      </w:r>
      <w:r w:rsidRPr="0018731D" w:rsidR="005466C9">
        <w:rPr>
          <w:color w:val="auto"/>
        </w:rPr>
        <w:t xml:space="preserve"> </w:t>
      </w:r>
      <w:r w:rsidR="00A06582">
        <w:rPr>
          <w:color w:val="auto"/>
        </w:rPr>
        <w:t xml:space="preserve">M. </w:t>
      </w:r>
      <w:r w:rsidRPr="0018731D" w:rsidR="005466C9">
        <w:rPr>
          <w:color w:val="auto"/>
        </w:rPr>
        <w:t xml:space="preserve">i </w:t>
      </w:r>
      <w:r w:rsidR="00A06582">
        <w:rPr>
          <w:color w:val="auto"/>
        </w:rPr>
        <w:t xml:space="preserve">R. </w:t>
      </w:r>
      <w:r w:rsidRPr="0018731D" w:rsidR="005466C9">
        <w:rPr>
          <w:color w:val="auto"/>
        </w:rPr>
        <w:t>(tada maloljetan)</w:t>
      </w:r>
      <w:r w:rsidRPr="0018731D" w:rsidR="003B50CA">
        <w:rPr>
          <w:color w:val="auto"/>
        </w:rPr>
        <w:t xml:space="preserve"> vrate u obitelj, </w:t>
      </w:r>
      <w:proofErr w:type="spellStart"/>
      <w:r w:rsidRPr="0018731D" w:rsidR="003B50CA">
        <w:rPr>
          <w:color w:val="auto"/>
        </w:rPr>
        <w:t>predloženik</w:t>
      </w:r>
      <w:proofErr w:type="spellEnd"/>
      <w:r w:rsidRPr="0018731D" w:rsidR="003B50CA">
        <w:rPr>
          <w:color w:val="auto"/>
        </w:rPr>
        <w:t xml:space="preserve"> ad2) želi da mu se mal. sin </w:t>
      </w:r>
      <w:r w:rsidR="00A06582">
        <w:rPr>
          <w:color w:val="auto"/>
        </w:rPr>
        <w:t xml:space="preserve">M. </w:t>
      </w:r>
      <w:r w:rsidRPr="0018731D" w:rsidR="003B50CA">
        <w:rPr>
          <w:color w:val="auto"/>
        </w:rPr>
        <w:t xml:space="preserve">vrati u obitelj. Isti je i podneskom od </w:t>
      </w:r>
      <w:r w:rsidR="00A06582">
        <w:rPr>
          <w:color w:val="auto"/>
        </w:rPr>
        <w:t>…..</w:t>
      </w:r>
      <w:r w:rsidRPr="0018731D" w:rsidR="003B50CA">
        <w:rPr>
          <w:color w:val="auto"/>
        </w:rPr>
        <w:t xml:space="preserve">.g. isto tražio ukazujući na svoju suradnju sa nadležnim Zavodom, na testiranje na opijate i da su svi nalazi uredni te da ako sud smatra da se mal. </w:t>
      </w:r>
      <w:r w:rsidR="00A06582">
        <w:rPr>
          <w:color w:val="auto"/>
        </w:rPr>
        <w:t xml:space="preserve">M. </w:t>
      </w:r>
      <w:r w:rsidRPr="0018731D" w:rsidR="003B50CA">
        <w:rPr>
          <w:color w:val="auto"/>
        </w:rPr>
        <w:t xml:space="preserve">ne može dodijeliti njemu, da se onda povjeri njegovoj sestri </w:t>
      </w:r>
      <w:r w:rsidR="00A06582">
        <w:rPr>
          <w:color w:val="auto"/>
        </w:rPr>
        <w:t>N.</w:t>
      </w:r>
      <w:r w:rsidRPr="0018731D" w:rsidR="003B50CA">
        <w:rPr>
          <w:color w:val="auto"/>
        </w:rPr>
        <w:t xml:space="preserve">. </w:t>
      </w:r>
    </w:p>
    <w:p w:rsidRPr="0018731D" w:rsidR="00F12A73" w:rsidP="005466C9" w:rsidRDefault="00F12A73" w14:paraId="7F578E86" w14:textId="77777777">
      <w:pPr>
        <w:pStyle w:val="Default"/>
        <w:jc w:val="both"/>
        <w:rPr>
          <w:color w:val="auto"/>
        </w:rPr>
      </w:pPr>
    </w:p>
    <w:p w:rsidRPr="0018731D" w:rsidR="003B50CA" w:rsidP="00542F17" w:rsidRDefault="00B23157" w14:paraId="5D03B2AC" w14:textId="77777777">
      <w:pPr>
        <w:pStyle w:val="Default"/>
        <w:jc w:val="both"/>
        <w:rPr>
          <w:color w:val="auto"/>
        </w:rPr>
      </w:pPr>
      <w:r>
        <w:rPr>
          <w:color w:val="auto"/>
        </w:rPr>
        <w:lastRenderedPageBreak/>
        <w:tab/>
        <w:t xml:space="preserve">18. </w:t>
      </w:r>
      <w:r w:rsidRPr="0018731D" w:rsidR="003B50CA">
        <w:rPr>
          <w:color w:val="auto"/>
        </w:rPr>
        <w:t xml:space="preserve">Tijekom postupka predlagatelj je sudu dostavio Izvješće stručnog tima od </w:t>
      </w:r>
      <w:r w:rsidR="00A06582">
        <w:rPr>
          <w:color w:val="auto"/>
        </w:rPr>
        <w:t>……</w:t>
      </w:r>
      <w:r w:rsidRPr="0018731D" w:rsidR="003B50CA">
        <w:rPr>
          <w:color w:val="auto"/>
        </w:rPr>
        <w:t xml:space="preserve">.g. Sud ga je pregledao i sudu je </w:t>
      </w:r>
      <w:r w:rsidRPr="0018731D" w:rsidR="005466C9">
        <w:rPr>
          <w:color w:val="auto"/>
        </w:rPr>
        <w:t xml:space="preserve">bilo </w:t>
      </w:r>
      <w:r w:rsidRPr="0018731D" w:rsidR="003B50CA">
        <w:rPr>
          <w:color w:val="auto"/>
        </w:rPr>
        <w:t>razvidno</w:t>
      </w:r>
      <w:r w:rsidRPr="0018731D" w:rsidR="005466C9">
        <w:rPr>
          <w:color w:val="auto"/>
        </w:rPr>
        <w:t xml:space="preserve"> da je mal.</w:t>
      </w:r>
      <w:r w:rsidRPr="0018731D" w:rsidR="003B50CA">
        <w:rPr>
          <w:color w:val="auto"/>
        </w:rPr>
        <w:t xml:space="preserve"> </w:t>
      </w:r>
      <w:r w:rsidR="00A06582">
        <w:rPr>
          <w:color w:val="auto"/>
        </w:rPr>
        <w:t xml:space="preserve">M. </w:t>
      </w:r>
      <w:r w:rsidRPr="0018731D" w:rsidR="003B50CA">
        <w:rPr>
          <w:color w:val="auto"/>
        </w:rPr>
        <w:t xml:space="preserve">i dalje kontinuirano urednog funkcioniranja i zdravlja, da redovito ostvaruje osobne odnose s ocem, dok ih majka učestalo preskače. Otac se višekratno obraćao službi zavoda </w:t>
      </w:r>
      <w:r w:rsidRPr="0018731D" w:rsidR="005466C9">
        <w:rPr>
          <w:color w:val="auto"/>
        </w:rPr>
        <w:t xml:space="preserve"> </w:t>
      </w:r>
      <w:r w:rsidRPr="0018731D" w:rsidR="003B50CA">
        <w:rPr>
          <w:color w:val="auto"/>
        </w:rPr>
        <w:t xml:space="preserve">i </w:t>
      </w:r>
      <w:r w:rsidRPr="0018731D" w:rsidR="005466C9">
        <w:rPr>
          <w:color w:val="auto"/>
        </w:rPr>
        <w:t xml:space="preserve"> </w:t>
      </w:r>
      <w:r w:rsidRPr="0018731D" w:rsidR="003B50CA">
        <w:rPr>
          <w:color w:val="auto"/>
        </w:rPr>
        <w:t xml:space="preserve">verbalizirao frustraciju budući sin udomitelje oslovljava s mama i tata te su s istim obavljeni višekratni savjetodavni razgovori. Zbog znatno narušenog odnosa medu roditeljima donesen je zaključak da bi bilo najbolje da roditelji odvojeno ostvaruju osobne odnose s mal. djetetom. U odnosu na narušeni odnos roditelja podaci su iz ovog izviješća od </w:t>
      </w:r>
      <w:r w:rsidR="00A06582">
        <w:rPr>
          <w:color w:val="auto"/>
        </w:rPr>
        <w:t>…….</w:t>
      </w:r>
      <w:r w:rsidRPr="0018731D" w:rsidR="003B50CA">
        <w:rPr>
          <w:color w:val="auto"/>
        </w:rPr>
        <w:t xml:space="preserve">g da je stručni tim zavoda sa roditeljima proveo savjetodavni razgovor na kojem su oboje bili iznimno neprimjereni a kako su utvrdili da otac </w:t>
      </w:r>
      <w:r w:rsidR="00A06582">
        <w:rPr>
          <w:color w:val="auto"/>
        </w:rPr>
        <w:t xml:space="preserve">D. </w:t>
      </w:r>
      <w:r w:rsidRPr="0018731D" w:rsidR="003B50CA">
        <w:rPr>
          <w:color w:val="auto"/>
        </w:rPr>
        <w:t xml:space="preserve">svakodnevno aktivno prati kretanje majke </w:t>
      </w:r>
      <w:r w:rsidR="00A06582">
        <w:rPr>
          <w:color w:val="auto"/>
        </w:rPr>
        <w:t>I.</w:t>
      </w:r>
      <w:r w:rsidRPr="0018731D" w:rsidR="003B50CA">
        <w:rPr>
          <w:color w:val="auto"/>
        </w:rPr>
        <w:t xml:space="preserve">, upozoren je od strane stručnog tima zavoda na neprimjerenost toga i da im komunikacija mora biti kratka i jasna i usmjerena na dijete. Stručnom timu zavoda je bilo razvidno da je majka bila lošeg psihofizičkog stanja te su stekli dojam da je tom sastanku pristupila pod utjecajem ilegalnih sredstava ovisnosti jer je za vrijeme razgovora bila psihomotorno uznemirena, skinula se u potkošulju bez obzira što temperatura zraka nije bila visoka, višekratno napuštala prostoriju s izlikom da je žedna i suše joj se usta, u razgovoru bila veoma euforična te nije držala fizičku distancu sa stručnim timom zavoda a dok nije bila u uredu zavoda, podaci su da je otac djeteta naveo da smatra da je ona pod utjecajem </w:t>
      </w:r>
      <w:proofErr w:type="spellStart"/>
      <w:r w:rsidRPr="0018731D" w:rsidR="003B50CA">
        <w:rPr>
          <w:color w:val="auto"/>
        </w:rPr>
        <w:t>speeda</w:t>
      </w:r>
      <w:proofErr w:type="spellEnd"/>
      <w:r w:rsidRPr="0018731D" w:rsidR="003B50CA">
        <w:rPr>
          <w:color w:val="auto"/>
        </w:rPr>
        <w:t xml:space="preserve">. </w:t>
      </w:r>
    </w:p>
    <w:p w:rsidRPr="0018731D" w:rsidR="00F12A73" w:rsidP="00542F17" w:rsidRDefault="00F12A73" w14:paraId="71EA6465" w14:textId="77777777">
      <w:pPr>
        <w:pStyle w:val="Default"/>
        <w:jc w:val="both"/>
        <w:rPr>
          <w:color w:val="auto"/>
        </w:rPr>
      </w:pPr>
    </w:p>
    <w:p w:rsidRPr="0018731D" w:rsidR="003B50CA" w:rsidP="00542F17" w:rsidRDefault="00B23157" w14:paraId="481A76D2" w14:textId="77777777">
      <w:pPr>
        <w:pStyle w:val="Default"/>
        <w:jc w:val="both"/>
        <w:rPr>
          <w:color w:val="auto"/>
        </w:rPr>
      </w:pPr>
      <w:r>
        <w:rPr>
          <w:color w:val="auto"/>
        </w:rPr>
        <w:tab/>
        <w:t xml:space="preserve">19. </w:t>
      </w:r>
      <w:r w:rsidRPr="0018731D" w:rsidR="003B50CA">
        <w:rPr>
          <w:color w:val="auto"/>
        </w:rPr>
        <w:t xml:space="preserve">Na ročištu od </w:t>
      </w:r>
      <w:r w:rsidR="00A06582">
        <w:rPr>
          <w:color w:val="auto"/>
        </w:rPr>
        <w:t>…..</w:t>
      </w:r>
      <w:r w:rsidRPr="0018731D" w:rsidR="003B50CA">
        <w:rPr>
          <w:color w:val="auto"/>
        </w:rPr>
        <w:t xml:space="preserve">.g. sud je saslušao predmetne roditelje. Utvrđeno je iz iskaza </w:t>
      </w:r>
      <w:proofErr w:type="spellStart"/>
      <w:r w:rsidRPr="0018731D" w:rsidR="003B50CA">
        <w:rPr>
          <w:color w:val="auto"/>
        </w:rPr>
        <w:t>predloženice</w:t>
      </w:r>
      <w:proofErr w:type="spellEnd"/>
      <w:r w:rsidRPr="0018731D" w:rsidR="003B50CA">
        <w:rPr>
          <w:color w:val="auto"/>
        </w:rPr>
        <w:t xml:space="preserve"> 1) da živi na adresi prebivališta </w:t>
      </w:r>
      <w:r w:rsidR="00A06582">
        <w:rPr>
          <w:color w:val="auto"/>
        </w:rPr>
        <w:t>M. ..</w:t>
      </w:r>
      <w:r w:rsidRPr="0018731D" w:rsidR="003B50CA">
        <w:rPr>
          <w:color w:val="auto"/>
        </w:rPr>
        <w:t xml:space="preserve">, </w:t>
      </w:r>
      <w:proofErr w:type="spellStart"/>
      <w:r w:rsidR="00A06582">
        <w:rPr>
          <w:color w:val="auto"/>
        </w:rPr>
        <w:t>S.</w:t>
      </w:r>
      <w:r w:rsidRPr="0018731D" w:rsidR="003B50CA">
        <w:rPr>
          <w:color w:val="auto"/>
        </w:rPr>
        <w:t>,da</w:t>
      </w:r>
      <w:proofErr w:type="spellEnd"/>
      <w:r w:rsidRPr="0018731D" w:rsidR="003B50CA">
        <w:rPr>
          <w:color w:val="auto"/>
        </w:rPr>
        <w:t xml:space="preserve"> smatra da joj je oduzeto pravo na stanovanje sa</w:t>
      </w:r>
      <w:r w:rsidRPr="0018731D" w:rsidR="004239F6">
        <w:rPr>
          <w:color w:val="auto"/>
        </w:rPr>
        <w:t xml:space="preserve"> </w:t>
      </w:r>
      <w:proofErr w:type="spellStart"/>
      <w:r w:rsidRPr="0018731D" w:rsidR="004239F6">
        <w:rPr>
          <w:color w:val="auto"/>
        </w:rPr>
        <w:t>mal.</w:t>
      </w:r>
      <w:r w:rsidR="00A06582">
        <w:rPr>
          <w:color w:val="auto"/>
        </w:rPr>
        <w:t>M</w:t>
      </w:r>
      <w:proofErr w:type="spellEnd"/>
      <w:r w:rsidR="00A06582">
        <w:rPr>
          <w:color w:val="auto"/>
        </w:rPr>
        <w:t xml:space="preserve">. </w:t>
      </w:r>
      <w:r w:rsidRPr="0018731D" w:rsidR="004239F6">
        <w:rPr>
          <w:color w:val="auto"/>
        </w:rPr>
        <w:t xml:space="preserve">i tada mal. </w:t>
      </w:r>
      <w:r w:rsidR="00A06582">
        <w:rPr>
          <w:color w:val="auto"/>
        </w:rPr>
        <w:t xml:space="preserve">R. </w:t>
      </w:r>
      <w:r w:rsidRPr="0018731D" w:rsidR="003B50CA">
        <w:rPr>
          <w:color w:val="auto"/>
        </w:rPr>
        <w:t>zato što je ona bila jako loše u smislu da je doživjela emocionalni krah, opisala</w:t>
      </w:r>
      <w:r w:rsidRPr="0018731D" w:rsidR="004239F6">
        <w:rPr>
          <w:color w:val="auto"/>
        </w:rPr>
        <w:t xml:space="preserve"> je</w:t>
      </w:r>
      <w:r w:rsidRPr="0018731D" w:rsidR="003B50CA">
        <w:rPr>
          <w:color w:val="auto"/>
        </w:rPr>
        <w:t xml:space="preserve"> da nije bila dobra ni za sebe, a kamoli za svoju djecu a emocionalni krah da je doživjela zato što je htjela da njen brak sa predloženikom2) opstane. U odnosu na izvješće stručnog tima zavoda </w:t>
      </w:r>
      <w:r w:rsidRPr="0018731D" w:rsidR="004239F6">
        <w:rPr>
          <w:color w:val="auto"/>
        </w:rPr>
        <w:t xml:space="preserve">od </w:t>
      </w:r>
      <w:r w:rsidR="00A06582">
        <w:rPr>
          <w:color w:val="auto"/>
        </w:rPr>
        <w:t>…</w:t>
      </w:r>
      <w:r w:rsidRPr="0018731D" w:rsidR="004239F6">
        <w:rPr>
          <w:color w:val="auto"/>
        </w:rPr>
        <w:t>.g, iskazala je sudu tada da se ne</w:t>
      </w:r>
      <w:r w:rsidRPr="0018731D" w:rsidR="003B50CA">
        <w:rPr>
          <w:color w:val="auto"/>
        </w:rPr>
        <w:t xml:space="preserve"> slaže se s time da mal. </w:t>
      </w:r>
      <w:r w:rsidR="00A06582">
        <w:rPr>
          <w:color w:val="auto"/>
        </w:rPr>
        <w:t xml:space="preserve">M. </w:t>
      </w:r>
      <w:r w:rsidRPr="0018731D" w:rsidR="003B50CA">
        <w:rPr>
          <w:color w:val="auto"/>
        </w:rPr>
        <w:t xml:space="preserve">i dalje ostane kod udomiteljice a i za </w:t>
      </w:r>
      <w:r w:rsidRPr="0018731D" w:rsidR="004239F6">
        <w:rPr>
          <w:color w:val="auto"/>
        </w:rPr>
        <w:t xml:space="preserve">tad </w:t>
      </w:r>
      <w:r w:rsidRPr="0018731D" w:rsidR="003B50CA">
        <w:rPr>
          <w:color w:val="auto"/>
        </w:rPr>
        <w:t xml:space="preserve">mal. </w:t>
      </w:r>
      <w:r w:rsidR="00A06582">
        <w:rPr>
          <w:color w:val="auto"/>
        </w:rPr>
        <w:t xml:space="preserve">R. </w:t>
      </w:r>
      <w:r w:rsidRPr="0018731D" w:rsidR="003B50CA">
        <w:rPr>
          <w:color w:val="auto"/>
        </w:rPr>
        <w:t xml:space="preserve">želi da se vrati kući. Opisala da živi sama u stanu vlasništva sestre, da u vlasništvu nema nekretnina, da je tada bila nezaposlena manje od dva tjedna do kada je radila za tvrtku </w:t>
      </w:r>
      <w:r w:rsidR="00A06582">
        <w:rPr>
          <w:color w:val="auto"/>
        </w:rPr>
        <w:t>Z. …</w:t>
      </w:r>
      <w:r w:rsidRPr="0018731D" w:rsidR="003B50CA">
        <w:rPr>
          <w:color w:val="auto"/>
        </w:rPr>
        <w:t xml:space="preserve"> </w:t>
      </w:r>
      <w:proofErr w:type="spellStart"/>
      <w:r w:rsidRPr="0018731D" w:rsidR="003B50CA">
        <w:rPr>
          <w:color w:val="auto"/>
        </w:rPr>
        <w:t>j.d.o.o</w:t>
      </w:r>
      <w:proofErr w:type="spellEnd"/>
      <w:r w:rsidRPr="0018731D" w:rsidR="003B50CA">
        <w:rPr>
          <w:color w:val="auto"/>
        </w:rPr>
        <w:t>., radila na poslovima taksiranja od listopada 2024., imala ugovor o radu na određeno vrijeme pa je prestala raditi kad je istekao pa iskazala dalje da planira uskoro početi raditi u uredu Udruge branitelj</w:t>
      </w:r>
      <w:r w:rsidRPr="0018731D" w:rsidR="004239F6">
        <w:rPr>
          <w:color w:val="auto"/>
        </w:rPr>
        <w:t>a kao tajnica-</w:t>
      </w:r>
      <w:r w:rsidRPr="0018731D" w:rsidR="003B50CA">
        <w:rPr>
          <w:color w:val="auto"/>
        </w:rPr>
        <w:t>referent te najavila da će idući tjedan sklopiti pisani ugovor i početi raditi na neodređeno vrijeme. Sud ističe da u daljnjem tijeku postupka nije dostavila ugovor niti isticala da se zaposlila na tom radnom mjestu. Utvrđeno je iz njena iskaza da tvrdi da ne konzumira sredstva ovisnosti ima tome pola godine ili godinu dana u vezi čega sud ističe da je neuvjerljiv odgovor jer je velika vremenska razlika između pola</w:t>
      </w:r>
      <w:r w:rsidRPr="0018731D" w:rsidR="004239F6">
        <w:rPr>
          <w:color w:val="auto"/>
        </w:rPr>
        <w:t xml:space="preserve"> godine dana i pune godine dana i trebala bi točno znati koliko dugo ne konzumira kako tvrdi.</w:t>
      </w:r>
      <w:r w:rsidRPr="0018731D" w:rsidR="003B50CA">
        <w:rPr>
          <w:color w:val="auto"/>
        </w:rPr>
        <w:t xml:space="preserve"> Tvrdi</w:t>
      </w:r>
      <w:r w:rsidRPr="0018731D" w:rsidR="004239F6">
        <w:rPr>
          <w:color w:val="auto"/>
        </w:rPr>
        <w:t>la je</w:t>
      </w:r>
      <w:r w:rsidRPr="0018731D" w:rsidR="00B554DD">
        <w:rPr>
          <w:color w:val="auto"/>
        </w:rPr>
        <w:t xml:space="preserve"> iskazom da je </w:t>
      </w:r>
      <w:r w:rsidRPr="0018731D" w:rsidR="003B50CA">
        <w:rPr>
          <w:color w:val="auto"/>
        </w:rPr>
        <w:t xml:space="preserve">konzumirala </w:t>
      </w:r>
      <w:proofErr w:type="spellStart"/>
      <w:r w:rsidRPr="0018731D" w:rsidR="003B50CA">
        <w:rPr>
          <w:color w:val="auto"/>
        </w:rPr>
        <w:t>speed</w:t>
      </w:r>
      <w:proofErr w:type="spellEnd"/>
      <w:r w:rsidRPr="0018731D" w:rsidR="003B50CA">
        <w:rPr>
          <w:color w:val="auto"/>
        </w:rPr>
        <w:t xml:space="preserve"> i marihuanu, da je </w:t>
      </w:r>
      <w:proofErr w:type="spellStart"/>
      <w:r w:rsidRPr="0018731D" w:rsidR="003B50CA">
        <w:rPr>
          <w:color w:val="auto"/>
        </w:rPr>
        <w:t>speed</w:t>
      </w:r>
      <w:proofErr w:type="spellEnd"/>
      <w:r w:rsidRPr="0018731D" w:rsidR="003B50CA">
        <w:rPr>
          <w:color w:val="auto"/>
        </w:rPr>
        <w:t xml:space="preserve"> konzumirala jednom u par mjeseci a da je marihuanu konzumirala jednom godišnje. Sud načinom na koji je iskazivala o tome nije uvjerila u istinitost iskaza o učestalosti konzumiranja navedenih opojnih sredstava. Potvrdila je da ju je Zavod slao na testiranje na droge, te iskazala da joj je jedan nalaz bio neuredan, dakle bio je pozitivan a na upit kada, navela da je to bilo možda prije negdje godinu i pol dana. Prema iskazu, ne uzima neku terapiju koju bi joj ordinirao neki liječnik i prema iskazu dobrog je zdravlja. U odnosu na navode u izvješću stručnog tima o njenom zamijećenom ponašanju na savjetodavnom razgovoru, tvrdi da nije tada uzela </w:t>
      </w:r>
      <w:proofErr w:type="spellStart"/>
      <w:r w:rsidRPr="0018731D" w:rsidR="003B50CA">
        <w:rPr>
          <w:color w:val="auto"/>
        </w:rPr>
        <w:t>speed</w:t>
      </w:r>
      <w:proofErr w:type="spellEnd"/>
      <w:r w:rsidRPr="0018731D" w:rsidR="003B50CA">
        <w:rPr>
          <w:color w:val="auto"/>
        </w:rPr>
        <w:t xml:space="preserve"> već da je u menopauzi pa da ima navale vrućine. Na okolnost zbog čega preskače termine za susrete i druženja sa sinom </w:t>
      </w:r>
      <w:r w:rsidR="00A06582">
        <w:rPr>
          <w:color w:val="auto"/>
        </w:rPr>
        <w:t>M.</w:t>
      </w:r>
      <w:r w:rsidRPr="0018731D" w:rsidR="003B50CA">
        <w:rPr>
          <w:color w:val="auto"/>
        </w:rPr>
        <w:t xml:space="preserve">, to obrazlaže time da je radila i kad ne bi mogla dobiti slobodan dan na dan predviđen za susrete i druženja sa sinom </w:t>
      </w:r>
      <w:r w:rsidR="00A06582">
        <w:rPr>
          <w:color w:val="auto"/>
        </w:rPr>
        <w:t xml:space="preserve">M. </w:t>
      </w:r>
      <w:r w:rsidRPr="0018731D" w:rsidR="003B50CA">
        <w:rPr>
          <w:color w:val="auto"/>
        </w:rPr>
        <w:t xml:space="preserve">tada ne bi ni otišla na viđanje s </w:t>
      </w:r>
      <w:proofErr w:type="spellStart"/>
      <w:r w:rsidRPr="0018731D" w:rsidR="003B50CA">
        <w:rPr>
          <w:color w:val="auto"/>
        </w:rPr>
        <w:t>njim.U</w:t>
      </w:r>
      <w:proofErr w:type="spellEnd"/>
      <w:r w:rsidRPr="0018731D" w:rsidR="003B50CA">
        <w:rPr>
          <w:color w:val="auto"/>
        </w:rPr>
        <w:t xml:space="preserve"> odnosu na svoje opisano loše stanje iz </w:t>
      </w:r>
      <w:r w:rsidRPr="0018731D" w:rsidR="003B50CA">
        <w:rPr>
          <w:color w:val="auto"/>
        </w:rPr>
        <w:lastRenderedPageBreak/>
        <w:t>prethodnog perioda, opisala da je r</w:t>
      </w:r>
      <w:r w:rsidRPr="0018731D" w:rsidR="00B554DD">
        <w:rPr>
          <w:color w:val="auto"/>
        </w:rPr>
        <w:t xml:space="preserve">adila dosta na sebi, </w:t>
      </w:r>
      <w:r w:rsidRPr="0018731D" w:rsidR="003B50CA">
        <w:rPr>
          <w:color w:val="auto"/>
        </w:rPr>
        <w:t xml:space="preserve">da to znači da je išla preko interneta na </w:t>
      </w:r>
      <w:proofErr w:type="spellStart"/>
      <w:r w:rsidRPr="0018731D" w:rsidR="003B50CA">
        <w:rPr>
          <w:color w:val="auto"/>
        </w:rPr>
        <w:t>lifecouchinge</w:t>
      </w:r>
      <w:proofErr w:type="spellEnd"/>
      <w:r w:rsidRPr="0018731D" w:rsidR="003B50CA">
        <w:rPr>
          <w:color w:val="auto"/>
        </w:rPr>
        <w:t xml:space="preserve"> i zato što zna kakva je bila prije, pa ukazala i da joj odgoj djece nije nepoznat. U vezi toga što je navela da je u menopauzi i da je zato imala valove vrućine iskazala da je zbog toga bila u ginekologa te navela da može donijeti nalaze. Podnijela ih nije. Opisala dalje da je njen krizni period počeo možda </w:t>
      </w:r>
      <w:r w:rsidR="00A06582">
        <w:rPr>
          <w:color w:val="auto"/>
        </w:rPr>
        <w:t>….</w:t>
      </w:r>
      <w:r w:rsidRPr="0018731D" w:rsidR="003B50CA">
        <w:rPr>
          <w:color w:val="auto"/>
        </w:rPr>
        <w:t xml:space="preserve">. kad je mal. </w:t>
      </w:r>
      <w:r w:rsidR="00A06582">
        <w:rPr>
          <w:color w:val="auto"/>
        </w:rPr>
        <w:t xml:space="preserve">M. </w:t>
      </w:r>
      <w:r w:rsidRPr="0018731D" w:rsidR="003B50CA">
        <w:rPr>
          <w:color w:val="auto"/>
        </w:rPr>
        <w:t>imao godinu dana, a završio početkom 2025.g.</w:t>
      </w:r>
      <w:r w:rsidRPr="0018731D" w:rsidR="00B554DD">
        <w:rPr>
          <w:color w:val="auto"/>
        </w:rPr>
        <w:t xml:space="preserve"> Dalje iskazala o tome da ona sada nema partnera. Iskazala </w:t>
      </w:r>
      <w:r w:rsidRPr="0018731D" w:rsidR="003B50CA">
        <w:rPr>
          <w:color w:val="auto"/>
        </w:rPr>
        <w:t>da se naspram nje aktualno vodi samo prekršajni postupak radi prekršaja u prometu,</w:t>
      </w:r>
      <w:r w:rsidRPr="0018731D" w:rsidR="00B554DD">
        <w:rPr>
          <w:color w:val="auto"/>
        </w:rPr>
        <w:t xml:space="preserve"> </w:t>
      </w:r>
      <w:r w:rsidRPr="0018731D" w:rsidR="003B50CA">
        <w:rPr>
          <w:color w:val="auto"/>
        </w:rPr>
        <w:t xml:space="preserve">a do sada nije kazneno ni prekršajno osuđivana. U vezi </w:t>
      </w:r>
      <w:proofErr w:type="spellStart"/>
      <w:r w:rsidRPr="0018731D" w:rsidR="003B50CA">
        <w:rPr>
          <w:color w:val="auto"/>
        </w:rPr>
        <w:t>predloženika</w:t>
      </w:r>
      <w:proofErr w:type="spellEnd"/>
      <w:r w:rsidRPr="0018731D" w:rsidR="003B50CA">
        <w:rPr>
          <w:color w:val="auto"/>
        </w:rPr>
        <w:t xml:space="preserve"> 2) iskazala da s njim nije u partnerskoj vezi od rujna 2023.te da je pokrenula razvod. Mal. sin </w:t>
      </w:r>
      <w:r w:rsidR="00A06582">
        <w:rPr>
          <w:color w:val="auto"/>
        </w:rPr>
        <w:t xml:space="preserve">M. </w:t>
      </w:r>
      <w:r w:rsidRPr="0018731D" w:rsidR="003B50CA">
        <w:rPr>
          <w:color w:val="auto"/>
        </w:rPr>
        <w:t xml:space="preserve">je oduzet u listopadu 2023. i ona </w:t>
      </w:r>
      <w:r w:rsidRPr="0018731D" w:rsidR="00542F17">
        <w:rPr>
          <w:color w:val="auto"/>
        </w:rPr>
        <w:t xml:space="preserve">da </w:t>
      </w:r>
      <w:r w:rsidRPr="0018731D" w:rsidR="003B50CA">
        <w:rPr>
          <w:color w:val="auto"/>
        </w:rPr>
        <w:t xml:space="preserve">želi da živi s njom a u odnosu na prijedlog oca mal. </w:t>
      </w:r>
      <w:r w:rsidR="00A06582">
        <w:rPr>
          <w:color w:val="auto"/>
        </w:rPr>
        <w:t xml:space="preserve">M. </w:t>
      </w:r>
      <w:r w:rsidRPr="0018731D" w:rsidR="003B50CA">
        <w:rPr>
          <w:color w:val="auto"/>
        </w:rPr>
        <w:t xml:space="preserve">da on želi da </w:t>
      </w:r>
      <w:r w:rsidR="00A06582">
        <w:rPr>
          <w:color w:val="auto"/>
        </w:rPr>
        <w:t xml:space="preserve">M. </w:t>
      </w:r>
      <w:r w:rsidRPr="0018731D" w:rsidR="003B50CA">
        <w:rPr>
          <w:color w:val="auto"/>
        </w:rPr>
        <w:t xml:space="preserve">živi s njim ili da pak bude povjeren u ovom postupku njegovoj sestri </w:t>
      </w:r>
      <w:r w:rsidR="00A06582">
        <w:rPr>
          <w:color w:val="auto"/>
        </w:rPr>
        <w:t xml:space="preserve">N. </w:t>
      </w:r>
      <w:r w:rsidRPr="0018731D" w:rsidR="003B50CA">
        <w:rPr>
          <w:color w:val="auto"/>
        </w:rPr>
        <w:t xml:space="preserve">na svakodnevnu skrb i smještaj, </w:t>
      </w:r>
      <w:r w:rsidRPr="0018731D" w:rsidR="00542F17">
        <w:rPr>
          <w:color w:val="auto"/>
        </w:rPr>
        <w:t xml:space="preserve">iskazala da se ne </w:t>
      </w:r>
      <w:r w:rsidRPr="0018731D" w:rsidR="003B50CA">
        <w:rPr>
          <w:color w:val="auto"/>
        </w:rPr>
        <w:t xml:space="preserve">slaže da se dijete povjeri njemu a ako im kao roditeljima bude izrečena mjera oduzimanja prava na stanovanje sa mal. </w:t>
      </w:r>
      <w:r w:rsidR="00A06582">
        <w:rPr>
          <w:color w:val="auto"/>
        </w:rPr>
        <w:t>M.</w:t>
      </w:r>
      <w:r w:rsidRPr="0018731D" w:rsidR="003B50CA">
        <w:rPr>
          <w:color w:val="auto"/>
        </w:rPr>
        <w:t xml:space="preserve">, onda je suglasna da dijete bude povjereno ili udomiteljici </w:t>
      </w:r>
      <w:r w:rsidR="00A06582">
        <w:rPr>
          <w:color w:val="auto"/>
        </w:rPr>
        <w:t xml:space="preserve">M. </w:t>
      </w:r>
      <w:r w:rsidRPr="0018731D" w:rsidR="003B50CA">
        <w:rPr>
          <w:color w:val="auto"/>
        </w:rPr>
        <w:t xml:space="preserve">ili </w:t>
      </w:r>
      <w:r w:rsidRPr="0018731D" w:rsidR="00542F17">
        <w:rPr>
          <w:color w:val="auto"/>
        </w:rPr>
        <w:t xml:space="preserve">teti  </w:t>
      </w:r>
      <w:r w:rsidR="00A06582">
        <w:rPr>
          <w:color w:val="auto"/>
        </w:rPr>
        <w:t>N.</w:t>
      </w:r>
      <w:r w:rsidRPr="0018731D" w:rsidR="003B50CA">
        <w:rPr>
          <w:color w:val="auto"/>
        </w:rPr>
        <w:t xml:space="preserve">. </w:t>
      </w:r>
    </w:p>
    <w:p w:rsidRPr="0018731D" w:rsidR="00F12A73" w:rsidP="003B50CA" w:rsidRDefault="00F12A73" w14:paraId="3A4D2125" w14:textId="77777777">
      <w:pPr>
        <w:pStyle w:val="Default"/>
        <w:rPr>
          <w:color w:val="auto"/>
        </w:rPr>
      </w:pPr>
    </w:p>
    <w:p w:rsidRPr="0018731D" w:rsidR="003B50CA" w:rsidP="00542F17" w:rsidRDefault="00B23157" w14:paraId="3BFD4D87" w14:textId="77777777">
      <w:pPr>
        <w:pStyle w:val="Default"/>
        <w:jc w:val="both"/>
        <w:rPr>
          <w:color w:val="auto"/>
        </w:rPr>
      </w:pPr>
      <w:r w:rsidRPr="00B23157">
        <w:rPr>
          <w:bCs/>
          <w:color w:val="auto"/>
        </w:rPr>
        <w:tab/>
        <w:t xml:space="preserve">20. </w:t>
      </w:r>
      <w:r w:rsidRPr="00B23157" w:rsidR="003B50CA">
        <w:rPr>
          <w:bCs/>
          <w:color w:val="auto"/>
        </w:rPr>
        <w:t xml:space="preserve">Iz iskaza </w:t>
      </w:r>
      <w:proofErr w:type="spellStart"/>
      <w:r w:rsidRPr="00B23157" w:rsidR="003B50CA">
        <w:rPr>
          <w:bCs/>
          <w:color w:val="auto"/>
        </w:rPr>
        <w:t>predloženika</w:t>
      </w:r>
      <w:proofErr w:type="spellEnd"/>
      <w:r w:rsidRPr="00B23157" w:rsidR="003B50CA">
        <w:rPr>
          <w:bCs/>
          <w:color w:val="auto"/>
        </w:rPr>
        <w:t xml:space="preserve"> 2) proizišlo je da živi sam na adresi </w:t>
      </w:r>
      <w:r w:rsidR="00A06582">
        <w:rPr>
          <w:bCs/>
          <w:color w:val="auto"/>
        </w:rPr>
        <w:t>Š. ..</w:t>
      </w:r>
      <w:r w:rsidRPr="00B23157" w:rsidR="003B50CA">
        <w:rPr>
          <w:bCs/>
          <w:color w:val="auto"/>
        </w:rPr>
        <w:t>,</w:t>
      </w:r>
      <w:r w:rsidRPr="0018731D" w:rsidR="003B50CA">
        <w:rPr>
          <w:color w:val="auto"/>
        </w:rPr>
        <w:t xml:space="preserve"> </w:t>
      </w:r>
      <w:r w:rsidR="00A06582">
        <w:rPr>
          <w:color w:val="auto"/>
        </w:rPr>
        <w:t xml:space="preserve">S. </w:t>
      </w:r>
      <w:r w:rsidRPr="0018731D" w:rsidR="003B50CA">
        <w:rPr>
          <w:color w:val="auto"/>
        </w:rPr>
        <w:t xml:space="preserve">u podstanarskom stanu par mjeseci, a prijavljenog prebivališta </w:t>
      </w:r>
      <w:r w:rsidR="00A06582">
        <w:rPr>
          <w:color w:val="auto"/>
        </w:rPr>
        <w:t>G. D. ..</w:t>
      </w:r>
      <w:r w:rsidRPr="0018731D" w:rsidR="003B50CA">
        <w:rPr>
          <w:color w:val="auto"/>
        </w:rPr>
        <w:t xml:space="preserve">, </w:t>
      </w:r>
      <w:r w:rsidR="00A06582">
        <w:rPr>
          <w:color w:val="auto"/>
        </w:rPr>
        <w:t>G. D.</w:t>
      </w:r>
      <w:r w:rsidRPr="0018731D" w:rsidR="003B50CA">
        <w:rPr>
          <w:color w:val="auto"/>
        </w:rPr>
        <w:t xml:space="preserve">, </w:t>
      </w:r>
      <w:r w:rsidR="00A06582">
        <w:rPr>
          <w:color w:val="auto"/>
        </w:rPr>
        <w:t>I.</w:t>
      </w:r>
      <w:r w:rsidRPr="0018731D" w:rsidR="003B50CA">
        <w:rPr>
          <w:color w:val="auto"/>
        </w:rPr>
        <w:t xml:space="preserve">, SSS vozač, zaposlen kao </w:t>
      </w:r>
      <w:proofErr w:type="spellStart"/>
      <w:r w:rsidRPr="0018731D" w:rsidR="003B50CA">
        <w:rPr>
          <w:color w:val="auto"/>
        </w:rPr>
        <w:t>izolater</w:t>
      </w:r>
      <w:proofErr w:type="spellEnd"/>
      <w:r w:rsidRPr="0018731D" w:rsidR="003B50CA">
        <w:rPr>
          <w:color w:val="auto"/>
        </w:rPr>
        <w:t xml:space="preserve">, najavio da će dok je situacija sa mal. </w:t>
      </w:r>
      <w:r w:rsidR="00A06582">
        <w:rPr>
          <w:color w:val="auto"/>
        </w:rPr>
        <w:t xml:space="preserve">M. </w:t>
      </w:r>
      <w:r w:rsidRPr="0018731D" w:rsidR="003B50CA">
        <w:rPr>
          <w:color w:val="auto"/>
        </w:rPr>
        <w:t xml:space="preserve">zbog kojeg ide na susrete i druženja na </w:t>
      </w:r>
      <w:r w:rsidR="00A06582">
        <w:rPr>
          <w:color w:val="auto"/>
        </w:rPr>
        <w:t>V.</w:t>
      </w:r>
      <w:r w:rsidRPr="0018731D" w:rsidR="003B50CA">
        <w:rPr>
          <w:color w:val="auto"/>
        </w:rPr>
        <w:t xml:space="preserve">, živjeti u </w:t>
      </w:r>
      <w:r w:rsidR="00A06582">
        <w:rPr>
          <w:color w:val="auto"/>
        </w:rPr>
        <w:t xml:space="preserve">S. </w:t>
      </w:r>
      <w:r w:rsidRPr="0018731D" w:rsidR="003B50CA">
        <w:rPr>
          <w:color w:val="auto"/>
        </w:rPr>
        <w:t xml:space="preserve">kao podstanar, a ako mu se mal. </w:t>
      </w:r>
      <w:r w:rsidR="00A06582">
        <w:rPr>
          <w:color w:val="auto"/>
        </w:rPr>
        <w:t xml:space="preserve">M. </w:t>
      </w:r>
      <w:r w:rsidRPr="0018731D" w:rsidR="003B50CA">
        <w:rPr>
          <w:color w:val="auto"/>
        </w:rPr>
        <w:t xml:space="preserve">vrati u obitelj, onda bi išao živjeti u </w:t>
      </w:r>
      <w:r w:rsidR="00A06582">
        <w:rPr>
          <w:color w:val="auto"/>
        </w:rPr>
        <w:t>G. D.</w:t>
      </w:r>
      <w:r w:rsidRPr="0018731D" w:rsidR="003B50CA">
        <w:rPr>
          <w:color w:val="auto"/>
        </w:rPr>
        <w:t xml:space="preserve">, a ako </w:t>
      </w:r>
      <w:r w:rsidR="00A06582">
        <w:rPr>
          <w:color w:val="auto"/>
        </w:rPr>
        <w:t xml:space="preserve">M. </w:t>
      </w:r>
      <w:r w:rsidRPr="0018731D" w:rsidR="003B50CA">
        <w:rPr>
          <w:color w:val="auto"/>
        </w:rPr>
        <w:t xml:space="preserve">bude povjeren </w:t>
      </w:r>
      <w:proofErr w:type="spellStart"/>
      <w:r w:rsidRPr="0018731D" w:rsidR="003B50CA">
        <w:rPr>
          <w:color w:val="auto"/>
        </w:rPr>
        <w:t>predloženikovoj</w:t>
      </w:r>
      <w:proofErr w:type="spellEnd"/>
      <w:r w:rsidRPr="0018731D" w:rsidR="003B50CA">
        <w:rPr>
          <w:color w:val="auto"/>
        </w:rPr>
        <w:t xml:space="preserve"> sestri </w:t>
      </w:r>
      <w:r w:rsidR="00A06582">
        <w:rPr>
          <w:color w:val="auto"/>
        </w:rPr>
        <w:t xml:space="preserve">N. </w:t>
      </w:r>
      <w:r w:rsidRPr="0018731D" w:rsidR="003B50CA">
        <w:rPr>
          <w:color w:val="auto"/>
        </w:rPr>
        <w:t xml:space="preserve">koja također živi u </w:t>
      </w:r>
      <w:r w:rsidR="00A06582">
        <w:rPr>
          <w:color w:val="auto"/>
        </w:rPr>
        <w:t xml:space="preserve">G. D. </w:t>
      </w:r>
      <w:r w:rsidRPr="0018731D" w:rsidR="003B50CA">
        <w:rPr>
          <w:color w:val="auto"/>
        </w:rPr>
        <w:t xml:space="preserve">i u toj varijanti bi se vratio u </w:t>
      </w:r>
      <w:r w:rsidR="00A06582">
        <w:rPr>
          <w:color w:val="auto"/>
        </w:rPr>
        <w:t>G. D.</w:t>
      </w:r>
      <w:r w:rsidRPr="0018731D" w:rsidR="003B50CA">
        <w:rPr>
          <w:color w:val="auto"/>
        </w:rPr>
        <w:t xml:space="preserve">. Do sada nije prekršajno i kazneno osuđivan i naspram njega se ne vodi kazneni ili prekršajni postupak. Radno </w:t>
      </w:r>
      <w:r w:rsidRPr="0018731D" w:rsidR="00542F17">
        <w:rPr>
          <w:color w:val="auto"/>
        </w:rPr>
        <w:t>vrijeme mu je od 7-16h a nedugo prije iskaza</w:t>
      </w:r>
      <w:r w:rsidRPr="0018731D" w:rsidR="003B50CA">
        <w:rPr>
          <w:color w:val="auto"/>
        </w:rPr>
        <w:t xml:space="preserve"> otvorio pa radi u </w:t>
      </w:r>
      <w:r w:rsidR="00A06582">
        <w:rPr>
          <w:color w:val="auto"/>
        </w:rPr>
        <w:t xml:space="preserve">S. </w:t>
      </w:r>
      <w:r w:rsidRPr="0018731D" w:rsidR="003B50CA">
        <w:rPr>
          <w:color w:val="auto"/>
        </w:rPr>
        <w:t xml:space="preserve">za svoju firmu </w:t>
      </w:r>
      <w:r w:rsidR="00A06582">
        <w:rPr>
          <w:color w:val="auto"/>
        </w:rPr>
        <w:t>H. S.</w:t>
      </w:r>
      <w:r w:rsidRPr="0018731D" w:rsidR="003B50CA">
        <w:rPr>
          <w:color w:val="auto"/>
        </w:rPr>
        <w:t xml:space="preserve">, radi vikendom, koji put i nedjeljom. Za brak sa </w:t>
      </w:r>
      <w:proofErr w:type="spellStart"/>
      <w:r w:rsidRPr="0018731D" w:rsidR="003B50CA">
        <w:rPr>
          <w:color w:val="auto"/>
        </w:rPr>
        <w:t>predloženicom</w:t>
      </w:r>
      <w:proofErr w:type="spellEnd"/>
      <w:r w:rsidRPr="0018731D" w:rsidR="003B50CA">
        <w:rPr>
          <w:color w:val="auto"/>
        </w:rPr>
        <w:t xml:space="preserve"> smatra da nije funkcionirao, on radio na terenima pa drži da praktički njemu nije ni oduzet nego majci, jer je od rujna </w:t>
      </w:r>
      <w:r w:rsidR="00A06582">
        <w:rPr>
          <w:color w:val="auto"/>
        </w:rPr>
        <w:t>…</w:t>
      </w:r>
      <w:r w:rsidRPr="0018731D" w:rsidR="003B50CA">
        <w:rPr>
          <w:color w:val="auto"/>
        </w:rPr>
        <w:t xml:space="preserve">. kad je prestala faktična bračna zajednica pa do oduzimanja mal. </w:t>
      </w:r>
      <w:r w:rsidR="00A06582">
        <w:rPr>
          <w:color w:val="auto"/>
        </w:rPr>
        <w:t xml:space="preserve">M. </w:t>
      </w:r>
      <w:r w:rsidRPr="0018731D" w:rsidR="003B50CA">
        <w:rPr>
          <w:color w:val="auto"/>
        </w:rPr>
        <w:t xml:space="preserve">iz obitelji, mal. </w:t>
      </w:r>
      <w:r w:rsidR="00A06582">
        <w:rPr>
          <w:color w:val="auto"/>
        </w:rPr>
        <w:t xml:space="preserve">M. </w:t>
      </w:r>
      <w:r w:rsidRPr="0018731D" w:rsidR="003B50CA">
        <w:rPr>
          <w:color w:val="auto"/>
        </w:rPr>
        <w:t xml:space="preserve">stanovao sa majkom, a on kao otac ga viđao najviše vikendima. U odnosu na izviješće stručnog tima od </w:t>
      </w:r>
      <w:r w:rsidR="00A06582">
        <w:rPr>
          <w:color w:val="auto"/>
        </w:rPr>
        <w:t>……..</w:t>
      </w:r>
      <w:r w:rsidRPr="0018731D" w:rsidR="003B50CA">
        <w:rPr>
          <w:color w:val="auto"/>
        </w:rPr>
        <w:t xml:space="preserve">. naveo da smatra da je on dobar otac i da bi mogao preuzeti brigu i skrb o mal. djetetu i da je pokazao kroz proteklo vrijeme svojim testiranjem na sve droge, da droge više ne konzumira te je dostavio uz podnesak od </w:t>
      </w:r>
      <w:r w:rsidR="00A06582">
        <w:rPr>
          <w:color w:val="auto"/>
        </w:rPr>
        <w:t>…..</w:t>
      </w:r>
      <w:r w:rsidRPr="0018731D" w:rsidR="003B50CA">
        <w:rPr>
          <w:color w:val="auto"/>
        </w:rPr>
        <w:t xml:space="preserve">. niz urednih nalaza . Sud ih je pregledao, dva su kemijsko-toksikološka analiza uzorka kose ne prisutnost droga, od </w:t>
      </w:r>
      <w:r w:rsidR="00A06582">
        <w:rPr>
          <w:color w:val="auto"/>
        </w:rPr>
        <w:t>….</w:t>
      </w:r>
      <w:r w:rsidRPr="0018731D" w:rsidR="003B50CA">
        <w:rPr>
          <w:color w:val="auto"/>
        </w:rPr>
        <w:t xml:space="preserve">.g i od </w:t>
      </w:r>
      <w:r w:rsidR="00A06582">
        <w:rPr>
          <w:color w:val="auto"/>
        </w:rPr>
        <w:t>……</w:t>
      </w:r>
      <w:r w:rsidRPr="0018731D" w:rsidR="003B50CA">
        <w:rPr>
          <w:color w:val="auto"/>
        </w:rPr>
        <w:t>. Za oba je nalaz da nije dokazana prisutnost droga ni psihotropnih lijekova. Priložio je 53 uredna nalaza urin testa na psihoaktivne</w:t>
      </w:r>
      <w:r w:rsidRPr="0018731D" w:rsidR="00F12A73">
        <w:rPr>
          <w:color w:val="auto"/>
        </w:rPr>
        <w:t xml:space="preserve"> tvari. Ta </w:t>
      </w:r>
      <w:r w:rsidRPr="0018731D" w:rsidR="003B50CA">
        <w:rPr>
          <w:color w:val="auto"/>
        </w:rPr>
        <w:t xml:space="preserve">testiranja su bila svako cca tjedan dana u periodu od </w:t>
      </w:r>
      <w:r w:rsidR="00A06582">
        <w:rPr>
          <w:color w:val="auto"/>
        </w:rPr>
        <w:t>…….</w:t>
      </w:r>
      <w:r w:rsidRPr="0018731D" w:rsidR="003B50CA">
        <w:rPr>
          <w:color w:val="auto"/>
        </w:rPr>
        <w:t xml:space="preserve">. do </w:t>
      </w:r>
      <w:r w:rsidR="00A06582">
        <w:rPr>
          <w:color w:val="auto"/>
        </w:rPr>
        <w:t>……</w:t>
      </w:r>
      <w:r w:rsidRPr="0018731D" w:rsidR="003B50CA">
        <w:rPr>
          <w:color w:val="auto"/>
        </w:rPr>
        <w:t xml:space="preserve">.g, te dva nalaza kemijsko toksikološke analize uzoraka kose na prisutnost droga, od </w:t>
      </w:r>
      <w:r w:rsidR="00A06582">
        <w:rPr>
          <w:color w:val="auto"/>
        </w:rPr>
        <w:t>……</w:t>
      </w:r>
      <w:r w:rsidRPr="0018731D" w:rsidR="003B50CA">
        <w:rPr>
          <w:color w:val="auto"/>
        </w:rPr>
        <w:t xml:space="preserve">.g i </w:t>
      </w:r>
      <w:r w:rsidR="00A06582">
        <w:rPr>
          <w:color w:val="auto"/>
        </w:rPr>
        <w:t>…….</w:t>
      </w:r>
      <w:r w:rsidRPr="0018731D" w:rsidR="003B50CA">
        <w:rPr>
          <w:color w:val="auto"/>
        </w:rPr>
        <w:t xml:space="preserve">.g, oba uredna. Prema iskazu </w:t>
      </w:r>
      <w:proofErr w:type="spellStart"/>
      <w:r w:rsidRPr="0018731D" w:rsidR="003B50CA">
        <w:rPr>
          <w:color w:val="auto"/>
        </w:rPr>
        <w:t>predloženika</w:t>
      </w:r>
      <w:proofErr w:type="spellEnd"/>
      <w:r w:rsidRPr="0018731D" w:rsidR="003B50CA">
        <w:rPr>
          <w:color w:val="auto"/>
        </w:rPr>
        <w:t xml:space="preserve"> 2) , zadnj</w:t>
      </w:r>
      <w:r w:rsidRPr="0018731D" w:rsidR="00542F17">
        <w:rPr>
          <w:color w:val="auto"/>
        </w:rPr>
        <w:t xml:space="preserve">i put je konzumirao droge </w:t>
      </w:r>
      <w:r w:rsidRPr="0018731D" w:rsidR="003B50CA">
        <w:rPr>
          <w:color w:val="auto"/>
        </w:rPr>
        <w:t>2,5 godine</w:t>
      </w:r>
      <w:r w:rsidRPr="0018731D" w:rsidR="00542F17">
        <w:rPr>
          <w:color w:val="auto"/>
        </w:rPr>
        <w:t xml:space="preserve"> prije ročišta </w:t>
      </w:r>
      <w:proofErr w:type="spellStart"/>
      <w:r w:rsidRPr="0018731D" w:rsidR="00542F17">
        <w:rPr>
          <w:color w:val="auto"/>
        </w:rPr>
        <w:t>isakaza</w:t>
      </w:r>
      <w:proofErr w:type="spellEnd"/>
      <w:r w:rsidRPr="0018731D" w:rsidR="003B50CA">
        <w:rPr>
          <w:color w:val="auto"/>
        </w:rPr>
        <w:t xml:space="preserve"> i to </w:t>
      </w:r>
      <w:proofErr w:type="spellStart"/>
      <w:r w:rsidRPr="0018731D" w:rsidR="003B50CA">
        <w:rPr>
          <w:color w:val="auto"/>
        </w:rPr>
        <w:t>speed</w:t>
      </w:r>
      <w:proofErr w:type="spellEnd"/>
      <w:r w:rsidRPr="0018731D" w:rsidR="003B50CA">
        <w:rPr>
          <w:color w:val="auto"/>
        </w:rPr>
        <w:t xml:space="preserve">, za koji je iskazao da ga je konzumirao vikendom i da osim </w:t>
      </w:r>
      <w:proofErr w:type="spellStart"/>
      <w:r w:rsidRPr="0018731D" w:rsidR="003B50CA">
        <w:rPr>
          <w:color w:val="auto"/>
        </w:rPr>
        <w:t>speeda</w:t>
      </w:r>
      <w:proofErr w:type="spellEnd"/>
      <w:r w:rsidRPr="0018731D" w:rsidR="003B50CA">
        <w:rPr>
          <w:color w:val="auto"/>
        </w:rPr>
        <w:t xml:space="preserve"> nije konzumirao više ništa. Smatra da je uredno surađivao sa Obiteljskim centrom i voditeljicom nadzora </w:t>
      </w:r>
      <w:r w:rsidR="00A06582">
        <w:rPr>
          <w:color w:val="auto"/>
        </w:rPr>
        <w:t>B. K.</w:t>
      </w:r>
      <w:r w:rsidRPr="0018731D" w:rsidR="003B50CA">
        <w:rPr>
          <w:color w:val="auto"/>
        </w:rPr>
        <w:t xml:space="preserve">. Ne konzumira alkohol više, potvrdio da je da ga je ranije konzumirao prigodno i to pivo. Tvrdi da se nikad nije doveo u pijano, alkoholizirano stanje. </w:t>
      </w:r>
      <w:proofErr w:type="spellStart"/>
      <w:r w:rsidRPr="0018731D" w:rsidR="003B50CA">
        <w:rPr>
          <w:color w:val="auto"/>
        </w:rPr>
        <w:t>Speed</w:t>
      </w:r>
      <w:proofErr w:type="spellEnd"/>
      <w:r w:rsidRPr="0018731D" w:rsidR="003B50CA">
        <w:rPr>
          <w:color w:val="auto"/>
        </w:rPr>
        <w:t xml:space="preserve"> je počeo uzimati ima 3,5 godine ranije od iskaza. Heroin je uzimao davno, 2011.g je u vezi toga izašao iz komune. Nije nikad išao kod nekog psihijatra, misli da mu nije potreban. Nema zdravstvenih problema i ne uzima nikakvu terapiju. Od djece ima samo mal. </w:t>
      </w:r>
      <w:r w:rsidR="00A06582">
        <w:rPr>
          <w:color w:val="auto"/>
        </w:rPr>
        <w:t xml:space="preserve">M. </w:t>
      </w:r>
      <w:r w:rsidRPr="0018731D" w:rsidR="003B50CA">
        <w:rPr>
          <w:color w:val="auto"/>
        </w:rPr>
        <w:t xml:space="preserve">i kad bi mu se vratio, dječak bi bio u vrtiću dok je on na poslu. Iskazao je da nema neku partnericu aktualno. Misli da je mal. </w:t>
      </w:r>
      <w:r w:rsidR="00A06582">
        <w:rPr>
          <w:color w:val="auto"/>
        </w:rPr>
        <w:t xml:space="preserve">M. </w:t>
      </w:r>
      <w:r w:rsidRPr="0018731D" w:rsidR="003B50CA">
        <w:rPr>
          <w:color w:val="auto"/>
        </w:rPr>
        <w:t xml:space="preserve">oduzet majci zbog perioda odnosno stanja u kojem se ona nalazila, kako je iskazao, sa "brutalnim likovima" koji imaju dosje i koji konzumiraju sredstva ovisnosti. Iskazao je da nije s njom u kontaktu od vremena oduzimanja mal. </w:t>
      </w:r>
      <w:r w:rsidR="00A06582">
        <w:rPr>
          <w:color w:val="auto"/>
        </w:rPr>
        <w:t>M.</w:t>
      </w:r>
      <w:r w:rsidRPr="0018731D" w:rsidR="003B50CA">
        <w:rPr>
          <w:color w:val="auto"/>
        </w:rPr>
        <w:t xml:space="preserve">, odnosno da je bio ali više nije s obrazloženjem da jednostavno </w:t>
      </w:r>
      <w:r w:rsidRPr="0018731D" w:rsidR="003B50CA">
        <w:rPr>
          <w:color w:val="auto"/>
        </w:rPr>
        <w:lastRenderedPageBreak/>
        <w:t xml:space="preserve">više ne ide, a i da su uvijek neki likovi oko nje, a na upit kako on to zna, iskazao je da je on to vidio no da ima već 5-6 mjeseci da to više ne zna, pa iskazao da ju je blokirao na mobitelu, a ranije od toga da je vidio što je trebao vidjeti. Iskazao je i da mu je draže da je dijete u udomiteljskoj obitelji nego s tim nekim takvim likovima te i da se njega treba pitati s kime će dijete boraviti jer je on djetetov otac. Obzirom da je navodio da nema informacije o privatnom životu </w:t>
      </w:r>
      <w:proofErr w:type="spellStart"/>
      <w:r w:rsidRPr="0018731D" w:rsidR="003B50CA">
        <w:rPr>
          <w:color w:val="auto"/>
        </w:rPr>
        <w:t>predloženice</w:t>
      </w:r>
      <w:proofErr w:type="spellEnd"/>
      <w:r w:rsidRPr="0018731D" w:rsidR="003B50CA">
        <w:rPr>
          <w:color w:val="auto"/>
        </w:rPr>
        <w:t xml:space="preserve">, što uključuje i njene partnere, na okolnost kako on objašnjava to što Zavod svaki mjesec, u prosjeku dva puta mjesečno zaprimi njegove telefonski poziv u kojem ih obavještava da je vidio </w:t>
      </w:r>
      <w:proofErr w:type="spellStart"/>
      <w:r w:rsidRPr="0018731D" w:rsidR="003B50CA">
        <w:rPr>
          <w:color w:val="auto"/>
        </w:rPr>
        <w:t>predloženicu</w:t>
      </w:r>
      <w:proofErr w:type="spellEnd"/>
      <w:r w:rsidRPr="0018731D" w:rsidR="003B50CA">
        <w:rPr>
          <w:color w:val="auto"/>
        </w:rPr>
        <w:t xml:space="preserve"> 1) na pojedinim mjestima, da opet ima drugog partnera, iskazao je da je bio na susretu sa mal. </w:t>
      </w:r>
      <w:r w:rsidR="00A06582">
        <w:rPr>
          <w:color w:val="auto"/>
        </w:rPr>
        <w:t xml:space="preserve">M. </w:t>
      </w:r>
      <w:r w:rsidRPr="0018731D" w:rsidR="003B50CA">
        <w:rPr>
          <w:color w:val="auto"/>
        </w:rPr>
        <w:t xml:space="preserve">na </w:t>
      </w:r>
      <w:r w:rsidR="00A06582">
        <w:rPr>
          <w:color w:val="auto"/>
        </w:rPr>
        <w:t>V.</w:t>
      </w:r>
      <w:r w:rsidRPr="0018731D" w:rsidR="003B50CA">
        <w:rPr>
          <w:color w:val="auto"/>
        </w:rPr>
        <w:t xml:space="preserve">, tada bila na </w:t>
      </w:r>
      <w:r w:rsidR="00A06582">
        <w:rPr>
          <w:color w:val="auto"/>
        </w:rPr>
        <w:t xml:space="preserve">V. </w:t>
      </w:r>
      <w:r w:rsidRPr="0018731D" w:rsidR="003B50CA">
        <w:rPr>
          <w:color w:val="auto"/>
        </w:rPr>
        <w:t xml:space="preserve">i </w:t>
      </w:r>
      <w:proofErr w:type="spellStart"/>
      <w:r w:rsidRPr="0018731D" w:rsidR="003B50CA">
        <w:rPr>
          <w:color w:val="auto"/>
        </w:rPr>
        <w:t>predloženica</w:t>
      </w:r>
      <w:proofErr w:type="spellEnd"/>
      <w:r w:rsidRPr="0018731D" w:rsidR="003B50CA">
        <w:rPr>
          <w:color w:val="auto"/>
        </w:rPr>
        <w:t xml:space="preserve"> 1) pa opisao da ju je na brodu vidio s nekim "likom" na kojem se vidi da je konzument opojnih sredstava te je potom nazvao Zavod i psihologicu </w:t>
      </w:r>
      <w:r w:rsidR="00A06582">
        <w:rPr>
          <w:color w:val="auto"/>
        </w:rPr>
        <w:t xml:space="preserve">A. K. </w:t>
      </w:r>
      <w:r w:rsidRPr="0018731D" w:rsidR="003B50CA">
        <w:rPr>
          <w:color w:val="auto"/>
        </w:rPr>
        <w:t xml:space="preserve">i rekao joj da on neće da takvi likovi dolaze blizu djeteta. No potvrdio je da ta osoba tada na </w:t>
      </w:r>
      <w:r w:rsidR="00A06582">
        <w:rPr>
          <w:color w:val="auto"/>
        </w:rPr>
        <w:t xml:space="preserve">V. </w:t>
      </w:r>
      <w:r w:rsidRPr="0018731D" w:rsidR="003B50CA">
        <w:rPr>
          <w:color w:val="auto"/>
        </w:rPr>
        <w:t xml:space="preserve">nije došao sa majkom djeteta na susret i druženja majke sa mal. </w:t>
      </w:r>
      <w:r w:rsidR="00A06582">
        <w:rPr>
          <w:color w:val="auto"/>
        </w:rPr>
        <w:t>M.</w:t>
      </w:r>
      <w:r w:rsidRPr="0018731D" w:rsidR="003B50CA">
        <w:rPr>
          <w:color w:val="auto"/>
        </w:rPr>
        <w:t xml:space="preserve">, no iskazao je da je na jedan raniji susret majke sa djetetom na </w:t>
      </w:r>
      <w:r w:rsidR="00A06582">
        <w:rPr>
          <w:color w:val="auto"/>
        </w:rPr>
        <w:t>V.</w:t>
      </w:r>
      <w:r w:rsidRPr="0018731D" w:rsidR="003B50CA">
        <w:rPr>
          <w:color w:val="auto"/>
        </w:rPr>
        <w:t xml:space="preserve">, bio došao ranije spomenuti </w:t>
      </w:r>
      <w:r w:rsidR="00A06582">
        <w:rPr>
          <w:color w:val="auto"/>
        </w:rPr>
        <w:t>M. U.</w:t>
      </w:r>
      <w:r w:rsidRPr="0018731D" w:rsidR="003B50CA">
        <w:rPr>
          <w:color w:val="auto"/>
        </w:rPr>
        <w:t xml:space="preserve">, prije godinu ili godinu i pol dana. Smatra da je u stanju odvojiti bivši partnerski odnos sa </w:t>
      </w:r>
      <w:proofErr w:type="spellStart"/>
      <w:r w:rsidRPr="0018731D" w:rsidR="003B50CA">
        <w:rPr>
          <w:color w:val="auto"/>
        </w:rPr>
        <w:t>predloženicom</w:t>
      </w:r>
      <w:proofErr w:type="spellEnd"/>
      <w:r w:rsidRPr="0018731D" w:rsidR="003B50CA">
        <w:rPr>
          <w:color w:val="auto"/>
        </w:rPr>
        <w:t xml:space="preserve"> 1) od obveze i uloge kao roditelja zajedničkog mal. djeteta. Na okolnost zašto misli da bi povjeravanje mal. </w:t>
      </w:r>
      <w:r w:rsidR="00A06582">
        <w:rPr>
          <w:color w:val="auto"/>
        </w:rPr>
        <w:t xml:space="preserve">M. </w:t>
      </w:r>
      <w:r w:rsidRPr="0018731D" w:rsidR="003B50CA">
        <w:rPr>
          <w:color w:val="auto"/>
        </w:rPr>
        <w:t xml:space="preserve">teti </w:t>
      </w:r>
      <w:r w:rsidR="00A06582">
        <w:rPr>
          <w:color w:val="auto"/>
        </w:rPr>
        <w:t xml:space="preserve">N. </w:t>
      </w:r>
      <w:r w:rsidRPr="0018731D" w:rsidR="003B50CA">
        <w:rPr>
          <w:color w:val="auto"/>
        </w:rPr>
        <w:t xml:space="preserve">predstavljalo pozitivnu promjenu u njegovom životu, a uzimajući u obzir da mal. </w:t>
      </w:r>
      <w:r w:rsidR="00A06582">
        <w:rPr>
          <w:color w:val="auto"/>
        </w:rPr>
        <w:t xml:space="preserve">M. </w:t>
      </w:r>
      <w:r w:rsidRPr="0018731D" w:rsidR="003B50CA">
        <w:rPr>
          <w:color w:val="auto"/>
        </w:rPr>
        <w:t xml:space="preserve">trenutno živi u cjelovitoj udomiteljskoj obitelji gdje ima zadovoljene sve potrebe, pokazuje napretke u razvoju i ponašanju, predmetni otac to misli jer smatra da je njegova obitelj adekvatna pa ukazao da je kod njegove majke već bio udomljen jedan dječak prije 20 godina (od </w:t>
      </w:r>
      <w:proofErr w:type="spellStart"/>
      <w:r w:rsidRPr="0018731D" w:rsidR="003B50CA">
        <w:rPr>
          <w:color w:val="auto"/>
        </w:rPr>
        <w:t>predloženikova</w:t>
      </w:r>
      <w:proofErr w:type="spellEnd"/>
      <w:r w:rsidRPr="0018731D" w:rsidR="003B50CA">
        <w:rPr>
          <w:color w:val="auto"/>
        </w:rPr>
        <w:t xml:space="preserve"> krsnog kuma sin), jer su mu rano umrli roditelji pa su ga </w:t>
      </w:r>
      <w:proofErr w:type="spellStart"/>
      <w:r w:rsidRPr="0018731D" w:rsidR="003B50CA">
        <w:rPr>
          <w:color w:val="auto"/>
        </w:rPr>
        <w:t>predloženikovi</w:t>
      </w:r>
      <w:proofErr w:type="spellEnd"/>
      <w:r w:rsidRPr="0018731D" w:rsidR="003B50CA">
        <w:rPr>
          <w:color w:val="auto"/>
        </w:rPr>
        <w:t xml:space="preserve"> roditelji odgojili. Ne misli da sin nema sve zadovoljeno u udomiteljskoj obitelji, već da je razlika to što bi kod tete </w:t>
      </w:r>
      <w:r w:rsidR="00A06582">
        <w:rPr>
          <w:color w:val="auto"/>
        </w:rPr>
        <w:t xml:space="preserve">N. </w:t>
      </w:r>
      <w:r w:rsidRPr="0018731D" w:rsidR="003B50CA">
        <w:rPr>
          <w:color w:val="auto"/>
        </w:rPr>
        <w:t xml:space="preserve">bio u svojoj obitelji. Osim što je to biološki </w:t>
      </w:r>
      <w:proofErr w:type="spellStart"/>
      <w:r w:rsidRPr="0018731D" w:rsidR="003B50CA">
        <w:rPr>
          <w:color w:val="auto"/>
        </w:rPr>
        <w:t>predloženikova</w:t>
      </w:r>
      <w:proofErr w:type="spellEnd"/>
      <w:r w:rsidRPr="0018731D" w:rsidR="003B50CA">
        <w:rPr>
          <w:color w:val="auto"/>
        </w:rPr>
        <w:t xml:space="preserve"> obitelj, upitan koji su to još razlozi zbog kojih bi mal. </w:t>
      </w:r>
      <w:r w:rsidR="00A06582">
        <w:rPr>
          <w:color w:val="auto"/>
        </w:rPr>
        <w:t xml:space="preserve">M. </w:t>
      </w:r>
      <w:r w:rsidRPr="0018731D" w:rsidR="003B50CA">
        <w:rPr>
          <w:color w:val="auto"/>
        </w:rPr>
        <w:t xml:space="preserve">trebao biti povjeren teti </w:t>
      </w:r>
      <w:r w:rsidR="00A06582">
        <w:rPr>
          <w:color w:val="auto"/>
        </w:rPr>
        <w:t>N.</w:t>
      </w:r>
      <w:r w:rsidRPr="0018731D" w:rsidR="003B50CA">
        <w:rPr>
          <w:color w:val="auto"/>
        </w:rPr>
        <w:t xml:space="preserve">, iz iskaza oca djeteta proizlazi da smatra da bi sin imao manje rana u životu, a to znači da se ne bi osjećao puno izdvojen iz vlastite obitelji. Drži da ne bi bio interes sina da se vrati majci, zbog kako je opisao, njena učestalog druženja sa sumnjivim likovima, što obrazlaže time da kad bi mu ona rekla da nije više sa određenom osobom, on bi je opet nakon toga susreo da jest. </w:t>
      </w:r>
      <w:r w:rsidRPr="0018731D" w:rsidR="00F12A73">
        <w:rPr>
          <w:color w:val="auto"/>
        </w:rPr>
        <w:t xml:space="preserve">Spominjući </w:t>
      </w:r>
      <w:r w:rsidR="00A06582">
        <w:rPr>
          <w:color w:val="auto"/>
        </w:rPr>
        <w:t xml:space="preserve">M. U. </w:t>
      </w:r>
      <w:r w:rsidRPr="0018731D" w:rsidR="003B50CA">
        <w:rPr>
          <w:color w:val="auto"/>
        </w:rPr>
        <w:t xml:space="preserve">za istog je iskazao da je gušio svoje vlastito dijete, za to je osuđen te da je </w:t>
      </w:r>
      <w:r w:rsidR="00A06582">
        <w:rPr>
          <w:color w:val="auto"/>
        </w:rPr>
        <w:t xml:space="preserve">M. U. </w:t>
      </w:r>
      <w:r w:rsidRPr="0018731D" w:rsidR="003B50CA">
        <w:rPr>
          <w:color w:val="auto"/>
        </w:rPr>
        <w:t xml:space="preserve">jedan period živio sa njegovim mal. sinom </w:t>
      </w:r>
      <w:r w:rsidR="00A06582">
        <w:rPr>
          <w:color w:val="auto"/>
        </w:rPr>
        <w:t xml:space="preserve">M. </w:t>
      </w:r>
      <w:r w:rsidRPr="0018731D" w:rsidR="003B50CA">
        <w:rPr>
          <w:color w:val="auto"/>
        </w:rPr>
        <w:t xml:space="preserve">i da on to zna zato što je zatekao u stanu na </w:t>
      </w:r>
      <w:r w:rsidR="00A06582">
        <w:rPr>
          <w:color w:val="auto"/>
        </w:rPr>
        <w:t xml:space="preserve">P. </w:t>
      </w:r>
      <w:proofErr w:type="spellStart"/>
      <w:r w:rsidRPr="0018731D" w:rsidR="003B50CA">
        <w:rPr>
          <w:color w:val="auto"/>
        </w:rPr>
        <w:t>predloženicu</w:t>
      </w:r>
      <w:proofErr w:type="spellEnd"/>
      <w:r w:rsidRPr="0018731D" w:rsidR="003B50CA">
        <w:rPr>
          <w:color w:val="auto"/>
        </w:rPr>
        <w:t xml:space="preserve"> 1 i navedenog </w:t>
      </w:r>
      <w:r w:rsidR="00A06582">
        <w:rPr>
          <w:color w:val="auto"/>
        </w:rPr>
        <w:t>M. U.</w:t>
      </w:r>
      <w:r w:rsidRPr="0018731D" w:rsidR="003B50CA">
        <w:rPr>
          <w:color w:val="auto"/>
        </w:rPr>
        <w:t xml:space="preserve">, mal. </w:t>
      </w:r>
      <w:r w:rsidR="00A06582">
        <w:rPr>
          <w:color w:val="auto"/>
        </w:rPr>
        <w:t>M.</w:t>
      </w:r>
      <w:r w:rsidRPr="0018731D" w:rsidR="003B50CA">
        <w:rPr>
          <w:color w:val="auto"/>
        </w:rPr>
        <w:t xml:space="preserve">, mal. </w:t>
      </w:r>
      <w:r w:rsidR="00A06582">
        <w:rPr>
          <w:color w:val="auto"/>
        </w:rPr>
        <w:t xml:space="preserve">R. </w:t>
      </w:r>
      <w:r w:rsidRPr="0018731D" w:rsidR="003B50CA">
        <w:rPr>
          <w:color w:val="auto"/>
        </w:rPr>
        <w:t xml:space="preserve">i </w:t>
      </w:r>
      <w:r w:rsidR="00A06582">
        <w:rPr>
          <w:color w:val="auto"/>
        </w:rPr>
        <w:t>A.</w:t>
      </w:r>
      <w:r w:rsidRPr="0018731D" w:rsidR="003B50CA">
        <w:rPr>
          <w:color w:val="auto"/>
        </w:rPr>
        <w:t xml:space="preserve">, te iskazao da je tada </w:t>
      </w:r>
      <w:r w:rsidR="00A06582">
        <w:rPr>
          <w:color w:val="auto"/>
        </w:rPr>
        <w:t xml:space="preserve">I. </w:t>
      </w:r>
      <w:r w:rsidRPr="0018731D" w:rsidR="003B50CA">
        <w:rPr>
          <w:color w:val="auto"/>
        </w:rPr>
        <w:t xml:space="preserve">bila u donjim gaćicama. Ne zna jeli ona uzima kakva opojna sredstva, obrazlažući to time da nije s njom u kontaktu u zadnje vrijeme, no iskazao da je uzimala </w:t>
      </w:r>
      <w:proofErr w:type="spellStart"/>
      <w:r w:rsidRPr="0018731D" w:rsidR="003B50CA">
        <w:rPr>
          <w:color w:val="auto"/>
        </w:rPr>
        <w:t>speed</w:t>
      </w:r>
      <w:proofErr w:type="spellEnd"/>
      <w:r w:rsidRPr="0018731D" w:rsidR="003B50CA">
        <w:rPr>
          <w:color w:val="auto"/>
        </w:rPr>
        <w:t xml:space="preserve"> dok su živjeli zajedno, ne zna svako koliko je ona uzimala </w:t>
      </w:r>
      <w:proofErr w:type="spellStart"/>
      <w:r w:rsidRPr="0018731D" w:rsidR="003B50CA">
        <w:rPr>
          <w:color w:val="auto"/>
        </w:rPr>
        <w:t>speed</w:t>
      </w:r>
      <w:proofErr w:type="spellEnd"/>
      <w:r w:rsidRPr="0018731D" w:rsidR="003B50CA">
        <w:rPr>
          <w:color w:val="auto"/>
        </w:rPr>
        <w:t xml:space="preserve">, jer je on radio, bio na terenu. Na okolnost zbog čega su </w:t>
      </w:r>
      <w:proofErr w:type="spellStart"/>
      <w:r w:rsidRPr="0018731D" w:rsidR="003B50CA">
        <w:rPr>
          <w:color w:val="auto"/>
        </w:rPr>
        <w:t>predloženikova</w:t>
      </w:r>
      <w:proofErr w:type="spellEnd"/>
      <w:r w:rsidRPr="0018731D" w:rsidR="003B50CA">
        <w:rPr>
          <w:color w:val="auto"/>
        </w:rPr>
        <w:t xml:space="preserve"> majka i sestra promijenile mišljenje pa sada žele preuzeti brigu o mal. </w:t>
      </w:r>
      <w:r w:rsidR="00A06582">
        <w:rPr>
          <w:color w:val="auto"/>
        </w:rPr>
        <w:t>M.</w:t>
      </w:r>
      <w:r w:rsidRPr="0018731D" w:rsidR="003B50CA">
        <w:rPr>
          <w:color w:val="auto"/>
        </w:rPr>
        <w:t xml:space="preserve">, </w:t>
      </w:r>
      <w:proofErr w:type="spellStart"/>
      <w:r w:rsidRPr="0018731D" w:rsidR="003B50CA">
        <w:rPr>
          <w:color w:val="auto"/>
        </w:rPr>
        <w:t>predloženik</w:t>
      </w:r>
      <w:proofErr w:type="spellEnd"/>
      <w:r w:rsidRPr="0018731D" w:rsidR="003B50CA">
        <w:rPr>
          <w:color w:val="auto"/>
        </w:rPr>
        <w:t xml:space="preserve"> 2) je obrazložio time da su one u početku mislile da će se majka djeteta ipak trgnuti, ali to se nije dogodilo, a u međuvremenu da su vidjele da se on trgnuo i da mu je puno stalo do djeteta. U odnosu na navode svoje majke da je njegova obitelj s njim i njegovim ovisničkim ponašanjem prošla teror, potvrdio je iskazom da je to točno jer je bio heroinski ovisnik i da je stvarno u to vrijeme radio dramu kući. </w:t>
      </w:r>
    </w:p>
    <w:p w:rsidRPr="0018731D" w:rsidR="00F12A73" w:rsidP="00542F17" w:rsidRDefault="00F12A73" w14:paraId="7F93F9A6" w14:textId="77777777">
      <w:pPr>
        <w:pStyle w:val="Default"/>
        <w:jc w:val="both"/>
        <w:rPr>
          <w:color w:val="auto"/>
        </w:rPr>
      </w:pPr>
    </w:p>
    <w:p w:rsidRPr="0018731D" w:rsidR="00F12A73" w:rsidP="00542F17" w:rsidRDefault="00B23157" w14:paraId="6ADD4BB0" w14:textId="77777777">
      <w:pPr>
        <w:pStyle w:val="Default"/>
        <w:jc w:val="both"/>
        <w:rPr>
          <w:color w:val="auto"/>
        </w:rPr>
      </w:pPr>
      <w:r>
        <w:rPr>
          <w:color w:val="auto"/>
        </w:rPr>
        <w:tab/>
        <w:t xml:space="preserve">21. </w:t>
      </w:r>
      <w:r w:rsidRPr="0018731D" w:rsidR="003B50CA">
        <w:rPr>
          <w:color w:val="auto"/>
        </w:rPr>
        <w:t xml:space="preserve">Prema iskazu saslušane udomiteljice mal. </w:t>
      </w:r>
      <w:r w:rsidR="00A06582">
        <w:rPr>
          <w:color w:val="auto"/>
        </w:rPr>
        <w:t>M.</w:t>
      </w:r>
      <w:r w:rsidRPr="0018731D" w:rsidR="003B50CA">
        <w:rPr>
          <w:color w:val="auto"/>
        </w:rPr>
        <w:t xml:space="preserve">, </w:t>
      </w:r>
      <w:r w:rsidR="00A06582">
        <w:rPr>
          <w:color w:val="auto"/>
        </w:rPr>
        <w:t xml:space="preserve">M. D. </w:t>
      </w:r>
      <w:r w:rsidRPr="0018731D" w:rsidR="003B50CA">
        <w:rPr>
          <w:color w:val="auto"/>
        </w:rPr>
        <w:t xml:space="preserve">s ročišta od </w:t>
      </w:r>
      <w:r w:rsidR="00A06582">
        <w:rPr>
          <w:color w:val="auto"/>
        </w:rPr>
        <w:t>.….</w:t>
      </w:r>
      <w:r w:rsidRPr="0018731D" w:rsidR="003B50CA">
        <w:rPr>
          <w:color w:val="auto"/>
        </w:rPr>
        <w:t xml:space="preserve"> i kod koje se mal. </w:t>
      </w:r>
      <w:r w:rsidR="00A06582">
        <w:rPr>
          <w:color w:val="auto"/>
        </w:rPr>
        <w:t xml:space="preserve">M. </w:t>
      </w:r>
      <w:r w:rsidRPr="0018731D" w:rsidR="003B50CA">
        <w:rPr>
          <w:color w:val="auto"/>
        </w:rPr>
        <w:t xml:space="preserve">nalazi od listopada </w:t>
      </w:r>
      <w:r w:rsidR="00A06582">
        <w:rPr>
          <w:color w:val="auto"/>
        </w:rPr>
        <w:t>…</w:t>
      </w:r>
      <w:r w:rsidRPr="0018731D" w:rsidR="003B50CA">
        <w:rPr>
          <w:color w:val="auto"/>
        </w:rPr>
        <w:t xml:space="preserve">., proizlazi da se dječak kod nje uredno razvija i funkcionira, da ga otac posjećuje svaki puta kako je to regulirano sudskom odlukom a majka manje zbog svog posla i da se znala kasnije javiti da ne može doći. Udomiteljica s roditeljima mal. </w:t>
      </w:r>
      <w:r w:rsidR="00A06582">
        <w:rPr>
          <w:color w:val="auto"/>
        </w:rPr>
        <w:t xml:space="preserve">M. </w:t>
      </w:r>
      <w:r w:rsidRPr="0018731D" w:rsidR="003B50CA">
        <w:rPr>
          <w:color w:val="auto"/>
        </w:rPr>
        <w:t xml:space="preserve">kontaktira telefonski i </w:t>
      </w:r>
      <w:proofErr w:type="spellStart"/>
      <w:r w:rsidRPr="0018731D" w:rsidR="003B50CA">
        <w:rPr>
          <w:color w:val="auto"/>
        </w:rPr>
        <w:t>whatsappom</w:t>
      </w:r>
      <w:proofErr w:type="spellEnd"/>
      <w:r w:rsidRPr="0018731D" w:rsidR="003B50CA">
        <w:rPr>
          <w:color w:val="auto"/>
        </w:rPr>
        <w:t xml:space="preserve">. Bila je tri puta napravila </w:t>
      </w:r>
      <w:proofErr w:type="spellStart"/>
      <w:r w:rsidRPr="0018731D" w:rsidR="003B50CA">
        <w:rPr>
          <w:color w:val="auto"/>
        </w:rPr>
        <w:t>whatsapp</w:t>
      </w:r>
      <w:proofErr w:type="spellEnd"/>
      <w:r w:rsidRPr="0018731D" w:rsidR="003B50CA">
        <w:rPr>
          <w:color w:val="auto"/>
        </w:rPr>
        <w:t xml:space="preserve"> grupu njih troje da oboje dobiju iste informacije, ali se znalo dogoditi da netko </w:t>
      </w:r>
      <w:r w:rsidRPr="0018731D" w:rsidR="003B50CA">
        <w:rPr>
          <w:color w:val="auto"/>
        </w:rPr>
        <w:lastRenderedPageBreak/>
        <w:t xml:space="preserve">od njih dvoje izađe iz te grupe jer ne žele komunicirati međusobno. Udomiteljica nije vidjela da bi majka dovela neku drugu mušku osobu sa sobom na </w:t>
      </w:r>
      <w:r w:rsidR="00A06582">
        <w:rPr>
          <w:color w:val="auto"/>
        </w:rPr>
        <w:t xml:space="preserve">V. </w:t>
      </w:r>
      <w:r w:rsidRPr="0018731D" w:rsidR="003B50CA">
        <w:rPr>
          <w:color w:val="auto"/>
        </w:rPr>
        <w:t xml:space="preserve">na susrete i druženja sa mal. </w:t>
      </w:r>
      <w:r w:rsidR="00A06582">
        <w:rPr>
          <w:color w:val="auto"/>
        </w:rPr>
        <w:t>M.</w:t>
      </w:r>
      <w:r w:rsidRPr="0018731D" w:rsidR="003B50CA">
        <w:rPr>
          <w:color w:val="auto"/>
        </w:rPr>
        <w:t xml:space="preserve">, osim što je dovodila sinove </w:t>
      </w:r>
      <w:r w:rsidR="00A06582">
        <w:rPr>
          <w:color w:val="auto"/>
        </w:rPr>
        <w:t xml:space="preserve">R. </w:t>
      </w:r>
      <w:r w:rsidRPr="0018731D" w:rsidR="003B50CA">
        <w:rPr>
          <w:color w:val="auto"/>
        </w:rPr>
        <w:t xml:space="preserve">i </w:t>
      </w:r>
      <w:r w:rsidR="00A06582">
        <w:rPr>
          <w:color w:val="auto"/>
        </w:rPr>
        <w:t>A.</w:t>
      </w:r>
      <w:r w:rsidRPr="0018731D" w:rsidR="003B50CA">
        <w:rPr>
          <w:color w:val="auto"/>
        </w:rPr>
        <w:t xml:space="preserve">. Prije ročišta od </w:t>
      </w:r>
      <w:r w:rsidR="00A06582">
        <w:rPr>
          <w:color w:val="auto"/>
        </w:rPr>
        <w:t>…</w:t>
      </w:r>
      <w:r w:rsidRPr="0018731D" w:rsidR="003B50CA">
        <w:rPr>
          <w:color w:val="auto"/>
        </w:rPr>
        <w:t>. proizišlo je iz iskaza udomiteljice da ona jednom tjedno dovodi mal.</w:t>
      </w:r>
      <w:r w:rsidRPr="0018731D" w:rsidR="006A1867">
        <w:rPr>
          <w:color w:val="auto"/>
        </w:rPr>
        <w:t xml:space="preserve"> </w:t>
      </w:r>
      <w:r w:rsidR="00A06582">
        <w:rPr>
          <w:color w:val="auto"/>
        </w:rPr>
        <w:t xml:space="preserve">M. </w:t>
      </w:r>
      <w:r w:rsidRPr="0018731D" w:rsidR="006A1867">
        <w:rPr>
          <w:color w:val="auto"/>
        </w:rPr>
        <w:t xml:space="preserve">u </w:t>
      </w:r>
      <w:r w:rsidR="00A06582">
        <w:rPr>
          <w:color w:val="auto"/>
        </w:rPr>
        <w:t xml:space="preserve">S. </w:t>
      </w:r>
      <w:r w:rsidRPr="0018731D" w:rsidR="006A1867">
        <w:rPr>
          <w:color w:val="auto"/>
        </w:rPr>
        <w:t xml:space="preserve">sa </w:t>
      </w:r>
      <w:r w:rsidR="00A06582">
        <w:rPr>
          <w:color w:val="auto"/>
        </w:rPr>
        <w:t xml:space="preserve">V. </w:t>
      </w:r>
      <w:r w:rsidRPr="0018731D" w:rsidR="006A1867">
        <w:rPr>
          <w:color w:val="auto"/>
        </w:rPr>
        <w:t>i vraća</w:t>
      </w:r>
      <w:r w:rsidRPr="0018731D" w:rsidR="003B50CA">
        <w:rPr>
          <w:color w:val="auto"/>
        </w:rPr>
        <w:t xml:space="preserve"> ga na </w:t>
      </w:r>
      <w:r w:rsidR="00A06582">
        <w:rPr>
          <w:color w:val="auto"/>
        </w:rPr>
        <w:t>V.</w:t>
      </w:r>
      <w:r w:rsidRPr="0018731D" w:rsidR="003B50CA">
        <w:rPr>
          <w:color w:val="auto"/>
        </w:rPr>
        <w:t xml:space="preserve">. Iskazala je da je majka znala u zadnje vrijeme kasniti na ta viđanja u </w:t>
      </w:r>
      <w:r w:rsidR="00A06582">
        <w:rPr>
          <w:color w:val="auto"/>
        </w:rPr>
        <w:t>S.</w:t>
      </w:r>
      <w:r w:rsidRPr="0018731D" w:rsidR="003B50CA">
        <w:rPr>
          <w:color w:val="auto"/>
        </w:rPr>
        <w:t xml:space="preserve">, zbog svog posla, tako bi joj rekla. Roditelji udomiteljici šalju poruke da bi se informirali o djetetu. Mal. </w:t>
      </w:r>
      <w:r w:rsidR="00A06582">
        <w:rPr>
          <w:color w:val="auto"/>
        </w:rPr>
        <w:t xml:space="preserve">M. </w:t>
      </w:r>
      <w:r w:rsidRPr="0018731D" w:rsidR="003B50CA">
        <w:rPr>
          <w:color w:val="auto"/>
        </w:rPr>
        <w:t xml:space="preserve">ovoj udomiteljici i njenom suprugu nije prvo dijete koje su udomili. Prije njega su udomili dvoje braće u dobi 2,5 i 3,5 godine, a kasnije su ih i posvojili. Iskazala je da se mal. </w:t>
      </w:r>
      <w:r w:rsidR="00A06582">
        <w:rPr>
          <w:color w:val="auto"/>
        </w:rPr>
        <w:t xml:space="preserve">M. </w:t>
      </w:r>
      <w:r w:rsidRPr="0018731D" w:rsidR="003B50CA">
        <w:rPr>
          <w:color w:val="auto"/>
        </w:rPr>
        <w:t xml:space="preserve">dobro slaže s njima te da ide u vrtić od 9-13h. a za njegov odnos sa roditeljima opisala da se dječak veseli roditeljima, da računa dane kad će oni opet doći vidjeti se s njim na </w:t>
      </w:r>
      <w:r w:rsidR="00A06582">
        <w:rPr>
          <w:color w:val="auto"/>
        </w:rPr>
        <w:t xml:space="preserve">V. </w:t>
      </w:r>
      <w:r w:rsidRPr="0018731D" w:rsidR="003B50CA">
        <w:rPr>
          <w:color w:val="auto"/>
        </w:rPr>
        <w:t xml:space="preserve">i kad idu u </w:t>
      </w:r>
      <w:r w:rsidR="00A06582">
        <w:rPr>
          <w:color w:val="auto"/>
        </w:rPr>
        <w:t>S.</w:t>
      </w:r>
      <w:r w:rsidRPr="0018731D" w:rsidR="003B50CA">
        <w:rPr>
          <w:color w:val="auto"/>
        </w:rPr>
        <w:t xml:space="preserve">, igra se s njima. Dalje je proizišlo na tom ročištu iz očitovanja zavoda da su se trenutno osobni odnosi roditelja sa mal. </w:t>
      </w:r>
      <w:r w:rsidR="00A06582">
        <w:rPr>
          <w:color w:val="auto"/>
        </w:rPr>
        <w:t xml:space="preserve">M. </w:t>
      </w:r>
      <w:r w:rsidRPr="0018731D" w:rsidR="003B50CA">
        <w:rPr>
          <w:color w:val="auto"/>
        </w:rPr>
        <w:t xml:space="preserve">ostvarivali u trajanju od 2 sata i to po 1h svatko od roditelja, tako i u </w:t>
      </w:r>
      <w:r w:rsidR="00A06582">
        <w:rPr>
          <w:color w:val="auto"/>
        </w:rPr>
        <w:t xml:space="preserve">S. </w:t>
      </w:r>
      <w:r w:rsidRPr="0018731D" w:rsidR="003B50CA">
        <w:rPr>
          <w:color w:val="auto"/>
        </w:rPr>
        <w:t xml:space="preserve">i na </w:t>
      </w:r>
      <w:r w:rsidR="00A06582">
        <w:rPr>
          <w:color w:val="auto"/>
        </w:rPr>
        <w:t>V.</w:t>
      </w:r>
      <w:r w:rsidRPr="0018731D" w:rsidR="003B50CA">
        <w:rPr>
          <w:color w:val="auto"/>
        </w:rPr>
        <w:t xml:space="preserve">, na javnoj površini, pa je predloženo da se privremenom mjerom i regulira da se osobni odnosi majke i oca sa mal. </w:t>
      </w:r>
      <w:r w:rsidR="00A06582">
        <w:rPr>
          <w:color w:val="auto"/>
        </w:rPr>
        <w:t xml:space="preserve">M. </w:t>
      </w:r>
      <w:r w:rsidRPr="0018731D" w:rsidR="003B50CA">
        <w:rPr>
          <w:color w:val="auto"/>
        </w:rPr>
        <w:t xml:space="preserve">odvijaju odvojeno. Na ročištu od </w:t>
      </w:r>
      <w:r w:rsidR="00A06582">
        <w:rPr>
          <w:color w:val="auto"/>
        </w:rPr>
        <w:t>…..</w:t>
      </w:r>
      <w:r w:rsidRPr="0018731D" w:rsidR="003B50CA">
        <w:rPr>
          <w:color w:val="auto"/>
        </w:rPr>
        <w:t xml:space="preserve">.g sud je donio privremenu mjeru kojom je izmijenjeno ranije rješenje o privremenoj mjeri poslovni broj </w:t>
      </w:r>
      <w:r w:rsidR="00A06582">
        <w:rPr>
          <w:color w:val="auto"/>
        </w:rPr>
        <w:t>……</w:t>
      </w:r>
      <w:r w:rsidRPr="0018731D" w:rsidR="003B50CA">
        <w:rPr>
          <w:color w:val="auto"/>
        </w:rPr>
        <w:t xml:space="preserve"> od 1</w:t>
      </w:r>
      <w:r w:rsidR="00A06582">
        <w:rPr>
          <w:color w:val="auto"/>
        </w:rPr>
        <w:t>……..</w:t>
      </w:r>
      <w:r w:rsidRPr="0018731D" w:rsidR="003B50CA">
        <w:rPr>
          <w:color w:val="auto"/>
        </w:rPr>
        <w:t xml:space="preserve">., u dijelu ostvarivanja osobnih odnosa mal. djeteta </w:t>
      </w:r>
      <w:r w:rsidR="00A06582">
        <w:rPr>
          <w:color w:val="auto"/>
        </w:rPr>
        <w:t xml:space="preserve">M. M. </w:t>
      </w:r>
      <w:r w:rsidRPr="0018731D" w:rsidR="003B50CA">
        <w:rPr>
          <w:color w:val="auto"/>
        </w:rPr>
        <w:t xml:space="preserve">sa roditeljima, određena točkom VI. izreke rješenja o privremenoj mjeri, a izmijenjeno na način da je privremenom mjerom određeno da točka VI. privremene mjere glasi da će se osobni odnosi u vidu susreta i druženja između mal. djeteta </w:t>
      </w:r>
      <w:r w:rsidR="00A06582">
        <w:rPr>
          <w:color w:val="auto"/>
        </w:rPr>
        <w:t xml:space="preserve">M. M. </w:t>
      </w:r>
      <w:r w:rsidRPr="0018731D" w:rsidR="003B50CA">
        <w:rPr>
          <w:color w:val="auto"/>
        </w:rPr>
        <w:t xml:space="preserve">i majke </w:t>
      </w:r>
      <w:r w:rsidR="00A06582">
        <w:rPr>
          <w:color w:val="auto"/>
        </w:rPr>
        <w:t xml:space="preserve">I. M. </w:t>
      </w:r>
      <w:r w:rsidRPr="0018731D" w:rsidR="003B50CA">
        <w:rPr>
          <w:color w:val="auto"/>
        </w:rPr>
        <w:t xml:space="preserve">i oca </w:t>
      </w:r>
      <w:r w:rsidR="00A06582">
        <w:rPr>
          <w:color w:val="auto"/>
        </w:rPr>
        <w:t xml:space="preserve">D. M. </w:t>
      </w:r>
      <w:r w:rsidRPr="0018731D" w:rsidR="003B50CA">
        <w:rPr>
          <w:color w:val="auto"/>
        </w:rPr>
        <w:t xml:space="preserve">ostvarivati nedjeljom, u sveukupnom trajanju od 3h i to po 1,5h svaki od roditelja odvojeno, na javnoj površini, na otoku </w:t>
      </w:r>
      <w:r w:rsidR="00A06582">
        <w:rPr>
          <w:color w:val="auto"/>
        </w:rPr>
        <w:t>V.</w:t>
      </w:r>
      <w:r w:rsidRPr="0018731D" w:rsidR="003B50CA">
        <w:rPr>
          <w:color w:val="auto"/>
        </w:rPr>
        <w:t xml:space="preserve">, u mjestu </w:t>
      </w:r>
      <w:r w:rsidR="00A06582">
        <w:rPr>
          <w:color w:val="auto"/>
        </w:rPr>
        <w:t>V.</w:t>
      </w:r>
      <w:r w:rsidRPr="0018731D" w:rsidR="003B50CA">
        <w:rPr>
          <w:color w:val="auto"/>
        </w:rPr>
        <w:t xml:space="preserve">, sukladno voznom redu trajekta </w:t>
      </w:r>
      <w:r w:rsidR="00A06582">
        <w:rPr>
          <w:color w:val="auto"/>
        </w:rPr>
        <w:t>S.</w:t>
      </w:r>
      <w:r w:rsidRPr="0018731D" w:rsidR="003B50CA">
        <w:rPr>
          <w:color w:val="auto"/>
        </w:rPr>
        <w:t>-</w:t>
      </w:r>
      <w:r w:rsidR="00A06582">
        <w:rPr>
          <w:color w:val="auto"/>
        </w:rPr>
        <w:t>V.</w:t>
      </w:r>
      <w:r w:rsidRPr="0018731D" w:rsidR="003B50CA">
        <w:rPr>
          <w:color w:val="auto"/>
        </w:rPr>
        <w:t>, a prema prethodnom dogovoru udomiteljice i roditelja. Stranke su se izjasnile sudu da se odriču od prava na žalbu na to</w:t>
      </w:r>
      <w:r w:rsidRPr="0018731D" w:rsidR="00F12A73">
        <w:rPr>
          <w:color w:val="auto"/>
        </w:rPr>
        <w:t xml:space="preserve"> rješenje. </w:t>
      </w:r>
    </w:p>
    <w:p w:rsidRPr="0018731D" w:rsidR="00AC6ACD" w:rsidP="00AF5718" w:rsidRDefault="00AC6ACD" w14:paraId="46AD9ED7" w14:textId="77777777">
      <w:pPr>
        <w:pStyle w:val="Default"/>
        <w:rPr>
          <w:color w:val="auto"/>
        </w:rPr>
      </w:pPr>
    </w:p>
    <w:p w:rsidRPr="0018731D" w:rsidR="003B50CA" w:rsidP="00AC6ACD" w:rsidRDefault="00B23157" w14:paraId="0DB37A58" w14:textId="77777777">
      <w:pPr>
        <w:pStyle w:val="Default"/>
        <w:jc w:val="both"/>
        <w:rPr>
          <w:color w:val="auto"/>
        </w:rPr>
      </w:pPr>
      <w:r>
        <w:rPr>
          <w:color w:val="auto"/>
        </w:rPr>
        <w:tab/>
        <w:t xml:space="preserve">22. </w:t>
      </w:r>
      <w:r w:rsidRPr="0018731D" w:rsidR="003B50CA">
        <w:rPr>
          <w:color w:val="auto"/>
        </w:rPr>
        <w:t xml:space="preserve">Sud je saslušao na ročištu od </w:t>
      </w:r>
      <w:r w:rsidR="00A06582">
        <w:rPr>
          <w:color w:val="auto"/>
        </w:rPr>
        <w:t>…..</w:t>
      </w:r>
      <w:r w:rsidRPr="0018731D" w:rsidR="003B50CA">
        <w:rPr>
          <w:color w:val="auto"/>
        </w:rPr>
        <w:t xml:space="preserve">. tetu mal. </w:t>
      </w:r>
      <w:r w:rsidR="00A06582">
        <w:rPr>
          <w:color w:val="auto"/>
        </w:rPr>
        <w:t>M.</w:t>
      </w:r>
      <w:r w:rsidRPr="0018731D" w:rsidR="003B50CA">
        <w:rPr>
          <w:color w:val="auto"/>
        </w:rPr>
        <w:t xml:space="preserve">, očevu sestru </w:t>
      </w:r>
      <w:r w:rsidR="00A06582">
        <w:rPr>
          <w:color w:val="auto"/>
        </w:rPr>
        <w:t xml:space="preserve">N. M. </w:t>
      </w:r>
      <w:r w:rsidRPr="0018731D" w:rsidR="003B50CA">
        <w:rPr>
          <w:color w:val="auto"/>
        </w:rPr>
        <w:t xml:space="preserve">i utvrdio da je ona suglasna da se mal. </w:t>
      </w:r>
      <w:r w:rsidR="00A06582">
        <w:rPr>
          <w:color w:val="auto"/>
        </w:rPr>
        <w:t xml:space="preserve">M. </w:t>
      </w:r>
      <w:r w:rsidRPr="0018731D" w:rsidR="003B50CA">
        <w:rPr>
          <w:color w:val="auto"/>
        </w:rPr>
        <w:t xml:space="preserve">njoj povjeri na svakodnevnu skrb i smještaj ako njegovim roditeljima bude izrečena mjera oduzimanja im prava na stanovanje sa mal. </w:t>
      </w:r>
      <w:r w:rsidR="00A06582">
        <w:rPr>
          <w:color w:val="auto"/>
        </w:rPr>
        <w:t>M.</w:t>
      </w:r>
      <w:r w:rsidRPr="0018731D" w:rsidR="003B50CA">
        <w:rPr>
          <w:color w:val="auto"/>
        </w:rPr>
        <w:t xml:space="preserve">. U tom smislu je poslala jedno pismo namjere HZSR PU </w:t>
      </w:r>
      <w:r w:rsidR="00A06582">
        <w:rPr>
          <w:color w:val="auto"/>
        </w:rPr>
        <w:t xml:space="preserve">S. </w:t>
      </w:r>
      <w:r w:rsidRPr="0018731D" w:rsidR="003B50CA">
        <w:rPr>
          <w:color w:val="auto"/>
        </w:rPr>
        <w:t xml:space="preserve">početkom </w:t>
      </w:r>
      <w:r w:rsidR="00A06582">
        <w:rPr>
          <w:color w:val="auto"/>
        </w:rPr>
        <w:t>…</w:t>
      </w:r>
      <w:r w:rsidRPr="0018731D" w:rsidR="003B50CA">
        <w:rPr>
          <w:color w:val="auto"/>
        </w:rPr>
        <w:t xml:space="preserve">.g i bila kod njih više puta na razgovoru, a na to se odlučila navodeći da je od početka bila spremna preuzeti brigu o mal. </w:t>
      </w:r>
      <w:r w:rsidR="00A06582">
        <w:rPr>
          <w:color w:val="auto"/>
        </w:rPr>
        <w:t xml:space="preserve">M. </w:t>
      </w:r>
      <w:r w:rsidRPr="0018731D" w:rsidR="003B50CA">
        <w:rPr>
          <w:color w:val="auto"/>
        </w:rPr>
        <w:t xml:space="preserve">pa i mal. </w:t>
      </w:r>
      <w:r w:rsidR="00A06582">
        <w:rPr>
          <w:color w:val="auto"/>
        </w:rPr>
        <w:t>R.</w:t>
      </w:r>
      <w:r w:rsidRPr="0018731D" w:rsidR="003B50CA">
        <w:rPr>
          <w:color w:val="auto"/>
        </w:rPr>
        <w:t xml:space="preserve">. Na upit je li njen brat </w:t>
      </w:r>
      <w:r w:rsidR="00A06582">
        <w:rPr>
          <w:color w:val="auto"/>
        </w:rPr>
        <w:t xml:space="preserve">D. </w:t>
      </w:r>
      <w:r w:rsidRPr="0018731D" w:rsidR="003B50CA">
        <w:rPr>
          <w:color w:val="auto"/>
        </w:rPr>
        <w:t xml:space="preserve">vršio pritisak na nju da preuzme brigu o mal. </w:t>
      </w:r>
      <w:r w:rsidR="00A06582">
        <w:rPr>
          <w:color w:val="auto"/>
        </w:rPr>
        <w:t>M.</w:t>
      </w:r>
      <w:r w:rsidRPr="0018731D" w:rsidR="003B50CA">
        <w:rPr>
          <w:color w:val="auto"/>
        </w:rPr>
        <w:t xml:space="preserve">, ista tvrdi da nije kao ni netko drugi iz obitelji. Mal. </w:t>
      </w:r>
      <w:r w:rsidR="00A06582">
        <w:rPr>
          <w:color w:val="auto"/>
        </w:rPr>
        <w:t xml:space="preserve">M. </w:t>
      </w:r>
      <w:r w:rsidRPr="0018731D" w:rsidR="003B50CA">
        <w:rPr>
          <w:color w:val="auto"/>
        </w:rPr>
        <w:t xml:space="preserve">je prije ročišta od </w:t>
      </w:r>
      <w:r w:rsidR="00A06582">
        <w:rPr>
          <w:color w:val="auto"/>
        </w:rPr>
        <w:t>……</w:t>
      </w:r>
      <w:r w:rsidRPr="0018731D" w:rsidR="003B50CA">
        <w:rPr>
          <w:color w:val="auto"/>
        </w:rPr>
        <w:t xml:space="preserve">.vidjela prije dva mjeseca ranije u </w:t>
      </w:r>
      <w:r w:rsidR="00A06582">
        <w:rPr>
          <w:color w:val="auto"/>
        </w:rPr>
        <w:t>S.</w:t>
      </w:r>
      <w:r w:rsidRPr="0018731D" w:rsidR="003B50CA">
        <w:rPr>
          <w:color w:val="auto"/>
        </w:rPr>
        <w:t xml:space="preserve">, kad je bila došla na susrete i druženja oca sa djetetom, ali joj je iz Zavoda rečeno da ne smije dolaziti na te susrete. Sa mal. </w:t>
      </w:r>
      <w:r w:rsidR="00A06582">
        <w:rPr>
          <w:color w:val="auto"/>
        </w:rPr>
        <w:t xml:space="preserve">M. </w:t>
      </w:r>
      <w:r w:rsidRPr="0018731D" w:rsidR="003B50CA">
        <w:rPr>
          <w:color w:val="auto"/>
        </w:rPr>
        <w:t xml:space="preserve">bi stanovala na adresi svog prebivališta, u obiteljskoj kući na toj adresi u kojoj žive ona i njena majka. Zaposlena je u Komunalnom društvu </w:t>
      </w:r>
      <w:r w:rsidR="00A06582">
        <w:rPr>
          <w:color w:val="auto"/>
        </w:rPr>
        <w:t xml:space="preserve">G. I. </w:t>
      </w:r>
      <w:r w:rsidRPr="0018731D" w:rsidR="003B50CA">
        <w:rPr>
          <w:color w:val="auto"/>
        </w:rPr>
        <w:t xml:space="preserve">kao voditelj računovodstva, radno vrijeme joj je od 7-15h. Ima i registriran svoj privatni knjigovodstveni servis i jednu djelatnicu zaposlenu u istom, a po potrebi radi u tom svom knjigovodstvenom servisu. Mal. </w:t>
      </w:r>
      <w:r w:rsidR="00A06582">
        <w:rPr>
          <w:color w:val="auto"/>
        </w:rPr>
        <w:t xml:space="preserve">M. </w:t>
      </w:r>
      <w:r w:rsidRPr="0018731D" w:rsidR="003B50CA">
        <w:rPr>
          <w:color w:val="auto"/>
        </w:rPr>
        <w:t xml:space="preserve">bi upisala u vrtić da bude u vrtiću dok ona radi, a popodne bi bila s njim, a i njena majka joj je tu na raspolaganju po potrebi. Navela je sudu da nema svoje djece ni partnera, da je u dobrim odnosima sa bratom </w:t>
      </w:r>
      <w:r w:rsidR="00A06582">
        <w:rPr>
          <w:color w:val="auto"/>
        </w:rPr>
        <w:t>D.</w:t>
      </w:r>
      <w:r w:rsidRPr="0018731D" w:rsidR="003B50CA">
        <w:rPr>
          <w:color w:val="auto"/>
        </w:rPr>
        <w:t xml:space="preserve">, kao i sa majkom djeteta </w:t>
      </w:r>
      <w:r w:rsidR="00A06582">
        <w:rPr>
          <w:color w:val="auto"/>
        </w:rPr>
        <w:t>I.</w:t>
      </w:r>
      <w:r w:rsidRPr="0018731D" w:rsidR="003B50CA">
        <w:rPr>
          <w:color w:val="auto"/>
        </w:rPr>
        <w:t xml:space="preserve">, tj. da se njih dvije ne čuju ali da su u ok odnosima. Zahvalna je zavodu i udomiteljici što su preuzeli skrb o mal. </w:t>
      </w:r>
      <w:r w:rsidR="00A06582">
        <w:rPr>
          <w:color w:val="auto"/>
        </w:rPr>
        <w:t>M.</w:t>
      </w:r>
      <w:r w:rsidRPr="0018731D" w:rsidR="003B50CA">
        <w:rPr>
          <w:color w:val="auto"/>
        </w:rPr>
        <w:t xml:space="preserve">, ali ističe da je u početku mislila da je to samo privremena situacija, mislila da će se majka djeteta trgnuti i da će preuzeti djecu sebi. Obrazložila je da prve godine kad su djeca izdvojena iz obitelji, njen otac je preminuo a majka joj se razboljela i ova teta bila dosta aktivna po pitanju odlazaka majke kod doktora, jedno godinu dana dok nisu došli do dijagnoze te se i iz tog razloga nije bila aktivirala oko podnošenja pisma namjere Zavodu radi udomljavanja mal. </w:t>
      </w:r>
      <w:r w:rsidR="00A06582">
        <w:rPr>
          <w:color w:val="auto"/>
        </w:rPr>
        <w:t>M.</w:t>
      </w:r>
      <w:r w:rsidRPr="0018731D" w:rsidR="003B50CA">
        <w:rPr>
          <w:color w:val="auto"/>
        </w:rPr>
        <w:t xml:space="preserve">. U odnosu na to što misli da je problem kod predmetnih roditelja, navela je da u početku nije znala za probleme kod njih, da joj se </w:t>
      </w:r>
      <w:r w:rsidR="00A06582">
        <w:rPr>
          <w:color w:val="auto"/>
        </w:rPr>
        <w:t xml:space="preserve">I. </w:t>
      </w:r>
      <w:r w:rsidRPr="0018731D" w:rsidR="003B50CA">
        <w:rPr>
          <w:color w:val="auto"/>
        </w:rPr>
        <w:t xml:space="preserve">žalila na odnos sa </w:t>
      </w:r>
      <w:r w:rsidR="00A06582">
        <w:rPr>
          <w:color w:val="auto"/>
        </w:rPr>
        <w:lastRenderedPageBreak/>
        <w:t>D.</w:t>
      </w:r>
      <w:r w:rsidRPr="0018731D" w:rsidR="003B50CA">
        <w:rPr>
          <w:color w:val="auto"/>
        </w:rPr>
        <w:t xml:space="preserve">, da ona s njim više ne može, a on bio pretežno na terenu. Navela da nije znala za </w:t>
      </w:r>
      <w:r w:rsidR="00A06582">
        <w:rPr>
          <w:color w:val="auto"/>
        </w:rPr>
        <w:t xml:space="preserve">I. </w:t>
      </w:r>
      <w:r w:rsidRPr="0018731D" w:rsidR="003B50CA">
        <w:rPr>
          <w:color w:val="auto"/>
        </w:rPr>
        <w:t xml:space="preserve">partnere ni za </w:t>
      </w:r>
      <w:r w:rsidR="00A06582">
        <w:rPr>
          <w:color w:val="auto"/>
        </w:rPr>
        <w:t xml:space="preserve">I. </w:t>
      </w:r>
      <w:r w:rsidRPr="0018731D" w:rsidR="003B50CA">
        <w:rPr>
          <w:color w:val="auto"/>
        </w:rPr>
        <w:t xml:space="preserve">ovisnosti a da je za brata </w:t>
      </w:r>
      <w:r w:rsidR="00A06582">
        <w:rPr>
          <w:color w:val="auto"/>
        </w:rPr>
        <w:t xml:space="preserve">D. </w:t>
      </w:r>
      <w:r w:rsidRPr="0018731D" w:rsidR="003B50CA">
        <w:rPr>
          <w:color w:val="auto"/>
        </w:rPr>
        <w:t xml:space="preserve">i njegove ovisnosti znala povremeno da uzme nešto. Dakle misli da su njihove ovisnosti problem. Nije joj poznato kad je njen brat </w:t>
      </w:r>
      <w:r w:rsidR="00A06582">
        <w:rPr>
          <w:color w:val="auto"/>
        </w:rPr>
        <w:t xml:space="preserve">D. </w:t>
      </w:r>
      <w:r w:rsidRPr="0018731D" w:rsidR="003B50CA">
        <w:rPr>
          <w:color w:val="auto"/>
        </w:rPr>
        <w:t xml:space="preserve">zadnji put uzeo neka sredstva ovisnosti, no navela da vidi da se od kad je mal. </w:t>
      </w:r>
      <w:r w:rsidR="00A06582">
        <w:rPr>
          <w:color w:val="auto"/>
        </w:rPr>
        <w:t xml:space="preserve">M. </w:t>
      </w:r>
      <w:r w:rsidRPr="0018731D" w:rsidR="003B50CA">
        <w:rPr>
          <w:color w:val="auto"/>
        </w:rPr>
        <w:t xml:space="preserve">izdvojen iz obitelji on više ne drogira, sluša Zavod, te opisala da ona i brat imaju dobar odnos i dobru suradnju i razgovore. Opisala i da dok se </w:t>
      </w:r>
      <w:r w:rsidR="00A06582">
        <w:rPr>
          <w:color w:val="auto"/>
        </w:rPr>
        <w:t xml:space="preserve">D. </w:t>
      </w:r>
      <w:r w:rsidRPr="0018731D" w:rsidR="003B50CA">
        <w:rPr>
          <w:color w:val="auto"/>
        </w:rPr>
        <w:t xml:space="preserve">drogirao i prije nego je otišao u zajednicu </w:t>
      </w:r>
      <w:r w:rsidR="00A06582">
        <w:rPr>
          <w:color w:val="auto"/>
        </w:rPr>
        <w:t>Ć.</w:t>
      </w:r>
      <w:r w:rsidRPr="0018731D" w:rsidR="003B50CA">
        <w:rPr>
          <w:color w:val="auto"/>
        </w:rPr>
        <w:t xml:space="preserve">, da je njihov odnos bio turbulentan kao i svaki odnos kad u obitelji ima ovisnosti. Na upit posebne skrbnice mal. djece jeli teta </w:t>
      </w:r>
      <w:r w:rsidR="00A06582">
        <w:rPr>
          <w:color w:val="auto"/>
        </w:rPr>
        <w:t xml:space="preserve">N. </w:t>
      </w:r>
      <w:r w:rsidRPr="0018731D" w:rsidR="003B50CA">
        <w:rPr>
          <w:color w:val="auto"/>
        </w:rPr>
        <w:t xml:space="preserve">misli da bi se u ovom trenutku mal. </w:t>
      </w:r>
      <w:r w:rsidR="00A06582">
        <w:rPr>
          <w:color w:val="auto"/>
        </w:rPr>
        <w:t xml:space="preserve">M. </w:t>
      </w:r>
      <w:r w:rsidRPr="0018731D" w:rsidR="003B50CA">
        <w:rPr>
          <w:color w:val="auto"/>
        </w:rPr>
        <w:t xml:space="preserve">moglo povjeriti majci ili ocu, te je li misli da je došlo do dovoljno promijenjenih okolnosti da bi se mal. </w:t>
      </w:r>
      <w:r w:rsidR="00A06582">
        <w:rPr>
          <w:color w:val="auto"/>
        </w:rPr>
        <w:t xml:space="preserve">M. </w:t>
      </w:r>
      <w:r w:rsidRPr="0018731D" w:rsidR="003B50CA">
        <w:rPr>
          <w:color w:val="auto"/>
        </w:rPr>
        <w:t>mogao vratiti ro</w:t>
      </w:r>
      <w:r w:rsidRPr="0018731D" w:rsidR="00AF5718">
        <w:rPr>
          <w:color w:val="auto"/>
        </w:rPr>
        <w:t xml:space="preserve">diteljima, </w:t>
      </w:r>
      <w:r w:rsidRPr="0018731D" w:rsidR="003B50CA">
        <w:rPr>
          <w:color w:val="auto"/>
        </w:rPr>
        <w:t xml:space="preserve">teta je navela da osnovom kontakata sa zavodom, što se tiče majke djeteta, misli da se ne bi mogao vratiti majci, a što se tiče oca, misli da bi se mal. </w:t>
      </w:r>
      <w:r w:rsidR="00A06582">
        <w:rPr>
          <w:color w:val="auto"/>
        </w:rPr>
        <w:t xml:space="preserve">M. </w:t>
      </w:r>
      <w:r w:rsidRPr="0018731D" w:rsidR="003B50CA">
        <w:rPr>
          <w:color w:val="auto"/>
        </w:rPr>
        <w:t xml:space="preserve">u neko dogledno vrijeme možda i mogao vratiti ocu ako on nastavi ovim putem kojim ide već dvije godine. Ova teta je do ročišta mal. </w:t>
      </w:r>
      <w:r w:rsidR="00A06582">
        <w:rPr>
          <w:color w:val="auto"/>
        </w:rPr>
        <w:t>M.</w:t>
      </w:r>
      <w:r w:rsidRPr="0018731D" w:rsidR="003B50CA">
        <w:rPr>
          <w:color w:val="auto"/>
        </w:rPr>
        <w:t xml:space="preserve">, od izdvajanja iz obitelji viđala često jer je dolazila na susrete i druženja oca sa djetetom i na </w:t>
      </w:r>
      <w:r w:rsidR="00A06582">
        <w:rPr>
          <w:color w:val="auto"/>
        </w:rPr>
        <w:t xml:space="preserve">V. </w:t>
      </w:r>
      <w:r w:rsidRPr="0018731D" w:rsidR="003B50CA">
        <w:rPr>
          <w:color w:val="auto"/>
        </w:rPr>
        <w:t xml:space="preserve">i u </w:t>
      </w:r>
      <w:r w:rsidR="00A06582">
        <w:rPr>
          <w:color w:val="auto"/>
        </w:rPr>
        <w:t>S.</w:t>
      </w:r>
      <w:r w:rsidRPr="0018731D" w:rsidR="003B50CA">
        <w:rPr>
          <w:color w:val="auto"/>
        </w:rPr>
        <w:t xml:space="preserve">, to često znači da prvih pola godine od izdvajanja djeteta iz obitelji nije dolazila na susrete, a nakon toga dolazila često, dva –tri mjeseca na svaki susret kontinuirano. Tvrdi da je i prije izdvajanja oboje djece iz obitelji s djecom imala dobar odnos i povezala se s obojicom. Smatra da je mal. </w:t>
      </w:r>
      <w:r w:rsidR="00A06582">
        <w:rPr>
          <w:color w:val="auto"/>
        </w:rPr>
        <w:t xml:space="preserve">M. </w:t>
      </w:r>
      <w:r w:rsidRPr="0018731D" w:rsidR="003B50CA">
        <w:rPr>
          <w:color w:val="auto"/>
        </w:rPr>
        <w:t xml:space="preserve">u udomiteljskoj obitelji dobro zbrinut. Na okolnost jeli strahuje sada od kakvih neprimjerenih ponašanja brata </w:t>
      </w:r>
      <w:r w:rsidR="00A06582">
        <w:rPr>
          <w:color w:val="auto"/>
        </w:rPr>
        <w:t xml:space="preserve">D. </w:t>
      </w:r>
      <w:r w:rsidRPr="0018731D" w:rsidR="003B50CA">
        <w:rPr>
          <w:color w:val="auto"/>
        </w:rPr>
        <w:t xml:space="preserve">i djetetove majke </w:t>
      </w:r>
      <w:r w:rsidR="00A06582">
        <w:rPr>
          <w:color w:val="auto"/>
        </w:rPr>
        <w:t>I.</w:t>
      </w:r>
      <w:r w:rsidRPr="0018731D" w:rsidR="003B50CA">
        <w:rPr>
          <w:color w:val="auto"/>
        </w:rPr>
        <w:t xml:space="preserve">, djetetova teta tvrdi da nije, potvrdila je da je ranije strahovala zbog toga što se nakon razgovora u Zavodu malo prepala jer su je upozoravali da bi možda trebalo zvati i policiju ukoliko dođe do kakvih neprimjerenih ponašanja roditelja, a ona nije htjela da mal. </w:t>
      </w:r>
      <w:r w:rsidR="00A06582">
        <w:rPr>
          <w:color w:val="auto"/>
        </w:rPr>
        <w:t xml:space="preserve">M. </w:t>
      </w:r>
      <w:r w:rsidRPr="0018731D" w:rsidR="003B50CA">
        <w:rPr>
          <w:color w:val="auto"/>
        </w:rPr>
        <w:t xml:space="preserve">prolazi kroz tako nešto. Navela i da joj je jasna uloga udomitelja, njene obaveze i prava ukoliko bi stekla status udomitelja djeteta. Uvjerena je da će njen brat poštivati njene odluke u vezi djeteta ukoliko dijete bude povjereno njoj na svakodnevnu skrb i smještaj, te da otac neće uzimati dijete od nje kad je njega volja. </w:t>
      </w:r>
    </w:p>
    <w:p w:rsidRPr="0018731D" w:rsidR="00AF5718" w:rsidP="00AF5718" w:rsidRDefault="00AF5718" w14:paraId="39694C73" w14:textId="77777777">
      <w:pPr>
        <w:pStyle w:val="Default"/>
        <w:rPr>
          <w:color w:val="auto"/>
        </w:rPr>
      </w:pPr>
    </w:p>
    <w:p w:rsidRPr="0018731D" w:rsidR="003B50CA" w:rsidP="0072532B" w:rsidRDefault="00B23157" w14:paraId="17A6A063" w14:textId="77777777">
      <w:pPr>
        <w:pStyle w:val="Default"/>
        <w:jc w:val="both"/>
        <w:rPr>
          <w:color w:val="auto"/>
        </w:rPr>
      </w:pPr>
      <w:r>
        <w:rPr>
          <w:color w:val="auto"/>
        </w:rPr>
        <w:tab/>
        <w:t xml:space="preserve">23. </w:t>
      </w:r>
      <w:r w:rsidRPr="0018731D" w:rsidR="003B50CA">
        <w:rPr>
          <w:color w:val="auto"/>
        </w:rPr>
        <w:t xml:space="preserve">Na ročištu od </w:t>
      </w:r>
      <w:r w:rsidR="00A06582">
        <w:rPr>
          <w:color w:val="auto"/>
        </w:rPr>
        <w:t>……</w:t>
      </w:r>
      <w:r w:rsidRPr="0018731D" w:rsidR="003B50CA">
        <w:rPr>
          <w:color w:val="auto"/>
        </w:rPr>
        <w:t xml:space="preserve">. sud je iz navoda </w:t>
      </w:r>
      <w:proofErr w:type="spellStart"/>
      <w:r w:rsidRPr="0018731D" w:rsidR="003B50CA">
        <w:rPr>
          <w:color w:val="auto"/>
        </w:rPr>
        <w:t>predloženice</w:t>
      </w:r>
      <w:proofErr w:type="spellEnd"/>
      <w:r w:rsidRPr="0018731D" w:rsidR="003B50CA">
        <w:rPr>
          <w:color w:val="auto"/>
        </w:rPr>
        <w:t xml:space="preserve"> 1) tvrdio da se u međuvremenu od prethodnog ročišta nije zaposlila, navela da čeka sklapanje ugovora i da radi neprijavljeno na čišćenju apartmana. Sud je utvrdio iz njena očitovanja da za slučaj odluke suda o oduzimanju roditeljima prava na stanovanje sa mal. </w:t>
      </w:r>
      <w:r w:rsidR="00A06582">
        <w:rPr>
          <w:color w:val="auto"/>
        </w:rPr>
        <w:t>M.</w:t>
      </w:r>
      <w:r w:rsidRPr="0018731D" w:rsidR="003B50CA">
        <w:rPr>
          <w:color w:val="auto"/>
        </w:rPr>
        <w:t xml:space="preserve">, ona nema ništa protiv da mal. </w:t>
      </w:r>
      <w:r w:rsidR="00A06582">
        <w:rPr>
          <w:color w:val="auto"/>
        </w:rPr>
        <w:t xml:space="preserve">M. </w:t>
      </w:r>
      <w:r w:rsidRPr="0018731D" w:rsidR="003B50CA">
        <w:rPr>
          <w:color w:val="auto"/>
        </w:rPr>
        <w:t xml:space="preserve">i dalje bude povjeren udomiteljici </w:t>
      </w:r>
      <w:r w:rsidR="00A06582">
        <w:rPr>
          <w:color w:val="auto"/>
        </w:rPr>
        <w:t xml:space="preserve">M. </w:t>
      </w:r>
      <w:r w:rsidRPr="0018731D" w:rsidR="003B50CA">
        <w:rPr>
          <w:color w:val="auto"/>
        </w:rPr>
        <w:t xml:space="preserve">jer je to po njenom mišljenju do sada izvanredno funkcioniralo, ali da ne bi imala ništa protiv i da dijete bude povjereno teti </w:t>
      </w:r>
      <w:r w:rsidR="00A06582">
        <w:rPr>
          <w:color w:val="auto"/>
        </w:rPr>
        <w:t xml:space="preserve">N. </w:t>
      </w:r>
      <w:r w:rsidRPr="0018731D" w:rsidR="003B50CA">
        <w:rPr>
          <w:color w:val="auto"/>
        </w:rPr>
        <w:t xml:space="preserve">jer je ona članica djetetove obitelji po ocu. Sud je iz očitovanja </w:t>
      </w:r>
      <w:proofErr w:type="spellStart"/>
      <w:r w:rsidRPr="0018731D" w:rsidR="003B50CA">
        <w:rPr>
          <w:color w:val="auto"/>
        </w:rPr>
        <w:t>predloženika</w:t>
      </w:r>
      <w:proofErr w:type="spellEnd"/>
      <w:r w:rsidRPr="0018731D" w:rsidR="003B50CA">
        <w:rPr>
          <w:color w:val="auto"/>
        </w:rPr>
        <w:t xml:space="preserve"> 2 utvrdio da bi volio da mu se dijete vrati a ako ne, da se onda povjeri teti </w:t>
      </w:r>
      <w:r w:rsidR="00A06582">
        <w:rPr>
          <w:color w:val="auto"/>
        </w:rPr>
        <w:t>N.</w:t>
      </w:r>
      <w:r w:rsidRPr="0018731D" w:rsidR="003B50CA">
        <w:rPr>
          <w:color w:val="auto"/>
        </w:rPr>
        <w:t xml:space="preserve">, iako je potvrdio da zna da je do sada mal. </w:t>
      </w:r>
      <w:r w:rsidR="00A06582">
        <w:rPr>
          <w:color w:val="auto"/>
        </w:rPr>
        <w:t xml:space="preserve">M. </w:t>
      </w:r>
      <w:r w:rsidRPr="0018731D" w:rsidR="003B50CA">
        <w:rPr>
          <w:color w:val="auto"/>
        </w:rPr>
        <w:t xml:space="preserve">kod udomiteljice </w:t>
      </w:r>
      <w:r w:rsidR="00A06582">
        <w:rPr>
          <w:color w:val="auto"/>
        </w:rPr>
        <w:t xml:space="preserve">M. </w:t>
      </w:r>
      <w:r w:rsidRPr="0018731D" w:rsidR="003B50CA">
        <w:rPr>
          <w:color w:val="auto"/>
        </w:rPr>
        <w:t xml:space="preserve">bio u dobrim rukama. Sud je utvrdio iz navoda udomiteljice da je suglasna i dalje da mal. </w:t>
      </w:r>
      <w:r w:rsidR="00A06582">
        <w:rPr>
          <w:color w:val="auto"/>
        </w:rPr>
        <w:t xml:space="preserve">M. </w:t>
      </w:r>
      <w:r w:rsidRPr="0018731D" w:rsidR="003B50CA">
        <w:rPr>
          <w:color w:val="auto"/>
        </w:rPr>
        <w:t xml:space="preserve">bude njoj povjeren, ali ako se utvrdi da je teta </w:t>
      </w:r>
      <w:r w:rsidR="00A06582">
        <w:rPr>
          <w:color w:val="auto"/>
        </w:rPr>
        <w:t xml:space="preserve">N. </w:t>
      </w:r>
      <w:r w:rsidRPr="0018731D" w:rsidR="003B50CA">
        <w:rPr>
          <w:color w:val="auto"/>
        </w:rPr>
        <w:t xml:space="preserve">pogodna da mal. </w:t>
      </w:r>
      <w:r w:rsidR="00A06582">
        <w:rPr>
          <w:color w:val="auto"/>
        </w:rPr>
        <w:t xml:space="preserve">M. </w:t>
      </w:r>
      <w:r w:rsidRPr="0018731D" w:rsidR="003B50CA">
        <w:rPr>
          <w:color w:val="auto"/>
        </w:rPr>
        <w:t xml:space="preserve">bude njoj povjeren na svakodnevnu skrb i </w:t>
      </w:r>
      <w:proofErr w:type="spellStart"/>
      <w:r w:rsidRPr="0018731D" w:rsidR="003B50CA">
        <w:rPr>
          <w:color w:val="auto"/>
        </w:rPr>
        <w:t>smještaj,da</w:t>
      </w:r>
      <w:proofErr w:type="spellEnd"/>
      <w:r w:rsidRPr="0018731D" w:rsidR="003B50CA">
        <w:rPr>
          <w:color w:val="auto"/>
        </w:rPr>
        <w:t xml:space="preserve"> onda udomiteljica ne bi imala ništa protiv, ako je to najbolje za dijete i imajući u vidu da je teta </w:t>
      </w:r>
      <w:r w:rsidR="00A06582">
        <w:rPr>
          <w:color w:val="auto"/>
        </w:rPr>
        <w:t xml:space="preserve">N. </w:t>
      </w:r>
      <w:r w:rsidRPr="0018731D" w:rsidR="003B50CA">
        <w:rPr>
          <w:color w:val="auto"/>
        </w:rPr>
        <w:t xml:space="preserve">članica djetetove obitelji. </w:t>
      </w:r>
    </w:p>
    <w:p w:rsidRPr="0018731D" w:rsidR="00AF5718" w:rsidP="003B50CA" w:rsidRDefault="00AF5718" w14:paraId="6E63A9D0" w14:textId="77777777">
      <w:pPr>
        <w:pStyle w:val="Default"/>
        <w:rPr>
          <w:color w:val="auto"/>
        </w:rPr>
      </w:pPr>
    </w:p>
    <w:p w:rsidRPr="0018731D" w:rsidR="003B50CA" w:rsidP="0072532B" w:rsidRDefault="00B23157" w14:paraId="00768515" w14:textId="77777777">
      <w:pPr>
        <w:pStyle w:val="Default"/>
        <w:jc w:val="both"/>
        <w:rPr>
          <w:color w:val="auto"/>
        </w:rPr>
      </w:pPr>
      <w:r>
        <w:rPr>
          <w:color w:val="auto"/>
        </w:rPr>
        <w:tab/>
        <w:t xml:space="preserve">24. </w:t>
      </w:r>
      <w:r w:rsidRPr="0018731D" w:rsidR="003B50CA">
        <w:rPr>
          <w:color w:val="auto"/>
        </w:rPr>
        <w:t xml:space="preserve">U naprijed navedenim okolnostima sud je tražio od stručnog tima HZSR-a, kao i posebna skrbnica mal. djece, da se obradi teta </w:t>
      </w:r>
      <w:r w:rsidR="00A06582">
        <w:rPr>
          <w:color w:val="auto"/>
        </w:rPr>
        <w:t xml:space="preserve">N. </w:t>
      </w:r>
      <w:r w:rsidRPr="0018731D" w:rsidR="003B50CA">
        <w:rPr>
          <w:color w:val="auto"/>
        </w:rPr>
        <w:t xml:space="preserve">da bi se u konačnici utvrdilo je li podobna da joj se mal. </w:t>
      </w:r>
      <w:r w:rsidR="00A06582">
        <w:rPr>
          <w:color w:val="auto"/>
        </w:rPr>
        <w:t xml:space="preserve">M. </w:t>
      </w:r>
      <w:r w:rsidRPr="0018731D" w:rsidR="003B50CA">
        <w:rPr>
          <w:color w:val="auto"/>
        </w:rPr>
        <w:t xml:space="preserve">povjeri na svakodnevnu skrb i smještaj. Na ročištu od </w:t>
      </w:r>
      <w:r w:rsidR="00A06582">
        <w:rPr>
          <w:color w:val="auto"/>
        </w:rPr>
        <w:t>…..</w:t>
      </w:r>
      <w:r w:rsidRPr="0018731D" w:rsidR="003B50CA">
        <w:rPr>
          <w:color w:val="auto"/>
        </w:rPr>
        <w:t xml:space="preserve">. sud je od predlagatelja zaprimio mišljenje stručnog tima istog od </w:t>
      </w:r>
      <w:r w:rsidR="00A06582">
        <w:rPr>
          <w:color w:val="auto"/>
        </w:rPr>
        <w:t>…..</w:t>
      </w:r>
      <w:r w:rsidRPr="0018731D" w:rsidR="003B50CA">
        <w:rPr>
          <w:color w:val="auto"/>
        </w:rPr>
        <w:t xml:space="preserve">.g iz kojeg je </w:t>
      </w:r>
      <w:r w:rsidRPr="0018731D" w:rsidR="00AF5718">
        <w:rPr>
          <w:color w:val="auto"/>
        </w:rPr>
        <w:t xml:space="preserve">u bitnom sudu razvidno da </w:t>
      </w:r>
      <w:r w:rsidRPr="0018731D" w:rsidR="003B50CA">
        <w:rPr>
          <w:color w:val="auto"/>
        </w:rPr>
        <w:t xml:space="preserve">nakon provedene obrade tete </w:t>
      </w:r>
      <w:r w:rsidR="00A06582">
        <w:rPr>
          <w:color w:val="auto"/>
        </w:rPr>
        <w:t xml:space="preserve">N. M. </w:t>
      </w:r>
      <w:r w:rsidRPr="0018731D" w:rsidR="003B50CA">
        <w:rPr>
          <w:color w:val="auto"/>
        </w:rPr>
        <w:t xml:space="preserve">iz razloga navedenih u izviješću sudu, ustraju u prijedlogu da mal. </w:t>
      </w:r>
      <w:r w:rsidR="00A06582">
        <w:rPr>
          <w:color w:val="auto"/>
        </w:rPr>
        <w:t xml:space="preserve">M. </w:t>
      </w:r>
      <w:r w:rsidRPr="0018731D" w:rsidR="003B50CA">
        <w:rPr>
          <w:color w:val="auto"/>
        </w:rPr>
        <w:t xml:space="preserve">bude povjeren i dalje udomiteljici </w:t>
      </w:r>
      <w:r w:rsidR="00A06582">
        <w:rPr>
          <w:color w:val="auto"/>
        </w:rPr>
        <w:t>M. D.</w:t>
      </w:r>
      <w:r w:rsidRPr="0018731D" w:rsidR="003B50CA">
        <w:rPr>
          <w:color w:val="auto"/>
        </w:rPr>
        <w:t xml:space="preserve">. </w:t>
      </w:r>
    </w:p>
    <w:p w:rsidRPr="0018731D" w:rsidR="00AF5718" w:rsidP="003B50CA" w:rsidRDefault="00AF5718" w14:paraId="5DDC1520" w14:textId="77777777">
      <w:pPr>
        <w:pStyle w:val="Default"/>
        <w:rPr>
          <w:color w:val="auto"/>
        </w:rPr>
      </w:pPr>
    </w:p>
    <w:p w:rsidRPr="0018731D" w:rsidR="003B50CA" w:rsidP="0072532B" w:rsidRDefault="00B23157" w14:paraId="5F2343B1" w14:textId="77777777">
      <w:pPr>
        <w:pStyle w:val="Default"/>
        <w:jc w:val="both"/>
        <w:rPr>
          <w:color w:val="auto"/>
        </w:rPr>
      </w:pPr>
      <w:r>
        <w:rPr>
          <w:color w:val="auto"/>
        </w:rPr>
        <w:lastRenderedPageBreak/>
        <w:tab/>
        <w:t xml:space="preserve">25. </w:t>
      </w:r>
      <w:r w:rsidRPr="0018731D" w:rsidR="003B50CA">
        <w:rPr>
          <w:color w:val="auto"/>
        </w:rPr>
        <w:t xml:space="preserve">Na ročištu od </w:t>
      </w:r>
      <w:r w:rsidR="00A06582">
        <w:rPr>
          <w:color w:val="auto"/>
        </w:rPr>
        <w:t>……..</w:t>
      </w:r>
      <w:r w:rsidRPr="0018731D" w:rsidR="003B50CA">
        <w:rPr>
          <w:color w:val="auto"/>
        </w:rPr>
        <w:t xml:space="preserve">.g djetetova teta </w:t>
      </w:r>
      <w:r w:rsidR="00A06582">
        <w:rPr>
          <w:color w:val="auto"/>
        </w:rPr>
        <w:t xml:space="preserve">N. M. </w:t>
      </w:r>
      <w:r w:rsidRPr="0018731D" w:rsidR="003B50CA">
        <w:rPr>
          <w:color w:val="auto"/>
        </w:rPr>
        <w:t xml:space="preserve">se sudu prijavila kao </w:t>
      </w:r>
      <w:proofErr w:type="spellStart"/>
      <w:r w:rsidRPr="0018731D" w:rsidR="003B50CA">
        <w:rPr>
          <w:color w:val="auto"/>
        </w:rPr>
        <w:t>umješač</w:t>
      </w:r>
      <w:proofErr w:type="spellEnd"/>
      <w:r w:rsidRPr="0018731D" w:rsidR="003B50CA">
        <w:rPr>
          <w:color w:val="auto"/>
        </w:rPr>
        <w:t xml:space="preserve"> na strani </w:t>
      </w:r>
      <w:proofErr w:type="spellStart"/>
      <w:r w:rsidRPr="0018731D" w:rsidR="003B50CA">
        <w:rPr>
          <w:color w:val="auto"/>
        </w:rPr>
        <w:t>predloženika</w:t>
      </w:r>
      <w:proofErr w:type="spellEnd"/>
      <w:r w:rsidRPr="0018731D" w:rsidR="003B50CA">
        <w:rPr>
          <w:color w:val="auto"/>
        </w:rPr>
        <w:t xml:space="preserve"> 2) u dijelu da ako sud donese odluku da se roditeljima mal. </w:t>
      </w:r>
      <w:r w:rsidR="00A06582">
        <w:rPr>
          <w:color w:val="auto"/>
        </w:rPr>
        <w:t xml:space="preserve">M. M. </w:t>
      </w:r>
      <w:r w:rsidRPr="0018731D" w:rsidR="003B50CA">
        <w:rPr>
          <w:color w:val="auto"/>
        </w:rPr>
        <w:t xml:space="preserve">izreče mjera oduzimanja prava na stanovanje, da onda ona predlaže da se mal. </w:t>
      </w:r>
      <w:r w:rsidR="00A06582">
        <w:rPr>
          <w:color w:val="auto"/>
        </w:rPr>
        <w:t xml:space="preserve">M. </w:t>
      </w:r>
      <w:r w:rsidRPr="0018731D" w:rsidR="003B50CA">
        <w:rPr>
          <w:color w:val="auto"/>
        </w:rPr>
        <w:t xml:space="preserve">smjesti kod nje i povjeri njoj kao teti. U odnosu na zaprimljeno Izvješće stručnog tima Zavoda od </w:t>
      </w:r>
      <w:r w:rsidR="00A06582">
        <w:rPr>
          <w:color w:val="auto"/>
        </w:rPr>
        <w:t>…….</w:t>
      </w:r>
      <w:r w:rsidRPr="0018731D" w:rsidR="003B50CA">
        <w:rPr>
          <w:color w:val="auto"/>
        </w:rPr>
        <w:t xml:space="preserve">. navela da se u zaključnom dijelu tog Izvješća navodi da je iz razgovora tog stručnog tima s njom kao tetom djeteta bilo razvidno da je ona u prethodno navedenom periodu bila fokusirana na vlastite potrebe i komfor, a kako bi zaštitila sebe od nametljivog ponašanja brata i nevjeste. Ista je u vezi toga navela sudu kao i na ranijem </w:t>
      </w:r>
      <w:r w:rsidRPr="0018731D" w:rsidR="0072532B">
        <w:rPr>
          <w:color w:val="auto"/>
        </w:rPr>
        <w:t>ročištu pri saslušanju da je</w:t>
      </w:r>
      <w:r w:rsidRPr="0018731D" w:rsidR="003B50CA">
        <w:rPr>
          <w:color w:val="auto"/>
        </w:rPr>
        <w:t xml:space="preserve"> isključivo u tom razdoblju bila fokusirana na zdravlje svoje majke a i te joj je godine preminuo otac, a njena majka kad je došla iz </w:t>
      </w:r>
      <w:r w:rsidR="00A06582">
        <w:rPr>
          <w:color w:val="auto"/>
        </w:rPr>
        <w:t xml:space="preserve">S. </w:t>
      </w:r>
      <w:r w:rsidRPr="0018731D" w:rsidR="003B50CA">
        <w:rPr>
          <w:color w:val="auto"/>
        </w:rPr>
        <w:t xml:space="preserve">kući neposredno prije nego je </w:t>
      </w:r>
      <w:r w:rsidR="00A06582">
        <w:rPr>
          <w:color w:val="auto"/>
        </w:rPr>
        <w:t xml:space="preserve">M. </w:t>
      </w:r>
      <w:r w:rsidRPr="0018731D" w:rsidR="003B50CA">
        <w:rPr>
          <w:color w:val="auto"/>
        </w:rPr>
        <w:t xml:space="preserve">izdvojen iz obitelji, jedva izašla iz auta tj. bila u takvom zdravstvenom stanju, velikim bolovima pa je krenula s njom obilaziti liječnike. Nadalje, na stranici petoj tog Izvješća, gdje se navodi da je teta </w:t>
      </w:r>
      <w:r w:rsidR="00A06582">
        <w:rPr>
          <w:color w:val="auto"/>
        </w:rPr>
        <w:t xml:space="preserve">N. </w:t>
      </w:r>
      <w:r w:rsidRPr="0018731D" w:rsidR="003B50CA">
        <w:rPr>
          <w:color w:val="auto"/>
        </w:rPr>
        <w:t xml:space="preserve">navela da je odgajala djecu svoje sestre </w:t>
      </w:r>
      <w:r w:rsidR="00A06582">
        <w:rPr>
          <w:color w:val="auto"/>
        </w:rPr>
        <w:t>A. T.</w:t>
      </w:r>
      <w:r w:rsidRPr="0018731D" w:rsidR="003B50CA">
        <w:rPr>
          <w:color w:val="auto"/>
        </w:rPr>
        <w:t xml:space="preserve">, koja je imala poteškoće psihičkog zdravlja (depresije), teta je navela da je u tom razgovoru Zavodu navela da je sestra </w:t>
      </w:r>
      <w:r w:rsidR="00A06582">
        <w:rPr>
          <w:color w:val="auto"/>
        </w:rPr>
        <w:t xml:space="preserve">A. T. </w:t>
      </w:r>
      <w:r w:rsidRPr="0018731D" w:rsidR="003B50CA">
        <w:rPr>
          <w:color w:val="auto"/>
        </w:rPr>
        <w:t xml:space="preserve">radila 2 posla jer je imala supruga ovisnika i morala vraćati dva kredita. Ukazala i da je priložila potvrdu Zavodu da ima završen program pedagoško-psihološko didaktičko metodičke izobrazbe, što u Izvješću Zavoda nije navedeno. U odnosu na dio Izvješća stručnog tima Zavoda u kojem stoji da će </w:t>
      </w:r>
      <w:r w:rsidR="00A06582">
        <w:rPr>
          <w:color w:val="auto"/>
        </w:rPr>
        <w:t xml:space="preserve">D. </w:t>
      </w:r>
      <w:r w:rsidRPr="0018731D" w:rsidR="003B50CA">
        <w:rPr>
          <w:color w:val="auto"/>
        </w:rPr>
        <w:t xml:space="preserve">koristiti situaciju u kojoj bi njegova sestra preuzela svakodnevnu skrb o mal. djetetu, na način da on neće poštivati autoritet svoje sestre </w:t>
      </w:r>
      <w:r w:rsidR="00A06582">
        <w:rPr>
          <w:color w:val="auto"/>
        </w:rPr>
        <w:t>N.</w:t>
      </w:r>
      <w:r w:rsidRPr="0018731D" w:rsidR="003B50CA">
        <w:rPr>
          <w:color w:val="auto"/>
        </w:rPr>
        <w:t xml:space="preserve">, već da će dijete koristiti kao sredstvo za upravljanje majkom </w:t>
      </w:r>
      <w:proofErr w:type="spellStart"/>
      <w:r w:rsidRPr="0018731D" w:rsidR="003B50CA">
        <w:rPr>
          <w:color w:val="auto"/>
        </w:rPr>
        <w:t>djeteta,sud</w:t>
      </w:r>
      <w:proofErr w:type="spellEnd"/>
      <w:r w:rsidRPr="0018731D" w:rsidR="003B50CA">
        <w:rPr>
          <w:color w:val="auto"/>
        </w:rPr>
        <w:t xml:space="preserve"> je iz navoda tete </w:t>
      </w:r>
      <w:r w:rsidR="00A06582">
        <w:rPr>
          <w:color w:val="auto"/>
        </w:rPr>
        <w:t xml:space="preserve">N. M. </w:t>
      </w:r>
      <w:r w:rsidRPr="0018731D" w:rsidR="003B50CA">
        <w:rPr>
          <w:color w:val="auto"/>
        </w:rPr>
        <w:t xml:space="preserve">utvrdio da se ona s tim ne slaže jer smatra da će njen brat </w:t>
      </w:r>
      <w:r w:rsidR="00A06582">
        <w:rPr>
          <w:color w:val="auto"/>
        </w:rPr>
        <w:t xml:space="preserve">D. </w:t>
      </w:r>
      <w:r w:rsidRPr="0018731D" w:rsidR="003B50CA">
        <w:rPr>
          <w:color w:val="auto"/>
        </w:rPr>
        <w:t xml:space="preserve">poštivati odluku suda. </w:t>
      </w:r>
    </w:p>
    <w:p w:rsidRPr="0018731D" w:rsidR="00AF5718" w:rsidP="003B50CA" w:rsidRDefault="00AF5718" w14:paraId="66E8C526" w14:textId="77777777">
      <w:pPr>
        <w:pStyle w:val="Default"/>
        <w:rPr>
          <w:color w:val="auto"/>
        </w:rPr>
      </w:pPr>
    </w:p>
    <w:p w:rsidRPr="0018731D" w:rsidR="003B50CA" w:rsidP="0072532B" w:rsidRDefault="00B23157" w14:paraId="0AE03992" w14:textId="77777777">
      <w:pPr>
        <w:pStyle w:val="Default"/>
        <w:jc w:val="both"/>
        <w:rPr>
          <w:color w:val="auto"/>
        </w:rPr>
      </w:pPr>
      <w:r>
        <w:rPr>
          <w:color w:val="auto"/>
        </w:rPr>
        <w:tab/>
        <w:t xml:space="preserve">26. </w:t>
      </w:r>
      <w:r w:rsidRPr="0018731D" w:rsidR="003B50CA">
        <w:rPr>
          <w:color w:val="auto"/>
        </w:rPr>
        <w:t xml:space="preserve">Na ročištu od </w:t>
      </w:r>
      <w:r w:rsidR="00A06582">
        <w:rPr>
          <w:color w:val="auto"/>
        </w:rPr>
        <w:t>…..</w:t>
      </w:r>
      <w:r w:rsidRPr="0018731D" w:rsidR="003B50CA">
        <w:rPr>
          <w:color w:val="auto"/>
        </w:rPr>
        <w:t xml:space="preserve">.g sud je rješenjem prihvatio sudjelovanje </w:t>
      </w:r>
      <w:r w:rsidR="00A06582">
        <w:rPr>
          <w:color w:val="auto"/>
        </w:rPr>
        <w:t xml:space="preserve">N. M. </w:t>
      </w:r>
      <w:r w:rsidRPr="0018731D" w:rsidR="003B50CA">
        <w:rPr>
          <w:color w:val="auto"/>
        </w:rPr>
        <w:t xml:space="preserve">kao </w:t>
      </w:r>
      <w:proofErr w:type="spellStart"/>
      <w:r w:rsidRPr="0018731D" w:rsidR="003B50CA">
        <w:rPr>
          <w:color w:val="auto"/>
        </w:rPr>
        <w:t>umješača</w:t>
      </w:r>
      <w:proofErr w:type="spellEnd"/>
      <w:r w:rsidRPr="0018731D" w:rsidR="003B50CA">
        <w:rPr>
          <w:color w:val="auto"/>
        </w:rPr>
        <w:t xml:space="preserve"> na strani </w:t>
      </w:r>
      <w:proofErr w:type="spellStart"/>
      <w:r w:rsidRPr="0018731D" w:rsidR="003B50CA">
        <w:rPr>
          <w:color w:val="auto"/>
        </w:rPr>
        <w:t>predloženika</w:t>
      </w:r>
      <w:proofErr w:type="spellEnd"/>
      <w:r w:rsidRPr="0018731D" w:rsidR="003B50CA">
        <w:rPr>
          <w:color w:val="auto"/>
        </w:rPr>
        <w:t xml:space="preserve"> ad2 u navedenom dijelu. </w:t>
      </w:r>
    </w:p>
    <w:p w:rsidRPr="0018731D" w:rsidR="00AF5718" w:rsidP="003B50CA" w:rsidRDefault="00AF5718" w14:paraId="570D45B1" w14:textId="77777777">
      <w:pPr>
        <w:pStyle w:val="Default"/>
        <w:rPr>
          <w:color w:val="auto"/>
        </w:rPr>
      </w:pPr>
    </w:p>
    <w:p w:rsidRPr="0018731D" w:rsidR="003B50CA" w:rsidP="0072532B" w:rsidRDefault="00B23157" w14:paraId="33378539" w14:textId="77777777">
      <w:pPr>
        <w:pStyle w:val="Default"/>
        <w:jc w:val="both"/>
        <w:rPr>
          <w:color w:val="auto"/>
        </w:rPr>
      </w:pPr>
      <w:r>
        <w:rPr>
          <w:color w:val="auto"/>
        </w:rPr>
        <w:tab/>
        <w:t xml:space="preserve">27. </w:t>
      </w:r>
      <w:r w:rsidRPr="0018731D" w:rsidR="003B50CA">
        <w:rPr>
          <w:color w:val="auto"/>
        </w:rPr>
        <w:t xml:space="preserve">Cijeneći </w:t>
      </w:r>
      <w:r w:rsidRPr="0018731D" w:rsidR="006A1867">
        <w:rPr>
          <w:color w:val="auto"/>
        </w:rPr>
        <w:t xml:space="preserve">do tada </w:t>
      </w:r>
      <w:r w:rsidRPr="0018731D" w:rsidR="003B50CA">
        <w:rPr>
          <w:color w:val="auto"/>
        </w:rPr>
        <w:t xml:space="preserve">provedene dokaze, odnosno podatke iz Izviješća stručnog tima područnog ureda predlagatelja od </w:t>
      </w:r>
      <w:r w:rsidR="00A06582">
        <w:rPr>
          <w:color w:val="auto"/>
        </w:rPr>
        <w:t>……..</w:t>
      </w:r>
      <w:r w:rsidRPr="0018731D" w:rsidR="003B50CA">
        <w:rPr>
          <w:color w:val="auto"/>
        </w:rPr>
        <w:t xml:space="preserve">.g, priložena sudska rješenja i rješenje predlagatelja od </w:t>
      </w:r>
      <w:r w:rsidR="00A06582">
        <w:rPr>
          <w:color w:val="auto"/>
        </w:rPr>
        <w:t>…….</w:t>
      </w:r>
      <w:r w:rsidRPr="0018731D" w:rsidR="003B50CA">
        <w:rPr>
          <w:color w:val="auto"/>
        </w:rPr>
        <w:t>.g o određivanju mjere stručne pomoći i potpore predmetnim roditeljima u o ostvarivanju skrbi o mal. djeci, te postignute iskaze ,sud</w:t>
      </w:r>
      <w:r w:rsidRPr="0018731D" w:rsidR="0072532B">
        <w:rPr>
          <w:color w:val="auto"/>
        </w:rPr>
        <w:t xml:space="preserve"> je pronašao</w:t>
      </w:r>
      <w:r w:rsidRPr="0018731D" w:rsidR="003B50CA">
        <w:rPr>
          <w:color w:val="auto"/>
        </w:rPr>
        <w:t xml:space="preserve"> evidentnim kao i stručni tim područnog ureda predlagatelja da </w:t>
      </w:r>
      <w:r w:rsidRPr="0018731D" w:rsidR="0072532B">
        <w:rPr>
          <w:color w:val="auto"/>
        </w:rPr>
        <w:t xml:space="preserve">tad </w:t>
      </w:r>
      <w:r w:rsidRPr="0018731D" w:rsidR="003B50CA">
        <w:rPr>
          <w:color w:val="auto"/>
        </w:rPr>
        <w:t xml:space="preserve">mal. </w:t>
      </w:r>
      <w:r w:rsidR="00A06582">
        <w:rPr>
          <w:color w:val="auto"/>
        </w:rPr>
        <w:t xml:space="preserve">R. </w:t>
      </w:r>
      <w:r w:rsidRPr="0018731D" w:rsidR="003B50CA">
        <w:rPr>
          <w:color w:val="auto"/>
        </w:rPr>
        <w:t xml:space="preserve">i mal. </w:t>
      </w:r>
      <w:r w:rsidR="00A06582">
        <w:rPr>
          <w:color w:val="auto"/>
        </w:rPr>
        <w:t xml:space="preserve">M. M. </w:t>
      </w:r>
      <w:r w:rsidRPr="0018731D" w:rsidR="003B50CA">
        <w:rPr>
          <w:color w:val="auto"/>
        </w:rPr>
        <w:t xml:space="preserve">povratkom u obitelj i dalje prijeti opasnost za život, zdravlje i dobrobit, odnosno postoji rizik za navedeno. Sud je pri tome imao u vidu zaključno mišljenje stručnog tima područnog ureda predlagatelja od </w:t>
      </w:r>
      <w:r w:rsidR="00A06582">
        <w:rPr>
          <w:color w:val="auto"/>
        </w:rPr>
        <w:t>……..</w:t>
      </w:r>
      <w:r w:rsidRPr="0018731D" w:rsidR="003B50CA">
        <w:rPr>
          <w:color w:val="auto"/>
        </w:rPr>
        <w:t xml:space="preserve">.g. da su roditelji </w:t>
      </w:r>
      <w:proofErr w:type="spellStart"/>
      <w:r w:rsidRPr="0018731D" w:rsidR="003B50CA">
        <w:rPr>
          <w:color w:val="auto"/>
        </w:rPr>
        <w:t>predloženici</w:t>
      </w:r>
      <w:proofErr w:type="spellEnd"/>
      <w:r w:rsidRPr="0018731D" w:rsidR="003B50CA">
        <w:rPr>
          <w:color w:val="auto"/>
        </w:rPr>
        <w:t xml:space="preserve"> ad.1. i ad.2. i dalje nedostatnih i neadekvatnih roditeljskih kapaciteta, imaju povijest dugogodišnjih ovisnika o sredstvima ovisnosti, da služba HZSR-a ima saznanja da predmetna majka sve intenzivnije izražava poteškoće u funkcioniranju i postavljena je opravdana sumnja da </w:t>
      </w:r>
      <w:proofErr w:type="spellStart"/>
      <w:r w:rsidRPr="0018731D" w:rsidR="003B50CA">
        <w:rPr>
          <w:color w:val="auto"/>
        </w:rPr>
        <w:t>predloženica</w:t>
      </w:r>
      <w:proofErr w:type="spellEnd"/>
      <w:r w:rsidRPr="0018731D" w:rsidR="003B50CA">
        <w:rPr>
          <w:color w:val="auto"/>
        </w:rPr>
        <w:t xml:space="preserve"> ad1 opetovano konzumira sredstva ovisnosti. Dalje je sud imao u vidu utvrđenja da je majka u odnosu na mal. djecu, posebno na</w:t>
      </w:r>
      <w:r w:rsidRPr="0018731D" w:rsidR="0072532B">
        <w:rPr>
          <w:color w:val="auto"/>
        </w:rPr>
        <w:t xml:space="preserve"> tad</w:t>
      </w:r>
      <w:r w:rsidRPr="0018731D" w:rsidR="003B50CA">
        <w:rPr>
          <w:color w:val="auto"/>
        </w:rPr>
        <w:t xml:space="preserve"> mal. </w:t>
      </w:r>
      <w:r w:rsidR="00A06582">
        <w:rPr>
          <w:color w:val="auto"/>
        </w:rPr>
        <w:t xml:space="preserve">R. </w:t>
      </w:r>
      <w:r w:rsidRPr="0018731D" w:rsidR="003B50CA">
        <w:rPr>
          <w:color w:val="auto"/>
        </w:rPr>
        <w:t>veoma manipulativnog ponašanja, da je nekritična u odnosu na njegova neprimjerena po</w:t>
      </w:r>
      <w:r w:rsidRPr="0018731D" w:rsidR="0072532B">
        <w:rPr>
          <w:color w:val="auto"/>
        </w:rPr>
        <w:t>našanja, da stručni tim</w:t>
      </w:r>
      <w:r w:rsidRPr="0018731D" w:rsidR="00AF5718">
        <w:rPr>
          <w:color w:val="auto"/>
        </w:rPr>
        <w:t xml:space="preserve"> zavoda </w:t>
      </w:r>
      <w:r w:rsidRPr="0018731D" w:rsidR="0072532B">
        <w:rPr>
          <w:color w:val="auto"/>
        </w:rPr>
        <w:t>sumnja da je ista</w:t>
      </w:r>
      <w:r w:rsidRPr="0018731D" w:rsidR="003B50CA">
        <w:rPr>
          <w:color w:val="auto"/>
        </w:rPr>
        <w:t xml:space="preserve"> zajedno sa </w:t>
      </w:r>
      <w:r w:rsidRPr="0018731D" w:rsidR="0072532B">
        <w:rPr>
          <w:color w:val="auto"/>
        </w:rPr>
        <w:t xml:space="preserve">tad </w:t>
      </w:r>
      <w:r w:rsidRPr="0018731D" w:rsidR="003B50CA">
        <w:rPr>
          <w:color w:val="auto"/>
        </w:rPr>
        <w:t xml:space="preserve">mal. </w:t>
      </w:r>
      <w:r w:rsidR="00A06582">
        <w:rPr>
          <w:color w:val="auto"/>
        </w:rPr>
        <w:t xml:space="preserve">R. </w:t>
      </w:r>
      <w:r w:rsidRPr="0018731D" w:rsidR="003B50CA">
        <w:rPr>
          <w:color w:val="auto"/>
        </w:rPr>
        <w:t>konzumirala sredstva ovisnosti (marihuana),</w:t>
      </w:r>
      <w:r w:rsidRPr="0018731D" w:rsidR="0072532B">
        <w:rPr>
          <w:color w:val="auto"/>
        </w:rPr>
        <w:t>da je</w:t>
      </w:r>
      <w:r w:rsidRPr="0018731D" w:rsidR="003B50CA">
        <w:rPr>
          <w:color w:val="auto"/>
        </w:rPr>
        <w:t xml:space="preserve"> stalno u društvu osoba problematičnog i kriminogenog ponašanja, da je prema službi HZSR neiskrena, da učestalo mijenja svoje iskaze pa da im je tako tek nedugo prije izrade Izviješća st</w:t>
      </w:r>
      <w:r w:rsidRPr="0018731D" w:rsidR="006A1867">
        <w:rPr>
          <w:color w:val="auto"/>
        </w:rPr>
        <w:t xml:space="preserve">ručnog tima od </w:t>
      </w:r>
      <w:r w:rsidR="00A06582">
        <w:rPr>
          <w:color w:val="auto"/>
        </w:rPr>
        <w:t>………</w:t>
      </w:r>
      <w:r w:rsidRPr="0018731D" w:rsidR="006A1867">
        <w:rPr>
          <w:color w:val="auto"/>
        </w:rPr>
        <w:t>.</w:t>
      </w:r>
      <w:r w:rsidRPr="0018731D" w:rsidR="003B50CA">
        <w:rPr>
          <w:color w:val="auto"/>
        </w:rPr>
        <w:t xml:space="preserve"> priznala svoje emotivne veze s osobama destruktivnog ponašanja. Dalje je sud imao u vidu podatke da je majka često preskakala susrete s mal. </w:t>
      </w:r>
      <w:r w:rsidR="00A06582">
        <w:rPr>
          <w:color w:val="auto"/>
        </w:rPr>
        <w:t xml:space="preserve">M. </w:t>
      </w:r>
      <w:r w:rsidRPr="0018731D" w:rsidR="003B50CA">
        <w:rPr>
          <w:color w:val="auto"/>
        </w:rPr>
        <w:t>ili na iste kasnila, a bez adekvatnih obraz</w:t>
      </w:r>
      <w:r w:rsidRPr="0018731D" w:rsidR="0072532B">
        <w:rPr>
          <w:color w:val="auto"/>
        </w:rPr>
        <w:t>loženja a da</w:t>
      </w:r>
      <w:r w:rsidRPr="0018731D" w:rsidR="003B50CA">
        <w:rPr>
          <w:color w:val="auto"/>
        </w:rPr>
        <w:t xml:space="preserve"> </w:t>
      </w:r>
      <w:proofErr w:type="spellStart"/>
      <w:r w:rsidRPr="0018731D" w:rsidR="003B50CA">
        <w:rPr>
          <w:color w:val="auto"/>
        </w:rPr>
        <w:t>predloženik</w:t>
      </w:r>
      <w:proofErr w:type="spellEnd"/>
      <w:r w:rsidRPr="0018731D" w:rsidR="003B50CA">
        <w:rPr>
          <w:color w:val="auto"/>
        </w:rPr>
        <w:t xml:space="preserve"> ad.2 pokazuje određene pozitivne promjene u vidu stalnog zaposlenja i stanovanja, da redovito odlazi na susrete i druženja s mal. </w:t>
      </w:r>
      <w:r w:rsidR="00A06582">
        <w:rPr>
          <w:color w:val="auto"/>
        </w:rPr>
        <w:t>M.</w:t>
      </w:r>
      <w:r w:rsidRPr="0018731D" w:rsidR="003B50CA">
        <w:rPr>
          <w:color w:val="auto"/>
        </w:rPr>
        <w:t>, da su mu uredni nalazi testiranja na droge (koje j</w:t>
      </w:r>
      <w:r w:rsidRPr="0018731D" w:rsidR="0072532B">
        <w:rPr>
          <w:color w:val="auto"/>
        </w:rPr>
        <w:t>e</w:t>
      </w:r>
      <w:r w:rsidRPr="0018731D" w:rsidR="003B50CA">
        <w:rPr>
          <w:color w:val="auto"/>
        </w:rPr>
        <w:t xml:space="preserve"> priložio u sudski spis) ali i da </w:t>
      </w:r>
      <w:r w:rsidRPr="0018731D" w:rsidR="003B50CA">
        <w:rPr>
          <w:color w:val="auto"/>
        </w:rPr>
        <w:lastRenderedPageBreak/>
        <w:t xml:space="preserve">iskazuje određene poteškoće u ponašanju u odnosu prema </w:t>
      </w:r>
      <w:proofErr w:type="spellStart"/>
      <w:r w:rsidRPr="0018731D" w:rsidR="003B50CA">
        <w:rPr>
          <w:color w:val="auto"/>
        </w:rPr>
        <w:t>predloženici</w:t>
      </w:r>
      <w:proofErr w:type="spellEnd"/>
      <w:r w:rsidRPr="0018731D" w:rsidR="003B50CA">
        <w:rPr>
          <w:color w:val="auto"/>
        </w:rPr>
        <w:t xml:space="preserve"> ad.1 jer je stalno usmjeren na nju, često je uhodio i njezine svakodnevne situacije obilježavao s foto i video dokumentacijom koju je, kako je stručni tim zavoda utvrdio, dijelio s drugim osobama a u razgovoru o tome sa stručnim timom navodio da se uvijek slučajno zaticao u njenoj blizini. </w:t>
      </w:r>
      <w:r w:rsidRPr="0018731D" w:rsidR="0072532B">
        <w:rPr>
          <w:color w:val="auto"/>
        </w:rPr>
        <w:t xml:space="preserve">Dalje, da je isti prema </w:t>
      </w:r>
      <w:r w:rsidRPr="0018731D" w:rsidR="003B50CA">
        <w:rPr>
          <w:color w:val="auto"/>
        </w:rPr>
        <w:t xml:space="preserve">podacima koje je prikupio stručni tim HZSR PU </w:t>
      </w:r>
      <w:r w:rsidR="00A06582">
        <w:rPr>
          <w:color w:val="auto"/>
        </w:rPr>
        <w:t xml:space="preserve">S. </w:t>
      </w:r>
      <w:r w:rsidRPr="0018731D" w:rsidR="003B50CA">
        <w:rPr>
          <w:color w:val="auto"/>
        </w:rPr>
        <w:t xml:space="preserve">i naveo ih u Izviješću stručnog tima od </w:t>
      </w:r>
      <w:r w:rsidR="00A06582">
        <w:rPr>
          <w:color w:val="auto"/>
        </w:rPr>
        <w:t>……..</w:t>
      </w:r>
      <w:r w:rsidRPr="0018731D" w:rsidR="0072532B">
        <w:rPr>
          <w:color w:val="auto"/>
        </w:rPr>
        <w:t xml:space="preserve">.g </w:t>
      </w:r>
      <w:r w:rsidRPr="0018731D" w:rsidR="003B50CA">
        <w:rPr>
          <w:color w:val="auto"/>
        </w:rPr>
        <w:t xml:space="preserve">ranije učestalo stupao u kontakt s mal. </w:t>
      </w:r>
      <w:r w:rsidR="00A06582">
        <w:rPr>
          <w:color w:val="auto"/>
        </w:rPr>
        <w:t xml:space="preserve">R. </w:t>
      </w:r>
      <w:r w:rsidRPr="0018731D" w:rsidR="003B50CA">
        <w:rPr>
          <w:color w:val="auto"/>
        </w:rPr>
        <w:t xml:space="preserve">da bi od njega dobio informacije o </w:t>
      </w:r>
      <w:proofErr w:type="spellStart"/>
      <w:r w:rsidRPr="0018731D" w:rsidR="003B50CA">
        <w:rPr>
          <w:color w:val="auto"/>
        </w:rPr>
        <w:t>predloženici</w:t>
      </w:r>
      <w:proofErr w:type="spellEnd"/>
      <w:r w:rsidRPr="0018731D" w:rsidR="003B50CA">
        <w:rPr>
          <w:color w:val="auto"/>
        </w:rPr>
        <w:t xml:space="preserve"> ad.1 ili da bi ga informirao o negativnim ponašanjima majke</w:t>
      </w:r>
      <w:r w:rsidRPr="0018731D" w:rsidR="0072532B">
        <w:rPr>
          <w:color w:val="auto"/>
        </w:rPr>
        <w:t xml:space="preserve">. </w:t>
      </w:r>
      <w:r w:rsidRPr="0018731D" w:rsidR="003B50CA">
        <w:rPr>
          <w:color w:val="auto"/>
        </w:rPr>
        <w:t xml:space="preserve">Utvrđeno je dalje </w:t>
      </w:r>
      <w:r w:rsidRPr="0018731D" w:rsidR="0072532B">
        <w:rPr>
          <w:color w:val="auto"/>
        </w:rPr>
        <w:t xml:space="preserve">bilo </w:t>
      </w:r>
      <w:r w:rsidRPr="0018731D" w:rsidR="003B50CA">
        <w:rPr>
          <w:color w:val="auto"/>
        </w:rPr>
        <w:t xml:space="preserve">da je </w:t>
      </w:r>
      <w:proofErr w:type="spellStart"/>
      <w:r w:rsidRPr="0018731D" w:rsidR="003B50CA">
        <w:rPr>
          <w:color w:val="auto"/>
        </w:rPr>
        <w:t>predloženik</w:t>
      </w:r>
      <w:proofErr w:type="spellEnd"/>
      <w:r w:rsidRPr="0018731D" w:rsidR="003B50CA">
        <w:rPr>
          <w:color w:val="auto"/>
        </w:rPr>
        <w:t xml:space="preserve"> ad2 iznosio netočne informacije o mal. </w:t>
      </w:r>
      <w:r w:rsidR="00A06582">
        <w:rPr>
          <w:color w:val="auto"/>
        </w:rPr>
        <w:t xml:space="preserve">M. </w:t>
      </w:r>
      <w:r w:rsidRPr="0018731D" w:rsidR="003B50CA">
        <w:rPr>
          <w:color w:val="auto"/>
        </w:rPr>
        <w:t xml:space="preserve">navodeći da će njegova sestra </w:t>
      </w:r>
      <w:r w:rsidR="00A06582">
        <w:rPr>
          <w:color w:val="auto"/>
        </w:rPr>
        <w:t xml:space="preserve">N. </w:t>
      </w:r>
      <w:r w:rsidRPr="0018731D" w:rsidR="003B50CA">
        <w:rPr>
          <w:color w:val="auto"/>
        </w:rPr>
        <w:t xml:space="preserve">ubrzo preuzeti svakodnevnu skrb o mal. </w:t>
      </w:r>
      <w:r w:rsidR="00A06582">
        <w:rPr>
          <w:color w:val="auto"/>
        </w:rPr>
        <w:t xml:space="preserve">M. </w:t>
      </w:r>
      <w:r w:rsidRPr="0018731D" w:rsidR="003B50CA">
        <w:rPr>
          <w:color w:val="auto"/>
        </w:rPr>
        <w:t xml:space="preserve">i da je to učestalo navodio </w:t>
      </w:r>
      <w:proofErr w:type="spellStart"/>
      <w:r w:rsidRPr="0018731D" w:rsidR="003B50CA">
        <w:rPr>
          <w:color w:val="auto"/>
        </w:rPr>
        <w:t>predloženici</w:t>
      </w:r>
      <w:proofErr w:type="spellEnd"/>
      <w:r w:rsidRPr="0018731D" w:rsidR="003B50CA">
        <w:rPr>
          <w:color w:val="auto"/>
        </w:rPr>
        <w:t xml:space="preserve"> ad1. da bi razvio neki vid komunikacije s njom. Utvrđeno je kroz postupak HZSR-a PU </w:t>
      </w:r>
      <w:r w:rsidR="00A06582">
        <w:rPr>
          <w:color w:val="auto"/>
        </w:rPr>
        <w:t xml:space="preserve">S. </w:t>
      </w:r>
      <w:r w:rsidRPr="0018731D" w:rsidR="003B50CA">
        <w:rPr>
          <w:color w:val="auto"/>
        </w:rPr>
        <w:t xml:space="preserve">i da su se kroz proteklo razdoblje oboje roditelja mal. </w:t>
      </w:r>
      <w:r w:rsidR="00A06582">
        <w:rPr>
          <w:color w:val="auto"/>
        </w:rPr>
        <w:t xml:space="preserve">M. </w:t>
      </w:r>
      <w:r w:rsidRPr="0018731D" w:rsidR="003B50CA">
        <w:rPr>
          <w:color w:val="auto"/>
        </w:rPr>
        <w:t xml:space="preserve">prema njemu ponašali kao prema djetetu niže kronološke dobi nego što on jest i time stagnirali njegov razvojni napredak a i iz podataka iz Izviješća stručnog tima zavoda od </w:t>
      </w:r>
      <w:r w:rsidR="00A06582">
        <w:rPr>
          <w:color w:val="auto"/>
        </w:rPr>
        <w:t>….</w:t>
      </w:r>
      <w:r w:rsidRPr="0018731D" w:rsidR="003B50CA">
        <w:rPr>
          <w:color w:val="auto"/>
        </w:rPr>
        <w:t>. proizlazi</w:t>
      </w:r>
      <w:r w:rsidRPr="0018731D" w:rsidR="0072532B">
        <w:rPr>
          <w:color w:val="auto"/>
        </w:rPr>
        <w:t>lo je</w:t>
      </w:r>
      <w:r w:rsidRPr="0018731D" w:rsidR="003B50CA">
        <w:rPr>
          <w:color w:val="auto"/>
        </w:rPr>
        <w:t xml:space="preserve"> da su počeli ispoljavati manipulativna i neprimjerena ponašanja naspram mal. </w:t>
      </w:r>
      <w:r w:rsidR="00A06582">
        <w:rPr>
          <w:color w:val="auto"/>
        </w:rPr>
        <w:t xml:space="preserve">M. </w:t>
      </w:r>
      <w:r w:rsidRPr="0018731D" w:rsidR="003B50CA">
        <w:rPr>
          <w:color w:val="auto"/>
        </w:rPr>
        <w:t xml:space="preserve">u vidu upućivanja mu poruka da udomitelje ne smije zvati mama i tata, jer je dječak i roditelje i udomitelje oslovljavao jednako a na to su </w:t>
      </w:r>
      <w:proofErr w:type="spellStart"/>
      <w:r w:rsidRPr="0018731D" w:rsidR="003B50CA">
        <w:rPr>
          <w:color w:val="auto"/>
        </w:rPr>
        <w:t>predloženici</w:t>
      </w:r>
      <w:proofErr w:type="spellEnd"/>
      <w:r w:rsidRPr="0018731D" w:rsidR="003B50CA">
        <w:rPr>
          <w:color w:val="auto"/>
        </w:rPr>
        <w:t xml:space="preserve"> ad.1 i ad.2, kao njegovi roditelji počeli iznositi prigovore, tj. zbog toga otac djeteta izražavao ljutnju te tražio od stručnog tima zavoda i udomiteljice djeteta da to riješe. Utvrđeno je i da je mal. </w:t>
      </w:r>
      <w:r w:rsidR="00A06582">
        <w:rPr>
          <w:color w:val="auto"/>
        </w:rPr>
        <w:t xml:space="preserve">M. </w:t>
      </w:r>
      <w:r w:rsidRPr="0018731D" w:rsidR="003B50CA">
        <w:rPr>
          <w:color w:val="auto"/>
        </w:rPr>
        <w:t xml:space="preserve">razvio prisan i blizak odnos s članovima udomiteljske obitelji te da je stvorio strukturu u svakodnevnom funkcioniranju te da susrete s roditeljima (a povremeno i drugim članovima obitelji), redovito konzumira te mu isto predstavlja zadovoljstvo te da po završetku susreta s roditeljima ne pokazuje poteškoće pri odvajanju već isto percipira kao normalnu životnu situaciju kako je to sve utvrđeno po stručnom timu zavoda i istaknuto u Izviješću od </w:t>
      </w:r>
      <w:r w:rsidR="00A06582">
        <w:rPr>
          <w:color w:val="auto"/>
        </w:rPr>
        <w:t>….</w:t>
      </w:r>
      <w:r w:rsidRPr="0018731D" w:rsidR="003B50CA">
        <w:rPr>
          <w:color w:val="auto"/>
        </w:rPr>
        <w:t xml:space="preserve">. </w:t>
      </w:r>
      <w:r w:rsidRPr="0018731D" w:rsidR="0072532B">
        <w:rPr>
          <w:color w:val="auto"/>
        </w:rPr>
        <w:t xml:space="preserve"> </w:t>
      </w:r>
      <w:r w:rsidRPr="0018731D" w:rsidR="006A1867">
        <w:rPr>
          <w:color w:val="auto"/>
        </w:rPr>
        <w:t>Sud je imao u vidu i da je iz Iz</w:t>
      </w:r>
      <w:r w:rsidRPr="0018731D" w:rsidR="0072532B">
        <w:rPr>
          <w:color w:val="auto"/>
        </w:rPr>
        <w:t xml:space="preserve">viješća zavoda od </w:t>
      </w:r>
      <w:r w:rsidR="00A06582">
        <w:rPr>
          <w:color w:val="auto"/>
        </w:rPr>
        <w:t>….</w:t>
      </w:r>
      <w:r w:rsidRPr="0018731D" w:rsidR="0072532B">
        <w:rPr>
          <w:color w:val="auto"/>
        </w:rPr>
        <w:t xml:space="preserve">. bilo razvidno da stručni tim zaključuje da bi </w:t>
      </w:r>
      <w:r w:rsidRPr="0018731D" w:rsidR="003B50CA">
        <w:rPr>
          <w:color w:val="auto"/>
        </w:rPr>
        <w:t xml:space="preserve">odlazak mal. </w:t>
      </w:r>
      <w:r w:rsidR="00A06582">
        <w:rPr>
          <w:color w:val="auto"/>
        </w:rPr>
        <w:t xml:space="preserve">M. </w:t>
      </w:r>
      <w:r w:rsidRPr="0018731D" w:rsidR="003B50CA">
        <w:rPr>
          <w:color w:val="auto"/>
        </w:rPr>
        <w:t>u obitelj tete po ocu , dakle na smještaj i svakodnevnu sk</w:t>
      </w:r>
      <w:r w:rsidRPr="0018731D" w:rsidR="00AF5718">
        <w:rPr>
          <w:color w:val="auto"/>
        </w:rPr>
        <w:t xml:space="preserve">rb za </w:t>
      </w:r>
      <w:proofErr w:type="spellStart"/>
      <w:r w:rsidRPr="0018731D" w:rsidR="00AF5718">
        <w:rPr>
          <w:color w:val="auto"/>
        </w:rPr>
        <w:t>mal.</w:t>
      </w:r>
      <w:r w:rsidR="00A06582">
        <w:rPr>
          <w:color w:val="auto"/>
        </w:rPr>
        <w:t>M</w:t>
      </w:r>
      <w:proofErr w:type="spellEnd"/>
      <w:r w:rsidR="00A06582">
        <w:rPr>
          <w:color w:val="auto"/>
        </w:rPr>
        <w:t xml:space="preserve">. </w:t>
      </w:r>
      <w:r w:rsidRPr="0018731D" w:rsidR="003B50CA">
        <w:rPr>
          <w:color w:val="auto"/>
        </w:rPr>
        <w:t>predstavljalo veliki rizik zbog ponašanja roditelja i nemogućnosti</w:t>
      </w:r>
      <w:r w:rsidRPr="0018731D" w:rsidR="0072532B">
        <w:rPr>
          <w:color w:val="auto"/>
        </w:rPr>
        <w:t xml:space="preserve"> utjecaja tete </w:t>
      </w:r>
      <w:r w:rsidR="00A06582">
        <w:rPr>
          <w:color w:val="auto"/>
        </w:rPr>
        <w:t xml:space="preserve">N. </w:t>
      </w:r>
      <w:r w:rsidRPr="0018731D" w:rsidR="0072532B">
        <w:rPr>
          <w:color w:val="auto"/>
        </w:rPr>
        <w:t xml:space="preserve">na ista te da </w:t>
      </w:r>
      <w:r w:rsidRPr="0018731D" w:rsidR="003B50CA">
        <w:rPr>
          <w:color w:val="auto"/>
        </w:rPr>
        <w:t xml:space="preserve">ukoliko dođe do poteškoća, a koje su vrlo lako moguće, da će biti potrebno opetovano poduzimati mjere iz obiteljsko pravne </w:t>
      </w:r>
      <w:proofErr w:type="spellStart"/>
      <w:r w:rsidRPr="0018731D" w:rsidR="003B50CA">
        <w:rPr>
          <w:color w:val="auto"/>
        </w:rPr>
        <w:t>zaštite,ali</w:t>
      </w:r>
      <w:proofErr w:type="spellEnd"/>
      <w:r w:rsidRPr="0018731D" w:rsidR="003B50CA">
        <w:rPr>
          <w:color w:val="auto"/>
        </w:rPr>
        <w:t xml:space="preserve"> da tada mal. dijete ima manju priliku za adekvatnu adaptaciju i ponovnu uspostavu smještaja u udomiteljsku obitelj. </w:t>
      </w:r>
    </w:p>
    <w:p w:rsidRPr="0018731D" w:rsidR="00AF5718" w:rsidP="00E63DE5" w:rsidRDefault="00AF5718" w14:paraId="73FEA116" w14:textId="77777777">
      <w:pPr>
        <w:pStyle w:val="Default"/>
        <w:jc w:val="both"/>
        <w:rPr>
          <w:color w:val="auto"/>
        </w:rPr>
      </w:pPr>
    </w:p>
    <w:p w:rsidRPr="0018731D" w:rsidR="0015420E" w:rsidP="007F2E5E" w:rsidRDefault="00B23157" w14:paraId="0A76D0D7" w14:textId="77777777">
      <w:pPr>
        <w:pStyle w:val="Default"/>
        <w:jc w:val="both"/>
      </w:pPr>
      <w:r>
        <w:rPr>
          <w:color w:val="auto"/>
        </w:rPr>
        <w:tab/>
        <w:t xml:space="preserve">28. </w:t>
      </w:r>
      <w:r w:rsidRPr="0018731D" w:rsidR="003B50CA">
        <w:rPr>
          <w:color w:val="auto"/>
        </w:rPr>
        <w:t xml:space="preserve">Sud je utvrdio da je procjena stručnog tima zavoda u Izviješću od </w:t>
      </w:r>
      <w:r w:rsidR="00A06582">
        <w:rPr>
          <w:color w:val="auto"/>
        </w:rPr>
        <w:t>……</w:t>
      </w:r>
      <w:r w:rsidRPr="0018731D" w:rsidR="003B50CA">
        <w:rPr>
          <w:color w:val="auto"/>
        </w:rPr>
        <w:t xml:space="preserve">.g da </w:t>
      </w:r>
      <w:r w:rsidRPr="0018731D" w:rsidR="0072532B">
        <w:rPr>
          <w:color w:val="auto"/>
        </w:rPr>
        <w:t xml:space="preserve">tada </w:t>
      </w:r>
      <w:r w:rsidRPr="0018731D" w:rsidR="003B50CA">
        <w:rPr>
          <w:color w:val="auto"/>
        </w:rPr>
        <w:t xml:space="preserve">mal. </w:t>
      </w:r>
      <w:r w:rsidR="00A06582">
        <w:rPr>
          <w:color w:val="auto"/>
        </w:rPr>
        <w:t xml:space="preserve">R. </w:t>
      </w:r>
      <w:r w:rsidRPr="0018731D" w:rsidR="003B50CA">
        <w:rPr>
          <w:color w:val="auto"/>
        </w:rPr>
        <w:t xml:space="preserve">i mal. </w:t>
      </w:r>
      <w:r w:rsidR="00A06582">
        <w:rPr>
          <w:color w:val="auto"/>
        </w:rPr>
        <w:t xml:space="preserve">M. </w:t>
      </w:r>
      <w:r w:rsidRPr="0018731D" w:rsidR="003B50CA">
        <w:rPr>
          <w:color w:val="auto"/>
        </w:rPr>
        <w:t>povratkom u obitelj prijeti opasnost za njihovo zdravlje, život i dobrobit a slijedom svega</w:t>
      </w:r>
      <w:r w:rsidRPr="0018731D" w:rsidR="0072532B">
        <w:rPr>
          <w:color w:val="auto"/>
        </w:rPr>
        <w:t xml:space="preserve"> navedenog i sud tako zaključio</w:t>
      </w:r>
      <w:r w:rsidRPr="0018731D" w:rsidR="003B50CA">
        <w:rPr>
          <w:color w:val="auto"/>
        </w:rPr>
        <w:t xml:space="preserve"> prihvaćajući mišljenje i prijedlog stručnog tima osnovanim obzirom na utvrđenu dinamiku u obitelji a </w:t>
      </w:r>
      <w:proofErr w:type="spellStart"/>
      <w:r w:rsidRPr="0018731D" w:rsidR="003B50CA">
        <w:rPr>
          <w:color w:val="auto"/>
        </w:rPr>
        <w:t>predloženici</w:t>
      </w:r>
      <w:proofErr w:type="spellEnd"/>
      <w:r w:rsidRPr="0018731D" w:rsidR="003B50CA">
        <w:rPr>
          <w:color w:val="auto"/>
        </w:rPr>
        <w:t xml:space="preserve"> 1 i 2. iskazom pri saslušanju nisu dokazali protivno. Sud je imao u vidu i da je stručni tim predlagatelja procijenio da je predmetnim roditeljima kao neophodno odredio mjeru stručne pomoći i potpore u ostvarivanju skrbi o njiho</w:t>
      </w:r>
      <w:r w:rsidRPr="0018731D" w:rsidR="0072532B">
        <w:rPr>
          <w:color w:val="auto"/>
        </w:rPr>
        <w:t>voj</w:t>
      </w:r>
      <w:r w:rsidRPr="0018731D" w:rsidR="003B50CA">
        <w:rPr>
          <w:color w:val="auto"/>
        </w:rPr>
        <w:t xml:space="preserve"> mal. djeci sa svrhom praćenja okolnosti u kojima roditelji stanuju, praćenja svakodnevnog funkcioniranja mal. djece, sa svrhom povećanja roditeljskih kapaciteta i stvaranja uvjeta za ponovno preuzimanje svakodnevne skrbi o mal. djeci, te da kroz trajanje te mjere iz nadležnosti HZSR-a istovremeno kroz trajanje ovog sudskog postupka, ne bi proizlazilo da bi došlo do tako bitno promijenjenih okolnosti na strani predmetnih roditelja osnovom kojih ne bi bilo osnovano izricanje mjere oduzimanja im prava na stanovanje sa mal. djecom</w:t>
      </w:r>
      <w:r w:rsidRPr="0018731D" w:rsidR="0072532B">
        <w:rPr>
          <w:color w:val="auto"/>
        </w:rPr>
        <w:t xml:space="preserve"> odnosno djetetom.</w:t>
      </w:r>
      <w:r w:rsidRPr="0018731D" w:rsidR="003B50CA">
        <w:rPr>
          <w:color w:val="auto"/>
        </w:rPr>
        <w:t xml:space="preserve"> Utvrđeno je da su predmetni roditelji i dalje nedostatnih roditeljskih kapaciteta za preuzimanje skrbi o zajedničkom mal. djetetu </w:t>
      </w:r>
      <w:r w:rsidR="00E3110A">
        <w:rPr>
          <w:color w:val="auto"/>
        </w:rPr>
        <w:t>M. M.</w:t>
      </w:r>
      <w:r w:rsidRPr="0018731D" w:rsidR="003B50CA">
        <w:rPr>
          <w:color w:val="auto"/>
        </w:rPr>
        <w:t>, te da majka nije postigla pozitivne promjene ni stekla dostatne roditeljske kapacitete za preuzimanjem svakodnevne skrbi u odnosu na starijeg</w:t>
      </w:r>
      <w:r w:rsidRPr="0018731D" w:rsidR="0072532B">
        <w:rPr>
          <w:color w:val="auto"/>
        </w:rPr>
        <w:t xml:space="preserve"> tad</w:t>
      </w:r>
      <w:r w:rsidRPr="0018731D" w:rsidR="003B50CA">
        <w:rPr>
          <w:color w:val="auto"/>
        </w:rPr>
        <w:t xml:space="preserve"> mal. sina </w:t>
      </w:r>
      <w:r w:rsidR="00E3110A">
        <w:rPr>
          <w:color w:val="auto"/>
        </w:rPr>
        <w:t xml:space="preserve">R. </w:t>
      </w:r>
      <w:r w:rsidRPr="0018731D" w:rsidR="003B50CA">
        <w:rPr>
          <w:color w:val="auto"/>
        </w:rPr>
        <w:t>. Stoga je sud, prihvaćajući kao osnovan prijedlog predlagatelja odlučio</w:t>
      </w:r>
      <w:r w:rsidRPr="0018731D" w:rsidR="006A1867">
        <w:rPr>
          <w:color w:val="auto"/>
        </w:rPr>
        <w:t xml:space="preserve"> rješenjem od. </w:t>
      </w:r>
      <w:r w:rsidR="00E3110A">
        <w:rPr>
          <w:color w:val="auto"/>
        </w:rPr>
        <w:lastRenderedPageBreak/>
        <w:t>……..</w:t>
      </w:r>
      <w:r w:rsidRPr="0018731D" w:rsidR="006A1867">
        <w:rPr>
          <w:color w:val="auto"/>
        </w:rPr>
        <w:t xml:space="preserve">. </w:t>
      </w:r>
      <w:r w:rsidRPr="0018731D" w:rsidR="0015420E">
        <w:rPr>
          <w:color w:val="auto"/>
        </w:rPr>
        <w:t xml:space="preserve">na način da je točkom I izreke rješenja </w:t>
      </w:r>
      <w:proofErr w:type="spellStart"/>
      <w:r w:rsidRPr="0018731D" w:rsidR="0015420E">
        <w:rPr>
          <w:color w:val="auto"/>
        </w:rPr>
        <w:t>predloženici</w:t>
      </w:r>
      <w:proofErr w:type="spellEnd"/>
      <w:r w:rsidRPr="0018731D" w:rsidR="0015420E">
        <w:rPr>
          <w:color w:val="auto"/>
        </w:rPr>
        <w:t xml:space="preserve"> 1) oduzeo</w:t>
      </w:r>
      <w:r w:rsidRPr="0018731D" w:rsidR="0015420E">
        <w:rPr>
          <w:b/>
          <w:color w:val="auto"/>
        </w:rPr>
        <w:t xml:space="preserve"> </w:t>
      </w:r>
      <w:r w:rsidRPr="0018731D" w:rsidR="0015420E">
        <w:t xml:space="preserve">pravo na stanovanje s tada maloljetnim djetetom </w:t>
      </w:r>
      <w:r w:rsidR="00E3110A">
        <w:t>R. M.</w:t>
      </w:r>
      <w:r w:rsidRPr="0018731D" w:rsidR="0015420E">
        <w:t xml:space="preserve">. Točkom II izreke tog rješenja je </w:t>
      </w:r>
      <w:proofErr w:type="spellStart"/>
      <w:r w:rsidRPr="0018731D" w:rsidR="0015420E">
        <w:t>predloženicima</w:t>
      </w:r>
      <w:proofErr w:type="spellEnd"/>
      <w:r w:rsidRPr="0018731D" w:rsidR="0015420E">
        <w:t xml:space="preserve"> 1 i 2 oduzeto pravo na stanovanje s maloljetnim djetetom </w:t>
      </w:r>
      <w:r w:rsidR="00E3110A">
        <w:t>M. M.</w:t>
      </w:r>
      <w:r w:rsidRPr="0018731D" w:rsidR="0015420E">
        <w:t xml:space="preserve">, te je odlučeno da se roditelji lišavaju prava na svakodnevnu skrb o mal. djetetu </w:t>
      </w:r>
      <w:r w:rsidR="00E3110A">
        <w:t>M. M.</w:t>
      </w:r>
      <w:r w:rsidRPr="0018731D" w:rsidR="0015420E">
        <w:t xml:space="preserve">. Točkom III izreke tog rješenja je odlučeno o smještaju tad </w:t>
      </w:r>
      <w:proofErr w:type="spellStart"/>
      <w:r w:rsidRPr="0018731D" w:rsidR="0015420E">
        <w:t>mal.</w:t>
      </w:r>
      <w:r w:rsidR="00E3110A">
        <w:t>R</w:t>
      </w:r>
      <w:proofErr w:type="spellEnd"/>
      <w:r w:rsidR="00E3110A">
        <w:t xml:space="preserve">. C. </w:t>
      </w:r>
      <w:r w:rsidRPr="0018731D" w:rsidR="0015420E">
        <w:t xml:space="preserve">za pružanje usluga u zajednici </w:t>
      </w:r>
      <w:r w:rsidR="00E3110A">
        <w:t>Z.</w:t>
      </w:r>
      <w:r w:rsidRPr="0018731D" w:rsidR="0015420E">
        <w:t>-</w:t>
      </w:r>
      <w:r w:rsidR="00E3110A">
        <w:t>D.</w:t>
      </w:r>
      <w:r w:rsidRPr="0018731D" w:rsidR="0015420E">
        <w:t xml:space="preserve">-Dislocirana jedinica smještaja i organiziranog stanovanja-Odjel smještaja, </w:t>
      </w:r>
      <w:r w:rsidR="00E3110A">
        <w:t xml:space="preserve">O. Ž. </w:t>
      </w:r>
      <w:r w:rsidRPr="0018731D" w:rsidR="0015420E">
        <w:t xml:space="preserve">14, </w:t>
      </w:r>
      <w:r w:rsidR="00E3110A">
        <w:t>Z.</w:t>
      </w:r>
      <w:r w:rsidRPr="0018731D" w:rsidR="0015420E">
        <w:t xml:space="preserve">. </w:t>
      </w:r>
      <w:r w:rsidR="00E3110A">
        <w:t xml:space="preserve">T. </w:t>
      </w:r>
      <w:r w:rsidRPr="0018731D" w:rsidR="0015420E">
        <w:t xml:space="preserve">IV izreke tog rješenja je odlučeno da se mal </w:t>
      </w:r>
      <w:r w:rsidR="00E3110A">
        <w:t xml:space="preserve">M. M. </w:t>
      </w:r>
      <w:r w:rsidRPr="0018731D" w:rsidR="0015420E">
        <w:t xml:space="preserve">i dalje </w:t>
      </w:r>
      <w:proofErr w:type="spellStart"/>
      <w:r w:rsidRPr="0018731D" w:rsidR="0015420E">
        <w:t>smještavai</w:t>
      </w:r>
      <w:proofErr w:type="spellEnd"/>
      <w:r w:rsidRPr="0018731D" w:rsidR="0015420E">
        <w:t xml:space="preserve"> povjerava na svakodnevnu skrb udomiteljskoj obitelji </w:t>
      </w:r>
      <w:r w:rsidR="00E3110A">
        <w:t xml:space="preserve">M. D. </w:t>
      </w:r>
      <w:r w:rsidRPr="0018731D" w:rsidR="0015420E">
        <w:t xml:space="preserve">te je odbijen kao neosnovan prijedlog </w:t>
      </w:r>
      <w:proofErr w:type="spellStart"/>
      <w:r w:rsidRPr="0018731D" w:rsidR="0015420E">
        <w:t>umješača</w:t>
      </w:r>
      <w:proofErr w:type="spellEnd"/>
      <w:r w:rsidRPr="0018731D" w:rsidR="0015420E">
        <w:t xml:space="preserve"> </w:t>
      </w:r>
      <w:r w:rsidR="00E3110A">
        <w:t xml:space="preserve">N. M. </w:t>
      </w:r>
      <w:r w:rsidRPr="0018731D" w:rsidR="0015420E">
        <w:t xml:space="preserve">da se </w:t>
      </w:r>
      <w:proofErr w:type="spellStart"/>
      <w:r w:rsidRPr="0018731D" w:rsidR="0015420E">
        <w:t>mal.</w:t>
      </w:r>
      <w:r w:rsidR="00E3110A">
        <w:t>M</w:t>
      </w:r>
      <w:proofErr w:type="spellEnd"/>
      <w:r w:rsidR="00E3110A">
        <w:t xml:space="preserve">. M. </w:t>
      </w:r>
      <w:r w:rsidRPr="0018731D" w:rsidR="0015420E">
        <w:t xml:space="preserve">kod nje smjesti i povjeri na svakodnevnu skrb. Točkom V izreke tog rješenja je odlučeno o osobnim odnosima majke sa tada </w:t>
      </w:r>
      <w:proofErr w:type="spellStart"/>
      <w:r w:rsidRPr="0018731D" w:rsidR="0015420E">
        <w:t>mal.sinom</w:t>
      </w:r>
      <w:proofErr w:type="spellEnd"/>
      <w:r w:rsidRPr="0018731D" w:rsidR="0015420E">
        <w:t xml:space="preserve"> </w:t>
      </w:r>
      <w:r w:rsidR="00E3110A">
        <w:t>R.</w:t>
      </w:r>
      <w:r w:rsidRPr="0018731D" w:rsidR="0015420E">
        <w:rPr>
          <w:color w:val="auto"/>
        </w:rPr>
        <w:t xml:space="preserve">. Točkom VI izreke tog rješenja je odlučeno o osobnim odnosima </w:t>
      </w:r>
      <w:proofErr w:type="spellStart"/>
      <w:r w:rsidRPr="0018731D" w:rsidR="0015420E">
        <w:rPr>
          <w:color w:val="auto"/>
        </w:rPr>
        <w:t>mal.djeteta</w:t>
      </w:r>
      <w:proofErr w:type="spellEnd"/>
      <w:r w:rsidRPr="0018731D" w:rsidR="0015420E">
        <w:rPr>
          <w:color w:val="auto"/>
        </w:rPr>
        <w:t xml:space="preserve"> </w:t>
      </w:r>
      <w:r w:rsidR="00E3110A">
        <w:rPr>
          <w:color w:val="auto"/>
        </w:rPr>
        <w:t xml:space="preserve">M. M. </w:t>
      </w:r>
      <w:r w:rsidRPr="0018731D" w:rsidR="0015420E">
        <w:rPr>
          <w:color w:val="auto"/>
        </w:rPr>
        <w:t xml:space="preserve">sa majkom i ocem tj. da se ostvarivati </w:t>
      </w:r>
      <w:r w:rsidRPr="0018731D" w:rsidR="0015420E">
        <w:t xml:space="preserve">nedjeljom, u sveukupnom trajanju od 3 sata i to po 1,5 sat svaki od roditelja odvojeno, na javnoj površini, na otoku </w:t>
      </w:r>
      <w:r w:rsidR="00E3110A">
        <w:t>V.</w:t>
      </w:r>
      <w:r w:rsidRPr="0018731D" w:rsidR="0015420E">
        <w:t xml:space="preserve">, u mjestu </w:t>
      </w:r>
      <w:r w:rsidR="00E3110A">
        <w:t>V.</w:t>
      </w:r>
      <w:r w:rsidRPr="0018731D" w:rsidR="0015420E">
        <w:t xml:space="preserve">, sukladno voznom redu trajekta </w:t>
      </w:r>
      <w:r w:rsidR="00E3110A">
        <w:t>S.</w:t>
      </w:r>
      <w:r w:rsidRPr="0018731D" w:rsidR="0015420E">
        <w:t>-</w:t>
      </w:r>
      <w:r w:rsidR="00E3110A">
        <w:t>V.</w:t>
      </w:r>
      <w:r w:rsidRPr="0018731D" w:rsidR="0015420E">
        <w:t xml:space="preserve">, a prema prethodnom dogovoru udomiteljice i roditelja. Nadalje, putem video poziva u trajanju od 15 minuta sa svakim od roditelja zasebno, jednom tjedno ili više puta po dogovoru svakog od roditelja sa udomiteljicom mal. djeteta. </w:t>
      </w:r>
    </w:p>
    <w:p w:rsidRPr="0018731D" w:rsidR="0015420E" w:rsidP="0015420E" w:rsidRDefault="0015420E" w14:paraId="0B3687B9" w14:textId="77777777">
      <w:pPr>
        <w:autoSpaceDE w:val="false"/>
        <w:autoSpaceDN w:val="false"/>
        <w:adjustRightInd w:val="false"/>
        <w:spacing w:after="0" w:line="240" w:lineRule="auto"/>
        <w:rPr>
          <w:rFonts w:cs="Arial"/>
          <w:szCs w:val="24"/>
        </w:rPr>
      </w:pPr>
    </w:p>
    <w:p w:rsidRPr="0018731D" w:rsidR="003B50CA" w:rsidP="00E63DE5" w:rsidRDefault="00B23157" w14:paraId="46017FDA" w14:textId="77777777">
      <w:pPr>
        <w:pStyle w:val="Default"/>
        <w:jc w:val="both"/>
        <w:rPr>
          <w:color w:val="auto"/>
        </w:rPr>
      </w:pPr>
      <w:r>
        <w:rPr>
          <w:color w:val="auto"/>
        </w:rPr>
        <w:tab/>
        <w:t xml:space="preserve">29. </w:t>
      </w:r>
      <w:r w:rsidRPr="0018731D" w:rsidR="0015420E">
        <w:rPr>
          <w:color w:val="auto"/>
        </w:rPr>
        <w:t xml:space="preserve">Sud je takvo rješenje u točkama I </w:t>
      </w:r>
      <w:proofErr w:type="spellStart"/>
      <w:r w:rsidRPr="0018731D" w:rsidR="0015420E">
        <w:rPr>
          <w:color w:val="auto"/>
        </w:rPr>
        <w:t>i</w:t>
      </w:r>
      <w:proofErr w:type="spellEnd"/>
      <w:r w:rsidRPr="0018731D" w:rsidR="0015420E">
        <w:rPr>
          <w:color w:val="auto"/>
        </w:rPr>
        <w:t xml:space="preserve"> II izreke donio jer je utvrdio da se na strani</w:t>
      </w:r>
      <w:r w:rsidRPr="0018731D" w:rsidR="0015420E">
        <w:rPr>
          <w:b/>
          <w:color w:val="auto"/>
        </w:rPr>
        <w:t xml:space="preserve"> </w:t>
      </w:r>
      <w:r w:rsidRPr="0018731D" w:rsidR="0015420E">
        <w:rPr>
          <w:color w:val="auto"/>
        </w:rPr>
        <w:t>r</w:t>
      </w:r>
      <w:r w:rsidRPr="0018731D" w:rsidR="003B50CA">
        <w:rPr>
          <w:color w:val="auto"/>
        </w:rPr>
        <w:t xml:space="preserve">oditelja nisu bitno nabolje promijenile okolnosti od donošenja ranijeg rješenja suda </w:t>
      </w:r>
      <w:r w:rsidR="00E3110A">
        <w:rPr>
          <w:color w:val="auto"/>
        </w:rPr>
        <w:t>……..</w:t>
      </w:r>
      <w:r w:rsidRPr="0018731D" w:rsidR="003B50CA">
        <w:rPr>
          <w:color w:val="auto"/>
        </w:rPr>
        <w:t xml:space="preserve"> od </w:t>
      </w:r>
      <w:r w:rsidR="00E3110A">
        <w:rPr>
          <w:color w:val="auto"/>
        </w:rPr>
        <w:t>……</w:t>
      </w:r>
      <w:r w:rsidRPr="0018731D" w:rsidR="003B50CA">
        <w:rPr>
          <w:color w:val="auto"/>
        </w:rPr>
        <w:t>.g kojim im je izrečena ista mjera suda, ni od donošenja privremene mjer</w:t>
      </w:r>
      <w:r w:rsidRPr="0018731D" w:rsidR="00E63DE5">
        <w:rPr>
          <w:color w:val="auto"/>
        </w:rPr>
        <w:t xml:space="preserve">e u ovom predmetu od </w:t>
      </w:r>
      <w:r w:rsidR="00E3110A">
        <w:rPr>
          <w:color w:val="auto"/>
        </w:rPr>
        <w:t>……….</w:t>
      </w:r>
      <w:r w:rsidRPr="0018731D" w:rsidR="00E63DE5">
        <w:rPr>
          <w:color w:val="auto"/>
        </w:rPr>
        <w:t>.</w:t>
      </w:r>
      <w:r w:rsidRPr="0018731D" w:rsidR="003B50CA">
        <w:rPr>
          <w:color w:val="auto"/>
        </w:rPr>
        <w:t xml:space="preserve">Sud je odluku donio pozivom na čl. 155. st. 1. </w:t>
      </w:r>
      <w:proofErr w:type="spellStart"/>
      <w:r w:rsidRPr="0018731D" w:rsidR="003B50CA">
        <w:rPr>
          <w:color w:val="auto"/>
        </w:rPr>
        <w:t>ObZ</w:t>
      </w:r>
      <w:proofErr w:type="spellEnd"/>
      <w:r w:rsidRPr="0018731D" w:rsidR="003B50CA">
        <w:rPr>
          <w:color w:val="auto"/>
        </w:rPr>
        <w:t>-a jer su</w:t>
      </w:r>
      <w:r w:rsidRPr="0018731D" w:rsidR="0015420E">
        <w:rPr>
          <w:color w:val="auto"/>
        </w:rPr>
        <w:t xml:space="preserve"> ispunjeni uvjeti iz te odredbe.</w:t>
      </w:r>
    </w:p>
    <w:p w:rsidRPr="0018731D" w:rsidR="00AF5718" w:rsidP="003B50CA" w:rsidRDefault="00AF5718" w14:paraId="42929826" w14:textId="77777777">
      <w:pPr>
        <w:pStyle w:val="Default"/>
        <w:rPr>
          <w:color w:val="auto"/>
        </w:rPr>
      </w:pPr>
    </w:p>
    <w:p w:rsidRPr="0018731D" w:rsidR="0015420E" w:rsidP="00BB66BD" w:rsidRDefault="00B23157" w14:paraId="0CE3CE5D" w14:textId="77777777">
      <w:pPr>
        <w:pStyle w:val="Default"/>
        <w:jc w:val="both"/>
        <w:rPr>
          <w:color w:val="auto"/>
        </w:rPr>
      </w:pPr>
      <w:r>
        <w:rPr>
          <w:b/>
          <w:color w:val="auto"/>
        </w:rPr>
        <w:tab/>
      </w:r>
      <w:r w:rsidRPr="00B23157">
        <w:rPr>
          <w:bCs/>
          <w:color w:val="auto"/>
        </w:rPr>
        <w:t>30.</w:t>
      </w:r>
      <w:r>
        <w:rPr>
          <w:b/>
          <w:color w:val="auto"/>
        </w:rPr>
        <w:t xml:space="preserve"> </w:t>
      </w:r>
      <w:r w:rsidRPr="0018731D" w:rsidR="003B50CA">
        <w:rPr>
          <w:color w:val="auto"/>
        </w:rPr>
        <w:t xml:space="preserve">Glede pak povjeravanja mal. </w:t>
      </w:r>
      <w:r w:rsidR="00E3110A">
        <w:rPr>
          <w:color w:val="auto"/>
        </w:rPr>
        <w:t xml:space="preserve">M. </w:t>
      </w:r>
      <w:r w:rsidRPr="0018731D" w:rsidR="003B50CA">
        <w:rPr>
          <w:color w:val="auto"/>
        </w:rPr>
        <w:t xml:space="preserve">na svakodnevnu skrb i smještaj, razvidno je iz dinamike ovog sudskog postupka, da </w:t>
      </w:r>
      <w:r w:rsidRPr="0018731D" w:rsidR="00A87BFE">
        <w:rPr>
          <w:color w:val="auto"/>
        </w:rPr>
        <w:t>se o tome nije naprečac odlučivalo</w:t>
      </w:r>
      <w:r w:rsidRPr="0018731D" w:rsidR="003B50CA">
        <w:rPr>
          <w:color w:val="auto"/>
        </w:rPr>
        <w:t xml:space="preserve"> već je sud tražio od stručnog tima predlagatelja da izradi kompletnu obradu tete po ocu </w:t>
      </w:r>
      <w:r w:rsidR="00E3110A">
        <w:rPr>
          <w:color w:val="auto"/>
        </w:rPr>
        <w:t xml:space="preserve">N. M. </w:t>
      </w:r>
      <w:r w:rsidRPr="0018731D" w:rsidR="003B50CA">
        <w:rPr>
          <w:color w:val="auto"/>
        </w:rPr>
        <w:t xml:space="preserve">te da sudu nalaz i mišljenje s prijedlogom je li u interesu mal. </w:t>
      </w:r>
      <w:r w:rsidR="00E3110A">
        <w:rPr>
          <w:color w:val="auto"/>
        </w:rPr>
        <w:t xml:space="preserve">M. </w:t>
      </w:r>
      <w:r w:rsidRPr="0018731D" w:rsidR="003B50CA">
        <w:rPr>
          <w:color w:val="auto"/>
        </w:rPr>
        <w:t xml:space="preserve">da svakodnevnu skrb o njemu preuzme teta </w:t>
      </w:r>
      <w:r w:rsidR="00E3110A">
        <w:rPr>
          <w:color w:val="auto"/>
        </w:rPr>
        <w:t xml:space="preserve">N. M. </w:t>
      </w:r>
      <w:r w:rsidRPr="0018731D" w:rsidR="003B50CA">
        <w:rPr>
          <w:color w:val="auto"/>
        </w:rPr>
        <w:t xml:space="preserve">ili da pak ostane na svakodnevnoj skrbi i smještaju kod udomiteljice </w:t>
      </w:r>
      <w:r w:rsidR="00E3110A">
        <w:rPr>
          <w:color w:val="auto"/>
        </w:rPr>
        <w:t>M. D.</w:t>
      </w:r>
      <w:r w:rsidRPr="0018731D" w:rsidR="003B50CA">
        <w:rPr>
          <w:color w:val="auto"/>
        </w:rPr>
        <w:t xml:space="preserve">. </w:t>
      </w:r>
    </w:p>
    <w:p w:rsidRPr="0018731D" w:rsidR="0015420E" w:rsidP="00BB66BD" w:rsidRDefault="0015420E" w14:paraId="1A70701F" w14:textId="77777777">
      <w:pPr>
        <w:pStyle w:val="Default"/>
        <w:jc w:val="both"/>
        <w:rPr>
          <w:color w:val="auto"/>
        </w:rPr>
      </w:pPr>
    </w:p>
    <w:p w:rsidRPr="0018731D" w:rsidR="003B50CA" w:rsidP="00BB66BD" w:rsidRDefault="00B23157" w14:paraId="668A20CA" w14:textId="77777777">
      <w:pPr>
        <w:pStyle w:val="Default"/>
        <w:jc w:val="both"/>
        <w:rPr>
          <w:color w:val="auto"/>
        </w:rPr>
      </w:pPr>
      <w:r>
        <w:rPr>
          <w:color w:val="auto"/>
        </w:rPr>
        <w:tab/>
        <w:t xml:space="preserve">31. </w:t>
      </w:r>
      <w:r w:rsidRPr="0018731D" w:rsidR="003B50CA">
        <w:rPr>
          <w:color w:val="auto"/>
        </w:rPr>
        <w:t xml:space="preserve">Stručni tim područnog ureda predlagatelja je postupio prema traženju suda i izradio mišljenje </w:t>
      </w:r>
      <w:r w:rsidR="00E3110A">
        <w:rPr>
          <w:color w:val="auto"/>
        </w:rPr>
        <w:t>……..</w:t>
      </w:r>
      <w:r w:rsidRPr="0018731D" w:rsidR="003B50CA">
        <w:rPr>
          <w:color w:val="auto"/>
        </w:rPr>
        <w:t xml:space="preserve">.. Sud je pregledom istog utvrdio da sadrži dijelom već navedene podatke o teti </w:t>
      </w:r>
      <w:r w:rsidR="00E3110A">
        <w:rPr>
          <w:color w:val="auto"/>
        </w:rPr>
        <w:t xml:space="preserve">N. M. </w:t>
      </w:r>
      <w:r w:rsidRPr="0018731D" w:rsidR="00A87BFE">
        <w:rPr>
          <w:color w:val="auto"/>
        </w:rPr>
        <w:t>da se prema potvrdi</w:t>
      </w:r>
      <w:r w:rsidRPr="0018731D" w:rsidR="003B50CA">
        <w:rPr>
          <w:color w:val="auto"/>
        </w:rPr>
        <w:t xml:space="preserve"> lije</w:t>
      </w:r>
      <w:r w:rsidRPr="0018731D" w:rsidR="00A87BFE">
        <w:rPr>
          <w:color w:val="auto"/>
        </w:rPr>
        <w:t xml:space="preserve">čnika obiteljske medicine </w:t>
      </w:r>
      <w:r w:rsidRPr="0018731D" w:rsidR="003B50CA">
        <w:rPr>
          <w:color w:val="auto"/>
        </w:rPr>
        <w:t>ne liječi od nikakvih zaraznih, kroničnih ni psihičkih bolesti,</w:t>
      </w:r>
      <w:r w:rsidRPr="0018731D" w:rsidR="00A87BFE">
        <w:rPr>
          <w:color w:val="auto"/>
        </w:rPr>
        <w:t xml:space="preserve"> kao ni njena majka </w:t>
      </w:r>
      <w:r w:rsidR="00E3110A">
        <w:rPr>
          <w:color w:val="auto"/>
        </w:rPr>
        <w:t>M.</w:t>
      </w:r>
      <w:r w:rsidRPr="0018731D" w:rsidR="00A87BFE">
        <w:rPr>
          <w:color w:val="auto"/>
        </w:rPr>
        <w:t xml:space="preserve">, da je tetin otac preminuo, da teta </w:t>
      </w:r>
      <w:r w:rsidR="00E3110A">
        <w:rPr>
          <w:color w:val="auto"/>
        </w:rPr>
        <w:t xml:space="preserve">N. </w:t>
      </w:r>
      <w:r w:rsidRPr="0018731D" w:rsidR="00A87BFE">
        <w:rPr>
          <w:color w:val="auto"/>
        </w:rPr>
        <w:t xml:space="preserve">za vrijeme odrastanja djece svoje sestre </w:t>
      </w:r>
      <w:r w:rsidR="00E3110A">
        <w:rPr>
          <w:color w:val="auto"/>
        </w:rPr>
        <w:t xml:space="preserve">A. </w:t>
      </w:r>
      <w:r w:rsidRPr="0018731D" w:rsidR="00A87BFE">
        <w:rPr>
          <w:color w:val="auto"/>
        </w:rPr>
        <w:t>sudjelovala u odgoju te sestrine djece, da je</w:t>
      </w:r>
      <w:r w:rsidRPr="0018731D" w:rsidR="003B50CA">
        <w:rPr>
          <w:color w:val="auto"/>
        </w:rPr>
        <w:t xml:space="preserve"> jedno vrijeme boravila kod brata </w:t>
      </w:r>
      <w:r w:rsidR="00E3110A">
        <w:rPr>
          <w:color w:val="auto"/>
        </w:rPr>
        <w:t xml:space="preserve">T. </w:t>
      </w:r>
      <w:r w:rsidRPr="0018731D" w:rsidR="003B50CA">
        <w:rPr>
          <w:color w:val="auto"/>
        </w:rPr>
        <w:t xml:space="preserve">u </w:t>
      </w:r>
      <w:r w:rsidR="00E3110A">
        <w:rPr>
          <w:color w:val="auto"/>
        </w:rPr>
        <w:t xml:space="preserve">A. </w:t>
      </w:r>
      <w:r w:rsidRPr="0018731D" w:rsidR="003B50CA">
        <w:rPr>
          <w:color w:val="auto"/>
        </w:rPr>
        <w:t xml:space="preserve">gdje on živi sa suprugom i dvoje djece, pomogla im oko čuvanja </w:t>
      </w:r>
      <w:proofErr w:type="spellStart"/>
      <w:r w:rsidRPr="0018731D" w:rsidR="003B50CA">
        <w:rPr>
          <w:color w:val="auto"/>
        </w:rPr>
        <w:t>djece</w:t>
      </w:r>
      <w:r w:rsidRPr="0018731D" w:rsidR="00A87BFE">
        <w:rPr>
          <w:color w:val="auto"/>
        </w:rPr>
        <w:t>,</w:t>
      </w:r>
      <w:r w:rsidRPr="0018731D" w:rsidR="003B50CA">
        <w:rPr>
          <w:color w:val="auto"/>
        </w:rPr>
        <w:t>da</w:t>
      </w:r>
      <w:proofErr w:type="spellEnd"/>
      <w:r w:rsidRPr="0018731D" w:rsidR="003B50CA">
        <w:rPr>
          <w:color w:val="auto"/>
        </w:rPr>
        <w:t xml:space="preserve"> je teta </w:t>
      </w:r>
      <w:r w:rsidR="00E3110A">
        <w:rPr>
          <w:color w:val="auto"/>
        </w:rPr>
        <w:t xml:space="preserve">N. </w:t>
      </w:r>
      <w:r w:rsidRPr="0018731D" w:rsidR="003B50CA">
        <w:rPr>
          <w:color w:val="auto"/>
        </w:rPr>
        <w:t xml:space="preserve">u razgovoru sa stručnim timom službe predlagatelja verbalizirala zadovoljstvo svojim odrastanjem da je zahvalna roditeljima radi sretnog i skladnog odrastanja, da je navela da sa braćom i sestrom i braćom ima prisne skladne odnose, no za brata </w:t>
      </w:r>
      <w:r w:rsidR="00E3110A">
        <w:rPr>
          <w:color w:val="auto"/>
        </w:rPr>
        <w:t xml:space="preserve">D. </w:t>
      </w:r>
      <w:r w:rsidRPr="0018731D" w:rsidR="003B50CA">
        <w:rPr>
          <w:color w:val="auto"/>
        </w:rPr>
        <w:t xml:space="preserve">istakla da je s njim bila najprisnija jer među njima nije velika razlika u godinama, da je navela da je iznimno bila usmjerena na njega zbog njegovih problema s ovisnošću koje je počeo iskazivati za vrijeme adolescencije, te da je dakle već u adolescenciji bila opterećena </w:t>
      </w:r>
      <w:r w:rsidRPr="0018731D" w:rsidR="00A87BFE">
        <w:rPr>
          <w:color w:val="auto"/>
        </w:rPr>
        <w:t xml:space="preserve">bratovim problemima s ovisnošću. Dalje su sudu bili </w:t>
      </w:r>
      <w:r w:rsidRPr="0018731D" w:rsidR="003B50CA">
        <w:rPr>
          <w:color w:val="auto"/>
        </w:rPr>
        <w:t xml:space="preserve">razvidni podaci da je </w:t>
      </w:r>
      <w:r w:rsidR="00E3110A">
        <w:rPr>
          <w:color w:val="auto"/>
        </w:rPr>
        <w:t>…….</w:t>
      </w:r>
      <w:r w:rsidRPr="0018731D" w:rsidR="003B50CA">
        <w:rPr>
          <w:color w:val="auto"/>
        </w:rPr>
        <w:t xml:space="preserve">. g teta </w:t>
      </w:r>
      <w:r w:rsidR="00E3110A">
        <w:rPr>
          <w:color w:val="auto"/>
        </w:rPr>
        <w:t xml:space="preserve">N. M. </w:t>
      </w:r>
      <w:r w:rsidRPr="0018731D" w:rsidR="003B50CA">
        <w:rPr>
          <w:color w:val="auto"/>
        </w:rPr>
        <w:t xml:space="preserve">pri službi HZSR-a PU </w:t>
      </w:r>
      <w:r w:rsidR="00E3110A">
        <w:rPr>
          <w:color w:val="auto"/>
        </w:rPr>
        <w:t xml:space="preserve">S. </w:t>
      </w:r>
      <w:r w:rsidRPr="0018731D" w:rsidR="003B50CA">
        <w:rPr>
          <w:color w:val="auto"/>
        </w:rPr>
        <w:t xml:space="preserve">pokrenula postupak obveznog savjetovanja radi reguliranja osobnih odnosa s nećakom mal. </w:t>
      </w:r>
      <w:r w:rsidR="00E3110A">
        <w:rPr>
          <w:color w:val="auto"/>
        </w:rPr>
        <w:t xml:space="preserve">M. M. </w:t>
      </w:r>
      <w:r w:rsidRPr="0018731D" w:rsidR="003B50CA">
        <w:rPr>
          <w:color w:val="auto"/>
        </w:rPr>
        <w:t xml:space="preserve">,da se ona i prije obraćala toj službi radi zahtjeva za preuzimanjem skrbi o mal. </w:t>
      </w:r>
      <w:r w:rsidR="00E3110A">
        <w:rPr>
          <w:color w:val="auto"/>
        </w:rPr>
        <w:t xml:space="preserve">M. </w:t>
      </w:r>
      <w:r w:rsidRPr="0018731D" w:rsidR="003B50CA">
        <w:rPr>
          <w:color w:val="auto"/>
        </w:rPr>
        <w:t xml:space="preserve">te je s njom obavljen savjetodavni razgovor iz kojeg je donesen zaključak da će stručni tim HZSR-a PU </w:t>
      </w:r>
      <w:r w:rsidR="00E3110A">
        <w:rPr>
          <w:color w:val="auto"/>
        </w:rPr>
        <w:t xml:space="preserve">S. </w:t>
      </w:r>
      <w:r w:rsidRPr="0018731D" w:rsidR="003B50CA">
        <w:rPr>
          <w:color w:val="auto"/>
        </w:rPr>
        <w:t xml:space="preserve">razmatrati njen zahtjev i da će ako bude u najboljem interesu mal. djeteta poduzimati daljnje radnje iz svoje </w:t>
      </w:r>
      <w:r w:rsidRPr="0018731D" w:rsidR="003B50CA">
        <w:rPr>
          <w:color w:val="auto"/>
        </w:rPr>
        <w:lastRenderedPageBreak/>
        <w:t xml:space="preserve">nadležnosti. Dalje je utvrđeno da su im </w:t>
      </w:r>
      <w:r w:rsidR="00E3110A">
        <w:rPr>
          <w:color w:val="auto"/>
        </w:rPr>
        <w:t>…..</w:t>
      </w:r>
      <w:r w:rsidRPr="0018731D" w:rsidR="003B50CA">
        <w:rPr>
          <w:color w:val="auto"/>
        </w:rPr>
        <w:t xml:space="preserve">.g pristupili teta </w:t>
      </w:r>
      <w:r w:rsidR="00E3110A">
        <w:rPr>
          <w:color w:val="auto"/>
        </w:rPr>
        <w:t xml:space="preserve">N. </w:t>
      </w:r>
      <w:r w:rsidRPr="0018731D" w:rsidR="003B50CA">
        <w:rPr>
          <w:color w:val="auto"/>
        </w:rPr>
        <w:t xml:space="preserve">i </w:t>
      </w:r>
      <w:proofErr w:type="spellStart"/>
      <w:r w:rsidRPr="0018731D" w:rsidR="003B50CA">
        <w:rPr>
          <w:color w:val="auto"/>
        </w:rPr>
        <w:t>predloženik</w:t>
      </w:r>
      <w:proofErr w:type="spellEnd"/>
      <w:r w:rsidRPr="0018731D" w:rsidR="003B50CA">
        <w:rPr>
          <w:color w:val="auto"/>
        </w:rPr>
        <w:t xml:space="preserve"> ad2. ali kako se nije tom sastanku bila odazvala </w:t>
      </w:r>
      <w:proofErr w:type="spellStart"/>
      <w:r w:rsidRPr="0018731D" w:rsidR="003B50CA">
        <w:rPr>
          <w:color w:val="auto"/>
        </w:rPr>
        <w:t>predloženica</w:t>
      </w:r>
      <w:proofErr w:type="spellEnd"/>
      <w:r w:rsidRPr="0018731D" w:rsidR="003B50CA">
        <w:rPr>
          <w:color w:val="auto"/>
        </w:rPr>
        <w:t xml:space="preserve"> ad1) to taj postupak obveznog savjetovanja nije bilo moguće provesti pa je zakazan novi za 24. srpnja 2025g. i sa tetom </w:t>
      </w:r>
      <w:r w:rsidR="00E3110A">
        <w:rPr>
          <w:color w:val="auto"/>
        </w:rPr>
        <w:t xml:space="preserve">N. </w:t>
      </w:r>
      <w:r w:rsidRPr="0018731D" w:rsidR="003B50CA">
        <w:rPr>
          <w:color w:val="auto"/>
        </w:rPr>
        <w:t xml:space="preserve">dogovorena psihologijska obrada za </w:t>
      </w:r>
      <w:r w:rsidR="00E3110A">
        <w:rPr>
          <w:color w:val="auto"/>
        </w:rPr>
        <w:t>…….</w:t>
      </w:r>
      <w:r w:rsidRPr="0018731D" w:rsidR="003B50CA">
        <w:rPr>
          <w:color w:val="auto"/>
        </w:rPr>
        <w:t xml:space="preserve"> Sud je dalje utvrdio iz izviješća od </w:t>
      </w:r>
      <w:r w:rsidR="00E3110A">
        <w:rPr>
          <w:color w:val="auto"/>
        </w:rPr>
        <w:t>……</w:t>
      </w:r>
      <w:r w:rsidRPr="0018731D" w:rsidR="003B50CA">
        <w:rPr>
          <w:color w:val="auto"/>
        </w:rPr>
        <w:t xml:space="preserve">. da je sa djetetovom tetom </w:t>
      </w:r>
      <w:r w:rsidR="00E3110A">
        <w:rPr>
          <w:color w:val="auto"/>
        </w:rPr>
        <w:t xml:space="preserve">N. M. </w:t>
      </w:r>
      <w:r w:rsidRPr="0018731D" w:rsidR="003B50CA">
        <w:rPr>
          <w:color w:val="auto"/>
        </w:rPr>
        <w:t xml:space="preserve">i ocem djeteta obavljen savjetodavni i informativni razgovor po socijalnom radniku, pravniku i psihologu, da je teta </w:t>
      </w:r>
      <w:r w:rsidR="00E3110A">
        <w:rPr>
          <w:color w:val="auto"/>
        </w:rPr>
        <w:t xml:space="preserve">N. </w:t>
      </w:r>
      <w:r w:rsidRPr="0018731D" w:rsidR="003B50CA">
        <w:rPr>
          <w:color w:val="auto"/>
        </w:rPr>
        <w:t xml:space="preserve">navela da već duže vrijeme kod brata </w:t>
      </w:r>
      <w:r w:rsidR="00E3110A">
        <w:rPr>
          <w:color w:val="auto"/>
        </w:rPr>
        <w:t xml:space="preserve">D. </w:t>
      </w:r>
      <w:r w:rsidRPr="0018731D" w:rsidR="003B50CA">
        <w:rPr>
          <w:color w:val="auto"/>
        </w:rPr>
        <w:t xml:space="preserve">uočava pozitivne pomake te je zbog toga aktivnije započela raditi na svom angažmanu oko zahtjeva za preuzimanjem svakodnevne skrbi oko nećaka mal. </w:t>
      </w:r>
      <w:r w:rsidR="00E3110A">
        <w:rPr>
          <w:color w:val="auto"/>
        </w:rPr>
        <w:t>M.</w:t>
      </w:r>
      <w:r w:rsidRPr="0018731D" w:rsidR="003B50CA">
        <w:rPr>
          <w:color w:val="auto"/>
        </w:rPr>
        <w:t xml:space="preserve">, ponovila da je već skrbila o djeci sestre </w:t>
      </w:r>
      <w:r w:rsidR="00E3110A">
        <w:rPr>
          <w:color w:val="auto"/>
        </w:rPr>
        <w:t xml:space="preserve">A. </w:t>
      </w:r>
      <w:r w:rsidRPr="0018731D" w:rsidR="003B50CA">
        <w:rPr>
          <w:color w:val="auto"/>
        </w:rPr>
        <w:t xml:space="preserve">koji su danas uspješni funkcionalni ljudi i da je bratu </w:t>
      </w:r>
      <w:r w:rsidR="00E3110A">
        <w:rPr>
          <w:color w:val="auto"/>
        </w:rPr>
        <w:t xml:space="preserve">T. </w:t>
      </w:r>
      <w:r w:rsidRPr="0018731D" w:rsidR="003B50CA">
        <w:rPr>
          <w:color w:val="auto"/>
        </w:rPr>
        <w:t xml:space="preserve">pružala pomoć u odgoju njegove mal. djece. Iz obiteljske anamneze tete </w:t>
      </w:r>
      <w:r w:rsidR="00E3110A">
        <w:rPr>
          <w:color w:val="auto"/>
        </w:rPr>
        <w:t xml:space="preserve">N. M. </w:t>
      </w:r>
      <w:r w:rsidRPr="0018731D" w:rsidR="003B50CA">
        <w:rPr>
          <w:color w:val="auto"/>
        </w:rPr>
        <w:t>proizlazi da je primarno nastrojena članovima svoje primarne obitelji zbog kojih je spremna i na određenu požrtvovnost. Organizirala bi život u slučaju preuzimanja svakodnevne skrbi o mal. nećaku, tako da bi dječaka vodila u vrtić po svom odlasku na posao i preuzimala ga po povratku s posla .Već se informirala o upisu u vrtić , opisala da ona i njena majka zajedno stanuju u obiteljskoj kući ,2 kata s 2 stana povezana istim ulazom te ka</w:t>
      </w:r>
      <w:r w:rsidRPr="0018731D" w:rsidR="00AF5718">
        <w:rPr>
          <w:color w:val="auto"/>
        </w:rPr>
        <w:t xml:space="preserve">ko bi </w:t>
      </w:r>
      <w:proofErr w:type="spellStart"/>
      <w:r w:rsidRPr="0018731D" w:rsidR="00AF5718">
        <w:rPr>
          <w:color w:val="auto"/>
        </w:rPr>
        <w:t>mal.</w:t>
      </w:r>
      <w:r w:rsidR="00E3110A">
        <w:rPr>
          <w:color w:val="auto"/>
        </w:rPr>
        <w:t>M</w:t>
      </w:r>
      <w:proofErr w:type="spellEnd"/>
      <w:r w:rsidR="00E3110A">
        <w:rPr>
          <w:color w:val="auto"/>
        </w:rPr>
        <w:t xml:space="preserve">. </w:t>
      </w:r>
      <w:r w:rsidRPr="0018731D" w:rsidR="003B50CA">
        <w:rPr>
          <w:color w:val="auto"/>
        </w:rPr>
        <w:t xml:space="preserve">imao stalnu pažnju i potpuno posvetu tete i bake po ocu. Kako je stručnom timu HZSR-a PU </w:t>
      </w:r>
      <w:r w:rsidR="00E3110A">
        <w:rPr>
          <w:color w:val="auto"/>
        </w:rPr>
        <w:t xml:space="preserve">S. </w:t>
      </w:r>
      <w:r w:rsidRPr="0018731D" w:rsidR="003B50CA">
        <w:rPr>
          <w:color w:val="auto"/>
        </w:rPr>
        <w:t xml:space="preserve">iz razgovora s tetom od </w:t>
      </w:r>
      <w:r w:rsidR="00E3110A">
        <w:rPr>
          <w:color w:val="auto"/>
        </w:rPr>
        <w:t>……</w:t>
      </w:r>
      <w:r w:rsidRPr="0018731D" w:rsidR="003B50CA">
        <w:rPr>
          <w:color w:val="auto"/>
        </w:rPr>
        <w:t xml:space="preserve"> bilo vidljivo da je teta tada izražavala strah od ponašanja brata </w:t>
      </w:r>
      <w:r w:rsidR="00E3110A">
        <w:rPr>
          <w:color w:val="auto"/>
        </w:rPr>
        <w:t xml:space="preserve">D. </w:t>
      </w:r>
      <w:r w:rsidRPr="0018731D" w:rsidR="003B50CA">
        <w:rPr>
          <w:color w:val="auto"/>
        </w:rPr>
        <w:t xml:space="preserve">u slučaju preuzimanja skrbi o njegovom mal. djetetu, podaci su da im je to opovrgnula te navela da </w:t>
      </w:r>
      <w:r w:rsidR="00E3110A">
        <w:rPr>
          <w:color w:val="auto"/>
        </w:rPr>
        <w:t xml:space="preserve">D. </w:t>
      </w:r>
      <w:r w:rsidRPr="0018731D" w:rsidR="003B50CA">
        <w:rPr>
          <w:color w:val="auto"/>
        </w:rPr>
        <w:t xml:space="preserve">zaista ne vrši pritisak na nju već da je odluka od preuzimanju skrbi o mal. djetetu isključivo njezina. Podaci su i da je aktualno navela da više ne izražava sumnju u buduća neprimjerena ponašanja brata </w:t>
      </w:r>
      <w:r w:rsidR="00E3110A">
        <w:rPr>
          <w:color w:val="auto"/>
        </w:rPr>
        <w:t xml:space="preserve">D. </w:t>
      </w:r>
      <w:r w:rsidRPr="0018731D" w:rsidR="003B50CA">
        <w:rPr>
          <w:color w:val="auto"/>
        </w:rPr>
        <w:t xml:space="preserve">jer vidi značajne pozitivne pomake u njegovom svakodnevnom funkcioniranju. Sudu je dalje </w:t>
      </w:r>
      <w:r w:rsidRPr="0018731D" w:rsidR="00A87BFE">
        <w:rPr>
          <w:color w:val="auto"/>
        </w:rPr>
        <w:t xml:space="preserve">bilo </w:t>
      </w:r>
      <w:r w:rsidRPr="0018731D" w:rsidR="003B50CA">
        <w:rPr>
          <w:color w:val="auto"/>
        </w:rPr>
        <w:t xml:space="preserve">razvidno da je provedena psihologijska obrada tete </w:t>
      </w:r>
      <w:r w:rsidR="00E3110A">
        <w:rPr>
          <w:color w:val="auto"/>
        </w:rPr>
        <w:t>N.</w:t>
      </w:r>
      <w:r w:rsidRPr="0018731D" w:rsidR="003B50CA">
        <w:rPr>
          <w:color w:val="auto"/>
        </w:rPr>
        <w:t xml:space="preserve">, primijenjena u izviješću navedena </w:t>
      </w:r>
      <w:proofErr w:type="spellStart"/>
      <w:r w:rsidRPr="0018731D" w:rsidR="003B50CA">
        <w:rPr>
          <w:color w:val="auto"/>
        </w:rPr>
        <w:t>psihodijagnostička</w:t>
      </w:r>
      <w:proofErr w:type="spellEnd"/>
      <w:r w:rsidRPr="0018731D" w:rsidR="003B50CA">
        <w:rPr>
          <w:color w:val="auto"/>
        </w:rPr>
        <w:t xml:space="preserve"> sredstva te psihologijski intervju, navedeni u izviješću rezultati psihologijske obrade, da je navela da je oduvijek željela pomagati drugima, da se boji propuštenih prilika za činiti dobro, da se ponekad boji budućnosti, da bi učinila da zaboravi na vrijeme koje su proveli u borbi s ovisnošću (misleći pri tome na brata </w:t>
      </w:r>
      <w:r w:rsidR="00E3110A">
        <w:rPr>
          <w:color w:val="auto"/>
        </w:rPr>
        <w:t xml:space="preserve">D. </w:t>
      </w:r>
      <w:r w:rsidRPr="0018731D" w:rsidR="003B50CA">
        <w:rPr>
          <w:color w:val="auto"/>
        </w:rPr>
        <w:t xml:space="preserve">i bivšeg supruga svoje sestre </w:t>
      </w:r>
      <w:r w:rsidR="00E3110A">
        <w:rPr>
          <w:color w:val="auto"/>
        </w:rPr>
        <w:t>A.</w:t>
      </w:r>
      <w:r w:rsidRPr="0018731D" w:rsidR="003B50CA">
        <w:rPr>
          <w:color w:val="auto"/>
        </w:rPr>
        <w:t xml:space="preserve">), da bi bila potpuno sretna kada bi odgojila mal. </w:t>
      </w:r>
      <w:r w:rsidR="00E3110A">
        <w:rPr>
          <w:color w:val="auto"/>
        </w:rPr>
        <w:t xml:space="preserve">M. </w:t>
      </w:r>
      <w:r w:rsidRPr="0018731D" w:rsidR="003B50CA">
        <w:rPr>
          <w:color w:val="auto"/>
        </w:rPr>
        <w:t xml:space="preserve">da postane dobar i vrijedan. O većini mladića misli da im razne ovisnosti pomračuju um. Kao svoju najveću slabost ističe preosjetljivost na </w:t>
      </w:r>
      <w:proofErr w:type="spellStart"/>
      <w:r w:rsidRPr="0018731D" w:rsidR="003B50CA">
        <w:rPr>
          <w:color w:val="auto"/>
        </w:rPr>
        <w:t>Ijudsku</w:t>
      </w:r>
      <w:proofErr w:type="spellEnd"/>
      <w:r w:rsidRPr="0018731D" w:rsidR="003B50CA">
        <w:rPr>
          <w:color w:val="auto"/>
        </w:rPr>
        <w:t xml:space="preserve"> patnju. Voljela bi se osloboditi straha od javnih nastupa. Uvjerena je da je većina muškaraca u nekakvoj ovisnosti ili prepotentnosti. O mnogim očevima</w:t>
      </w:r>
      <w:r w:rsidRPr="0018731D" w:rsidR="00BB66BD">
        <w:rPr>
          <w:color w:val="auto"/>
        </w:rPr>
        <w:t xml:space="preserve"> da</w:t>
      </w:r>
      <w:r w:rsidRPr="0018731D" w:rsidR="003B50CA">
        <w:rPr>
          <w:color w:val="auto"/>
        </w:rPr>
        <w:t xml:space="preserve"> misli da bi trebali više vre</w:t>
      </w:r>
      <w:r w:rsidRPr="0018731D" w:rsidR="00BB66BD">
        <w:rPr>
          <w:color w:val="auto"/>
        </w:rPr>
        <w:t xml:space="preserve">mena provoditi sa svojom djecom, da je navela da je kao dijete </w:t>
      </w:r>
      <w:r w:rsidRPr="0018731D" w:rsidR="003B50CA">
        <w:rPr>
          <w:color w:val="auto"/>
        </w:rPr>
        <w:t>bila veoma povezana i</w:t>
      </w:r>
      <w:r w:rsidRPr="0018731D" w:rsidR="00BB66BD">
        <w:rPr>
          <w:color w:val="auto"/>
        </w:rPr>
        <w:t xml:space="preserve"> bliska sa svojim ocem i opisala</w:t>
      </w:r>
      <w:r w:rsidRPr="0018731D" w:rsidR="003B50CA">
        <w:rPr>
          <w:color w:val="auto"/>
        </w:rPr>
        <w:t xml:space="preserve"> svoju majku kao veoma blagu osobu. Očekuje da se izbori za mal. </w:t>
      </w:r>
      <w:r w:rsidR="00E3110A">
        <w:rPr>
          <w:color w:val="auto"/>
        </w:rPr>
        <w:t xml:space="preserve">M. </w:t>
      </w:r>
      <w:r w:rsidRPr="0018731D" w:rsidR="003B50CA">
        <w:rPr>
          <w:color w:val="auto"/>
        </w:rPr>
        <w:t>da dobije priliku da postane dobar čovjek. Kada bude starija voljela bi ne žaliti za propuštenim prilikama za činiti dobro. Najgore što je uradila je iskalila se na nedužnom. Na planu ličnosti (PIE)</w:t>
      </w:r>
      <w:r w:rsidRPr="0018731D" w:rsidR="00BB66BD">
        <w:rPr>
          <w:color w:val="auto"/>
        </w:rPr>
        <w:t xml:space="preserve"> podaci su bili da</w:t>
      </w:r>
      <w:r w:rsidRPr="0018731D" w:rsidR="003B50CA">
        <w:rPr>
          <w:color w:val="auto"/>
        </w:rPr>
        <w:t xml:space="preserve"> dosljedno odgovara i primj</w:t>
      </w:r>
      <w:r w:rsidRPr="0018731D" w:rsidR="00BB66BD">
        <w:rPr>
          <w:color w:val="auto"/>
        </w:rPr>
        <w:t>ereno pristupa inventaru. Navela</w:t>
      </w:r>
      <w:r w:rsidRPr="0018731D" w:rsidR="003B50CA">
        <w:rPr>
          <w:color w:val="auto"/>
        </w:rPr>
        <w:t xml:space="preserve"> određene tjelesne tegobe npr. </w:t>
      </w:r>
      <w:proofErr w:type="spellStart"/>
      <w:r w:rsidRPr="0018731D" w:rsidR="003B50CA">
        <w:rPr>
          <w:color w:val="auto"/>
        </w:rPr>
        <w:t>gastrointenstinalni</w:t>
      </w:r>
      <w:proofErr w:type="spellEnd"/>
      <w:r w:rsidRPr="0018731D" w:rsidR="003B50CA">
        <w:rPr>
          <w:color w:val="auto"/>
        </w:rPr>
        <w:t xml:space="preserve"> problemi za koje </w:t>
      </w:r>
      <w:r w:rsidRPr="0018731D" w:rsidR="00BB66BD">
        <w:rPr>
          <w:color w:val="auto"/>
        </w:rPr>
        <w:t>je navela</w:t>
      </w:r>
      <w:r w:rsidRPr="0018731D" w:rsidR="003B50CA">
        <w:rPr>
          <w:color w:val="auto"/>
        </w:rPr>
        <w:t xml:space="preserve"> da su joj se javili </w:t>
      </w:r>
      <w:r w:rsidRPr="0018731D" w:rsidR="00BB66BD">
        <w:rPr>
          <w:color w:val="auto"/>
        </w:rPr>
        <w:t xml:space="preserve">zbog izloženosti stresu. Opisala </w:t>
      </w:r>
      <w:r w:rsidRPr="0018731D" w:rsidR="003B50CA">
        <w:rPr>
          <w:color w:val="auto"/>
        </w:rPr>
        <w:t xml:space="preserve"> se kao optimistična i učinkovita u socijalnim odnosima, učinkovito. se suočava sa stresom. Osjetljiva je osoba koja se lako uvrijedi i onda postaje ogorčena. Prisutna je sklonost konformizmu, </w:t>
      </w:r>
      <w:proofErr w:type="spellStart"/>
      <w:r w:rsidRPr="0018731D" w:rsidR="003B50CA">
        <w:rPr>
          <w:color w:val="auto"/>
        </w:rPr>
        <w:t>moralistična</w:t>
      </w:r>
      <w:proofErr w:type="spellEnd"/>
      <w:r w:rsidRPr="0018731D" w:rsidR="003B50CA">
        <w:rPr>
          <w:color w:val="auto"/>
        </w:rPr>
        <w:t xml:space="preserve"> je osoba koja negira bilo kakve nepodopštine. Tuđe potrebe pretpostavlja svojima. Ima teškoće sa zadovoljavanjem vlastitih potreba. Može se lako prilagoditi različitim interpersonalnim situacijama: može i preuzeti kontrolu i prepustiti je drugima. Uradak na </w:t>
      </w:r>
      <w:proofErr w:type="spellStart"/>
      <w:r w:rsidRPr="0018731D" w:rsidR="003B50CA">
        <w:rPr>
          <w:color w:val="auto"/>
        </w:rPr>
        <w:t>projektivnom</w:t>
      </w:r>
      <w:proofErr w:type="spellEnd"/>
      <w:r w:rsidRPr="0018731D" w:rsidR="003B50CA">
        <w:rPr>
          <w:color w:val="auto"/>
        </w:rPr>
        <w:t xml:space="preserve"> materijalu ukazuje na moguće poteškoće na području senzibilnosti i području tjeskobe i osjećaja krivnje. Adekvatne je racionalno-emocionalne integracije. Dakle, prednje su rezul</w:t>
      </w:r>
      <w:r w:rsidRPr="0018731D" w:rsidR="00BB66BD">
        <w:rPr>
          <w:color w:val="auto"/>
        </w:rPr>
        <w:t xml:space="preserve">tati njene psihologijske obrade u HZSR-u </w:t>
      </w:r>
      <w:r w:rsidRPr="0018731D" w:rsidR="003B50CA">
        <w:rPr>
          <w:color w:val="auto"/>
        </w:rPr>
        <w:t xml:space="preserve"> Podaci su </w:t>
      </w:r>
      <w:r w:rsidRPr="0018731D" w:rsidR="00BB66BD">
        <w:rPr>
          <w:color w:val="auto"/>
        </w:rPr>
        <w:t xml:space="preserve">iz tog izviješća zavoda bili </w:t>
      </w:r>
      <w:r w:rsidRPr="0018731D" w:rsidR="003B50CA">
        <w:rPr>
          <w:color w:val="auto"/>
        </w:rPr>
        <w:t>da je</w:t>
      </w:r>
      <w:r w:rsidRPr="0018731D" w:rsidR="00BB66BD">
        <w:rPr>
          <w:color w:val="auto"/>
        </w:rPr>
        <w:t xml:space="preserve"> teta</w:t>
      </w:r>
      <w:r w:rsidRPr="0018731D" w:rsidR="003B50CA">
        <w:rPr>
          <w:color w:val="auto"/>
        </w:rPr>
        <w:t xml:space="preserve"> navela da je zadovoljna načinom na koji udomitelji skrbe o svim potrebama mal. </w:t>
      </w:r>
      <w:r w:rsidR="00E3110A">
        <w:rPr>
          <w:color w:val="auto"/>
        </w:rPr>
        <w:t xml:space="preserve">M. </w:t>
      </w:r>
      <w:r w:rsidRPr="0018731D" w:rsidR="003B50CA">
        <w:rPr>
          <w:color w:val="auto"/>
        </w:rPr>
        <w:t xml:space="preserve">i da ranije nije tražila da se </w:t>
      </w:r>
      <w:r w:rsidRPr="0018731D" w:rsidR="00BB66BD">
        <w:rPr>
          <w:color w:val="auto"/>
        </w:rPr>
        <w:t xml:space="preserve">on </w:t>
      </w:r>
      <w:r w:rsidRPr="0018731D" w:rsidR="003B50CA">
        <w:rPr>
          <w:color w:val="auto"/>
        </w:rPr>
        <w:t xml:space="preserve">smjesti u njenu obitelj zbog zabrinutosti za </w:t>
      </w:r>
      <w:r w:rsidRPr="0018731D" w:rsidR="003B50CA">
        <w:rPr>
          <w:color w:val="auto"/>
        </w:rPr>
        <w:lastRenderedPageBreak/>
        <w:t xml:space="preserve">ponašanje </w:t>
      </w:r>
      <w:r w:rsidR="00E3110A">
        <w:rPr>
          <w:color w:val="auto"/>
        </w:rPr>
        <w:t xml:space="preserve">D. </w:t>
      </w:r>
      <w:r w:rsidRPr="0018731D" w:rsidR="003B50CA">
        <w:rPr>
          <w:color w:val="auto"/>
        </w:rPr>
        <w:t xml:space="preserve">i </w:t>
      </w:r>
      <w:proofErr w:type="spellStart"/>
      <w:r w:rsidR="00E3110A">
        <w:rPr>
          <w:color w:val="auto"/>
        </w:rPr>
        <w:t>I</w:t>
      </w:r>
      <w:proofErr w:type="spellEnd"/>
      <w:r w:rsidR="00E3110A">
        <w:rPr>
          <w:color w:val="auto"/>
        </w:rPr>
        <w:t xml:space="preserve">. </w:t>
      </w:r>
      <w:r w:rsidRPr="0018731D" w:rsidR="003B50CA">
        <w:rPr>
          <w:color w:val="auto"/>
        </w:rPr>
        <w:t xml:space="preserve">spram nje, bojala se da će joj imenovati raditi probleme i uznemiravati je. </w:t>
      </w:r>
    </w:p>
    <w:p w:rsidRPr="0018731D" w:rsidR="00AF5718" w:rsidP="00AF5718" w:rsidRDefault="00AF5718" w14:paraId="5C18C2D1" w14:textId="77777777">
      <w:pPr>
        <w:pStyle w:val="Default"/>
        <w:rPr>
          <w:color w:val="auto"/>
        </w:rPr>
      </w:pPr>
    </w:p>
    <w:p w:rsidRPr="0018731D" w:rsidR="003B50CA" w:rsidP="006F79EC" w:rsidRDefault="00B23157" w14:paraId="3CF6B92C" w14:textId="77777777">
      <w:pPr>
        <w:pStyle w:val="Default"/>
        <w:jc w:val="both"/>
        <w:rPr>
          <w:color w:val="auto"/>
        </w:rPr>
      </w:pPr>
      <w:r>
        <w:rPr>
          <w:color w:val="auto"/>
        </w:rPr>
        <w:tab/>
        <w:t xml:space="preserve">32. </w:t>
      </w:r>
      <w:r w:rsidRPr="0018731D" w:rsidR="003B50CA">
        <w:rPr>
          <w:color w:val="auto"/>
        </w:rPr>
        <w:t xml:space="preserve">Sud je utvrdio </w:t>
      </w:r>
      <w:r w:rsidRPr="0018731D" w:rsidR="006F79EC">
        <w:rPr>
          <w:color w:val="auto"/>
        </w:rPr>
        <w:t>rješ</w:t>
      </w:r>
      <w:r w:rsidRPr="0018731D" w:rsidR="0015420E">
        <w:rPr>
          <w:color w:val="auto"/>
        </w:rPr>
        <w:t xml:space="preserve">enjem od </w:t>
      </w:r>
      <w:r w:rsidR="00E3110A">
        <w:rPr>
          <w:color w:val="auto"/>
        </w:rPr>
        <w:t>……</w:t>
      </w:r>
      <w:r w:rsidRPr="0018731D" w:rsidR="0015420E">
        <w:rPr>
          <w:color w:val="auto"/>
        </w:rPr>
        <w:t xml:space="preserve">.g. </w:t>
      </w:r>
      <w:r w:rsidRPr="0018731D" w:rsidR="003B50CA">
        <w:rPr>
          <w:color w:val="auto"/>
        </w:rPr>
        <w:t xml:space="preserve">da je zaključno mišljenje stručnog tima HZSR-a PU </w:t>
      </w:r>
      <w:r w:rsidR="00E3110A">
        <w:rPr>
          <w:color w:val="auto"/>
        </w:rPr>
        <w:t xml:space="preserve">S. </w:t>
      </w:r>
      <w:r w:rsidRPr="0018731D" w:rsidR="006F79EC">
        <w:rPr>
          <w:color w:val="auto"/>
        </w:rPr>
        <w:t>bilo da je m</w:t>
      </w:r>
      <w:r w:rsidRPr="0018731D" w:rsidR="003B50CA">
        <w:rPr>
          <w:color w:val="auto"/>
        </w:rPr>
        <w:t xml:space="preserve">al. </w:t>
      </w:r>
      <w:r w:rsidR="00E3110A">
        <w:rPr>
          <w:color w:val="auto"/>
        </w:rPr>
        <w:t xml:space="preserve">M. </w:t>
      </w:r>
      <w:r w:rsidRPr="0018731D" w:rsidR="006F79EC">
        <w:rPr>
          <w:color w:val="auto"/>
        </w:rPr>
        <w:t xml:space="preserve">tad </w:t>
      </w:r>
      <w:r w:rsidRPr="0018731D" w:rsidR="003B50CA">
        <w:rPr>
          <w:color w:val="auto"/>
        </w:rPr>
        <w:t xml:space="preserve">već dvije godine stanuje u udomiteljskoj obitelji </w:t>
      </w:r>
      <w:r w:rsidR="00E3110A">
        <w:rPr>
          <w:color w:val="auto"/>
        </w:rPr>
        <w:t xml:space="preserve">M. D. </w:t>
      </w:r>
      <w:r w:rsidRPr="0018731D" w:rsidR="003B50CA">
        <w:rPr>
          <w:color w:val="auto"/>
        </w:rPr>
        <w:t xml:space="preserve">gdje je ostvario bliske i prisne odnose s udomiteljima i njihovom djecom, da je mal. </w:t>
      </w:r>
      <w:r w:rsidR="00E3110A">
        <w:rPr>
          <w:color w:val="auto"/>
        </w:rPr>
        <w:t xml:space="preserve">M. </w:t>
      </w:r>
      <w:r w:rsidRPr="0018731D" w:rsidR="003B50CA">
        <w:rPr>
          <w:color w:val="auto"/>
        </w:rPr>
        <w:t>tamo dobro adaptiran i funkcionalan te je postignut značajan napredak u njegovom funkcioniranju od smještaja u udomiteljsku obitelj, da je boraveći u toj udomiteljskoj obitelji dobio strukturu, potrebnu pažnju i njegu koj</w:t>
      </w:r>
      <w:r w:rsidRPr="0018731D" w:rsidR="006F79EC">
        <w:rPr>
          <w:color w:val="auto"/>
        </w:rPr>
        <w:t>a mu je prije nedostajala. Dalje</w:t>
      </w:r>
      <w:r w:rsidRPr="0018731D" w:rsidR="003B50CA">
        <w:rPr>
          <w:color w:val="auto"/>
        </w:rPr>
        <w:t>, da tet</w:t>
      </w:r>
      <w:r w:rsidRPr="0018731D" w:rsidR="00AF5718">
        <w:rPr>
          <w:color w:val="auto"/>
        </w:rPr>
        <w:t xml:space="preserve">a </w:t>
      </w:r>
      <w:r w:rsidR="00E3110A">
        <w:rPr>
          <w:color w:val="auto"/>
        </w:rPr>
        <w:t xml:space="preserve">N. </w:t>
      </w:r>
      <w:r w:rsidRPr="0018731D" w:rsidR="003B50CA">
        <w:rPr>
          <w:color w:val="auto"/>
        </w:rPr>
        <w:t xml:space="preserve">u periodu pokretanja postupka oduzimanja prava na stanovanje </w:t>
      </w:r>
      <w:proofErr w:type="spellStart"/>
      <w:r w:rsidRPr="0018731D" w:rsidR="003B50CA">
        <w:rPr>
          <w:color w:val="auto"/>
        </w:rPr>
        <w:t>predloženicima</w:t>
      </w:r>
      <w:proofErr w:type="spellEnd"/>
      <w:r w:rsidRPr="0018731D" w:rsidR="003B50CA">
        <w:rPr>
          <w:color w:val="auto"/>
        </w:rPr>
        <w:t xml:space="preserve"> 1i 2 kao roditeljima sa mal. </w:t>
      </w:r>
      <w:r w:rsidR="00E3110A">
        <w:rPr>
          <w:color w:val="auto"/>
        </w:rPr>
        <w:t xml:space="preserve">M. </w:t>
      </w:r>
      <w:r w:rsidRPr="0018731D" w:rsidR="003B50CA">
        <w:rPr>
          <w:color w:val="auto"/>
        </w:rPr>
        <w:t xml:space="preserve">nije bila spremna i zainteresirana prihvatiti dijete u svoju obitelj pritom navodeći brojne razloge koji su predstavljali prepreke, da je stručnom timu iz razgovora s tetom u navedenom ranijem razdoblju bilo vidljivo da je bila fokusirana na vlastite potrebe i komfor kako bi zaštitila sebe od nametljivog ponašanja brata </w:t>
      </w:r>
      <w:r w:rsidR="00E3110A">
        <w:rPr>
          <w:color w:val="auto"/>
        </w:rPr>
        <w:t xml:space="preserve">D. </w:t>
      </w:r>
      <w:r w:rsidRPr="0018731D" w:rsidR="003B50CA">
        <w:rPr>
          <w:color w:val="auto"/>
        </w:rPr>
        <w:t xml:space="preserve">i djetetove majke , da je teta tada navela vodeći se osobnim iskustvom s bratom </w:t>
      </w:r>
      <w:r w:rsidR="00E3110A">
        <w:rPr>
          <w:color w:val="auto"/>
        </w:rPr>
        <w:t xml:space="preserve">D. </w:t>
      </w:r>
      <w:r w:rsidRPr="0018731D" w:rsidR="003B50CA">
        <w:rPr>
          <w:color w:val="auto"/>
        </w:rPr>
        <w:t xml:space="preserve">da smatra da on neće poštovati odluku suda niti njezin autoritet, a što će remetiti svakodnevnu skrb o mal. </w:t>
      </w:r>
      <w:r w:rsidR="00E3110A">
        <w:rPr>
          <w:color w:val="auto"/>
        </w:rPr>
        <w:t xml:space="preserve">M. </w:t>
      </w:r>
      <w:r w:rsidRPr="0018731D" w:rsidR="003B50CA">
        <w:rPr>
          <w:color w:val="auto"/>
        </w:rPr>
        <w:t xml:space="preserve">i njezino funkcioniranje. </w:t>
      </w:r>
    </w:p>
    <w:p w:rsidRPr="0018731D" w:rsidR="00AF5718" w:rsidP="00AF5718" w:rsidRDefault="00AF5718" w14:paraId="602AA061" w14:textId="77777777">
      <w:pPr>
        <w:pStyle w:val="Default"/>
        <w:rPr>
          <w:color w:val="auto"/>
        </w:rPr>
      </w:pPr>
    </w:p>
    <w:p w:rsidRPr="0018731D" w:rsidR="006F79EC" w:rsidP="0015420E" w:rsidRDefault="00B23157" w14:paraId="5E578972" w14:textId="77777777">
      <w:pPr>
        <w:pStyle w:val="Default"/>
        <w:jc w:val="both"/>
        <w:rPr>
          <w:color w:val="auto"/>
        </w:rPr>
      </w:pPr>
      <w:r>
        <w:rPr>
          <w:color w:val="auto"/>
        </w:rPr>
        <w:tab/>
        <w:t>33.</w:t>
      </w:r>
      <w:r w:rsidRPr="0018731D" w:rsidR="006F79EC">
        <w:rPr>
          <w:color w:val="auto"/>
        </w:rPr>
        <w:t xml:space="preserve"> </w:t>
      </w:r>
      <w:r w:rsidRPr="0018731D" w:rsidR="003B50CA">
        <w:rPr>
          <w:color w:val="auto"/>
        </w:rPr>
        <w:t xml:space="preserve">Utvrđeno je da je po proteku dužeg vremenskog perioda teta </w:t>
      </w:r>
      <w:r w:rsidR="00E3110A">
        <w:rPr>
          <w:color w:val="auto"/>
        </w:rPr>
        <w:t xml:space="preserve">N. </w:t>
      </w:r>
      <w:r w:rsidRPr="0018731D" w:rsidR="003B50CA">
        <w:rPr>
          <w:color w:val="auto"/>
        </w:rPr>
        <w:t xml:space="preserve">iskazala interes i želju za smještajem mal. </w:t>
      </w:r>
      <w:r w:rsidR="00E3110A">
        <w:rPr>
          <w:color w:val="auto"/>
        </w:rPr>
        <w:t xml:space="preserve">M. </w:t>
      </w:r>
      <w:r w:rsidRPr="0018731D" w:rsidR="003B50CA">
        <w:rPr>
          <w:color w:val="auto"/>
        </w:rPr>
        <w:t xml:space="preserve">u njezinu obitelj navodeći da je sada spremna preuzeti svakodnevnu skrb o mal. </w:t>
      </w:r>
      <w:r w:rsidR="00E3110A">
        <w:rPr>
          <w:color w:val="auto"/>
        </w:rPr>
        <w:t xml:space="preserve">M. </w:t>
      </w:r>
      <w:r w:rsidRPr="0018731D" w:rsidR="003B50CA">
        <w:rPr>
          <w:color w:val="auto"/>
        </w:rPr>
        <w:t xml:space="preserve">a za to što ranije nije bila spremna, navela da je htjela biti sigurna da se brat </w:t>
      </w:r>
      <w:r w:rsidR="00E3110A">
        <w:rPr>
          <w:color w:val="auto"/>
        </w:rPr>
        <w:t xml:space="preserve">D. </w:t>
      </w:r>
      <w:r w:rsidRPr="0018731D" w:rsidR="003B50CA">
        <w:rPr>
          <w:color w:val="auto"/>
        </w:rPr>
        <w:t>promijenio. Navela i da nije u nikakvom odnosu s djetetovom majkom ali da je uvjerena da će majka djeteta poštivati njezin, tetin autoritet. Sud je imao u vidu</w:t>
      </w:r>
      <w:r w:rsidRPr="0018731D" w:rsidR="006F79EC">
        <w:rPr>
          <w:color w:val="auto"/>
        </w:rPr>
        <w:t>, donoseć</w:t>
      </w:r>
      <w:r w:rsidRPr="0018731D" w:rsidR="0015420E">
        <w:rPr>
          <w:color w:val="auto"/>
        </w:rPr>
        <w:t xml:space="preserve">i rješenje od </w:t>
      </w:r>
      <w:r w:rsidR="00E3110A">
        <w:rPr>
          <w:color w:val="auto"/>
        </w:rPr>
        <w:t>……</w:t>
      </w:r>
      <w:r w:rsidRPr="0018731D" w:rsidR="0015420E">
        <w:rPr>
          <w:color w:val="auto"/>
        </w:rPr>
        <w:t>.</w:t>
      </w:r>
      <w:r w:rsidRPr="0018731D" w:rsidR="006F79EC">
        <w:rPr>
          <w:color w:val="auto"/>
        </w:rPr>
        <w:t xml:space="preserve">, </w:t>
      </w:r>
      <w:r w:rsidRPr="0018731D" w:rsidR="003B50CA">
        <w:rPr>
          <w:color w:val="auto"/>
        </w:rPr>
        <w:t xml:space="preserve"> da je stručni tim HZSR-a PU </w:t>
      </w:r>
      <w:r w:rsidR="00E3110A">
        <w:rPr>
          <w:color w:val="auto"/>
        </w:rPr>
        <w:t xml:space="preserve">S. </w:t>
      </w:r>
      <w:r w:rsidRPr="0018731D" w:rsidR="003B50CA">
        <w:rPr>
          <w:color w:val="auto"/>
        </w:rPr>
        <w:t xml:space="preserve">mišljenja izraženog u izviješću od </w:t>
      </w:r>
      <w:r w:rsidR="00E3110A">
        <w:rPr>
          <w:color w:val="auto"/>
        </w:rPr>
        <w:t>……</w:t>
      </w:r>
      <w:r w:rsidRPr="0018731D" w:rsidR="003B50CA">
        <w:rPr>
          <w:color w:val="auto"/>
        </w:rPr>
        <w:t xml:space="preserve">. da teta </w:t>
      </w:r>
      <w:r w:rsidR="00E3110A">
        <w:rPr>
          <w:color w:val="auto"/>
        </w:rPr>
        <w:t xml:space="preserve">N. </w:t>
      </w:r>
      <w:r w:rsidRPr="0018731D" w:rsidR="003B50CA">
        <w:rPr>
          <w:color w:val="auto"/>
        </w:rPr>
        <w:t xml:space="preserve">nije dostatnog kritičnog mišljenja u odnosu na potencijalna </w:t>
      </w:r>
      <w:proofErr w:type="spellStart"/>
      <w:r w:rsidRPr="0018731D" w:rsidR="003B50CA">
        <w:rPr>
          <w:color w:val="auto"/>
        </w:rPr>
        <w:t>ugrožavajuća</w:t>
      </w:r>
      <w:proofErr w:type="spellEnd"/>
      <w:r w:rsidRPr="0018731D" w:rsidR="003B50CA">
        <w:rPr>
          <w:color w:val="auto"/>
        </w:rPr>
        <w:t xml:space="preserve"> ponašanja roditelja spram nje i mal. </w:t>
      </w:r>
      <w:r w:rsidR="00E3110A">
        <w:rPr>
          <w:color w:val="auto"/>
        </w:rPr>
        <w:t xml:space="preserve">M. </w:t>
      </w:r>
      <w:r w:rsidRPr="0018731D" w:rsidR="003B50CA">
        <w:rPr>
          <w:color w:val="auto"/>
        </w:rPr>
        <w:t xml:space="preserve">pa kako je ranije odbijala preuzeti skrb o mal. </w:t>
      </w:r>
      <w:r w:rsidR="00E3110A">
        <w:rPr>
          <w:color w:val="auto"/>
        </w:rPr>
        <w:t xml:space="preserve">M. </w:t>
      </w:r>
      <w:r w:rsidRPr="0018731D" w:rsidR="003B50CA">
        <w:rPr>
          <w:color w:val="auto"/>
        </w:rPr>
        <w:t>zbog nametljivog ponašanja</w:t>
      </w:r>
      <w:r w:rsidRPr="0018731D" w:rsidR="0015420E">
        <w:rPr>
          <w:color w:val="auto"/>
        </w:rPr>
        <w:t xml:space="preserve"> brata </w:t>
      </w:r>
      <w:r w:rsidR="00E3110A">
        <w:rPr>
          <w:color w:val="auto"/>
        </w:rPr>
        <w:t>D.</w:t>
      </w:r>
      <w:r w:rsidRPr="0018731D" w:rsidR="0015420E">
        <w:rPr>
          <w:color w:val="auto"/>
        </w:rPr>
        <w:t>, sud je</w:t>
      </w:r>
      <w:r w:rsidRPr="0018731D" w:rsidR="003B50CA">
        <w:rPr>
          <w:color w:val="auto"/>
        </w:rPr>
        <w:t xml:space="preserve"> cijenio i imao u vidu pri odlučivanju </w:t>
      </w:r>
      <w:r w:rsidRPr="0018731D" w:rsidR="006F79EC">
        <w:rPr>
          <w:color w:val="auto"/>
        </w:rPr>
        <w:t>rješen</w:t>
      </w:r>
      <w:r w:rsidRPr="0018731D" w:rsidR="0015420E">
        <w:rPr>
          <w:color w:val="auto"/>
        </w:rPr>
        <w:t xml:space="preserve">jem od </w:t>
      </w:r>
      <w:r w:rsidR="00E3110A">
        <w:rPr>
          <w:color w:val="auto"/>
        </w:rPr>
        <w:t>…..</w:t>
      </w:r>
      <w:r w:rsidRPr="0018731D" w:rsidR="0015420E">
        <w:rPr>
          <w:color w:val="auto"/>
        </w:rPr>
        <w:t xml:space="preserve">. </w:t>
      </w:r>
      <w:r w:rsidRPr="0018731D" w:rsidR="003B50CA">
        <w:rPr>
          <w:color w:val="auto"/>
        </w:rPr>
        <w:t xml:space="preserve">o tome kome povjeriti mal. </w:t>
      </w:r>
      <w:r w:rsidR="00E3110A">
        <w:rPr>
          <w:color w:val="auto"/>
        </w:rPr>
        <w:t xml:space="preserve">M. </w:t>
      </w:r>
      <w:r w:rsidRPr="0018731D" w:rsidR="003B50CA">
        <w:rPr>
          <w:color w:val="auto"/>
        </w:rPr>
        <w:t xml:space="preserve">da je stručni tim zavoda mišljenja da navedena prepreka i nadalje nije otklonjena.  Sud je imao u vidu da je to mišljenje stručnog tima zavoda </w:t>
      </w:r>
      <w:r w:rsidRPr="0018731D" w:rsidR="006F79EC">
        <w:rPr>
          <w:color w:val="auto"/>
        </w:rPr>
        <w:t xml:space="preserve">bilo </w:t>
      </w:r>
      <w:r w:rsidRPr="0018731D" w:rsidR="003B50CA">
        <w:rPr>
          <w:color w:val="auto"/>
        </w:rPr>
        <w:t>iz razl</w:t>
      </w:r>
      <w:r w:rsidRPr="0018731D" w:rsidR="0015420E">
        <w:rPr>
          <w:color w:val="auto"/>
        </w:rPr>
        <w:t xml:space="preserve">oga što </w:t>
      </w:r>
      <w:proofErr w:type="spellStart"/>
      <w:r w:rsidRPr="0018731D" w:rsidR="003B50CA">
        <w:rPr>
          <w:color w:val="auto"/>
        </w:rPr>
        <w:t>predloženik</w:t>
      </w:r>
      <w:proofErr w:type="spellEnd"/>
      <w:r w:rsidRPr="0018731D" w:rsidR="003B50CA">
        <w:rPr>
          <w:color w:val="auto"/>
        </w:rPr>
        <w:t xml:space="preserve"> 2) kontinuirano iskazuje nametljivo ponašanje naspram </w:t>
      </w:r>
      <w:proofErr w:type="spellStart"/>
      <w:r w:rsidRPr="0018731D" w:rsidR="003B50CA">
        <w:rPr>
          <w:color w:val="auto"/>
        </w:rPr>
        <w:t>predloženice</w:t>
      </w:r>
      <w:proofErr w:type="spellEnd"/>
      <w:r w:rsidRPr="0018731D" w:rsidR="003B50CA">
        <w:rPr>
          <w:color w:val="auto"/>
        </w:rPr>
        <w:t xml:space="preserve"> 1 u vidu uhođenja i fokusa n</w:t>
      </w:r>
      <w:r w:rsidRPr="0018731D" w:rsidR="006F79EC">
        <w:rPr>
          <w:color w:val="auto"/>
        </w:rPr>
        <w:t xml:space="preserve">a njezin život i funkcioniranje, da je tijekom </w:t>
      </w:r>
      <w:r w:rsidRPr="0018731D" w:rsidR="003B50CA">
        <w:rPr>
          <w:color w:val="auto"/>
        </w:rPr>
        <w:t>zajedničkih susreta majke i oca s mal. djetetom, otac višekratno iskazivao fokus na majci djeteta te problematizirao izbor njezinih partnera i tko ju je na susret dopratio. Dalje je iznesen podatak da se u jednom navr</w:t>
      </w:r>
      <w:r w:rsidRPr="0018731D" w:rsidR="006F79EC">
        <w:rPr>
          <w:color w:val="auto"/>
        </w:rPr>
        <w:t xml:space="preserve">atu </w:t>
      </w:r>
      <w:proofErr w:type="spellStart"/>
      <w:r w:rsidRPr="0018731D" w:rsidR="006F79EC">
        <w:rPr>
          <w:color w:val="auto"/>
        </w:rPr>
        <w:t>predloženik</w:t>
      </w:r>
      <w:proofErr w:type="spellEnd"/>
      <w:r w:rsidRPr="0018731D" w:rsidR="006F79EC">
        <w:rPr>
          <w:color w:val="auto"/>
        </w:rPr>
        <w:t xml:space="preserve"> 2) nije uspio </w:t>
      </w:r>
      <w:proofErr w:type="spellStart"/>
      <w:r w:rsidRPr="0018731D" w:rsidR="006F79EC">
        <w:rPr>
          <w:color w:val="auto"/>
        </w:rPr>
        <w:t>iz</w:t>
      </w:r>
      <w:r w:rsidRPr="0018731D" w:rsidR="003B50CA">
        <w:rPr>
          <w:color w:val="auto"/>
        </w:rPr>
        <w:t>kontrolirati</w:t>
      </w:r>
      <w:proofErr w:type="spellEnd"/>
      <w:r w:rsidRPr="0018731D" w:rsidR="003B50CA">
        <w:rPr>
          <w:color w:val="auto"/>
        </w:rPr>
        <w:t xml:space="preserve"> pa je čak i krenuo podići ruku na </w:t>
      </w:r>
      <w:proofErr w:type="spellStart"/>
      <w:r w:rsidRPr="0018731D" w:rsidR="003B50CA">
        <w:rPr>
          <w:color w:val="auto"/>
        </w:rPr>
        <w:t>predloženicu</w:t>
      </w:r>
      <w:proofErr w:type="spellEnd"/>
      <w:r w:rsidRPr="0018731D" w:rsidR="003B50CA">
        <w:rPr>
          <w:color w:val="auto"/>
        </w:rPr>
        <w:t xml:space="preserve"> 1) a ne razmišljajući kako isto promatra m</w:t>
      </w:r>
      <w:r w:rsidRPr="0018731D" w:rsidR="006F79EC">
        <w:rPr>
          <w:color w:val="auto"/>
        </w:rPr>
        <w:t>al. dijete. Sud je imao u vidu</w:t>
      </w:r>
      <w:r w:rsidRPr="0018731D" w:rsidR="003B50CA">
        <w:rPr>
          <w:color w:val="auto"/>
        </w:rPr>
        <w:t xml:space="preserve"> mišljenje stručnog tima zavoda da navedeno ukazuje da će djetetov otac koristiti situaciju ako bi njegova sestra </w:t>
      </w:r>
      <w:r w:rsidR="00E3110A">
        <w:rPr>
          <w:color w:val="auto"/>
        </w:rPr>
        <w:t xml:space="preserve">N. </w:t>
      </w:r>
      <w:r w:rsidRPr="0018731D" w:rsidR="003B50CA">
        <w:rPr>
          <w:color w:val="auto"/>
        </w:rPr>
        <w:t xml:space="preserve">preuzela svakodnevnu skrb o mal. </w:t>
      </w:r>
      <w:r w:rsidR="00E3110A">
        <w:rPr>
          <w:color w:val="auto"/>
        </w:rPr>
        <w:t xml:space="preserve">M. </w:t>
      </w:r>
      <w:r w:rsidRPr="0018731D" w:rsidR="003B50CA">
        <w:rPr>
          <w:color w:val="auto"/>
        </w:rPr>
        <w:t xml:space="preserve">tako da otac djeteta neće poštivati autoritet svoje sestre </w:t>
      </w:r>
      <w:r w:rsidR="00E3110A">
        <w:rPr>
          <w:color w:val="auto"/>
        </w:rPr>
        <w:t xml:space="preserve">N. </w:t>
      </w:r>
      <w:r w:rsidRPr="0018731D" w:rsidR="003B50CA">
        <w:rPr>
          <w:color w:val="auto"/>
        </w:rPr>
        <w:t xml:space="preserve">već će dijete koristiti kao sredstvo za upravljanje majkom. </w:t>
      </w:r>
    </w:p>
    <w:p w:rsidRPr="0018731D" w:rsidR="006F79EC" w:rsidP="00AF5718" w:rsidRDefault="006F79EC" w14:paraId="5F40BCF1" w14:textId="77777777">
      <w:pPr>
        <w:pStyle w:val="Default"/>
        <w:rPr>
          <w:color w:val="auto"/>
        </w:rPr>
      </w:pPr>
    </w:p>
    <w:p w:rsidRPr="0018731D" w:rsidR="009B40E5" w:rsidP="009B40E5" w:rsidRDefault="00B23157" w14:paraId="519D6448" w14:textId="77777777">
      <w:pPr>
        <w:pStyle w:val="Default"/>
        <w:jc w:val="both"/>
        <w:rPr>
          <w:color w:val="auto"/>
        </w:rPr>
      </w:pPr>
      <w:r>
        <w:rPr>
          <w:color w:val="auto"/>
        </w:rPr>
        <w:tab/>
        <w:t xml:space="preserve">34. </w:t>
      </w:r>
      <w:r w:rsidRPr="0018731D" w:rsidR="006F79EC">
        <w:rPr>
          <w:color w:val="auto"/>
        </w:rPr>
        <w:t xml:space="preserve">Utvrđeno je da je </w:t>
      </w:r>
      <w:proofErr w:type="spellStart"/>
      <w:r w:rsidRPr="0018731D" w:rsidR="006F79EC">
        <w:rPr>
          <w:color w:val="auto"/>
        </w:rPr>
        <w:t>mal.</w:t>
      </w:r>
      <w:r w:rsidR="00E3110A">
        <w:rPr>
          <w:color w:val="auto"/>
        </w:rPr>
        <w:t>M</w:t>
      </w:r>
      <w:proofErr w:type="spellEnd"/>
      <w:r w:rsidR="00E3110A">
        <w:rPr>
          <w:color w:val="auto"/>
        </w:rPr>
        <w:t xml:space="preserve">. </w:t>
      </w:r>
      <w:r w:rsidRPr="0018731D" w:rsidR="003B50CA">
        <w:rPr>
          <w:color w:val="auto"/>
        </w:rPr>
        <w:t>veoma dobro zbrinut u udomiteljskoj obitelji</w:t>
      </w:r>
      <w:r w:rsidRPr="0018731D" w:rsidR="006F79EC">
        <w:rPr>
          <w:color w:val="auto"/>
        </w:rPr>
        <w:t xml:space="preserve"> i da je stručni tim zavoda teti objašnjavao da bi se </w:t>
      </w:r>
      <w:r w:rsidRPr="0018731D" w:rsidR="003B50CA">
        <w:rPr>
          <w:color w:val="auto"/>
        </w:rPr>
        <w:t>tako nagla promjena</w:t>
      </w:r>
      <w:r w:rsidRPr="0018731D" w:rsidR="006F79EC">
        <w:rPr>
          <w:color w:val="auto"/>
        </w:rPr>
        <w:t xml:space="preserve"> (premještaj </w:t>
      </w:r>
      <w:proofErr w:type="spellStart"/>
      <w:r w:rsidRPr="0018731D" w:rsidR="006F79EC">
        <w:rPr>
          <w:color w:val="auto"/>
        </w:rPr>
        <w:t>mal.djeteta</w:t>
      </w:r>
      <w:proofErr w:type="spellEnd"/>
      <w:r w:rsidRPr="0018731D" w:rsidR="006F79EC">
        <w:rPr>
          <w:color w:val="auto"/>
        </w:rPr>
        <w:t xml:space="preserve"> kod tete)</w:t>
      </w:r>
      <w:r w:rsidRPr="0018731D" w:rsidR="003B50CA">
        <w:rPr>
          <w:color w:val="auto"/>
        </w:rPr>
        <w:t xml:space="preserve"> negativno odrazila na djetetov daljnji rast i razvoj. Utvrđeno je da teta </w:t>
      </w:r>
      <w:r w:rsidR="00E3110A">
        <w:rPr>
          <w:color w:val="auto"/>
        </w:rPr>
        <w:t xml:space="preserve">N. </w:t>
      </w:r>
      <w:r w:rsidRPr="0018731D" w:rsidR="003B50CA">
        <w:rPr>
          <w:color w:val="auto"/>
        </w:rPr>
        <w:t xml:space="preserve">ne osporava djetetovo dobro funkcioniranje u udomiteljskoj obitelji te izražava veliku zahvalnost udomiteljima, ali je mišljenja da bi mal. </w:t>
      </w:r>
      <w:r w:rsidR="00E3110A">
        <w:rPr>
          <w:color w:val="auto"/>
        </w:rPr>
        <w:t xml:space="preserve">M. </w:t>
      </w:r>
      <w:r w:rsidRPr="0018731D" w:rsidR="003B50CA">
        <w:rPr>
          <w:color w:val="auto"/>
        </w:rPr>
        <w:t xml:space="preserve">bilo bolje u njezinoj obitelji budući mu je ona teta i mišljenja je da će ona uspjeti postaviti granice roditeljima mal. </w:t>
      </w:r>
      <w:r w:rsidR="00E3110A">
        <w:rPr>
          <w:color w:val="auto"/>
        </w:rPr>
        <w:t xml:space="preserve">M. </w:t>
      </w:r>
      <w:r w:rsidRPr="0018731D" w:rsidR="003B50CA">
        <w:rPr>
          <w:color w:val="auto"/>
        </w:rPr>
        <w:t xml:space="preserve">da bi se osobni odnosi roditelja sa mal. </w:t>
      </w:r>
      <w:r w:rsidR="00E3110A">
        <w:rPr>
          <w:color w:val="auto"/>
        </w:rPr>
        <w:t xml:space="preserve">M. </w:t>
      </w:r>
      <w:r w:rsidRPr="0018731D" w:rsidR="003B50CA">
        <w:rPr>
          <w:color w:val="auto"/>
        </w:rPr>
        <w:t xml:space="preserve">odvijali prema sudskoj odluci. Sud je utvrdio da se stručni tim zavoda s tim mišljenjem tete </w:t>
      </w:r>
      <w:r w:rsidR="00E3110A">
        <w:rPr>
          <w:color w:val="auto"/>
        </w:rPr>
        <w:t xml:space="preserve">N. </w:t>
      </w:r>
      <w:r w:rsidRPr="0018731D" w:rsidR="003B50CA">
        <w:rPr>
          <w:color w:val="auto"/>
        </w:rPr>
        <w:t>ne</w:t>
      </w:r>
      <w:r w:rsidRPr="0018731D" w:rsidR="006F79EC">
        <w:rPr>
          <w:color w:val="auto"/>
        </w:rPr>
        <w:t xml:space="preserve"> slaže iz već navedenih </w:t>
      </w:r>
      <w:r w:rsidRPr="0018731D" w:rsidR="006F79EC">
        <w:rPr>
          <w:color w:val="auto"/>
        </w:rPr>
        <w:lastRenderedPageBreak/>
        <w:t xml:space="preserve">razloga te i razloga što je </w:t>
      </w:r>
      <w:r w:rsidRPr="0018731D" w:rsidR="003B50CA">
        <w:rPr>
          <w:color w:val="auto"/>
        </w:rPr>
        <w:t xml:space="preserve">protekao dugi vremenski period u kojem je mal. dijete dobio strukturu života u obitelji udomiteljice i da bi prekid iste predstavljalo rizik, ali da je svakako u interesu mal. </w:t>
      </w:r>
      <w:r w:rsidR="00E3110A">
        <w:rPr>
          <w:color w:val="auto"/>
        </w:rPr>
        <w:t xml:space="preserve">M. </w:t>
      </w:r>
      <w:r w:rsidRPr="0018731D" w:rsidR="003B50CA">
        <w:rPr>
          <w:color w:val="auto"/>
        </w:rPr>
        <w:t>ostvarivati osobne odnose s članovima primarne obitelji.</w:t>
      </w:r>
      <w:r w:rsidRPr="0018731D" w:rsidR="0015420E">
        <w:rPr>
          <w:color w:val="auto"/>
        </w:rPr>
        <w:t xml:space="preserve">  Dalje je sud imao u vidu </w:t>
      </w:r>
      <w:r w:rsidRPr="0018731D" w:rsidR="003B50CA">
        <w:rPr>
          <w:color w:val="auto"/>
        </w:rPr>
        <w:t xml:space="preserve">da je mišljenje stručnog tima zavoda da </w:t>
      </w:r>
      <w:r w:rsidRPr="0018731D" w:rsidR="00AF5718">
        <w:rPr>
          <w:color w:val="auto"/>
        </w:rPr>
        <w:t xml:space="preserve">je kod tete </w:t>
      </w:r>
      <w:r w:rsidR="00E3110A">
        <w:rPr>
          <w:color w:val="auto"/>
        </w:rPr>
        <w:t xml:space="preserve">N. </w:t>
      </w:r>
      <w:r w:rsidRPr="0018731D" w:rsidR="003B50CA">
        <w:rPr>
          <w:color w:val="auto"/>
        </w:rPr>
        <w:t xml:space="preserve">prisutna velika količina straha od razočarenja mal. </w:t>
      </w:r>
      <w:r w:rsidR="00E3110A">
        <w:rPr>
          <w:color w:val="auto"/>
        </w:rPr>
        <w:t xml:space="preserve">M. </w:t>
      </w:r>
      <w:r w:rsidRPr="0018731D" w:rsidR="003B50CA">
        <w:rPr>
          <w:color w:val="auto"/>
        </w:rPr>
        <w:t>u budućnosti jer da će joj on kada odraste zamjer</w:t>
      </w:r>
      <w:r w:rsidRPr="0018731D" w:rsidR="0015420E">
        <w:rPr>
          <w:color w:val="auto"/>
        </w:rPr>
        <w:t xml:space="preserve">iti što se nije borila za njega, dalje, da je mišljenje </w:t>
      </w:r>
      <w:r w:rsidRPr="0018731D" w:rsidR="003B50CA">
        <w:rPr>
          <w:color w:val="auto"/>
        </w:rPr>
        <w:t xml:space="preserve">stručnog tima Zavoda da prethodno navedeno predstavlja problem u vidu utjecaja djetetova oca na svoju sestru </w:t>
      </w:r>
      <w:r w:rsidR="00E3110A">
        <w:rPr>
          <w:color w:val="auto"/>
        </w:rPr>
        <w:t xml:space="preserve">N. </w:t>
      </w:r>
      <w:r w:rsidRPr="0018731D" w:rsidR="003B50CA">
        <w:rPr>
          <w:color w:val="auto"/>
        </w:rPr>
        <w:t xml:space="preserve">u odnosu na svakodnevnu skrb o mal. </w:t>
      </w:r>
      <w:r w:rsidR="00E3110A">
        <w:rPr>
          <w:color w:val="auto"/>
        </w:rPr>
        <w:t xml:space="preserve">M. </w:t>
      </w:r>
      <w:r w:rsidRPr="0018731D" w:rsidR="003B50CA">
        <w:rPr>
          <w:color w:val="auto"/>
        </w:rPr>
        <w:t xml:space="preserve">i da </w:t>
      </w:r>
      <w:r w:rsidRPr="0018731D" w:rsidR="006F79EC">
        <w:rPr>
          <w:color w:val="auto"/>
        </w:rPr>
        <w:t xml:space="preserve">smatraju da </w:t>
      </w:r>
      <w:r w:rsidRPr="0018731D" w:rsidR="003B50CA">
        <w:rPr>
          <w:color w:val="auto"/>
        </w:rPr>
        <w:t xml:space="preserve">bi se svi navedeni rizici znatno negativno odrazili na psihofizički i emocionalni razvoj mal. </w:t>
      </w:r>
      <w:r w:rsidR="00E3110A">
        <w:rPr>
          <w:color w:val="auto"/>
        </w:rPr>
        <w:t xml:space="preserve">M. </w:t>
      </w:r>
      <w:r w:rsidRPr="0018731D" w:rsidR="003B50CA">
        <w:rPr>
          <w:color w:val="auto"/>
        </w:rPr>
        <w:t>jer postoji velika mogućnost da bi se dječak zatekao u situaciji u kojoj bi ga otac koristio u vidu ucjene djetetove majke ili privlačenja njene pažnje te je stručni tim zavoda i miš</w:t>
      </w:r>
      <w:r w:rsidRPr="0018731D" w:rsidR="006F79EC">
        <w:rPr>
          <w:color w:val="auto"/>
        </w:rPr>
        <w:t xml:space="preserve">ljenja da djetetov otac </w:t>
      </w:r>
      <w:r w:rsidRPr="0018731D" w:rsidR="003B50CA">
        <w:rPr>
          <w:color w:val="auto"/>
        </w:rPr>
        <w:t xml:space="preserve">ne bi bio ustrajan poštivati autoritet tete </w:t>
      </w:r>
      <w:r w:rsidR="00E3110A">
        <w:rPr>
          <w:color w:val="auto"/>
        </w:rPr>
        <w:t>N.</w:t>
      </w:r>
      <w:r w:rsidRPr="0018731D" w:rsidR="003B50CA">
        <w:rPr>
          <w:color w:val="auto"/>
        </w:rPr>
        <w:t xml:space="preserve">, te da teta </w:t>
      </w:r>
      <w:r w:rsidR="00E3110A">
        <w:rPr>
          <w:color w:val="auto"/>
        </w:rPr>
        <w:t xml:space="preserve">N. </w:t>
      </w:r>
      <w:r w:rsidRPr="0018731D" w:rsidR="003B50CA">
        <w:rPr>
          <w:color w:val="auto"/>
        </w:rPr>
        <w:t xml:space="preserve">ne bi bila dovoljno odrješita u postavljanju granica vlastitom bratu s kojim je i u prošlosti prolazila brojne negativne i neprimjerene situacije. Sud je prednje mišljenje stručnog tima o navedenim rizicima </w:t>
      </w:r>
      <w:r w:rsidRPr="0018731D" w:rsidR="006F79EC">
        <w:rPr>
          <w:color w:val="auto"/>
        </w:rPr>
        <w:t>r</w:t>
      </w:r>
      <w:r w:rsidRPr="0018731D" w:rsidR="0015420E">
        <w:rPr>
          <w:color w:val="auto"/>
        </w:rPr>
        <w:t xml:space="preserve">ješenjem od </w:t>
      </w:r>
      <w:r w:rsidR="00E3110A">
        <w:rPr>
          <w:color w:val="auto"/>
        </w:rPr>
        <w:t>……</w:t>
      </w:r>
      <w:r w:rsidRPr="0018731D" w:rsidR="0015420E">
        <w:rPr>
          <w:color w:val="auto"/>
        </w:rPr>
        <w:t xml:space="preserve">.g. </w:t>
      </w:r>
      <w:r w:rsidRPr="0018731D" w:rsidR="006F79EC">
        <w:rPr>
          <w:color w:val="auto"/>
        </w:rPr>
        <w:t xml:space="preserve">bio </w:t>
      </w:r>
      <w:r w:rsidRPr="0018731D" w:rsidR="003B50CA">
        <w:rPr>
          <w:color w:val="auto"/>
        </w:rPr>
        <w:t>prihvatio kao struč</w:t>
      </w:r>
      <w:r w:rsidRPr="0018731D" w:rsidR="005E4D5E">
        <w:rPr>
          <w:color w:val="auto"/>
        </w:rPr>
        <w:t xml:space="preserve">no , </w:t>
      </w:r>
      <w:r w:rsidRPr="0018731D" w:rsidR="006F79EC">
        <w:rPr>
          <w:color w:val="auto"/>
        </w:rPr>
        <w:t xml:space="preserve">obrazloženo te </w:t>
      </w:r>
      <w:r w:rsidRPr="0018731D" w:rsidR="005E4D5E">
        <w:rPr>
          <w:color w:val="auto"/>
        </w:rPr>
        <w:t xml:space="preserve">ga </w:t>
      </w:r>
      <w:r w:rsidRPr="0018731D" w:rsidR="006F79EC">
        <w:rPr>
          <w:color w:val="auto"/>
        </w:rPr>
        <w:t>prihvatio</w:t>
      </w:r>
      <w:r w:rsidRPr="0018731D" w:rsidR="003B50CA">
        <w:rPr>
          <w:color w:val="auto"/>
        </w:rPr>
        <w:t xml:space="preserve"> kao</w:t>
      </w:r>
      <w:r w:rsidRPr="0018731D" w:rsidR="009B40E5">
        <w:rPr>
          <w:color w:val="auto"/>
        </w:rPr>
        <w:t xml:space="preserve"> osnovano </w:t>
      </w:r>
      <w:r w:rsidRPr="0018731D" w:rsidR="003B50CA">
        <w:rPr>
          <w:color w:val="auto"/>
        </w:rPr>
        <w:t xml:space="preserve">da je u najboljem interesu mal. </w:t>
      </w:r>
      <w:r w:rsidR="00E3110A">
        <w:rPr>
          <w:color w:val="auto"/>
        </w:rPr>
        <w:t xml:space="preserve">M. M. </w:t>
      </w:r>
      <w:r w:rsidRPr="0018731D" w:rsidR="003B50CA">
        <w:rPr>
          <w:color w:val="auto"/>
        </w:rPr>
        <w:t xml:space="preserve">da i dalje bude povjeren na svakodnevnu skrb cjelovitoj udomiteljskoj obitelji </w:t>
      </w:r>
      <w:r w:rsidR="00E3110A">
        <w:rPr>
          <w:color w:val="auto"/>
        </w:rPr>
        <w:t xml:space="preserve">M. D. </w:t>
      </w:r>
      <w:r w:rsidRPr="0018731D" w:rsidR="003B50CA">
        <w:rPr>
          <w:color w:val="auto"/>
        </w:rPr>
        <w:t xml:space="preserve">pri tome imajući u vidu da je dječak kroz proteklo vrijeme povjere njenoj udomiteljskoj obitelji postigao značajan napredak u funkcioniranju i stvorio bliske i prisne odnose s udomiteljima, da dječak redovito ostvaruje susrete i druženja s roditeljima što je u njegovom interesu, dalje, da se stručni tim HZSR-s slaže s time da je u interesu mal. dječaka da redovito ostvaruje i susrete i druženja s tetom </w:t>
      </w:r>
      <w:r w:rsidR="00E3110A">
        <w:rPr>
          <w:color w:val="auto"/>
        </w:rPr>
        <w:t xml:space="preserve">N. </w:t>
      </w:r>
      <w:r w:rsidRPr="0018731D" w:rsidR="003B50CA">
        <w:rPr>
          <w:color w:val="auto"/>
        </w:rPr>
        <w:t xml:space="preserve">i bakom </w:t>
      </w:r>
      <w:r w:rsidR="00E3110A">
        <w:rPr>
          <w:color w:val="auto"/>
        </w:rPr>
        <w:t xml:space="preserve">M. </w:t>
      </w:r>
      <w:r w:rsidRPr="0018731D" w:rsidR="003B50CA">
        <w:rPr>
          <w:color w:val="auto"/>
        </w:rPr>
        <w:t xml:space="preserve">koje su u postupku obveznog savjetovanja prije pokretanja sudskog postupka, postigle sporazum s roditeljima mal. </w:t>
      </w:r>
      <w:r w:rsidR="00E3110A">
        <w:rPr>
          <w:color w:val="auto"/>
        </w:rPr>
        <w:t xml:space="preserve">M. </w:t>
      </w:r>
      <w:r w:rsidRPr="0018731D" w:rsidR="003B50CA">
        <w:rPr>
          <w:color w:val="auto"/>
        </w:rPr>
        <w:t xml:space="preserve">o načinu i vremenu održavanja susreta i druženja s mal. </w:t>
      </w:r>
      <w:r w:rsidR="00E3110A">
        <w:rPr>
          <w:color w:val="auto"/>
        </w:rPr>
        <w:t>M.</w:t>
      </w:r>
      <w:r w:rsidRPr="0018731D" w:rsidR="003B50CA">
        <w:rPr>
          <w:color w:val="auto"/>
        </w:rPr>
        <w:t xml:space="preserve">. </w:t>
      </w:r>
      <w:r w:rsidRPr="0018731D" w:rsidR="009B40E5">
        <w:rPr>
          <w:color w:val="auto"/>
        </w:rPr>
        <w:t xml:space="preserve">Dakle, ovaj </w:t>
      </w:r>
      <w:r w:rsidRPr="0018731D" w:rsidR="003B50CA">
        <w:rPr>
          <w:color w:val="auto"/>
        </w:rPr>
        <w:t>sud je</w:t>
      </w:r>
      <w:r w:rsidRPr="0018731D" w:rsidR="005E4D5E">
        <w:rPr>
          <w:color w:val="auto"/>
        </w:rPr>
        <w:t xml:space="preserve"> rješenjem od </w:t>
      </w:r>
      <w:r w:rsidR="00E3110A">
        <w:rPr>
          <w:color w:val="auto"/>
        </w:rPr>
        <w:t>……</w:t>
      </w:r>
      <w:r w:rsidRPr="0018731D" w:rsidR="005E4D5E">
        <w:rPr>
          <w:color w:val="auto"/>
        </w:rPr>
        <w:t xml:space="preserve">. </w:t>
      </w:r>
      <w:r w:rsidRPr="0018731D" w:rsidR="009B40E5">
        <w:rPr>
          <w:color w:val="auto"/>
        </w:rPr>
        <w:t xml:space="preserve">bio </w:t>
      </w:r>
      <w:r w:rsidRPr="0018731D" w:rsidR="005E4D5E">
        <w:rPr>
          <w:color w:val="auto"/>
        </w:rPr>
        <w:t xml:space="preserve"> prihvatio kao osnovan </w:t>
      </w:r>
      <w:r w:rsidRPr="0018731D" w:rsidR="003B50CA">
        <w:rPr>
          <w:color w:val="auto"/>
        </w:rPr>
        <w:t xml:space="preserve">prijedlog predlagatelja da se mal. </w:t>
      </w:r>
      <w:r w:rsidR="00E3110A">
        <w:rPr>
          <w:color w:val="auto"/>
        </w:rPr>
        <w:t xml:space="preserve">M. </w:t>
      </w:r>
      <w:r w:rsidRPr="0018731D" w:rsidR="003B50CA">
        <w:rPr>
          <w:color w:val="auto"/>
        </w:rPr>
        <w:t>opet povjeri istoj udomiteljici koja o njemu pr</w:t>
      </w:r>
      <w:r w:rsidRPr="0018731D" w:rsidR="009B40E5">
        <w:rPr>
          <w:color w:val="auto"/>
        </w:rPr>
        <w:t>imjereno brine, jer je sud</w:t>
      </w:r>
      <w:r w:rsidRPr="0018731D" w:rsidR="005E4D5E">
        <w:rPr>
          <w:color w:val="auto"/>
        </w:rPr>
        <w:t xml:space="preserve"> imao u vidu</w:t>
      </w:r>
      <w:r w:rsidRPr="0018731D" w:rsidR="003B50CA">
        <w:rPr>
          <w:color w:val="auto"/>
        </w:rPr>
        <w:t xml:space="preserve"> rizike </w:t>
      </w:r>
      <w:r w:rsidRPr="0018731D" w:rsidR="005E4D5E">
        <w:rPr>
          <w:color w:val="auto"/>
        </w:rPr>
        <w:t xml:space="preserve"> na koje je ukazao stručni tim zavoda </w:t>
      </w:r>
      <w:r w:rsidRPr="0018731D" w:rsidR="003B50CA">
        <w:rPr>
          <w:color w:val="auto"/>
        </w:rPr>
        <w:t>ukoliko bi se mal.</w:t>
      </w:r>
      <w:r w:rsidRPr="0018731D" w:rsidR="009B40E5">
        <w:rPr>
          <w:color w:val="auto"/>
        </w:rPr>
        <w:t xml:space="preserve"> </w:t>
      </w:r>
      <w:r w:rsidR="00E3110A">
        <w:rPr>
          <w:color w:val="auto"/>
        </w:rPr>
        <w:t xml:space="preserve">M. </w:t>
      </w:r>
      <w:r w:rsidRPr="0018731D" w:rsidR="009B40E5">
        <w:rPr>
          <w:color w:val="auto"/>
        </w:rPr>
        <w:t xml:space="preserve">povjerio teti </w:t>
      </w:r>
      <w:r w:rsidR="00E3110A">
        <w:rPr>
          <w:color w:val="auto"/>
        </w:rPr>
        <w:t xml:space="preserve">N. </w:t>
      </w:r>
      <w:r w:rsidRPr="0018731D" w:rsidR="009B40E5">
        <w:rPr>
          <w:color w:val="auto"/>
        </w:rPr>
        <w:t xml:space="preserve">pa je </w:t>
      </w:r>
      <w:proofErr w:type="spellStart"/>
      <w:r w:rsidRPr="0018731D" w:rsidR="009B40E5">
        <w:rPr>
          <w:color w:val="auto"/>
        </w:rPr>
        <w:t>mal.dijete</w:t>
      </w:r>
      <w:proofErr w:type="spellEnd"/>
      <w:r w:rsidRPr="0018731D" w:rsidR="009B40E5">
        <w:rPr>
          <w:color w:val="auto"/>
        </w:rPr>
        <w:t xml:space="preserve"> tim rješenjem ponovo povjerio udomitelji </w:t>
      </w:r>
      <w:r w:rsidR="00E3110A">
        <w:rPr>
          <w:color w:val="auto"/>
        </w:rPr>
        <w:t xml:space="preserve">D. </w:t>
      </w:r>
      <w:r w:rsidRPr="0018731D" w:rsidR="003B50CA">
        <w:rPr>
          <w:color w:val="auto"/>
        </w:rPr>
        <w:t xml:space="preserve">a nastavno toj odluci odbijen je </w:t>
      </w:r>
      <w:r w:rsidRPr="0018731D" w:rsidR="009B40E5">
        <w:rPr>
          <w:color w:val="auto"/>
        </w:rPr>
        <w:t xml:space="preserve">bio </w:t>
      </w:r>
      <w:r w:rsidRPr="0018731D" w:rsidR="003B50CA">
        <w:rPr>
          <w:color w:val="auto"/>
        </w:rPr>
        <w:t xml:space="preserve">kao neosnovan prijedlog djetetove tete </w:t>
      </w:r>
      <w:r w:rsidR="00E3110A">
        <w:rPr>
          <w:color w:val="auto"/>
        </w:rPr>
        <w:t xml:space="preserve">N. M. </w:t>
      </w:r>
      <w:r w:rsidRPr="0018731D" w:rsidR="003B50CA">
        <w:rPr>
          <w:color w:val="auto"/>
        </w:rPr>
        <w:t xml:space="preserve">kao </w:t>
      </w:r>
      <w:proofErr w:type="spellStart"/>
      <w:r w:rsidRPr="0018731D" w:rsidR="003B50CA">
        <w:rPr>
          <w:color w:val="auto"/>
        </w:rPr>
        <w:t>umješača</w:t>
      </w:r>
      <w:proofErr w:type="spellEnd"/>
      <w:r w:rsidRPr="0018731D" w:rsidR="003B50CA">
        <w:rPr>
          <w:color w:val="auto"/>
        </w:rPr>
        <w:t xml:space="preserve"> da se mal. </w:t>
      </w:r>
      <w:r w:rsidR="00E3110A">
        <w:rPr>
          <w:color w:val="auto"/>
        </w:rPr>
        <w:t xml:space="preserve">M. </w:t>
      </w:r>
      <w:r w:rsidRPr="0018731D" w:rsidR="003B50CA">
        <w:rPr>
          <w:color w:val="auto"/>
        </w:rPr>
        <w:t xml:space="preserve">kod nje smjesti i povjeri na svakodnevnu skrb. </w:t>
      </w:r>
      <w:r w:rsidRPr="0018731D" w:rsidR="009B40E5">
        <w:rPr>
          <w:color w:val="auto"/>
        </w:rPr>
        <w:t xml:space="preserve">Odlučujući tim rješenjem sud je imao u vidu da je </w:t>
      </w:r>
      <w:proofErr w:type="spellStart"/>
      <w:r w:rsidRPr="0018731D" w:rsidR="009B40E5">
        <w:rPr>
          <w:color w:val="auto"/>
        </w:rPr>
        <w:t>mal.</w:t>
      </w:r>
      <w:r w:rsidR="00E3110A">
        <w:rPr>
          <w:color w:val="auto"/>
        </w:rPr>
        <w:t>M</w:t>
      </w:r>
      <w:proofErr w:type="spellEnd"/>
      <w:r w:rsidR="00E3110A">
        <w:rPr>
          <w:color w:val="auto"/>
        </w:rPr>
        <w:t xml:space="preserve">. </w:t>
      </w:r>
      <w:r w:rsidRPr="0018731D" w:rsidR="009B40E5">
        <w:rPr>
          <w:color w:val="auto"/>
        </w:rPr>
        <w:t>t</w:t>
      </w:r>
      <w:r w:rsidRPr="0018731D" w:rsidR="003B50CA">
        <w:rPr>
          <w:color w:val="auto"/>
        </w:rPr>
        <w:t>ad</w:t>
      </w:r>
      <w:r w:rsidRPr="0018731D" w:rsidR="009B40E5">
        <w:rPr>
          <w:color w:val="auto"/>
        </w:rPr>
        <w:t>a</w:t>
      </w:r>
      <w:r w:rsidRPr="0018731D" w:rsidR="003B50CA">
        <w:rPr>
          <w:color w:val="auto"/>
        </w:rPr>
        <w:t xml:space="preserve"> u dobi od 4,5 godine i da njegova pose</w:t>
      </w:r>
      <w:r w:rsidRPr="0018731D" w:rsidR="009B40E5">
        <w:rPr>
          <w:color w:val="auto"/>
        </w:rPr>
        <w:t>bna skrbnica u ovom postupku istakla</w:t>
      </w:r>
      <w:r w:rsidRPr="0018731D" w:rsidR="003B50CA">
        <w:rPr>
          <w:color w:val="auto"/>
        </w:rPr>
        <w:t xml:space="preserve"> da se na te okolnosti sa dječakom ne može razgovarati na okolnosti iz postupka u vezi čega se pak posebna skrbnica sudu izjasnila da </w:t>
      </w:r>
      <w:r w:rsidRPr="0018731D" w:rsidR="009B40E5">
        <w:rPr>
          <w:color w:val="auto"/>
        </w:rPr>
        <w:t xml:space="preserve">je to onemogućava </w:t>
      </w:r>
      <w:r w:rsidRPr="0018731D" w:rsidR="003B50CA">
        <w:rPr>
          <w:color w:val="auto"/>
        </w:rPr>
        <w:t xml:space="preserve">da se detaljno očituje u odnosu na prijedlog predlagatelja ali i </w:t>
      </w:r>
      <w:r w:rsidRPr="0018731D" w:rsidR="009B40E5">
        <w:rPr>
          <w:color w:val="auto"/>
        </w:rPr>
        <w:t xml:space="preserve">da nastavno </w:t>
      </w:r>
      <w:r w:rsidRPr="0018731D" w:rsidR="003B50CA">
        <w:rPr>
          <w:color w:val="auto"/>
        </w:rPr>
        <w:t xml:space="preserve">na utvrđeno činjenično stanje i mišljenje stručnog tima dano u odnosu na eventualno povjeravanje mal. </w:t>
      </w:r>
      <w:r w:rsidR="00E3110A">
        <w:rPr>
          <w:color w:val="auto"/>
        </w:rPr>
        <w:t xml:space="preserve">M. </w:t>
      </w:r>
      <w:r w:rsidRPr="0018731D" w:rsidR="003B50CA">
        <w:rPr>
          <w:color w:val="auto"/>
        </w:rPr>
        <w:t xml:space="preserve">teti </w:t>
      </w:r>
      <w:r w:rsidR="00E3110A">
        <w:rPr>
          <w:color w:val="auto"/>
        </w:rPr>
        <w:t xml:space="preserve">N. </w:t>
      </w:r>
      <w:r w:rsidRPr="0018731D" w:rsidR="003B50CA">
        <w:rPr>
          <w:color w:val="auto"/>
        </w:rPr>
        <w:t xml:space="preserve">te želju iste da preuzme skrb o djetetu, da posebna skrbnica djeteta smatra da bi po načelu postupnosti, u cilju smještaja </w:t>
      </w:r>
      <w:proofErr w:type="spellStart"/>
      <w:r w:rsidRPr="0018731D" w:rsidR="003B50CA">
        <w:rPr>
          <w:color w:val="auto"/>
        </w:rPr>
        <w:t>mal.djeteta</w:t>
      </w:r>
      <w:proofErr w:type="spellEnd"/>
      <w:r w:rsidRPr="0018731D" w:rsidR="003B50CA">
        <w:rPr>
          <w:color w:val="auto"/>
        </w:rPr>
        <w:t xml:space="preserve"> u širu obitelj, trebalo poduzeti određene radnje i od strane Zavoda i od strane roditelja, kao i od strane tete </w:t>
      </w:r>
      <w:r w:rsidR="00E3110A">
        <w:rPr>
          <w:color w:val="auto"/>
        </w:rPr>
        <w:t xml:space="preserve">N. </w:t>
      </w:r>
      <w:r w:rsidRPr="0018731D" w:rsidR="003B50CA">
        <w:rPr>
          <w:color w:val="auto"/>
        </w:rPr>
        <w:t>da se stekne privrženost djeteta prema istoj redovnim češćim i kontinuiranim o</w:t>
      </w:r>
      <w:r w:rsidRPr="0018731D" w:rsidR="009B40E5">
        <w:rPr>
          <w:color w:val="auto"/>
        </w:rPr>
        <w:t xml:space="preserve">sobnim odnosima sa mal. </w:t>
      </w:r>
      <w:r w:rsidR="00E3110A">
        <w:rPr>
          <w:color w:val="auto"/>
        </w:rPr>
        <w:t xml:space="preserve">M. S. </w:t>
      </w:r>
      <w:r w:rsidRPr="0018731D" w:rsidR="003B50CA">
        <w:rPr>
          <w:color w:val="auto"/>
        </w:rPr>
        <w:t xml:space="preserve">je dalje pri odlučivanju imao u vidu da sama posebna skrbnica djeteta </w:t>
      </w:r>
      <w:r w:rsidRPr="0018731D" w:rsidR="009B40E5">
        <w:rPr>
          <w:color w:val="auto"/>
        </w:rPr>
        <w:t xml:space="preserve">navela da </w:t>
      </w:r>
      <w:r w:rsidRPr="0018731D" w:rsidR="003B50CA">
        <w:rPr>
          <w:color w:val="auto"/>
        </w:rPr>
        <w:t>poštuje navode stručnog tima</w:t>
      </w:r>
      <w:r w:rsidRPr="0018731D" w:rsidR="009B40E5">
        <w:rPr>
          <w:color w:val="auto"/>
        </w:rPr>
        <w:t xml:space="preserve"> zavoda</w:t>
      </w:r>
      <w:r w:rsidRPr="0018731D" w:rsidR="003B50CA">
        <w:rPr>
          <w:color w:val="auto"/>
        </w:rPr>
        <w:t xml:space="preserve"> jer imaju odlučna saznanja i to o tome da bi eventualno teta </w:t>
      </w:r>
      <w:r w:rsidR="00E3110A">
        <w:rPr>
          <w:color w:val="auto"/>
        </w:rPr>
        <w:t xml:space="preserve">N. </w:t>
      </w:r>
      <w:r w:rsidRPr="0018731D" w:rsidR="003B50CA">
        <w:rPr>
          <w:color w:val="auto"/>
        </w:rPr>
        <w:t>podlegla utjecaju oca te da to ne b</w:t>
      </w:r>
      <w:r w:rsidRPr="0018731D" w:rsidR="009B40E5">
        <w:rPr>
          <w:color w:val="auto"/>
        </w:rPr>
        <w:t xml:space="preserve">i bilo u interesu mal. djeteta ali i da se </w:t>
      </w:r>
      <w:r w:rsidRPr="0018731D" w:rsidR="003B50CA">
        <w:rPr>
          <w:color w:val="auto"/>
        </w:rPr>
        <w:t xml:space="preserve">pokuša napraviti sve da bi mal. </w:t>
      </w:r>
      <w:r w:rsidR="00E3110A">
        <w:rPr>
          <w:color w:val="auto"/>
        </w:rPr>
        <w:t xml:space="preserve">M. </w:t>
      </w:r>
      <w:r w:rsidRPr="0018731D" w:rsidR="003B50CA">
        <w:rPr>
          <w:color w:val="auto"/>
        </w:rPr>
        <w:t xml:space="preserve">rastao u okviru svoje obitelji i da </w:t>
      </w:r>
      <w:r w:rsidRPr="0018731D" w:rsidR="009B40E5">
        <w:rPr>
          <w:color w:val="auto"/>
        </w:rPr>
        <w:t xml:space="preserve">posebna skrbnica cijeni da </w:t>
      </w:r>
      <w:r w:rsidRPr="0018731D" w:rsidR="003B50CA">
        <w:rPr>
          <w:color w:val="auto"/>
        </w:rPr>
        <w:t>bi se to moglo postići mjerama iz nadležnosti Zavoda za socijalni rad jer je dječak još niske životne dobi te da bi prilagodba za isto bila lakša u nižoj životnoj dobi jer će s vremena to biti teže, zbog rizika da će dječak udomiteljsku obitelj prihvatiti kao svoju.</w:t>
      </w:r>
    </w:p>
    <w:p w:rsidRPr="0018731D" w:rsidR="00262CF3" w:rsidP="009B40E5" w:rsidRDefault="003B50CA" w14:paraId="1E1D0C3A" w14:textId="77777777">
      <w:pPr>
        <w:pStyle w:val="Default"/>
        <w:jc w:val="both"/>
        <w:rPr>
          <w:color w:val="auto"/>
        </w:rPr>
      </w:pPr>
      <w:r w:rsidRPr="0018731D">
        <w:rPr>
          <w:color w:val="auto"/>
        </w:rPr>
        <w:t xml:space="preserve"> </w:t>
      </w:r>
    </w:p>
    <w:p w:rsidRPr="0018731D" w:rsidR="00A43336" w:rsidP="00974E60" w:rsidRDefault="00B23157" w14:paraId="5B6AE064" w14:textId="77777777">
      <w:pPr>
        <w:autoSpaceDE w:val="false"/>
        <w:autoSpaceDN w:val="false"/>
        <w:adjustRightInd w:val="false"/>
        <w:spacing w:after="0" w:line="240" w:lineRule="auto"/>
        <w:jc w:val="both"/>
        <w:rPr>
          <w:rFonts w:cs="Arial"/>
          <w:szCs w:val="24"/>
        </w:rPr>
      </w:pPr>
      <w:r>
        <w:rPr>
          <w:rFonts w:cs="Arial"/>
          <w:szCs w:val="24"/>
        </w:rPr>
        <w:tab/>
        <w:t>35.</w:t>
      </w:r>
      <w:r w:rsidRPr="0018731D" w:rsidR="00ED6AE3">
        <w:rPr>
          <w:rFonts w:cs="Arial"/>
          <w:szCs w:val="24"/>
        </w:rPr>
        <w:t xml:space="preserve"> Žalbe protiv rješenja ovog </w:t>
      </w:r>
      <w:r w:rsidRPr="0018731D" w:rsidR="005E4D5E">
        <w:rPr>
          <w:rFonts w:cs="Arial"/>
          <w:szCs w:val="24"/>
        </w:rPr>
        <w:t xml:space="preserve">suda od </w:t>
      </w:r>
      <w:r w:rsidR="00E3110A">
        <w:rPr>
          <w:rFonts w:cs="Arial"/>
          <w:szCs w:val="24"/>
        </w:rPr>
        <w:t>………..</w:t>
      </w:r>
      <w:r w:rsidRPr="0018731D" w:rsidR="005E4D5E">
        <w:rPr>
          <w:rFonts w:cs="Arial"/>
          <w:szCs w:val="24"/>
        </w:rPr>
        <w:t xml:space="preserve">. </w:t>
      </w:r>
      <w:r w:rsidRPr="0018731D" w:rsidR="00ED6AE3">
        <w:rPr>
          <w:rFonts w:cs="Arial"/>
          <w:szCs w:val="24"/>
        </w:rPr>
        <w:t xml:space="preserve">su podnijeli  </w:t>
      </w:r>
      <w:proofErr w:type="spellStart"/>
      <w:r w:rsidRPr="0018731D" w:rsidR="00ED6AE3">
        <w:rPr>
          <w:rFonts w:cs="Arial"/>
          <w:szCs w:val="24"/>
        </w:rPr>
        <w:t>predloženik</w:t>
      </w:r>
      <w:proofErr w:type="spellEnd"/>
      <w:r w:rsidRPr="0018731D" w:rsidR="00ED6AE3">
        <w:rPr>
          <w:rFonts w:cs="Arial"/>
          <w:szCs w:val="24"/>
        </w:rPr>
        <w:t xml:space="preserve"> ad2 i </w:t>
      </w:r>
      <w:proofErr w:type="spellStart"/>
      <w:r w:rsidRPr="0018731D" w:rsidR="00ED6AE3">
        <w:rPr>
          <w:rFonts w:cs="Arial"/>
          <w:szCs w:val="24"/>
        </w:rPr>
        <w:t>umješačica</w:t>
      </w:r>
      <w:proofErr w:type="spellEnd"/>
      <w:r w:rsidRPr="0018731D" w:rsidR="00ED6AE3">
        <w:rPr>
          <w:rFonts w:cs="Arial"/>
          <w:szCs w:val="24"/>
        </w:rPr>
        <w:t xml:space="preserve"> . Županijski sud u </w:t>
      </w:r>
      <w:r w:rsidR="00E3110A">
        <w:rPr>
          <w:rFonts w:cs="Arial"/>
          <w:szCs w:val="24"/>
        </w:rPr>
        <w:t xml:space="preserve">K. </w:t>
      </w:r>
      <w:r w:rsidRPr="0018731D" w:rsidR="00ED6AE3">
        <w:rPr>
          <w:rFonts w:cs="Arial"/>
          <w:szCs w:val="24"/>
        </w:rPr>
        <w:t>je rješenjem</w:t>
      </w:r>
      <w:r w:rsidRPr="0018731D" w:rsidR="005E4D5E">
        <w:rPr>
          <w:rFonts w:cs="Arial"/>
          <w:szCs w:val="24"/>
        </w:rPr>
        <w:t xml:space="preserve"> </w:t>
      </w:r>
      <w:r w:rsidR="00E3110A">
        <w:rPr>
          <w:rFonts w:cs="Arial"/>
          <w:szCs w:val="24"/>
        </w:rPr>
        <w:t>……</w:t>
      </w:r>
      <w:r w:rsidRPr="0018731D" w:rsidR="00ED6AE3">
        <w:rPr>
          <w:rFonts w:cs="Arial"/>
          <w:szCs w:val="24"/>
        </w:rPr>
        <w:t xml:space="preserve"> od</w:t>
      </w:r>
      <w:r w:rsidRPr="0018731D" w:rsidR="005E4D5E">
        <w:rPr>
          <w:rFonts w:cs="Arial"/>
          <w:szCs w:val="24"/>
        </w:rPr>
        <w:t xml:space="preserve"> </w:t>
      </w:r>
      <w:r w:rsidR="00E3110A">
        <w:rPr>
          <w:rFonts w:cs="Arial"/>
          <w:szCs w:val="24"/>
        </w:rPr>
        <w:t>…..</w:t>
      </w:r>
      <w:r w:rsidRPr="0018731D" w:rsidR="005E4D5E">
        <w:rPr>
          <w:rFonts w:cs="Arial"/>
          <w:szCs w:val="24"/>
        </w:rPr>
        <w:t xml:space="preserve">. </w:t>
      </w:r>
      <w:r w:rsidRPr="0018731D" w:rsidR="00A43336">
        <w:rPr>
          <w:rFonts w:cs="Arial"/>
          <w:szCs w:val="24"/>
        </w:rPr>
        <w:t xml:space="preserve"> njihove žalbe uvažio </w:t>
      </w:r>
      <w:r w:rsidRPr="0018731D" w:rsidR="00A43336">
        <w:rPr>
          <w:rFonts w:cs="Arial"/>
          <w:color w:val="000000"/>
          <w:szCs w:val="24"/>
        </w:rPr>
        <w:t xml:space="preserve">te </w:t>
      </w:r>
      <w:r w:rsidRPr="0018731D" w:rsidR="00A43336">
        <w:rPr>
          <w:rFonts w:cs="Arial"/>
          <w:color w:val="000000"/>
          <w:szCs w:val="24"/>
        </w:rPr>
        <w:lastRenderedPageBreak/>
        <w:t xml:space="preserve">ukinuo rješenje ovog suda </w:t>
      </w:r>
      <w:r w:rsidR="00E3110A">
        <w:rPr>
          <w:rFonts w:cs="Arial"/>
          <w:color w:val="000000"/>
          <w:szCs w:val="24"/>
        </w:rPr>
        <w:t>……</w:t>
      </w:r>
      <w:r w:rsidRPr="0018731D" w:rsidR="00A43336">
        <w:rPr>
          <w:rFonts w:cs="Arial"/>
          <w:color w:val="000000"/>
          <w:szCs w:val="24"/>
        </w:rPr>
        <w:t xml:space="preserve"> od </w:t>
      </w:r>
      <w:r w:rsidR="00E3110A">
        <w:rPr>
          <w:rFonts w:cs="Arial"/>
          <w:color w:val="000000"/>
          <w:szCs w:val="24"/>
        </w:rPr>
        <w:t>……</w:t>
      </w:r>
      <w:r w:rsidRPr="0018731D" w:rsidR="00A43336">
        <w:rPr>
          <w:rFonts w:cs="Arial"/>
          <w:color w:val="000000"/>
          <w:szCs w:val="24"/>
        </w:rPr>
        <w:t>. pod stavcima II., IV., V</w:t>
      </w:r>
      <w:r w:rsidRPr="0018731D" w:rsidR="005E4D5E">
        <w:rPr>
          <w:rFonts w:cs="Arial"/>
          <w:color w:val="000000"/>
          <w:szCs w:val="24"/>
        </w:rPr>
        <w:t xml:space="preserve">I., VIII. i IX., u odnosu na </w:t>
      </w:r>
      <w:proofErr w:type="spellStart"/>
      <w:r w:rsidRPr="0018731D" w:rsidR="00A43336">
        <w:rPr>
          <w:rFonts w:cs="Arial"/>
          <w:color w:val="000000"/>
          <w:szCs w:val="24"/>
        </w:rPr>
        <w:t>predloženika</w:t>
      </w:r>
      <w:proofErr w:type="spellEnd"/>
      <w:r w:rsidRPr="0018731D" w:rsidR="00A43336">
        <w:rPr>
          <w:rFonts w:cs="Arial"/>
          <w:color w:val="000000"/>
          <w:szCs w:val="24"/>
        </w:rPr>
        <w:t xml:space="preserve"> </w:t>
      </w:r>
      <w:r w:rsidRPr="0018731D" w:rsidR="005E4D5E">
        <w:rPr>
          <w:rFonts w:cs="Arial"/>
          <w:color w:val="000000"/>
          <w:szCs w:val="24"/>
        </w:rPr>
        <w:t xml:space="preserve">ad.2) </w:t>
      </w:r>
      <w:r w:rsidR="00E3110A">
        <w:rPr>
          <w:rFonts w:cs="Arial"/>
          <w:color w:val="000000"/>
          <w:szCs w:val="24"/>
        </w:rPr>
        <w:t>D. M.</w:t>
      </w:r>
      <w:r w:rsidRPr="0018731D" w:rsidR="00A43336">
        <w:rPr>
          <w:rFonts w:cs="Arial"/>
          <w:color w:val="000000"/>
          <w:szCs w:val="24"/>
        </w:rPr>
        <w:t xml:space="preserve">, i u tom dijelu predmet vratio prvostupanjskom sudu na ponovan postupak. Iz obrazloženja tog drugostupanjskog rješenja je razvidno </w:t>
      </w:r>
      <w:r w:rsidRPr="0018731D" w:rsidR="00A43336">
        <w:rPr>
          <w:rFonts w:cs="Arial"/>
          <w:szCs w:val="24"/>
        </w:rPr>
        <w:t xml:space="preserve">da taj sud smatra da su u pravu </w:t>
      </w:r>
      <w:r w:rsidRPr="0018731D" w:rsidR="00262CF3">
        <w:rPr>
          <w:rFonts w:cs="Arial"/>
          <w:szCs w:val="24"/>
        </w:rPr>
        <w:t>žalitelji kada tvrde da činjenično stanje nije potpuno utvrđeno, poglavito ako se ima</w:t>
      </w:r>
      <w:r w:rsidRPr="0018731D" w:rsidR="00A43336">
        <w:rPr>
          <w:rFonts w:cs="Arial"/>
          <w:szCs w:val="24"/>
        </w:rPr>
        <w:t xml:space="preserve"> u vidu da na strani mal. </w:t>
      </w:r>
      <w:r w:rsidR="00E3110A">
        <w:rPr>
          <w:rFonts w:cs="Arial"/>
          <w:szCs w:val="24"/>
        </w:rPr>
        <w:t xml:space="preserve">M. </w:t>
      </w:r>
      <w:r w:rsidRPr="0018731D" w:rsidR="00A43336">
        <w:rPr>
          <w:rFonts w:cs="Arial"/>
          <w:szCs w:val="24"/>
        </w:rPr>
        <w:t xml:space="preserve">prema </w:t>
      </w:r>
      <w:proofErr w:type="spellStart"/>
      <w:r w:rsidRPr="0018731D" w:rsidR="00A43336">
        <w:rPr>
          <w:rFonts w:cs="Arial"/>
          <w:szCs w:val="24"/>
        </w:rPr>
        <w:t>ObZ</w:t>
      </w:r>
      <w:proofErr w:type="spellEnd"/>
      <w:r w:rsidRPr="0018731D" w:rsidR="00A43336">
        <w:rPr>
          <w:rFonts w:cs="Arial"/>
          <w:szCs w:val="24"/>
        </w:rPr>
        <w:t>-u</w:t>
      </w:r>
      <w:r w:rsidRPr="0018731D" w:rsidR="00262CF3">
        <w:rPr>
          <w:rFonts w:cs="Arial"/>
          <w:szCs w:val="24"/>
        </w:rPr>
        <w:t xml:space="preserve">, pravila kojeg Zakona korespondiraju sa pravima zajamčenim Konvencijom o pravima djeteta, postoje prava koja su određena činjenicom pripadnosti njegovoj primarnoj obitelji i povezanosti s njegovim srodnicima i da neovisno o njegovim roditeljima, ta djetetova prava imaju i značenje izvornih ljudskih prava, među kojima je i pravo na poštivanje obiteljskog života, zajamčeno člankom 35. Ustava Republike Hrvatske i člankom 8. Europske konvencije za zaštitu ljudskih prava i temeljnih sloboda, a prema kojima su i nadležna tijela dužna poduzeti učinkovite mjere kojima bi se djetetu sa roditeljima i srodnicima omogućilo ponovo uspostavljanje obiteljske zajednice, a što </w:t>
      </w:r>
      <w:r w:rsidRPr="0018731D" w:rsidR="00A43336">
        <w:rPr>
          <w:rFonts w:cs="Arial"/>
          <w:szCs w:val="24"/>
        </w:rPr>
        <w:t xml:space="preserve">da prvostupanjski sud nije imao u vidu </w:t>
      </w:r>
      <w:r w:rsidRPr="0018731D" w:rsidR="00262CF3">
        <w:rPr>
          <w:rFonts w:cs="Arial"/>
          <w:szCs w:val="24"/>
        </w:rPr>
        <w:t>u po</w:t>
      </w:r>
      <w:r w:rsidRPr="0018731D" w:rsidR="00A43336">
        <w:rPr>
          <w:rFonts w:cs="Arial"/>
          <w:szCs w:val="24"/>
        </w:rPr>
        <w:t>bijanoj odluci</w:t>
      </w:r>
      <w:r w:rsidRPr="0018731D" w:rsidR="00262CF3">
        <w:rPr>
          <w:rFonts w:cs="Arial"/>
          <w:szCs w:val="24"/>
        </w:rPr>
        <w:t xml:space="preserve"> odbivši dokazni prijedlog za provođenjem multidisciplinarnog vještačenja, odnosno razlozi kojima se rukovodio prvostupanjski sud</w:t>
      </w:r>
      <w:r w:rsidRPr="0018731D" w:rsidR="00A43336">
        <w:rPr>
          <w:rFonts w:cs="Arial"/>
          <w:szCs w:val="24"/>
        </w:rPr>
        <w:t xml:space="preserve"> donoseći pobijanu odluku, drugostupanjski sud za sada ne može prihvatiti te je ukazao da ovaj sud treba provesti multidisciplinarno vještačenje.</w:t>
      </w:r>
    </w:p>
    <w:p w:rsidRPr="0018731D" w:rsidR="00A43336" w:rsidP="00623C10" w:rsidRDefault="00A43336" w14:paraId="2E2F3592" w14:textId="77777777">
      <w:pPr>
        <w:autoSpaceDE w:val="false"/>
        <w:autoSpaceDN w:val="false"/>
        <w:adjustRightInd w:val="false"/>
        <w:spacing w:after="0" w:line="240" w:lineRule="auto"/>
        <w:jc w:val="both"/>
        <w:rPr>
          <w:rFonts w:cs="Arial"/>
          <w:szCs w:val="24"/>
        </w:rPr>
      </w:pPr>
    </w:p>
    <w:p w:rsidRPr="0018731D" w:rsidR="005E4D5E" w:rsidP="00974E60" w:rsidRDefault="00B23157" w14:paraId="6426E253" w14:textId="77777777">
      <w:pPr>
        <w:pStyle w:val="Bezproreda"/>
        <w:jc w:val="both"/>
        <w:rPr>
          <w:rFonts w:cs="Arial"/>
          <w:szCs w:val="24"/>
        </w:rPr>
      </w:pPr>
      <w:r>
        <w:rPr>
          <w:rFonts w:cs="Arial"/>
          <w:szCs w:val="24"/>
        </w:rPr>
        <w:tab/>
        <w:t xml:space="preserve">36. </w:t>
      </w:r>
      <w:r w:rsidRPr="0018731D" w:rsidR="00623C10">
        <w:rPr>
          <w:rFonts w:cs="Arial"/>
          <w:szCs w:val="24"/>
        </w:rPr>
        <w:t xml:space="preserve">U nastavljenom prvostupanjskom postupku, ovaj sud je postupajući po uputi drugostupanjskog suda </w:t>
      </w:r>
      <w:r w:rsidRPr="0018731D" w:rsidR="005E4D5E">
        <w:rPr>
          <w:rFonts w:cs="Arial"/>
          <w:szCs w:val="24"/>
        </w:rPr>
        <w:t xml:space="preserve">proveo psihijatrijsko psihologijsko </w:t>
      </w:r>
      <w:r w:rsidRPr="0018731D" w:rsidR="00623C10">
        <w:rPr>
          <w:rFonts w:cs="Arial"/>
          <w:szCs w:val="24"/>
        </w:rPr>
        <w:t xml:space="preserve">vještačenje </w:t>
      </w:r>
      <w:proofErr w:type="spellStart"/>
      <w:r w:rsidRPr="0018731D" w:rsidR="00623C10">
        <w:rPr>
          <w:rFonts w:cs="Arial"/>
          <w:szCs w:val="24"/>
        </w:rPr>
        <w:t>predloženika</w:t>
      </w:r>
      <w:proofErr w:type="spellEnd"/>
      <w:r w:rsidRPr="0018731D" w:rsidR="00623C10">
        <w:rPr>
          <w:rFonts w:cs="Arial"/>
          <w:szCs w:val="24"/>
        </w:rPr>
        <w:t xml:space="preserve"> ad.2 kao o</w:t>
      </w:r>
      <w:r w:rsidRPr="0018731D" w:rsidR="005E4D5E">
        <w:rPr>
          <w:rFonts w:cs="Arial"/>
          <w:szCs w:val="24"/>
        </w:rPr>
        <w:t>c</w:t>
      </w:r>
      <w:r w:rsidRPr="0018731D" w:rsidR="00623C10">
        <w:rPr>
          <w:rFonts w:cs="Arial"/>
          <w:szCs w:val="24"/>
        </w:rPr>
        <w:t xml:space="preserve">a i </w:t>
      </w:r>
      <w:proofErr w:type="spellStart"/>
      <w:r w:rsidRPr="0018731D" w:rsidR="00623C10">
        <w:rPr>
          <w:rFonts w:cs="Arial"/>
          <w:szCs w:val="24"/>
        </w:rPr>
        <w:t>umješačice</w:t>
      </w:r>
      <w:proofErr w:type="spellEnd"/>
      <w:r w:rsidRPr="0018731D" w:rsidR="00623C10">
        <w:rPr>
          <w:rFonts w:cs="Arial"/>
          <w:szCs w:val="24"/>
        </w:rPr>
        <w:t xml:space="preserve"> –tete </w:t>
      </w:r>
      <w:r w:rsidR="00E3110A">
        <w:rPr>
          <w:rFonts w:cs="Arial"/>
          <w:szCs w:val="24"/>
        </w:rPr>
        <w:t xml:space="preserve">N. M. </w:t>
      </w:r>
      <w:r w:rsidRPr="0018731D" w:rsidR="00623C10">
        <w:rPr>
          <w:rFonts w:cs="Arial"/>
          <w:szCs w:val="24"/>
        </w:rPr>
        <w:t xml:space="preserve">po stalnim sudskim vještacima </w:t>
      </w:r>
      <w:proofErr w:type="spellStart"/>
      <w:r w:rsidRPr="0018731D" w:rsidR="005E4D5E">
        <w:rPr>
          <w:rFonts w:cs="Arial"/>
          <w:szCs w:val="24"/>
        </w:rPr>
        <w:t>dr.</w:t>
      </w:r>
      <w:r w:rsidR="00E3110A">
        <w:rPr>
          <w:rFonts w:cs="Arial"/>
          <w:szCs w:val="24"/>
        </w:rPr>
        <w:t>S</w:t>
      </w:r>
      <w:proofErr w:type="spellEnd"/>
      <w:r w:rsidR="00E3110A">
        <w:rPr>
          <w:rFonts w:cs="Arial"/>
          <w:szCs w:val="24"/>
        </w:rPr>
        <w:t xml:space="preserve">. B. </w:t>
      </w:r>
      <w:proofErr w:type="spellStart"/>
      <w:r w:rsidRPr="0018731D" w:rsidR="005E4D5E">
        <w:rPr>
          <w:rFonts w:cs="Arial"/>
          <w:szCs w:val="24"/>
        </w:rPr>
        <w:t>spec</w:t>
      </w:r>
      <w:proofErr w:type="spellEnd"/>
      <w:r w:rsidRPr="0018731D" w:rsidR="005E4D5E">
        <w:rPr>
          <w:rFonts w:cs="Arial"/>
          <w:szCs w:val="24"/>
        </w:rPr>
        <w:t xml:space="preserve">. psihijatru i </w:t>
      </w:r>
      <w:proofErr w:type="spellStart"/>
      <w:r w:rsidRPr="0018731D" w:rsidR="005E4D5E">
        <w:rPr>
          <w:rFonts w:cs="Arial"/>
          <w:szCs w:val="24"/>
        </w:rPr>
        <w:t>mr.</w:t>
      </w:r>
      <w:r w:rsidR="00E3110A">
        <w:rPr>
          <w:rFonts w:cs="Arial"/>
          <w:szCs w:val="24"/>
        </w:rPr>
        <w:t>D</w:t>
      </w:r>
      <w:proofErr w:type="spellEnd"/>
      <w:r w:rsidR="00E3110A">
        <w:rPr>
          <w:rFonts w:cs="Arial"/>
          <w:szCs w:val="24"/>
        </w:rPr>
        <w:t xml:space="preserve">. D. </w:t>
      </w:r>
      <w:proofErr w:type="spellStart"/>
      <w:r w:rsidRPr="0018731D" w:rsidR="005E4D5E">
        <w:rPr>
          <w:rFonts w:cs="Arial"/>
          <w:szCs w:val="24"/>
        </w:rPr>
        <w:t>spec.kliničke</w:t>
      </w:r>
      <w:proofErr w:type="spellEnd"/>
      <w:r w:rsidRPr="0018731D" w:rsidR="005E4D5E">
        <w:rPr>
          <w:rFonts w:cs="Arial"/>
          <w:szCs w:val="24"/>
        </w:rPr>
        <w:t xml:space="preserve"> psihologije. </w:t>
      </w:r>
      <w:r w:rsidRPr="0018731D" w:rsidR="00623C10">
        <w:rPr>
          <w:rFonts w:cs="Arial"/>
          <w:szCs w:val="24"/>
        </w:rPr>
        <w:t xml:space="preserve"> Pregledom pisanog nalaza i mišljenja predmetnih vješ</w:t>
      </w:r>
      <w:r w:rsidRPr="0018731D" w:rsidR="005E4D5E">
        <w:rPr>
          <w:rFonts w:cs="Arial"/>
          <w:szCs w:val="24"/>
        </w:rPr>
        <w:t xml:space="preserve">taka od </w:t>
      </w:r>
      <w:r w:rsidR="00E3110A">
        <w:rPr>
          <w:rFonts w:cs="Arial"/>
          <w:szCs w:val="24"/>
        </w:rPr>
        <w:t>……</w:t>
      </w:r>
      <w:r w:rsidRPr="0018731D" w:rsidR="005E4D5E">
        <w:rPr>
          <w:rFonts w:cs="Arial"/>
          <w:szCs w:val="24"/>
        </w:rPr>
        <w:t>.</w:t>
      </w:r>
      <w:proofErr w:type="spellStart"/>
      <w:r w:rsidRPr="0018731D" w:rsidR="005E4D5E">
        <w:rPr>
          <w:rFonts w:cs="Arial"/>
          <w:szCs w:val="24"/>
        </w:rPr>
        <w:t>g.proizlaze</w:t>
      </w:r>
      <w:proofErr w:type="spellEnd"/>
      <w:r w:rsidRPr="0018731D" w:rsidR="005E4D5E">
        <w:rPr>
          <w:rFonts w:cs="Arial"/>
          <w:szCs w:val="24"/>
        </w:rPr>
        <w:t xml:space="preserve"> slijedeći zaključci vještaka.</w:t>
      </w:r>
    </w:p>
    <w:p w:rsidRPr="0018731D" w:rsidR="005E4D5E" w:rsidP="00974E60" w:rsidRDefault="005E4D5E" w14:paraId="42C58483" w14:textId="77777777">
      <w:pPr>
        <w:pStyle w:val="Bezproreda"/>
        <w:jc w:val="both"/>
        <w:rPr>
          <w:rFonts w:cs="Arial"/>
          <w:szCs w:val="24"/>
        </w:rPr>
      </w:pPr>
    </w:p>
    <w:p w:rsidRPr="0018731D" w:rsidR="00974E60" w:rsidP="00974E60" w:rsidRDefault="00B23157" w14:paraId="2E7960D2" w14:textId="77777777">
      <w:pPr>
        <w:pStyle w:val="Bezproreda"/>
        <w:jc w:val="both"/>
        <w:rPr>
          <w:rFonts w:cs="Arial"/>
          <w:szCs w:val="24"/>
        </w:rPr>
      </w:pPr>
      <w:r>
        <w:rPr>
          <w:rFonts w:cs="Arial"/>
          <w:szCs w:val="24"/>
        </w:rPr>
        <w:tab/>
        <w:t xml:space="preserve">37. </w:t>
      </w:r>
      <w:r w:rsidRPr="0018731D" w:rsidR="00623C10">
        <w:rPr>
          <w:rFonts w:cs="Arial"/>
          <w:szCs w:val="24"/>
        </w:rPr>
        <w:t>Aktualnom dijagnostičkom obradom kod predmetnog oca se ne nalazi elemenata za dijagnosticiranje težih duševnih smetnji , privremene duševne poremećenosti, niti nedovoljnog duševnog razvitka. Intelektualno se doima u granicama prosjeka. Isti je osoba sa značajkama nestabilnosti , nezrelosti, impulzivnosti. Ranije je bio ovisnik o opijatima godinama je a nakon liječenja u zajednici u stabilnoj remisiji. Konzumacija amfetamina je bila na dijagnostičkoj razini povremene zlouporabe dok je bio u vezi s bivšom suprugom ,a po njegovim navodima i uvidom u dostupnu medicinsku dokumentaciju je razvidno da već 3 godine ne konzumira</w:t>
      </w:r>
      <w:r w:rsidRPr="0018731D" w:rsidR="00055359">
        <w:rPr>
          <w:rFonts w:cs="Arial"/>
          <w:szCs w:val="24"/>
        </w:rPr>
        <w:t xml:space="preserve"> niti jedno sredstvo ovisnosti</w:t>
      </w:r>
      <w:r w:rsidRPr="0018731D" w:rsidR="00623C10">
        <w:rPr>
          <w:rFonts w:cs="Arial"/>
          <w:szCs w:val="24"/>
        </w:rPr>
        <w:t xml:space="preserve"> a niti</w:t>
      </w:r>
      <w:r w:rsidRPr="0018731D" w:rsidR="00974E60">
        <w:rPr>
          <w:rFonts w:cs="Arial"/>
          <w:szCs w:val="24"/>
        </w:rPr>
        <w:t xml:space="preserve"> </w:t>
      </w:r>
      <w:r w:rsidRPr="0018731D" w:rsidR="00623C10">
        <w:rPr>
          <w:rFonts w:cs="Arial"/>
          <w:szCs w:val="24"/>
        </w:rPr>
        <w:t>psihotropne lijekove.</w:t>
      </w:r>
      <w:r w:rsidRPr="0018731D" w:rsidR="00974E60">
        <w:rPr>
          <w:rFonts w:cs="Arial"/>
          <w:szCs w:val="24"/>
        </w:rPr>
        <w:t xml:space="preserve"> </w:t>
      </w:r>
      <w:r w:rsidRPr="0018731D" w:rsidR="00623C10">
        <w:rPr>
          <w:rFonts w:cs="Arial"/>
          <w:szCs w:val="24"/>
        </w:rPr>
        <w:t xml:space="preserve">Sveukupni rezultati </w:t>
      </w:r>
      <w:proofErr w:type="spellStart"/>
      <w:r w:rsidRPr="0018731D" w:rsidR="00623C10">
        <w:rPr>
          <w:rFonts w:cs="Arial"/>
          <w:szCs w:val="24"/>
        </w:rPr>
        <w:t>psihodijagnostičke</w:t>
      </w:r>
      <w:proofErr w:type="spellEnd"/>
      <w:r w:rsidRPr="0018731D" w:rsidR="00623C10">
        <w:rPr>
          <w:rFonts w:cs="Arial"/>
          <w:szCs w:val="24"/>
        </w:rPr>
        <w:t xml:space="preserve"> obrade </w:t>
      </w:r>
      <w:r w:rsidR="00E3110A">
        <w:rPr>
          <w:rFonts w:cs="Arial"/>
          <w:szCs w:val="24"/>
        </w:rPr>
        <w:t xml:space="preserve">D. M. </w:t>
      </w:r>
      <w:r w:rsidRPr="0018731D" w:rsidR="00623C10">
        <w:rPr>
          <w:rFonts w:cs="Arial"/>
          <w:szCs w:val="24"/>
        </w:rPr>
        <w:t>ne ukazuju</w:t>
      </w:r>
      <w:r w:rsidRPr="0018731D" w:rsidR="00974E60">
        <w:rPr>
          <w:rFonts w:cs="Arial"/>
          <w:szCs w:val="24"/>
        </w:rPr>
        <w:t xml:space="preserve"> </w:t>
      </w:r>
      <w:r w:rsidRPr="0018731D" w:rsidR="00623C10">
        <w:rPr>
          <w:rFonts w:cs="Arial"/>
          <w:szCs w:val="24"/>
        </w:rPr>
        <w:t>na prisutnost izraženih psihopatoloških smetnji niti značajnijih emocionalnih</w:t>
      </w:r>
      <w:r w:rsidRPr="0018731D" w:rsidR="00974E60">
        <w:rPr>
          <w:rFonts w:cs="Arial"/>
          <w:szCs w:val="24"/>
        </w:rPr>
        <w:t xml:space="preserve"> </w:t>
      </w:r>
      <w:r w:rsidRPr="0018731D" w:rsidR="00623C10">
        <w:rPr>
          <w:rFonts w:cs="Arial"/>
          <w:szCs w:val="24"/>
        </w:rPr>
        <w:t>poremećaja. Na objektivnim mjerama prezentira se kao emocionalno stabilna,</w:t>
      </w:r>
      <w:r w:rsidRPr="0018731D" w:rsidR="00974E60">
        <w:rPr>
          <w:rFonts w:cs="Arial"/>
          <w:szCs w:val="24"/>
        </w:rPr>
        <w:t xml:space="preserve"> </w:t>
      </w:r>
      <w:r w:rsidRPr="0018731D" w:rsidR="00623C10">
        <w:rPr>
          <w:rFonts w:cs="Arial"/>
          <w:szCs w:val="24"/>
        </w:rPr>
        <w:t>društvena i kooperativna osoba, bez izražene anksiozne ili depresivne</w:t>
      </w:r>
      <w:r w:rsidRPr="0018731D" w:rsidR="00974E60">
        <w:rPr>
          <w:rFonts w:cs="Arial"/>
          <w:szCs w:val="24"/>
        </w:rPr>
        <w:t xml:space="preserve"> </w:t>
      </w:r>
      <w:r w:rsidRPr="0018731D" w:rsidR="00623C10">
        <w:rPr>
          <w:rFonts w:cs="Arial"/>
          <w:szCs w:val="24"/>
        </w:rPr>
        <w:t>simptomatologije. U interpersonalnim odnosima pokazuje sklonost suradnji,</w:t>
      </w:r>
      <w:r w:rsidRPr="0018731D" w:rsidR="00974E60">
        <w:rPr>
          <w:rFonts w:cs="Arial"/>
          <w:szCs w:val="24"/>
        </w:rPr>
        <w:t xml:space="preserve"> </w:t>
      </w:r>
      <w:r w:rsidRPr="0018731D" w:rsidR="00623C10">
        <w:rPr>
          <w:rFonts w:cs="Arial"/>
          <w:szCs w:val="24"/>
        </w:rPr>
        <w:t>povjerenju i održavanju dobrih odnosa s drugima, uz određenu potrebu za</w:t>
      </w:r>
      <w:r w:rsidRPr="0018731D" w:rsidR="00974E60">
        <w:rPr>
          <w:rFonts w:cs="Arial"/>
          <w:szCs w:val="24"/>
        </w:rPr>
        <w:t xml:space="preserve"> </w:t>
      </w:r>
      <w:r w:rsidRPr="0018731D" w:rsidR="00623C10">
        <w:rPr>
          <w:rFonts w:cs="Arial"/>
          <w:szCs w:val="24"/>
        </w:rPr>
        <w:t>prihvaćanjem i povremenu sklonost idealiziranju bliskih osoba. Istodobno,</w:t>
      </w:r>
      <w:r w:rsidRPr="0018731D" w:rsidR="00974E60">
        <w:rPr>
          <w:rFonts w:cs="Arial"/>
          <w:szCs w:val="24"/>
        </w:rPr>
        <w:t xml:space="preserve"> </w:t>
      </w:r>
      <w:r w:rsidRPr="0018731D" w:rsidR="00623C10">
        <w:rPr>
          <w:rFonts w:cs="Arial"/>
          <w:szCs w:val="24"/>
        </w:rPr>
        <w:t>rezultati MMPI-2 upućuju na blago povišenu emocionalnu osjetljivost, povremeni</w:t>
      </w:r>
      <w:r w:rsidRPr="0018731D" w:rsidR="00974E60">
        <w:rPr>
          <w:rFonts w:cs="Arial"/>
          <w:szCs w:val="24"/>
        </w:rPr>
        <w:t xml:space="preserve"> </w:t>
      </w:r>
      <w:r w:rsidRPr="0018731D" w:rsidR="00623C10">
        <w:rPr>
          <w:rFonts w:cs="Arial"/>
          <w:szCs w:val="24"/>
        </w:rPr>
        <w:t>osjećaj opterećenosti te povećanu opreznost u odnosima s drugima, dok</w:t>
      </w:r>
      <w:r w:rsidRPr="0018731D" w:rsidR="00055359">
        <w:rPr>
          <w:rFonts w:cs="Arial"/>
          <w:szCs w:val="24"/>
        </w:rPr>
        <w:t xml:space="preserve"> </w:t>
      </w:r>
      <w:proofErr w:type="spellStart"/>
      <w:r w:rsidRPr="0018731D" w:rsidR="00623C10">
        <w:rPr>
          <w:rFonts w:cs="Arial"/>
          <w:szCs w:val="24"/>
        </w:rPr>
        <w:t>projektivni</w:t>
      </w:r>
      <w:proofErr w:type="spellEnd"/>
      <w:r w:rsidRPr="0018731D" w:rsidR="00623C10">
        <w:rPr>
          <w:rFonts w:cs="Arial"/>
          <w:szCs w:val="24"/>
        </w:rPr>
        <w:t xml:space="preserve"> materijal ukazuje na određene strukturne slabosti ličnosti, manje</w:t>
      </w:r>
      <w:r w:rsidRPr="0018731D" w:rsidR="00974E60">
        <w:rPr>
          <w:rFonts w:cs="Arial"/>
          <w:szCs w:val="24"/>
        </w:rPr>
        <w:t xml:space="preserve"> </w:t>
      </w:r>
      <w:r w:rsidRPr="0018731D" w:rsidR="00623C10">
        <w:rPr>
          <w:rFonts w:cs="Arial"/>
          <w:szCs w:val="24"/>
        </w:rPr>
        <w:t>učinkovite mehanizme suočavanja u emocionalno zahtjevnim situacijama te</w:t>
      </w:r>
      <w:r w:rsidRPr="0018731D" w:rsidR="00974E60">
        <w:rPr>
          <w:rFonts w:cs="Arial"/>
          <w:szCs w:val="24"/>
        </w:rPr>
        <w:t xml:space="preserve"> </w:t>
      </w:r>
      <w:r w:rsidRPr="0018731D" w:rsidR="00623C10">
        <w:rPr>
          <w:rFonts w:cs="Arial"/>
          <w:szCs w:val="24"/>
        </w:rPr>
        <w:t>aktualni osjećaj prevladanosti životnim teškoćama. Također su prisutne određene</w:t>
      </w:r>
      <w:r w:rsidRPr="0018731D" w:rsidR="00974E60">
        <w:rPr>
          <w:rFonts w:cs="Arial"/>
          <w:szCs w:val="24"/>
        </w:rPr>
        <w:t xml:space="preserve"> </w:t>
      </w:r>
      <w:r w:rsidRPr="0018731D" w:rsidR="00623C10">
        <w:rPr>
          <w:rFonts w:cs="Arial"/>
          <w:szCs w:val="24"/>
        </w:rPr>
        <w:t>teškoće u području socijalnog funkcioniranja. Ukupno gledano, nalazi opisuju</w:t>
      </w:r>
      <w:r w:rsidRPr="0018731D" w:rsidR="00974E60">
        <w:rPr>
          <w:rFonts w:cs="Arial"/>
          <w:szCs w:val="24"/>
        </w:rPr>
        <w:t xml:space="preserve"> </w:t>
      </w:r>
      <w:r w:rsidRPr="0018731D" w:rsidR="00623C10">
        <w:rPr>
          <w:rFonts w:cs="Arial"/>
          <w:szCs w:val="24"/>
        </w:rPr>
        <w:t>osobu očuvanog kontakta sa stvarnošću, toplog afektivnog izražavanja i</w:t>
      </w:r>
      <w:r w:rsidRPr="0018731D" w:rsidR="00974E60">
        <w:rPr>
          <w:rFonts w:cs="Arial"/>
          <w:szCs w:val="24"/>
        </w:rPr>
        <w:t xml:space="preserve"> </w:t>
      </w:r>
      <w:r w:rsidRPr="0018731D" w:rsidR="00623C10">
        <w:rPr>
          <w:rFonts w:cs="Arial"/>
          <w:szCs w:val="24"/>
        </w:rPr>
        <w:t>zadovoljavajućih sposobnosti planiranja, koja trenutačno funkcionira pod</w:t>
      </w:r>
      <w:r w:rsidRPr="0018731D" w:rsidR="00974E60">
        <w:rPr>
          <w:rFonts w:cs="Arial"/>
          <w:szCs w:val="24"/>
        </w:rPr>
        <w:t xml:space="preserve"> </w:t>
      </w:r>
      <w:r w:rsidRPr="0018731D" w:rsidR="00623C10">
        <w:rPr>
          <w:rFonts w:cs="Arial"/>
          <w:szCs w:val="24"/>
        </w:rPr>
        <w:t>opterećenjem životnih okolnosti, ali bez pokazatelja ozbiljnije psihopatologije ili</w:t>
      </w:r>
      <w:r w:rsidRPr="0018731D" w:rsidR="00974E60">
        <w:rPr>
          <w:rFonts w:cs="Arial"/>
          <w:szCs w:val="24"/>
        </w:rPr>
        <w:t xml:space="preserve"> </w:t>
      </w:r>
      <w:r w:rsidRPr="0018731D" w:rsidR="00623C10">
        <w:rPr>
          <w:rFonts w:cs="Arial"/>
          <w:szCs w:val="24"/>
        </w:rPr>
        <w:t>izraženih poremećaja ponašanja. Psihologijsko vještačenje sugerira da, iako</w:t>
      </w:r>
      <w:r w:rsidRPr="0018731D" w:rsidR="00974E60">
        <w:rPr>
          <w:rFonts w:cs="Arial"/>
          <w:szCs w:val="24"/>
        </w:rPr>
        <w:t xml:space="preserve"> </w:t>
      </w:r>
      <w:r w:rsidRPr="0018731D" w:rsidR="00623C10">
        <w:rPr>
          <w:rFonts w:cs="Arial"/>
          <w:szCs w:val="24"/>
        </w:rPr>
        <w:t>raspolaže određenim roditeljskim potencijalima, njegove sposobnosti samostalnog</w:t>
      </w:r>
      <w:r w:rsidRPr="0018731D" w:rsidR="00974E60">
        <w:rPr>
          <w:rFonts w:cs="Arial"/>
          <w:szCs w:val="24"/>
        </w:rPr>
        <w:t xml:space="preserve"> </w:t>
      </w:r>
      <w:r w:rsidRPr="0018731D" w:rsidR="00623C10">
        <w:rPr>
          <w:rFonts w:cs="Arial"/>
          <w:szCs w:val="24"/>
        </w:rPr>
        <w:t xml:space="preserve">i dugoročno stabilnog nošenja sa složenim roditeljskim zahtjevima mogu </w:t>
      </w:r>
      <w:r w:rsidRPr="0018731D" w:rsidR="00623C10">
        <w:rPr>
          <w:rFonts w:cs="Arial"/>
          <w:szCs w:val="24"/>
        </w:rPr>
        <w:lastRenderedPageBreak/>
        <w:t>biti</w:t>
      </w:r>
      <w:r w:rsidRPr="0018731D" w:rsidR="00974E60">
        <w:rPr>
          <w:rFonts w:cs="Arial"/>
          <w:szCs w:val="24"/>
        </w:rPr>
        <w:t xml:space="preserve"> </w:t>
      </w:r>
      <w:r w:rsidRPr="0018731D" w:rsidR="00623C10">
        <w:rPr>
          <w:rFonts w:cs="Arial"/>
          <w:szCs w:val="24"/>
        </w:rPr>
        <w:t>ograničene osobito u situacijama povećanog stre</w:t>
      </w:r>
      <w:r w:rsidRPr="0018731D" w:rsidR="00974E60">
        <w:rPr>
          <w:rFonts w:cs="Arial"/>
          <w:szCs w:val="24"/>
        </w:rPr>
        <w:t xml:space="preserve">sa ili emocionalnog opterećenja. </w:t>
      </w:r>
      <w:r w:rsidRPr="0018731D" w:rsidR="00623C10">
        <w:rPr>
          <w:rFonts w:cs="Arial"/>
          <w:szCs w:val="24"/>
        </w:rPr>
        <w:t xml:space="preserve">U cjelini gledano, nalazi upućuju na to da </w:t>
      </w:r>
      <w:r w:rsidR="00E3110A">
        <w:rPr>
          <w:rFonts w:cs="Arial"/>
          <w:szCs w:val="24"/>
        </w:rPr>
        <w:t xml:space="preserve">D. </w:t>
      </w:r>
      <w:r w:rsidRPr="0018731D" w:rsidR="00623C10">
        <w:rPr>
          <w:rFonts w:cs="Arial"/>
          <w:szCs w:val="24"/>
        </w:rPr>
        <w:t>trenutno pokazuje kapacitete</w:t>
      </w:r>
      <w:r w:rsidRPr="0018731D" w:rsidR="00974E60">
        <w:rPr>
          <w:rFonts w:cs="Arial"/>
          <w:szCs w:val="24"/>
        </w:rPr>
        <w:t xml:space="preserve"> </w:t>
      </w:r>
      <w:r w:rsidRPr="0018731D" w:rsidR="00623C10">
        <w:rPr>
          <w:rFonts w:cs="Arial"/>
          <w:szCs w:val="24"/>
        </w:rPr>
        <w:t>za održavanje emocionalno značajnog odnosa s djetetom i za sudjelovanje u</w:t>
      </w:r>
      <w:r w:rsidRPr="0018731D" w:rsidR="00974E60">
        <w:rPr>
          <w:rFonts w:cs="Arial"/>
          <w:szCs w:val="24"/>
        </w:rPr>
        <w:t xml:space="preserve"> </w:t>
      </w:r>
      <w:r w:rsidRPr="0018731D" w:rsidR="00623C10">
        <w:rPr>
          <w:rFonts w:cs="Arial"/>
          <w:szCs w:val="24"/>
        </w:rPr>
        <w:t>njegovom odgoju, no ne pružaju dovoljno uporišta za zaključak da raspolaže</w:t>
      </w:r>
      <w:r w:rsidRPr="0018731D" w:rsidR="00974E60">
        <w:rPr>
          <w:rFonts w:cs="Arial"/>
          <w:szCs w:val="24"/>
        </w:rPr>
        <w:t xml:space="preserve"> </w:t>
      </w:r>
      <w:r w:rsidRPr="0018731D" w:rsidR="00623C10">
        <w:rPr>
          <w:rFonts w:cs="Arial"/>
          <w:szCs w:val="24"/>
        </w:rPr>
        <w:t>stabilnim i dostatnim roditeljskim kapacitetima za potpuno samostalno</w:t>
      </w:r>
      <w:r w:rsidRPr="0018731D" w:rsidR="00974E60">
        <w:rPr>
          <w:rFonts w:cs="Arial"/>
          <w:szCs w:val="24"/>
        </w:rPr>
        <w:t xml:space="preserve"> </w:t>
      </w:r>
      <w:r w:rsidRPr="0018731D" w:rsidR="00623C10">
        <w:rPr>
          <w:rFonts w:cs="Arial"/>
          <w:szCs w:val="24"/>
        </w:rPr>
        <w:t>preuzimanje svakodnevne skrbi o djetetu bez značajnije podrške i nadzora</w:t>
      </w:r>
      <w:r w:rsidRPr="0018731D" w:rsidR="00055359">
        <w:rPr>
          <w:rFonts w:cs="Arial"/>
          <w:szCs w:val="24"/>
        </w:rPr>
        <w:t xml:space="preserve"> </w:t>
      </w:r>
      <w:r w:rsidRPr="0018731D" w:rsidR="00623C10">
        <w:rPr>
          <w:rFonts w:cs="Arial"/>
          <w:szCs w:val="24"/>
        </w:rPr>
        <w:t>s</w:t>
      </w:r>
      <w:r w:rsidRPr="0018731D" w:rsidR="00974E60">
        <w:rPr>
          <w:rFonts w:cs="Arial"/>
          <w:szCs w:val="24"/>
        </w:rPr>
        <w:t>ustava.</w:t>
      </w:r>
    </w:p>
    <w:p w:rsidRPr="0018731D" w:rsidR="00974E60" w:rsidP="00623C10" w:rsidRDefault="00974E60" w14:paraId="018419DB" w14:textId="77777777">
      <w:pPr>
        <w:pStyle w:val="Bezproreda"/>
        <w:jc w:val="both"/>
        <w:rPr>
          <w:rFonts w:cs="Arial"/>
          <w:szCs w:val="24"/>
        </w:rPr>
      </w:pPr>
    </w:p>
    <w:p w:rsidRPr="0018731D" w:rsidR="00623C10" w:rsidP="00623C10" w:rsidRDefault="00B23157" w14:paraId="43E09790" w14:textId="77777777">
      <w:pPr>
        <w:pStyle w:val="Bezproreda"/>
        <w:jc w:val="both"/>
        <w:rPr>
          <w:rFonts w:cs="Arial"/>
          <w:szCs w:val="24"/>
        </w:rPr>
      </w:pPr>
      <w:r>
        <w:rPr>
          <w:rFonts w:cs="Arial"/>
          <w:szCs w:val="24"/>
        </w:rPr>
        <w:tab/>
        <w:t xml:space="preserve">38. </w:t>
      </w:r>
      <w:r w:rsidRPr="0018731D" w:rsidR="00C338A3">
        <w:rPr>
          <w:rFonts w:cs="Arial"/>
          <w:szCs w:val="24"/>
        </w:rPr>
        <w:t xml:space="preserve">Ovaj sud je osnovom provedenog vještačenja po predmetnim vještacima utvrdio da </w:t>
      </w:r>
      <w:proofErr w:type="spellStart"/>
      <w:r w:rsidRPr="0018731D" w:rsidR="00C338A3">
        <w:rPr>
          <w:rFonts w:cs="Arial"/>
          <w:szCs w:val="24"/>
        </w:rPr>
        <w:t>umješač</w:t>
      </w:r>
      <w:proofErr w:type="spellEnd"/>
      <w:r w:rsidRPr="0018731D" w:rsidR="00C338A3">
        <w:rPr>
          <w:rFonts w:cs="Arial"/>
          <w:szCs w:val="24"/>
        </w:rPr>
        <w:t xml:space="preserve"> , djetetova teta </w:t>
      </w:r>
      <w:r w:rsidR="00E3110A">
        <w:rPr>
          <w:rFonts w:cs="Arial"/>
          <w:szCs w:val="24"/>
        </w:rPr>
        <w:t xml:space="preserve">N. M. </w:t>
      </w:r>
      <w:r w:rsidRPr="0018731D" w:rsidR="00623C10">
        <w:rPr>
          <w:rFonts w:cs="Arial"/>
          <w:szCs w:val="24"/>
        </w:rPr>
        <w:t>je osoba</w:t>
      </w:r>
      <w:r w:rsidRPr="0018731D" w:rsidR="00C338A3">
        <w:rPr>
          <w:rFonts w:cs="Arial"/>
          <w:szCs w:val="24"/>
        </w:rPr>
        <w:t xml:space="preserve"> kod koje</w:t>
      </w:r>
      <w:r w:rsidRPr="0018731D" w:rsidR="00623C10">
        <w:rPr>
          <w:rFonts w:cs="Arial"/>
          <w:szCs w:val="24"/>
        </w:rPr>
        <w:t xml:space="preserve"> se ne dijagnosticiraju teže duševne</w:t>
      </w:r>
      <w:r w:rsidRPr="0018731D" w:rsidR="00C338A3">
        <w:rPr>
          <w:rFonts w:cs="Arial"/>
          <w:szCs w:val="24"/>
        </w:rPr>
        <w:t xml:space="preserve"> </w:t>
      </w:r>
      <w:r w:rsidRPr="0018731D" w:rsidR="00623C10">
        <w:rPr>
          <w:rFonts w:cs="Arial"/>
          <w:szCs w:val="24"/>
        </w:rPr>
        <w:t>smetnje, niti privremena duševna poremećenost, intelektualno funkcioniranje se</w:t>
      </w:r>
      <w:r w:rsidRPr="0018731D" w:rsidR="00C338A3">
        <w:rPr>
          <w:rFonts w:cs="Arial"/>
          <w:szCs w:val="24"/>
        </w:rPr>
        <w:t xml:space="preserve"> </w:t>
      </w:r>
      <w:r w:rsidRPr="0018731D" w:rsidR="00623C10">
        <w:rPr>
          <w:rFonts w:cs="Arial"/>
          <w:szCs w:val="24"/>
        </w:rPr>
        <w:t>doima u gornjim granicama prosjeka. Nije ovisnica o alkoholu niti o bilo kakvim</w:t>
      </w:r>
      <w:r w:rsidRPr="0018731D" w:rsidR="00C338A3">
        <w:rPr>
          <w:rFonts w:cs="Arial"/>
          <w:szCs w:val="24"/>
        </w:rPr>
        <w:t xml:space="preserve"> </w:t>
      </w:r>
      <w:r w:rsidRPr="0018731D" w:rsidR="00623C10">
        <w:rPr>
          <w:rFonts w:cs="Arial"/>
          <w:szCs w:val="24"/>
        </w:rPr>
        <w:t>drugim psihoaktivnim supstancijama. U držanju i ponašanju adekvatna,</w:t>
      </w:r>
      <w:r w:rsidRPr="0018731D" w:rsidR="00C338A3">
        <w:rPr>
          <w:rFonts w:cs="Arial"/>
          <w:szCs w:val="24"/>
        </w:rPr>
        <w:t xml:space="preserve"> neupadna.</w:t>
      </w:r>
      <w:r w:rsidRPr="0018731D" w:rsidR="00623C10">
        <w:rPr>
          <w:rFonts w:cs="Arial"/>
          <w:szCs w:val="24"/>
        </w:rPr>
        <w:t xml:space="preserve"> Psihologijskim vještačenjem</w:t>
      </w:r>
      <w:r w:rsidRPr="0018731D" w:rsidR="00C338A3">
        <w:rPr>
          <w:rFonts w:cs="Arial"/>
          <w:szCs w:val="24"/>
        </w:rPr>
        <w:t xml:space="preserve"> iste je utvrđeno </w:t>
      </w:r>
      <w:r w:rsidRPr="0018731D" w:rsidR="00623C10">
        <w:rPr>
          <w:rFonts w:cs="Arial"/>
          <w:szCs w:val="24"/>
        </w:rPr>
        <w:t>da tijekom</w:t>
      </w:r>
      <w:r w:rsidRPr="0018731D" w:rsidR="005E4D5E">
        <w:rPr>
          <w:rFonts w:cs="Arial"/>
          <w:szCs w:val="24"/>
        </w:rPr>
        <w:t xml:space="preserve"> </w:t>
      </w:r>
      <w:r w:rsidRPr="0018731D" w:rsidR="00623C10">
        <w:rPr>
          <w:rFonts w:cs="Arial"/>
          <w:szCs w:val="24"/>
        </w:rPr>
        <w:t>procjene pokazuje stabilno psihičko funkcioniranje, uredne osobne kompetencije,</w:t>
      </w:r>
      <w:r w:rsidRPr="0018731D" w:rsidR="005E4D5E">
        <w:rPr>
          <w:rFonts w:cs="Arial"/>
          <w:szCs w:val="24"/>
        </w:rPr>
        <w:t xml:space="preserve"> </w:t>
      </w:r>
      <w:r w:rsidRPr="0018731D" w:rsidR="00623C10">
        <w:rPr>
          <w:rFonts w:cs="Arial"/>
          <w:szCs w:val="24"/>
        </w:rPr>
        <w:t>odgovornost, emocionalnu toplinu te spremnost na suradnju sa stručnim</w:t>
      </w:r>
      <w:r w:rsidRPr="0018731D" w:rsidR="005E4D5E">
        <w:rPr>
          <w:rFonts w:cs="Arial"/>
          <w:szCs w:val="24"/>
        </w:rPr>
        <w:t xml:space="preserve"> </w:t>
      </w:r>
      <w:r w:rsidRPr="0018731D" w:rsidR="00623C10">
        <w:rPr>
          <w:rFonts w:cs="Arial"/>
          <w:szCs w:val="24"/>
        </w:rPr>
        <w:t xml:space="preserve">službama. </w:t>
      </w:r>
      <w:proofErr w:type="spellStart"/>
      <w:r w:rsidRPr="0018731D" w:rsidR="00623C10">
        <w:rPr>
          <w:rFonts w:cs="Arial"/>
          <w:szCs w:val="24"/>
        </w:rPr>
        <w:t>Psihodijagnostički</w:t>
      </w:r>
      <w:proofErr w:type="spellEnd"/>
      <w:r w:rsidRPr="0018731D" w:rsidR="00623C10">
        <w:rPr>
          <w:rFonts w:cs="Arial"/>
          <w:szCs w:val="24"/>
        </w:rPr>
        <w:t xml:space="preserve"> nalazi ne upućuju na psihopatološke smetnje koje bi</w:t>
      </w:r>
      <w:r w:rsidRPr="0018731D" w:rsidR="005E4D5E">
        <w:rPr>
          <w:rFonts w:cs="Arial"/>
          <w:szCs w:val="24"/>
        </w:rPr>
        <w:t xml:space="preserve"> </w:t>
      </w:r>
      <w:r w:rsidRPr="0018731D" w:rsidR="00623C10">
        <w:rPr>
          <w:rFonts w:cs="Arial"/>
          <w:szCs w:val="24"/>
        </w:rPr>
        <w:t>ograničavale njezinu sposobnost skrbi o djetetu. Tijekom intervjua</w:t>
      </w:r>
      <w:r w:rsidRPr="0018731D" w:rsidR="00C338A3">
        <w:rPr>
          <w:rFonts w:cs="Arial"/>
          <w:szCs w:val="24"/>
        </w:rPr>
        <w:t xml:space="preserve"> od strane vještaka je iskazala </w:t>
      </w:r>
      <w:r w:rsidRPr="0018731D" w:rsidR="00623C10">
        <w:rPr>
          <w:rFonts w:cs="Arial"/>
          <w:szCs w:val="24"/>
        </w:rPr>
        <w:t>realistične planove vezane uz organizaciju svakodnevnog života djeteta,</w:t>
      </w:r>
      <w:r w:rsidRPr="0018731D" w:rsidR="005E4D5E">
        <w:rPr>
          <w:rFonts w:cs="Arial"/>
          <w:szCs w:val="24"/>
        </w:rPr>
        <w:t xml:space="preserve"> </w:t>
      </w:r>
      <w:r w:rsidRPr="0018731D" w:rsidR="00623C10">
        <w:rPr>
          <w:rFonts w:cs="Arial"/>
          <w:szCs w:val="24"/>
        </w:rPr>
        <w:t>obrazovanja, zdravstvene skrbi i slobodnog vremena te spremnost poštivanja</w:t>
      </w:r>
      <w:r w:rsidRPr="0018731D" w:rsidR="005E4D5E">
        <w:rPr>
          <w:rFonts w:cs="Arial"/>
          <w:szCs w:val="24"/>
        </w:rPr>
        <w:t xml:space="preserve"> </w:t>
      </w:r>
      <w:r w:rsidRPr="0018731D" w:rsidR="00623C10">
        <w:rPr>
          <w:rFonts w:cs="Arial"/>
          <w:szCs w:val="24"/>
        </w:rPr>
        <w:t xml:space="preserve">stručnih preporuka i sudskih odluka. </w:t>
      </w:r>
      <w:r w:rsidRPr="0018731D" w:rsidR="00C338A3">
        <w:rPr>
          <w:rFonts w:cs="Arial"/>
          <w:szCs w:val="24"/>
        </w:rPr>
        <w:t xml:space="preserve">Za vještačenje iste je bilo posebno </w:t>
      </w:r>
      <w:r w:rsidRPr="0018731D" w:rsidR="00623C10">
        <w:rPr>
          <w:rFonts w:cs="Arial"/>
          <w:szCs w:val="24"/>
        </w:rPr>
        <w:t>značajno da je tijekom procjene</w:t>
      </w:r>
      <w:r w:rsidRPr="0018731D" w:rsidR="00C338A3">
        <w:rPr>
          <w:rFonts w:cs="Arial"/>
          <w:szCs w:val="24"/>
        </w:rPr>
        <w:t xml:space="preserve"> </w:t>
      </w:r>
      <w:r w:rsidRPr="0018731D" w:rsidR="00623C10">
        <w:rPr>
          <w:rFonts w:cs="Arial"/>
          <w:szCs w:val="24"/>
        </w:rPr>
        <w:t>dosljedno iskazivala spremnost podržavati i održavati djetetove odnose s oba</w:t>
      </w:r>
      <w:r w:rsidRPr="0018731D" w:rsidR="00C338A3">
        <w:rPr>
          <w:rFonts w:cs="Arial"/>
          <w:szCs w:val="24"/>
        </w:rPr>
        <w:t xml:space="preserve"> </w:t>
      </w:r>
      <w:r w:rsidRPr="0018731D" w:rsidR="00623C10">
        <w:rPr>
          <w:rFonts w:cs="Arial"/>
          <w:szCs w:val="24"/>
        </w:rPr>
        <w:t>roditelja te udomiteljskom obitelji.</w:t>
      </w:r>
    </w:p>
    <w:p w:rsidRPr="0018731D" w:rsidR="00C338A3" w:rsidP="00623C10" w:rsidRDefault="00C338A3" w14:paraId="1A234137" w14:textId="77777777">
      <w:pPr>
        <w:pStyle w:val="Bezproreda"/>
        <w:jc w:val="both"/>
        <w:rPr>
          <w:rFonts w:cs="Arial"/>
          <w:szCs w:val="24"/>
        </w:rPr>
      </w:pPr>
    </w:p>
    <w:p w:rsidRPr="0018731D" w:rsidR="00623C10" w:rsidP="00623C10" w:rsidRDefault="00B23157" w14:paraId="55898803" w14:textId="77777777">
      <w:pPr>
        <w:pStyle w:val="Bezproreda"/>
        <w:jc w:val="both"/>
        <w:rPr>
          <w:rFonts w:cs="Arial"/>
          <w:szCs w:val="24"/>
        </w:rPr>
      </w:pPr>
      <w:r>
        <w:rPr>
          <w:rFonts w:cs="Arial"/>
          <w:szCs w:val="24"/>
        </w:rPr>
        <w:tab/>
        <w:t xml:space="preserve">39. </w:t>
      </w:r>
      <w:r w:rsidRPr="0018731D" w:rsidR="00C338A3">
        <w:rPr>
          <w:rFonts w:cs="Arial"/>
          <w:szCs w:val="24"/>
        </w:rPr>
        <w:t xml:space="preserve">Sud je utvrdio dalje osnovom provedenog vještačenja tete po predmetnim vještacima da se na osnovu </w:t>
      </w:r>
      <w:r w:rsidRPr="0018731D" w:rsidR="00623C10">
        <w:rPr>
          <w:rFonts w:cs="Arial"/>
          <w:szCs w:val="24"/>
        </w:rPr>
        <w:t>opservacije i rez</w:t>
      </w:r>
      <w:r w:rsidRPr="0018731D" w:rsidR="00C338A3">
        <w:rPr>
          <w:rFonts w:cs="Arial"/>
          <w:szCs w:val="24"/>
        </w:rPr>
        <w:t>ultata razvojne procjene može</w:t>
      </w:r>
      <w:r w:rsidRPr="0018731D" w:rsidR="00623C10">
        <w:rPr>
          <w:rFonts w:cs="Arial"/>
          <w:szCs w:val="24"/>
        </w:rPr>
        <w:t xml:space="preserve"> zaključiti da je</w:t>
      </w:r>
      <w:r w:rsidRPr="0018731D" w:rsidR="00C338A3">
        <w:rPr>
          <w:rFonts w:cs="Arial"/>
          <w:szCs w:val="24"/>
        </w:rPr>
        <w:t xml:space="preserve"> </w:t>
      </w:r>
      <w:proofErr w:type="spellStart"/>
      <w:r w:rsidRPr="0018731D" w:rsidR="00C338A3">
        <w:rPr>
          <w:rFonts w:cs="Arial"/>
          <w:szCs w:val="24"/>
        </w:rPr>
        <w:t>mal.</w:t>
      </w:r>
      <w:r w:rsidR="00E3110A">
        <w:rPr>
          <w:rFonts w:cs="Arial"/>
          <w:szCs w:val="24"/>
        </w:rPr>
        <w:t>M</w:t>
      </w:r>
      <w:proofErr w:type="spellEnd"/>
      <w:r w:rsidR="00E3110A">
        <w:rPr>
          <w:rFonts w:cs="Arial"/>
          <w:szCs w:val="24"/>
        </w:rPr>
        <w:t xml:space="preserve">. M. </w:t>
      </w:r>
      <w:r w:rsidRPr="0018731D" w:rsidR="00623C10">
        <w:rPr>
          <w:rFonts w:cs="Arial"/>
          <w:szCs w:val="24"/>
        </w:rPr>
        <w:t>dječak urednog kognitivnog razvoja, pri čemu je njegova mentalna dob</w:t>
      </w:r>
      <w:r w:rsidRPr="0018731D" w:rsidR="00C338A3">
        <w:rPr>
          <w:rFonts w:cs="Arial"/>
          <w:szCs w:val="24"/>
        </w:rPr>
        <w:t xml:space="preserve"> </w:t>
      </w:r>
      <w:r w:rsidRPr="0018731D" w:rsidR="00623C10">
        <w:rPr>
          <w:rFonts w:cs="Arial"/>
          <w:szCs w:val="24"/>
        </w:rPr>
        <w:t>usklađena s kronološkom dobi. Tijekom susreta pokazivao je spontano, opušteno</w:t>
      </w:r>
      <w:r w:rsidRPr="0018731D" w:rsidR="00C338A3">
        <w:rPr>
          <w:rFonts w:cs="Arial"/>
          <w:szCs w:val="24"/>
        </w:rPr>
        <w:t xml:space="preserve"> </w:t>
      </w:r>
      <w:r w:rsidRPr="0018731D" w:rsidR="00623C10">
        <w:rPr>
          <w:rFonts w:cs="Arial"/>
          <w:szCs w:val="24"/>
        </w:rPr>
        <w:t>i dobno primjereno ponašanje, lako je us</w:t>
      </w:r>
      <w:r w:rsidRPr="0018731D" w:rsidR="00C338A3">
        <w:rPr>
          <w:rFonts w:cs="Arial"/>
          <w:szCs w:val="24"/>
        </w:rPr>
        <w:t xml:space="preserve">postavio kontakt s vještakinjom psihologicom, bio </w:t>
      </w:r>
      <w:r w:rsidRPr="0018731D" w:rsidR="00623C10">
        <w:rPr>
          <w:rFonts w:cs="Arial"/>
          <w:szCs w:val="24"/>
        </w:rPr>
        <w:t>znatiželjan, komunikativan i spreman na suradnju. U njegovom ponašanju nisu</w:t>
      </w:r>
      <w:r w:rsidRPr="0018731D" w:rsidR="00C338A3">
        <w:rPr>
          <w:rFonts w:cs="Arial"/>
          <w:szCs w:val="24"/>
        </w:rPr>
        <w:t xml:space="preserve"> </w:t>
      </w:r>
      <w:r w:rsidRPr="0018731D" w:rsidR="00623C10">
        <w:rPr>
          <w:rFonts w:cs="Arial"/>
          <w:szCs w:val="24"/>
        </w:rPr>
        <w:t>opaženi znakovi emocionalne uznemirenosti, straha ili nesigurnosti, a pokazivao</w:t>
      </w:r>
      <w:r w:rsidRPr="0018731D" w:rsidR="00C338A3">
        <w:rPr>
          <w:rFonts w:cs="Arial"/>
          <w:szCs w:val="24"/>
        </w:rPr>
        <w:t xml:space="preserve"> </w:t>
      </w:r>
      <w:r w:rsidRPr="0018731D" w:rsidR="00623C10">
        <w:rPr>
          <w:rFonts w:cs="Arial"/>
          <w:szCs w:val="24"/>
        </w:rPr>
        <w:t>je uredne socijalne vještine i sposobnost prilagodbe novoj situaciji. Tijekom</w:t>
      </w:r>
      <w:r w:rsidR="00E3110A">
        <w:rPr>
          <w:rFonts w:cs="Arial"/>
          <w:szCs w:val="24"/>
        </w:rPr>
        <w:t xml:space="preserve"> </w:t>
      </w:r>
      <w:r w:rsidRPr="0018731D" w:rsidR="00623C10">
        <w:rPr>
          <w:rFonts w:cs="Arial"/>
          <w:szCs w:val="24"/>
        </w:rPr>
        <w:t>opservacije uočena je emocionalna privrženost i pozitivna povezanost djeteta kako</w:t>
      </w:r>
      <w:r w:rsidRPr="0018731D" w:rsidR="005E4D5E">
        <w:rPr>
          <w:rFonts w:cs="Arial"/>
          <w:szCs w:val="24"/>
        </w:rPr>
        <w:t xml:space="preserve"> </w:t>
      </w:r>
      <w:r w:rsidRPr="0018731D" w:rsidR="00623C10">
        <w:rPr>
          <w:rFonts w:cs="Arial"/>
          <w:szCs w:val="24"/>
        </w:rPr>
        <w:t xml:space="preserve">s udomiteljicom, tako i s ocem i tetom </w:t>
      </w:r>
      <w:r w:rsidR="00E3110A">
        <w:rPr>
          <w:rFonts w:cs="Arial"/>
          <w:szCs w:val="24"/>
        </w:rPr>
        <w:t>N.</w:t>
      </w:r>
      <w:r w:rsidRPr="0018731D" w:rsidR="00623C10">
        <w:rPr>
          <w:rFonts w:cs="Arial"/>
          <w:szCs w:val="24"/>
        </w:rPr>
        <w:t>.</w:t>
      </w:r>
      <w:r w:rsidRPr="0018731D" w:rsidR="00C338A3">
        <w:rPr>
          <w:rFonts w:cs="Arial"/>
          <w:szCs w:val="24"/>
        </w:rPr>
        <w:t xml:space="preserve"> Utvrđeno je psihologijskim vještačenjem da je mal. </w:t>
      </w:r>
      <w:r w:rsidR="00E3110A">
        <w:rPr>
          <w:rFonts w:cs="Arial"/>
          <w:szCs w:val="24"/>
        </w:rPr>
        <w:t xml:space="preserve">M. </w:t>
      </w:r>
      <w:r w:rsidRPr="0018731D" w:rsidR="00623C10">
        <w:rPr>
          <w:rFonts w:cs="Arial"/>
          <w:szCs w:val="24"/>
        </w:rPr>
        <w:t>bez teškoća prihvatio</w:t>
      </w:r>
      <w:r w:rsidRPr="0018731D" w:rsidR="00C338A3">
        <w:rPr>
          <w:rFonts w:cs="Arial"/>
          <w:szCs w:val="24"/>
        </w:rPr>
        <w:t xml:space="preserve"> </w:t>
      </w:r>
      <w:r w:rsidRPr="0018731D" w:rsidR="00623C10">
        <w:rPr>
          <w:rFonts w:cs="Arial"/>
          <w:szCs w:val="24"/>
        </w:rPr>
        <w:t>privremeno odvajanje od udomiteljice, spontano se vraćao ocu i teti te s njima</w:t>
      </w:r>
      <w:r w:rsidRPr="0018731D" w:rsidR="00C338A3">
        <w:rPr>
          <w:rFonts w:cs="Arial"/>
          <w:szCs w:val="24"/>
        </w:rPr>
        <w:t xml:space="preserve"> </w:t>
      </w:r>
      <w:r w:rsidRPr="0018731D" w:rsidR="00623C10">
        <w:rPr>
          <w:rFonts w:cs="Arial"/>
          <w:szCs w:val="24"/>
        </w:rPr>
        <w:t>ostvarivao toplu i ugodnu interakciju kroz igru i razgovor. O ocu i teti govorio je</w:t>
      </w:r>
      <w:r w:rsidRPr="0018731D" w:rsidR="00C338A3">
        <w:rPr>
          <w:rFonts w:cs="Arial"/>
          <w:szCs w:val="24"/>
        </w:rPr>
        <w:t xml:space="preserve"> </w:t>
      </w:r>
      <w:r w:rsidRPr="0018731D" w:rsidR="00623C10">
        <w:rPr>
          <w:rFonts w:cs="Arial"/>
          <w:szCs w:val="24"/>
        </w:rPr>
        <w:t>pozitivno, opisivao zajedničke aktivnosti i iskazivao zadovoljstvo njihovim</w:t>
      </w:r>
      <w:r w:rsidRPr="0018731D" w:rsidR="00C338A3">
        <w:rPr>
          <w:rFonts w:cs="Arial"/>
          <w:szCs w:val="24"/>
        </w:rPr>
        <w:t xml:space="preserve"> </w:t>
      </w:r>
      <w:r w:rsidRPr="0018731D" w:rsidR="00623C10">
        <w:rPr>
          <w:rFonts w:cs="Arial"/>
          <w:szCs w:val="24"/>
        </w:rPr>
        <w:t>dolascima u posjet. Istovremeno je pokazivao privrženost i udomiteljici, kojoj se</w:t>
      </w:r>
      <w:r w:rsidRPr="0018731D" w:rsidR="00C338A3">
        <w:rPr>
          <w:rFonts w:cs="Arial"/>
          <w:szCs w:val="24"/>
        </w:rPr>
        <w:t xml:space="preserve"> </w:t>
      </w:r>
      <w:r w:rsidRPr="0018731D" w:rsidR="00623C10">
        <w:rPr>
          <w:rFonts w:cs="Arial"/>
          <w:szCs w:val="24"/>
        </w:rPr>
        <w:t>samoinicijativno vraća</w:t>
      </w:r>
      <w:r w:rsidRPr="0018731D" w:rsidR="00C338A3">
        <w:rPr>
          <w:rFonts w:cs="Arial"/>
          <w:szCs w:val="24"/>
        </w:rPr>
        <w:t>o</w:t>
      </w:r>
      <w:r w:rsidRPr="0018731D" w:rsidR="00623C10">
        <w:rPr>
          <w:rFonts w:cs="Arial"/>
          <w:szCs w:val="24"/>
        </w:rPr>
        <w:t xml:space="preserve"> tijekom susreta. </w:t>
      </w:r>
      <w:r w:rsidRPr="0018731D" w:rsidR="00C338A3">
        <w:rPr>
          <w:rFonts w:cs="Arial"/>
          <w:szCs w:val="24"/>
        </w:rPr>
        <w:t>Sud je pri odlučivanju imao u vidu da prema zaključcima vještaka d</w:t>
      </w:r>
      <w:r w:rsidRPr="0018731D" w:rsidR="00623C10">
        <w:rPr>
          <w:rFonts w:cs="Arial"/>
          <w:szCs w:val="24"/>
        </w:rPr>
        <w:t>obiveni nalazi upućuju na dijete koje je</w:t>
      </w:r>
      <w:r w:rsidRPr="0018731D" w:rsidR="00C338A3">
        <w:rPr>
          <w:rFonts w:cs="Arial"/>
          <w:szCs w:val="24"/>
        </w:rPr>
        <w:t xml:space="preserve"> </w:t>
      </w:r>
      <w:r w:rsidRPr="0018731D" w:rsidR="00623C10">
        <w:rPr>
          <w:rFonts w:cs="Arial"/>
          <w:szCs w:val="24"/>
        </w:rPr>
        <w:t>razvilo sigurne i emocionalno značajne odnose s više važnih odraslih osoba u svom</w:t>
      </w:r>
      <w:r w:rsidRPr="0018731D" w:rsidR="00C338A3">
        <w:rPr>
          <w:rFonts w:cs="Arial"/>
          <w:szCs w:val="24"/>
        </w:rPr>
        <w:t xml:space="preserve"> životu te ne pokazuje</w:t>
      </w:r>
      <w:r w:rsidRPr="0018731D" w:rsidR="00623C10">
        <w:rPr>
          <w:rFonts w:cs="Arial"/>
          <w:szCs w:val="24"/>
        </w:rPr>
        <w:t xml:space="preserve"> znakove otuđenosti, straha ili narušenih odnosa prema bilo</w:t>
      </w:r>
      <w:r w:rsidRPr="0018731D" w:rsidR="00C338A3">
        <w:rPr>
          <w:rFonts w:cs="Arial"/>
          <w:szCs w:val="24"/>
        </w:rPr>
        <w:t xml:space="preserve"> </w:t>
      </w:r>
      <w:r w:rsidRPr="0018731D" w:rsidR="00623C10">
        <w:rPr>
          <w:rFonts w:cs="Arial"/>
          <w:szCs w:val="24"/>
        </w:rPr>
        <w:t>kojoj od njih.</w:t>
      </w:r>
    </w:p>
    <w:p w:rsidRPr="0018731D" w:rsidR="00623C10" w:rsidP="00623C10" w:rsidRDefault="00623C10" w14:paraId="1833BB4D" w14:textId="77777777">
      <w:pPr>
        <w:pStyle w:val="Bezproreda"/>
        <w:jc w:val="both"/>
        <w:rPr>
          <w:rFonts w:cs="Arial"/>
          <w:szCs w:val="24"/>
        </w:rPr>
      </w:pPr>
    </w:p>
    <w:p w:rsidRPr="0018731D" w:rsidR="00623C10" w:rsidP="00623C10" w:rsidRDefault="00B23157" w14:paraId="13A53525" w14:textId="77777777">
      <w:pPr>
        <w:pStyle w:val="Bezproreda"/>
        <w:jc w:val="both"/>
        <w:rPr>
          <w:rFonts w:cs="Arial"/>
          <w:szCs w:val="24"/>
        </w:rPr>
      </w:pPr>
      <w:r>
        <w:rPr>
          <w:rFonts w:cs="Arial"/>
          <w:szCs w:val="24"/>
        </w:rPr>
        <w:tab/>
        <w:t xml:space="preserve">40. </w:t>
      </w:r>
      <w:r w:rsidRPr="0018731D" w:rsidR="00C338A3">
        <w:rPr>
          <w:rFonts w:cs="Arial"/>
          <w:szCs w:val="24"/>
        </w:rPr>
        <w:t xml:space="preserve">Sudu je iz </w:t>
      </w:r>
      <w:proofErr w:type="spellStart"/>
      <w:r w:rsidRPr="0018731D" w:rsidR="00C338A3">
        <w:rPr>
          <w:rFonts w:cs="Arial"/>
          <w:szCs w:val="24"/>
        </w:rPr>
        <w:t>vještva</w:t>
      </w:r>
      <w:proofErr w:type="spellEnd"/>
      <w:r w:rsidRPr="0018731D" w:rsidR="00C338A3">
        <w:rPr>
          <w:rFonts w:cs="Arial"/>
          <w:szCs w:val="24"/>
        </w:rPr>
        <w:t xml:space="preserve"> dalje razvidno da je zaklj</w:t>
      </w:r>
      <w:r w:rsidRPr="0018731D" w:rsidR="001363A2">
        <w:rPr>
          <w:rFonts w:cs="Arial"/>
          <w:szCs w:val="24"/>
        </w:rPr>
        <w:t>učak vještaka da smatraju osnovanim to da s</w:t>
      </w:r>
      <w:r w:rsidRPr="0018731D" w:rsidR="00623C10">
        <w:rPr>
          <w:rFonts w:cs="Arial"/>
          <w:szCs w:val="24"/>
        </w:rPr>
        <w:t>tručni tim</w:t>
      </w:r>
      <w:r w:rsidRPr="0018731D" w:rsidR="001363A2">
        <w:rPr>
          <w:rFonts w:cs="Arial"/>
          <w:szCs w:val="24"/>
        </w:rPr>
        <w:t xml:space="preserve"> HZSR-a ima </w:t>
      </w:r>
      <w:r w:rsidRPr="0018731D" w:rsidR="00623C10">
        <w:rPr>
          <w:rFonts w:cs="Arial"/>
          <w:szCs w:val="24"/>
        </w:rPr>
        <w:t>pravo navesti da postoji određeni rizik</w:t>
      </w:r>
      <w:r w:rsidRPr="0018731D" w:rsidR="005E4D5E">
        <w:rPr>
          <w:rFonts w:cs="Arial"/>
          <w:szCs w:val="24"/>
        </w:rPr>
        <w:t xml:space="preserve"> </w:t>
      </w:r>
      <w:r w:rsidRPr="0018731D" w:rsidR="00623C10">
        <w:rPr>
          <w:rFonts w:cs="Arial"/>
          <w:szCs w:val="24"/>
        </w:rPr>
        <w:t>da bi</w:t>
      </w:r>
      <w:r w:rsidRPr="0018731D" w:rsidR="001363A2">
        <w:rPr>
          <w:rFonts w:cs="Arial"/>
          <w:szCs w:val="24"/>
        </w:rPr>
        <w:t xml:space="preserve"> otac djeteta </w:t>
      </w:r>
      <w:r w:rsidRPr="0018731D" w:rsidR="00623C10">
        <w:rPr>
          <w:rFonts w:cs="Arial"/>
          <w:szCs w:val="24"/>
        </w:rPr>
        <w:t xml:space="preserve"> mogao pokušati vršiti pritisak na sestru ili da bi joj moglo biti teško</w:t>
      </w:r>
      <w:r w:rsidRPr="0018731D" w:rsidR="008F7958">
        <w:rPr>
          <w:rFonts w:cs="Arial"/>
          <w:szCs w:val="24"/>
        </w:rPr>
        <w:t xml:space="preserve"> </w:t>
      </w:r>
      <w:r w:rsidRPr="0018731D" w:rsidR="001363A2">
        <w:rPr>
          <w:rFonts w:cs="Arial"/>
          <w:szCs w:val="24"/>
        </w:rPr>
        <w:t>postavljati granice. Međutim zaključak je vještaka u vezi toga slijedeći. K</w:t>
      </w:r>
      <w:r w:rsidRPr="0018731D" w:rsidR="00623C10">
        <w:rPr>
          <w:rFonts w:cs="Arial"/>
          <w:szCs w:val="24"/>
        </w:rPr>
        <w:t>ada se iz takvih pretpostavki izvodi gotovo siguran</w:t>
      </w:r>
      <w:r w:rsidRPr="0018731D" w:rsidR="001363A2">
        <w:rPr>
          <w:rFonts w:cs="Arial"/>
          <w:szCs w:val="24"/>
        </w:rPr>
        <w:t xml:space="preserve"> </w:t>
      </w:r>
      <w:r w:rsidRPr="0018731D" w:rsidR="00623C10">
        <w:rPr>
          <w:rFonts w:cs="Arial"/>
          <w:szCs w:val="24"/>
        </w:rPr>
        <w:t xml:space="preserve">zaključak da će se navedeni problemi dogoditi i da ih </w:t>
      </w:r>
      <w:r w:rsidRPr="0018731D" w:rsidR="001363A2">
        <w:rPr>
          <w:rFonts w:cs="Arial"/>
          <w:szCs w:val="24"/>
        </w:rPr>
        <w:t xml:space="preserve">teta </w:t>
      </w:r>
      <w:r w:rsidR="00E3110A">
        <w:rPr>
          <w:rFonts w:cs="Arial"/>
          <w:szCs w:val="24"/>
        </w:rPr>
        <w:t xml:space="preserve">N. </w:t>
      </w:r>
      <w:r w:rsidRPr="0018731D" w:rsidR="00623C10">
        <w:rPr>
          <w:rFonts w:cs="Arial"/>
          <w:szCs w:val="24"/>
        </w:rPr>
        <w:t>neće moći riješiti,</w:t>
      </w:r>
      <w:r w:rsidRPr="0018731D" w:rsidR="001363A2">
        <w:rPr>
          <w:rFonts w:cs="Arial"/>
          <w:szCs w:val="24"/>
        </w:rPr>
        <w:t xml:space="preserve"> </w:t>
      </w:r>
      <w:r w:rsidRPr="0018731D" w:rsidR="00623C10">
        <w:rPr>
          <w:rFonts w:cs="Arial"/>
          <w:szCs w:val="24"/>
        </w:rPr>
        <w:t>tada procjena izlazi iz područja stručnog opažanja i ulazi u područje nagađanja.</w:t>
      </w:r>
      <w:r w:rsidRPr="0018731D" w:rsidR="001363A2">
        <w:rPr>
          <w:rFonts w:cs="Arial"/>
          <w:szCs w:val="24"/>
        </w:rPr>
        <w:t xml:space="preserve"> Sud je onda to imao u vidu pri odlučivanju kao i to, a što je navedeno u samom predmetnom </w:t>
      </w:r>
      <w:proofErr w:type="spellStart"/>
      <w:r w:rsidRPr="0018731D" w:rsidR="001363A2">
        <w:rPr>
          <w:rFonts w:cs="Arial"/>
          <w:szCs w:val="24"/>
        </w:rPr>
        <w:t>vještvu</w:t>
      </w:r>
      <w:proofErr w:type="spellEnd"/>
      <w:r w:rsidRPr="0018731D" w:rsidR="001363A2">
        <w:rPr>
          <w:rFonts w:cs="Arial"/>
          <w:szCs w:val="24"/>
        </w:rPr>
        <w:t xml:space="preserve"> a to je da psihologijska struka </w:t>
      </w:r>
      <w:r w:rsidRPr="0018731D" w:rsidR="00623C10">
        <w:rPr>
          <w:rFonts w:cs="Arial"/>
          <w:szCs w:val="24"/>
        </w:rPr>
        <w:t>raspolaže metodama za p</w:t>
      </w:r>
      <w:r w:rsidRPr="0018731D" w:rsidR="001363A2">
        <w:rPr>
          <w:rFonts w:cs="Arial"/>
          <w:szCs w:val="24"/>
        </w:rPr>
        <w:t xml:space="preserve">rocjenu vjerojatnosti određenih </w:t>
      </w:r>
      <w:r w:rsidRPr="0018731D" w:rsidR="00623C10">
        <w:rPr>
          <w:rFonts w:cs="Arial"/>
          <w:szCs w:val="24"/>
        </w:rPr>
        <w:t xml:space="preserve">ponašanja, ali ne raspolaže </w:t>
      </w:r>
      <w:r w:rsidRPr="0018731D" w:rsidR="00623C10">
        <w:rPr>
          <w:rFonts w:cs="Arial"/>
          <w:szCs w:val="24"/>
        </w:rPr>
        <w:lastRenderedPageBreak/>
        <w:t>metodama kojima bi mogla sa sigurnošću utvrditi</w:t>
      </w:r>
      <w:r w:rsidRPr="0018731D" w:rsidR="001363A2">
        <w:rPr>
          <w:rFonts w:cs="Arial"/>
          <w:szCs w:val="24"/>
        </w:rPr>
        <w:t xml:space="preserve"> </w:t>
      </w:r>
      <w:r w:rsidRPr="0018731D" w:rsidR="00623C10">
        <w:rPr>
          <w:rFonts w:cs="Arial"/>
          <w:szCs w:val="24"/>
        </w:rPr>
        <w:t xml:space="preserve">kako će se neka osoba ponašati u budućim, hipotetskim situacijama. </w:t>
      </w:r>
      <w:r w:rsidRPr="0018731D" w:rsidR="001363A2">
        <w:rPr>
          <w:rFonts w:cs="Arial"/>
          <w:szCs w:val="24"/>
        </w:rPr>
        <w:t xml:space="preserve">Ukazano je </w:t>
      </w:r>
      <w:proofErr w:type="spellStart"/>
      <w:r w:rsidRPr="0018731D" w:rsidR="001363A2">
        <w:rPr>
          <w:rFonts w:cs="Arial"/>
          <w:szCs w:val="24"/>
        </w:rPr>
        <w:t>vještvom</w:t>
      </w:r>
      <w:proofErr w:type="spellEnd"/>
      <w:r w:rsidRPr="0018731D" w:rsidR="001363A2">
        <w:rPr>
          <w:rFonts w:cs="Arial"/>
          <w:szCs w:val="24"/>
        </w:rPr>
        <w:t xml:space="preserve"> da je s </w:t>
      </w:r>
      <w:r w:rsidRPr="0018731D" w:rsidR="00623C10">
        <w:rPr>
          <w:rFonts w:cs="Arial"/>
          <w:szCs w:val="24"/>
        </w:rPr>
        <w:t>aspekta</w:t>
      </w:r>
      <w:r w:rsidRPr="0018731D" w:rsidR="007F682B">
        <w:rPr>
          <w:rFonts w:cs="Arial"/>
          <w:szCs w:val="24"/>
        </w:rPr>
        <w:t xml:space="preserve"> </w:t>
      </w:r>
      <w:r w:rsidRPr="0018731D" w:rsidR="00623C10">
        <w:rPr>
          <w:rFonts w:cs="Arial"/>
          <w:szCs w:val="24"/>
        </w:rPr>
        <w:t>psi</w:t>
      </w:r>
      <w:r w:rsidRPr="0018731D" w:rsidR="007F682B">
        <w:rPr>
          <w:rFonts w:cs="Arial"/>
          <w:szCs w:val="24"/>
        </w:rPr>
        <w:t xml:space="preserve">hologijske metodologije važno </w:t>
      </w:r>
      <w:r w:rsidRPr="0018731D" w:rsidR="00623C10">
        <w:rPr>
          <w:rFonts w:cs="Arial"/>
          <w:szCs w:val="24"/>
        </w:rPr>
        <w:t xml:space="preserve"> razlikovati utvrđene činjenice od</w:t>
      </w:r>
      <w:r w:rsidRPr="0018731D" w:rsidR="007F682B">
        <w:rPr>
          <w:rFonts w:cs="Arial"/>
          <w:szCs w:val="24"/>
        </w:rPr>
        <w:t xml:space="preserve"> pretpostavki te da je činjenica </w:t>
      </w:r>
      <w:r w:rsidRPr="0018731D" w:rsidR="00623C10">
        <w:rPr>
          <w:rFonts w:cs="Arial"/>
          <w:szCs w:val="24"/>
        </w:rPr>
        <w:t xml:space="preserve"> da je mal. </w:t>
      </w:r>
      <w:r w:rsidR="00E3110A">
        <w:rPr>
          <w:rFonts w:cs="Arial"/>
          <w:szCs w:val="24"/>
        </w:rPr>
        <w:t xml:space="preserve">M. </w:t>
      </w:r>
      <w:r w:rsidRPr="0018731D" w:rsidR="00623C10">
        <w:rPr>
          <w:rFonts w:cs="Arial"/>
          <w:szCs w:val="24"/>
        </w:rPr>
        <w:t>dobro adaptiran u</w:t>
      </w:r>
      <w:r w:rsidRPr="0018731D" w:rsidR="007F682B">
        <w:rPr>
          <w:rFonts w:cs="Arial"/>
          <w:szCs w:val="24"/>
        </w:rPr>
        <w:t xml:space="preserve"> udomiteljskoj obitelji, da predmetni roditelji imaju ozbiljnu povijest teškoća, da je činjenica i da teta </w:t>
      </w:r>
      <w:r w:rsidR="00E3110A">
        <w:rPr>
          <w:rFonts w:cs="Arial"/>
          <w:szCs w:val="24"/>
        </w:rPr>
        <w:t xml:space="preserve">N. </w:t>
      </w:r>
      <w:r w:rsidRPr="0018731D" w:rsidR="007F682B">
        <w:rPr>
          <w:rFonts w:cs="Arial"/>
          <w:szCs w:val="24"/>
        </w:rPr>
        <w:t xml:space="preserve">ranije nije tražila udomljenje ali da nije činjenica nego samo pretpostavka </w:t>
      </w:r>
      <w:r w:rsidRPr="0018731D" w:rsidR="00623C10">
        <w:rPr>
          <w:rFonts w:cs="Arial"/>
          <w:szCs w:val="24"/>
        </w:rPr>
        <w:t xml:space="preserve">da </w:t>
      </w:r>
      <w:r w:rsidRPr="0018731D" w:rsidR="007F682B">
        <w:rPr>
          <w:rFonts w:cs="Arial"/>
          <w:szCs w:val="24"/>
        </w:rPr>
        <w:t xml:space="preserve">teta </w:t>
      </w:r>
      <w:r w:rsidR="00E3110A">
        <w:rPr>
          <w:rFonts w:cs="Arial"/>
          <w:szCs w:val="24"/>
        </w:rPr>
        <w:t xml:space="preserve">N. </w:t>
      </w:r>
      <w:r w:rsidRPr="0018731D" w:rsidR="00623C10">
        <w:rPr>
          <w:rFonts w:cs="Arial"/>
          <w:szCs w:val="24"/>
        </w:rPr>
        <w:t>neće moći postaviti granice bratu ili da će</w:t>
      </w:r>
      <w:r w:rsidRPr="0018731D" w:rsidR="007F682B">
        <w:rPr>
          <w:rFonts w:cs="Arial"/>
          <w:szCs w:val="24"/>
        </w:rPr>
        <w:t xml:space="preserve"> njen brat a otac djeteta </w:t>
      </w:r>
      <w:r w:rsidRPr="0018731D" w:rsidR="00623C10">
        <w:rPr>
          <w:rFonts w:cs="Arial"/>
          <w:szCs w:val="24"/>
        </w:rPr>
        <w:t>sigurno</w:t>
      </w:r>
      <w:r w:rsidRPr="0018731D" w:rsidR="007F682B">
        <w:rPr>
          <w:rFonts w:cs="Arial"/>
          <w:szCs w:val="24"/>
        </w:rPr>
        <w:t xml:space="preserve"> </w:t>
      </w:r>
      <w:r w:rsidRPr="0018731D" w:rsidR="00623C10">
        <w:rPr>
          <w:rFonts w:cs="Arial"/>
          <w:szCs w:val="24"/>
        </w:rPr>
        <w:t xml:space="preserve">manipulirati situacijom na način kako to stručni tim </w:t>
      </w:r>
      <w:r w:rsidRPr="0018731D" w:rsidR="007F682B">
        <w:rPr>
          <w:rFonts w:cs="Arial"/>
          <w:szCs w:val="24"/>
        </w:rPr>
        <w:t xml:space="preserve"> zavoda </w:t>
      </w:r>
      <w:r w:rsidRPr="0018731D" w:rsidR="00623C10">
        <w:rPr>
          <w:rFonts w:cs="Arial"/>
          <w:szCs w:val="24"/>
        </w:rPr>
        <w:t>predviđa.</w:t>
      </w:r>
    </w:p>
    <w:p w:rsidRPr="0018731D" w:rsidR="007F682B" w:rsidP="00623C10" w:rsidRDefault="007F682B" w14:paraId="43F47A73" w14:textId="77777777">
      <w:pPr>
        <w:pStyle w:val="Bezproreda"/>
        <w:jc w:val="both"/>
        <w:rPr>
          <w:rFonts w:cs="Arial"/>
          <w:szCs w:val="24"/>
        </w:rPr>
      </w:pPr>
    </w:p>
    <w:p w:rsidRPr="0018731D" w:rsidR="007F682B" w:rsidP="005E4D5E" w:rsidRDefault="00B23157" w14:paraId="150A557D" w14:textId="77777777">
      <w:pPr>
        <w:pStyle w:val="Bezproreda"/>
        <w:jc w:val="both"/>
        <w:rPr>
          <w:rFonts w:cs="Arial"/>
          <w:szCs w:val="24"/>
        </w:rPr>
      </w:pPr>
      <w:r>
        <w:rPr>
          <w:rFonts w:cs="Arial"/>
          <w:szCs w:val="24"/>
        </w:rPr>
        <w:tab/>
        <w:t xml:space="preserve">41. </w:t>
      </w:r>
      <w:r w:rsidRPr="0018731D" w:rsidR="007F682B">
        <w:rPr>
          <w:rFonts w:cs="Arial"/>
          <w:szCs w:val="24"/>
        </w:rPr>
        <w:t>S</w:t>
      </w:r>
      <w:r>
        <w:rPr>
          <w:rFonts w:cs="Arial"/>
          <w:szCs w:val="24"/>
        </w:rPr>
        <w:t>u</w:t>
      </w:r>
      <w:r w:rsidRPr="0018731D" w:rsidR="007F682B">
        <w:rPr>
          <w:rFonts w:cs="Arial"/>
          <w:szCs w:val="24"/>
        </w:rPr>
        <w:t xml:space="preserve">d je utvrdio iz provedenog </w:t>
      </w:r>
      <w:proofErr w:type="spellStart"/>
      <w:r w:rsidRPr="0018731D" w:rsidR="007F682B">
        <w:rPr>
          <w:rFonts w:cs="Arial"/>
          <w:szCs w:val="24"/>
        </w:rPr>
        <w:t>vještačanja</w:t>
      </w:r>
      <w:proofErr w:type="spellEnd"/>
      <w:r w:rsidRPr="0018731D" w:rsidR="007F682B">
        <w:rPr>
          <w:rFonts w:cs="Arial"/>
          <w:szCs w:val="24"/>
        </w:rPr>
        <w:t xml:space="preserve"> da je zaključno mišljenje vještaka psihologa  uzimajući u obzir</w:t>
      </w:r>
      <w:r w:rsidRPr="0018731D" w:rsidR="00623C10">
        <w:rPr>
          <w:rFonts w:cs="Arial"/>
          <w:szCs w:val="24"/>
        </w:rPr>
        <w:t xml:space="preserve"> cjelokupne re</w:t>
      </w:r>
      <w:r w:rsidRPr="0018731D" w:rsidR="007F682B">
        <w:rPr>
          <w:rFonts w:cs="Arial"/>
          <w:szCs w:val="24"/>
        </w:rPr>
        <w:t xml:space="preserve">zultate procjene , </w:t>
      </w:r>
      <w:r w:rsidRPr="0018731D" w:rsidR="00623C10">
        <w:rPr>
          <w:rFonts w:cs="Arial"/>
          <w:szCs w:val="24"/>
        </w:rPr>
        <w:t>da</w:t>
      </w:r>
      <w:r w:rsidRPr="0018731D" w:rsidR="007F682B">
        <w:rPr>
          <w:rFonts w:cs="Arial"/>
          <w:szCs w:val="24"/>
        </w:rPr>
        <w:t xml:space="preserve"> teta</w:t>
      </w:r>
      <w:r w:rsidRPr="0018731D" w:rsidR="00623C10">
        <w:rPr>
          <w:rFonts w:cs="Arial"/>
          <w:szCs w:val="24"/>
        </w:rPr>
        <w:t xml:space="preserve"> </w:t>
      </w:r>
      <w:r w:rsidR="00E3110A">
        <w:rPr>
          <w:rFonts w:cs="Arial"/>
          <w:szCs w:val="24"/>
        </w:rPr>
        <w:t xml:space="preserve">N. M. </w:t>
      </w:r>
      <w:r w:rsidRPr="0018731D" w:rsidR="00623C10">
        <w:rPr>
          <w:rFonts w:cs="Arial"/>
          <w:szCs w:val="24"/>
        </w:rPr>
        <w:t>trenutno raspolaže stabilnijim i potpunijim kapacitetima za</w:t>
      </w:r>
      <w:r w:rsidRPr="0018731D" w:rsidR="005E4D5E">
        <w:rPr>
          <w:rFonts w:cs="Arial"/>
          <w:szCs w:val="24"/>
        </w:rPr>
        <w:t xml:space="preserve"> </w:t>
      </w:r>
      <w:r w:rsidRPr="0018731D" w:rsidR="00623C10">
        <w:rPr>
          <w:rFonts w:cs="Arial"/>
          <w:szCs w:val="24"/>
        </w:rPr>
        <w:t>svakodnevno i samostalno izvršavanje roditeljskih zadaća, dok je za</w:t>
      </w:r>
      <w:r w:rsidRPr="0018731D" w:rsidR="007F682B">
        <w:rPr>
          <w:rFonts w:cs="Arial"/>
          <w:szCs w:val="24"/>
        </w:rPr>
        <w:t xml:space="preserve"> oca</w:t>
      </w:r>
      <w:r w:rsidRPr="0018731D" w:rsidR="00623C10">
        <w:rPr>
          <w:rFonts w:cs="Arial"/>
          <w:szCs w:val="24"/>
        </w:rPr>
        <w:t xml:space="preserve"> </w:t>
      </w:r>
      <w:r w:rsidR="00E3110A">
        <w:rPr>
          <w:rFonts w:cs="Arial"/>
          <w:szCs w:val="24"/>
        </w:rPr>
        <w:t xml:space="preserve">D. M. </w:t>
      </w:r>
      <w:r w:rsidRPr="0018731D" w:rsidR="00623C10">
        <w:rPr>
          <w:rFonts w:cs="Arial"/>
          <w:szCs w:val="24"/>
        </w:rPr>
        <w:t>primjerenije da nastavi graditi i održavati blizak odnos sa sinom kroz</w:t>
      </w:r>
      <w:r w:rsidRPr="0018731D" w:rsidR="005E4D5E">
        <w:rPr>
          <w:rFonts w:cs="Arial"/>
          <w:szCs w:val="24"/>
        </w:rPr>
        <w:t xml:space="preserve"> </w:t>
      </w:r>
      <w:r w:rsidRPr="0018731D" w:rsidR="00623C10">
        <w:rPr>
          <w:rFonts w:cs="Arial"/>
          <w:szCs w:val="24"/>
        </w:rPr>
        <w:t>redovite kontakte i aktivno sudjelovanje u njegovom životu.</w:t>
      </w:r>
      <w:r w:rsidRPr="0018731D" w:rsidR="007F682B">
        <w:rPr>
          <w:rFonts w:cs="Arial"/>
          <w:szCs w:val="24"/>
        </w:rPr>
        <w:t xml:space="preserve"> </w:t>
      </w:r>
    </w:p>
    <w:p w:rsidRPr="0018731D" w:rsidR="007F682B" w:rsidP="00623C10" w:rsidRDefault="007F682B" w14:paraId="487E495E" w14:textId="77777777">
      <w:pPr>
        <w:pStyle w:val="Bezproreda"/>
        <w:jc w:val="both"/>
        <w:rPr>
          <w:rFonts w:cs="Arial"/>
          <w:szCs w:val="24"/>
        </w:rPr>
      </w:pPr>
    </w:p>
    <w:p w:rsidRPr="0018731D" w:rsidR="00623C10" w:rsidP="00623C10" w:rsidRDefault="00B23157" w14:paraId="2FD17464" w14:textId="77777777">
      <w:pPr>
        <w:pStyle w:val="Bezproreda"/>
        <w:jc w:val="both"/>
        <w:rPr>
          <w:rFonts w:cs="Arial"/>
          <w:szCs w:val="24"/>
        </w:rPr>
      </w:pPr>
      <w:r>
        <w:rPr>
          <w:rFonts w:cs="Arial"/>
          <w:szCs w:val="24"/>
        </w:rPr>
        <w:tab/>
        <w:t xml:space="preserve">42. </w:t>
      </w:r>
      <w:r w:rsidRPr="0018731D" w:rsidR="007F682B">
        <w:rPr>
          <w:rFonts w:cs="Arial"/>
          <w:szCs w:val="24"/>
        </w:rPr>
        <w:t xml:space="preserve">Utvrđeno je osnovom vještačenja da je zaključno mišljenje vještaka psihologa da smatra da bi </w:t>
      </w:r>
      <w:r w:rsidRPr="0018731D" w:rsidR="00623C10">
        <w:rPr>
          <w:rFonts w:cs="Arial"/>
          <w:szCs w:val="24"/>
        </w:rPr>
        <w:t xml:space="preserve">povjeravanje svakodnevne skrbi </w:t>
      </w:r>
      <w:r w:rsidRPr="0018731D" w:rsidR="007F682B">
        <w:rPr>
          <w:rFonts w:cs="Arial"/>
          <w:szCs w:val="24"/>
        </w:rPr>
        <w:t xml:space="preserve">teti </w:t>
      </w:r>
      <w:r w:rsidR="00E3110A">
        <w:rPr>
          <w:rFonts w:cs="Arial"/>
          <w:szCs w:val="24"/>
        </w:rPr>
        <w:t>N. M.</w:t>
      </w:r>
      <w:r w:rsidRPr="0018731D" w:rsidR="00623C10">
        <w:rPr>
          <w:rFonts w:cs="Arial"/>
          <w:szCs w:val="24"/>
        </w:rPr>
        <w:t>, uz očuvanje i poticanje</w:t>
      </w:r>
      <w:r w:rsidRPr="0018731D" w:rsidR="007F682B">
        <w:rPr>
          <w:rFonts w:cs="Arial"/>
          <w:szCs w:val="24"/>
        </w:rPr>
        <w:t xml:space="preserve"> </w:t>
      </w:r>
      <w:r w:rsidRPr="0018731D" w:rsidR="00623C10">
        <w:rPr>
          <w:rFonts w:cs="Arial"/>
          <w:szCs w:val="24"/>
        </w:rPr>
        <w:t>odnosa djeteta s ocem, predstavljalo rješenje koje je najviše usmjereno na</w:t>
      </w:r>
      <w:r>
        <w:rPr>
          <w:rFonts w:cs="Arial"/>
          <w:szCs w:val="24"/>
        </w:rPr>
        <w:t xml:space="preserve"> </w:t>
      </w:r>
      <w:r w:rsidRPr="0018731D" w:rsidR="00623C10">
        <w:rPr>
          <w:rFonts w:cs="Arial"/>
          <w:szCs w:val="24"/>
        </w:rPr>
        <w:t>dugoročnu stabilnost, sigurnos</w:t>
      </w:r>
      <w:r w:rsidRPr="0018731D" w:rsidR="007F682B">
        <w:rPr>
          <w:rFonts w:cs="Arial"/>
          <w:szCs w:val="24"/>
        </w:rPr>
        <w:t xml:space="preserve">t i dobrobit maloljetnog </w:t>
      </w:r>
      <w:r w:rsidR="00E3110A">
        <w:rPr>
          <w:rFonts w:cs="Arial"/>
          <w:szCs w:val="24"/>
        </w:rPr>
        <w:t xml:space="preserve">M. </w:t>
      </w:r>
      <w:r w:rsidRPr="0018731D" w:rsidR="007F682B">
        <w:rPr>
          <w:rFonts w:cs="Arial"/>
          <w:szCs w:val="24"/>
        </w:rPr>
        <w:t xml:space="preserve">te da se s time u vezi predlaže </w:t>
      </w:r>
      <w:r w:rsidRPr="0018731D" w:rsidR="00623C10">
        <w:rPr>
          <w:rFonts w:cs="Arial"/>
          <w:szCs w:val="24"/>
        </w:rPr>
        <w:t>da se djetetov život u novoj udomiteljskoj obitelji kod</w:t>
      </w:r>
      <w:r w:rsidRPr="0018731D" w:rsidR="007F682B">
        <w:rPr>
          <w:rFonts w:cs="Arial"/>
          <w:szCs w:val="24"/>
        </w:rPr>
        <w:t xml:space="preserve"> </w:t>
      </w:r>
      <w:r w:rsidRPr="0018731D" w:rsidR="00623C10">
        <w:rPr>
          <w:rFonts w:cs="Arial"/>
          <w:szCs w:val="24"/>
        </w:rPr>
        <w:t xml:space="preserve">tete </w:t>
      </w:r>
      <w:r w:rsidR="00E3110A">
        <w:rPr>
          <w:rFonts w:cs="Arial"/>
          <w:szCs w:val="24"/>
        </w:rPr>
        <w:t xml:space="preserve">N. M. </w:t>
      </w:r>
      <w:r w:rsidRPr="0018731D" w:rsidR="00623C10">
        <w:rPr>
          <w:rFonts w:cs="Arial"/>
          <w:szCs w:val="24"/>
        </w:rPr>
        <w:t>organizira po načelu postupnosti i to na način:</w:t>
      </w:r>
      <w:r w:rsidRPr="0018731D" w:rsidR="00522D09">
        <w:rPr>
          <w:rFonts w:cs="Arial"/>
          <w:szCs w:val="24"/>
        </w:rPr>
        <w:t xml:space="preserve"> 1.</w:t>
      </w:r>
      <w:r w:rsidRPr="0018731D" w:rsidR="00623C10">
        <w:rPr>
          <w:rFonts w:cs="Arial"/>
          <w:szCs w:val="24"/>
        </w:rPr>
        <w:t xml:space="preserve">mjesec da dijete kod tete </w:t>
      </w:r>
      <w:r w:rsidRPr="0018731D" w:rsidR="00522D09">
        <w:rPr>
          <w:rFonts w:cs="Arial"/>
          <w:szCs w:val="24"/>
        </w:rPr>
        <w:t xml:space="preserve"> </w:t>
      </w:r>
      <w:r w:rsidRPr="0018731D" w:rsidR="00623C10">
        <w:rPr>
          <w:rFonts w:cs="Arial"/>
          <w:szCs w:val="24"/>
        </w:rPr>
        <w:t>provodi jedan vikend u</w:t>
      </w:r>
      <w:r w:rsidRPr="0018731D" w:rsidR="00522D09">
        <w:rPr>
          <w:rFonts w:cs="Arial"/>
          <w:szCs w:val="24"/>
        </w:rPr>
        <w:t xml:space="preserve"> </w:t>
      </w:r>
      <w:r w:rsidRPr="0018731D" w:rsidR="00623C10">
        <w:rPr>
          <w:rFonts w:cs="Arial"/>
          <w:szCs w:val="24"/>
        </w:rPr>
        <w:t xml:space="preserve">mjesecu od petka do nedjelje ovisno o rasporedu trajektnih i/ili </w:t>
      </w:r>
      <w:proofErr w:type="spellStart"/>
      <w:r w:rsidRPr="0018731D" w:rsidR="00623C10">
        <w:rPr>
          <w:rFonts w:cs="Arial"/>
          <w:szCs w:val="24"/>
        </w:rPr>
        <w:t>katamaranskih</w:t>
      </w:r>
      <w:proofErr w:type="spellEnd"/>
      <w:r w:rsidRPr="0018731D" w:rsidR="00522D09">
        <w:rPr>
          <w:rFonts w:cs="Arial"/>
          <w:szCs w:val="24"/>
        </w:rPr>
        <w:t xml:space="preserve"> </w:t>
      </w:r>
      <w:r w:rsidRPr="0018731D" w:rsidR="00623C10">
        <w:rPr>
          <w:rFonts w:cs="Arial"/>
          <w:szCs w:val="24"/>
        </w:rPr>
        <w:t xml:space="preserve">linija </w:t>
      </w:r>
      <w:r w:rsidR="00E3110A">
        <w:rPr>
          <w:rFonts w:cs="Arial"/>
          <w:szCs w:val="24"/>
        </w:rPr>
        <w:t>S.</w:t>
      </w:r>
      <w:r w:rsidRPr="0018731D" w:rsidR="00623C10">
        <w:rPr>
          <w:rFonts w:cs="Arial"/>
          <w:szCs w:val="24"/>
        </w:rPr>
        <w:t>-</w:t>
      </w:r>
      <w:r w:rsidR="00E3110A">
        <w:rPr>
          <w:rFonts w:cs="Arial"/>
          <w:szCs w:val="24"/>
        </w:rPr>
        <w:t>V.</w:t>
      </w:r>
      <w:r w:rsidRPr="0018731D" w:rsidR="00623C10">
        <w:rPr>
          <w:rFonts w:cs="Arial"/>
          <w:szCs w:val="24"/>
        </w:rPr>
        <w:t xml:space="preserve">; </w:t>
      </w:r>
      <w:r w:rsidR="00E3110A">
        <w:rPr>
          <w:rFonts w:cs="Arial"/>
          <w:szCs w:val="24"/>
        </w:rPr>
        <w:t>V.</w:t>
      </w:r>
      <w:r w:rsidRPr="0018731D" w:rsidR="00623C10">
        <w:rPr>
          <w:rFonts w:cs="Arial"/>
          <w:szCs w:val="24"/>
        </w:rPr>
        <w:t>-</w:t>
      </w:r>
      <w:r w:rsidR="00E3110A">
        <w:rPr>
          <w:rFonts w:cs="Arial"/>
          <w:szCs w:val="24"/>
        </w:rPr>
        <w:t>S.</w:t>
      </w:r>
      <w:r w:rsidRPr="0018731D" w:rsidR="00522D09">
        <w:rPr>
          <w:rFonts w:cs="Arial"/>
          <w:szCs w:val="24"/>
        </w:rPr>
        <w:t>. 2. mjesec da d</w:t>
      </w:r>
      <w:r w:rsidRPr="0018731D" w:rsidR="00623C10">
        <w:rPr>
          <w:rFonts w:cs="Arial"/>
          <w:szCs w:val="24"/>
        </w:rPr>
        <w:t xml:space="preserve">ijete provodi kod tete </w:t>
      </w:r>
      <w:r w:rsidRPr="0018731D" w:rsidR="00522D09">
        <w:rPr>
          <w:rFonts w:cs="Arial"/>
          <w:szCs w:val="24"/>
        </w:rPr>
        <w:t xml:space="preserve"> svako drugi </w:t>
      </w:r>
      <w:r w:rsidRPr="0018731D" w:rsidR="00623C10">
        <w:rPr>
          <w:rFonts w:cs="Arial"/>
          <w:szCs w:val="24"/>
        </w:rPr>
        <w:t>vikend u mjesecu od petka do nedjelje ovisno o rasporedu trajektnih i/ili</w:t>
      </w:r>
      <w:r w:rsidRPr="0018731D" w:rsidR="005E4D5E">
        <w:rPr>
          <w:rFonts w:cs="Arial"/>
          <w:szCs w:val="24"/>
        </w:rPr>
        <w:t xml:space="preserve"> </w:t>
      </w:r>
      <w:proofErr w:type="spellStart"/>
      <w:r w:rsidRPr="0018731D" w:rsidR="00623C10">
        <w:rPr>
          <w:rFonts w:cs="Arial"/>
          <w:szCs w:val="24"/>
        </w:rPr>
        <w:t>katamaranskih</w:t>
      </w:r>
      <w:proofErr w:type="spellEnd"/>
      <w:r w:rsidRPr="0018731D" w:rsidR="00623C10">
        <w:rPr>
          <w:rFonts w:cs="Arial"/>
          <w:szCs w:val="24"/>
        </w:rPr>
        <w:t xml:space="preserve"> linija </w:t>
      </w:r>
      <w:r w:rsidR="00E3110A">
        <w:rPr>
          <w:rFonts w:cs="Arial"/>
          <w:szCs w:val="24"/>
        </w:rPr>
        <w:t>S.</w:t>
      </w:r>
      <w:r w:rsidRPr="0018731D" w:rsidR="00623C10">
        <w:rPr>
          <w:rFonts w:cs="Arial"/>
          <w:szCs w:val="24"/>
        </w:rPr>
        <w:t>-</w:t>
      </w:r>
      <w:r w:rsidR="00E3110A">
        <w:rPr>
          <w:rFonts w:cs="Arial"/>
          <w:szCs w:val="24"/>
        </w:rPr>
        <w:t>V.</w:t>
      </w:r>
      <w:r w:rsidRPr="0018731D" w:rsidR="00623C10">
        <w:rPr>
          <w:rFonts w:cs="Arial"/>
          <w:szCs w:val="24"/>
        </w:rPr>
        <w:t xml:space="preserve">; </w:t>
      </w:r>
      <w:r w:rsidR="00E3110A">
        <w:rPr>
          <w:rFonts w:cs="Arial"/>
          <w:szCs w:val="24"/>
        </w:rPr>
        <w:t>V.</w:t>
      </w:r>
      <w:r w:rsidRPr="0018731D" w:rsidR="00623C10">
        <w:rPr>
          <w:rFonts w:cs="Arial"/>
          <w:szCs w:val="24"/>
        </w:rPr>
        <w:t>-</w:t>
      </w:r>
      <w:r w:rsidR="00E3110A">
        <w:rPr>
          <w:rFonts w:cs="Arial"/>
          <w:szCs w:val="24"/>
        </w:rPr>
        <w:t>S.</w:t>
      </w:r>
      <w:r w:rsidRPr="0018731D" w:rsidR="00522D09">
        <w:rPr>
          <w:rFonts w:cs="Arial"/>
          <w:szCs w:val="24"/>
        </w:rPr>
        <w:t>. 3. mjesec da d</w:t>
      </w:r>
      <w:r w:rsidRPr="0018731D" w:rsidR="00623C10">
        <w:rPr>
          <w:rFonts w:cs="Arial"/>
          <w:szCs w:val="24"/>
        </w:rPr>
        <w:t xml:space="preserve">ijete kod tete </w:t>
      </w:r>
      <w:r w:rsidRPr="0018731D" w:rsidR="00522D09">
        <w:rPr>
          <w:rFonts w:cs="Arial"/>
          <w:szCs w:val="24"/>
        </w:rPr>
        <w:t xml:space="preserve"> </w:t>
      </w:r>
      <w:r w:rsidRPr="0018731D" w:rsidR="00623C10">
        <w:rPr>
          <w:rFonts w:cs="Arial"/>
          <w:szCs w:val="24"/>
        </w:rPr>
        <w:t>provodi prva tri vikenda</w:t>
      </w:r>
      <w:r w:rsidRPr="0018731D" w:rsidR="00522D09">
        <w:rPr>
          <w:rFonts w:cs="Arial"/>
          <w:szCs w:val="24"/>
        </w:rPr>
        <w:t xml:space="preserve"> </w:t>
      </w:r>
      <w:r w:rsidRPr="0018731D" w:rsidR="00623C10">
        <w:rPr>
          <w:rFonts w:cs="Arial"/>
          <w:szCs w:val="24"/>
        </w:rPr>
        <w:t>u mjesecu od petka do nedjelje ovisno o rasporedu trajektnih i/ili</w:t>
      </w:r>
      <w:r w:rsidRPr="0018731D" w:rsidR="00522D09">
        <w:rPr>
          <w:rFonts w:cs="Arial"/>
          <w:szCs w:val="24"/>
        </w:rPr>
        <w:t xml:space="preserve"> </w:t>
      </w:r>
      <w:proofErr w:type="spellStart"/>
      <w:r w:rsidRPr="0018731D" w:rsidR="00623C10">
        <w:rPr>
          <w:rFonts w:cs="Arial"/>
          <w:szCs w:val="24"/>
        </w:rPr>
        <w:t>katamaranskih</w:t>
      </w:r>
      <w:proofErr w:type="spellEnd"/>
      <w:r w:rsidRPr="0018731D" w:rsidR="00623C10">
        <w:rPr>
          <w:rFonts w:cs="Arial"/>
          <w:szCs w:val="24"/>
        </w:rPr>
        <w:t xml:space="preserve"> linija </w:t>
      </w:r>
      <w:r w:rsidR="00E3110A">
        <w:rPr>
          <w:rFonts w:cs="Arial"/>
          <w:szCs w:val="24"/>
        </w:rPr>
        <w:t>S.</w:t>
      </w:r>
      <w:r w:rsidRPr="0018731D" w:rsidR="00623C10">
        <w:rPr>
          <w:rFonts w:cs="Arial"/>
          <w:szCs w:val="24"/>
        </w:rPr>
        <w:t>-</w:t>
      </w:r>
      <w:r w:rsidR="00E3110A">
        <w:rPr>
          <w:rFonts w:cs="Arial"/>
          <w:szCs w:val="24"/>
        </w:rPr>
        <w:t>V.</w:t>
      </w:r>
      <w:r w:rsidRPr="0018731D" w:rsidR="00623C10">
        <w:rPr>
          <w:rFonts w:cs="Arial"/>
          <w:szCs w:val="24"/>
        </w:rPr>
        <w:t xml:space="preserve">; </w:t>
      </w:r>
      <w:r w:rsidR="00E3110A">
        <w:rPr>
          <w:rFonts w:cs="Arial"/>
          <w:szCs w:val="24"/>
        </w:rPr>
        <w:t>V.</w:t>
      </w:r>
      <w:r w:rsidRPr="0018731D" w:rsidR="00623C10">
        <w:rPr>
          <w:rFonts w:cs="Arial"/>
          <w:szCs w:val="24"/>
        </w:rPr>
        <w:t>-</w:t>
      </w:r>
      <w:r w:rsidR="00E3110A">
        <w:rPr>
          <w:rFonts w:cs="Arial"/>
          <w:szCs w:val="24"/>
        </w:rPr>
        <w:t>S.</w:t>
      </w:r>
      <w:r w:rsidRPr="0018731D" w:rsidR="00522D09">
        <w:rPr>
          <w:rFonts w:cs="Arial"/>
          <w:szCs w:val="24"/>
        </w:rPr>
        <w:t xml:space="preserve">. 4. mjesec </w:t>
      </w:r>
      <w:r w:rsidRPr="0018731D" w:rsidR="00623C10">
        <w:rPr>
          <w:rFonts w:cs="Arial"/>
          <w:szCs w:val="24"/>
        </w:rPr>
        <w:t xml:space="preserve">da dijete kod tete </w:t>
      </w:r>
      <w:r w:rsidRPr="0018731D" w:rsidR="00522D09">
        <w:rPr>
          <w:rFonts w:cs="Arial"/>
          <w:szCs w:val="24"/>
        </w:rPr>
        <w:t xml:space="preserve"> provodi sve vikende u </w:t>
      </w:r>
      <w:r w:rsidRPr="0018731D" w:rsidR="00623C10">
        <w:rPr>
          <w:rFonts w:cs="Arial"/>
          <w:szCs w:val="24"/>
        </w:rPr>
        <w:t xml:space="preserve">mjesecu od petka do nedjelje ovisno o rasporedu trajektnih i/ili </w:t>
      </w:r>
      <w:proofErr w:type="spellStart"/>
      <w:r w:rsidRPr="0018731D" w:rsidR="00623C10">
        <w:rPr>
          <w:rFonts w:cs="Arial"/>
          <w:szCs w:val="24"/>
        </w:rPr>
        <w:t>katamaranskih</w:t>
      </w:r>
      <w:proofErr w:type="spellEnd"/>
      <w:r w:rsidRPr="0018731D" w:rsidR="00522D09">
        <w:rPr>
          <w:rFonts w:cs="Arial"/>
          <w:szCs w:val="24"/>
        </w:rPr>
        <w:t xml:space="preserve"> </w:t>
      </w:r>
      <w:r w:rsidRPr="0018731D" w:rsidR="00623C10">
        <w:rPr>
          <w:rFonts w:cs="Arial"/>
          <w:szCs w:val="24"/>
        </w:rPr>
        <w:t xml:space="preserve">linija </w:t>
      </w:r>
      <w:r w:rsidR="00E3110A">
        <w:rPr>
          <w:rFonts w:cs="Arial"/>
          <w:szCs w:val="24"/>
        </w:rPr>
        <w:t>S.</w:t>
      </w:r>
      <w:r w:rsidRPr="0018731D" w:rsidR="00623C10">
        <w:rPr>
          <w:rFonts w:cs="Arial"/>
          <w:szCs w:val="24"/>
        </w:rPr>
        <w:t>-</w:t>
      </w:r>
      <w:r w:rsidR="00E3110A">
        <w:rPr>
          <w:rFonts w:cs="Arial"/>
          <w:szCs w:val="24"/>
        </w:rPr>
        <w:t>V.</w:t>
      </w:r>
      <w:r w:rsidRPr="0018731D" w:rsidR="00623C10">
        <w:rPr>
          <w:rFonts w:cs="Arial"/>
          <w:szCs w:val="24"/>
        </w:rPr>
        <w:t xml:space="preserve">; </w:t>
      </w:r>
      <w:r w:rsidR="00E3110A">
        <w:rPr>
          <w:rFonts w:cs="Arial"/>
          <w:szCs w:val="24"/>
        </w:rPr>
        <w:t>V.</w:t>
      </w:r>
      <w:r w:rsidRPr="0018731D" w:rsidR="00623C10">
        <w:rPr>
          <w:rFonts w:cs="Arial"/>
          <w:szCs w:val="24"/>
        </w:rPr>
        <w:t>-</w:t>
      </w:r>
      <w:r w:rsidR="00E3110A">
        <w:rPr>
          <w:rFonts w:cs="Arial"/>
          <w:szCs w:val="24"/>
        </w:rPr>
        <w:t>S.</w:t>
      </w:r>
      <w:r w:rsidRPr="0018731D" w:rsidR="00522D09">
        <w:rPr>
          <w:rFonts w:cs="Arial"/>
          <w:szCs w:val="24"/>
        </w:rPr>
        <w:t xml:space="preserve">. Peti, </w:t>
      </w:r>
      <w:r w:rsidRPr="0018731D" w:rsidR="00623C10">
        <w:rPr>
          <w:rFonts w:cs="Arial"/>
          <w:szCs w:val="24"/>
        </w:rPr>
        <w:t xml:space="preserve"> šesti i sedmi mjesec da dijete kod tete</w:t>
      </w:r>
      <w:r w:rsidRPr="0018731D" w:rsidR="00522D09">
        <w:rPr>
          <w:rFonts w:cs="Arial"/>
          <w:szCs w:val="24"/>
        </w:rPr>
        <w:t xml:space="preserve"> </w:t>
      </w:r>
      <w:r w:rsidRPr="0018731D" w:rsidR="00623C10">
        <w:rPr>
          <w:rFonts w:cs="Arial"/>
          <w:szCs w:val="24"/>
        </w:rPr>
        <w:t xml:space="preserve"> provodi prvi</w:t>
      </w:r>
      <w:r w:rsidRPr="0018731D" w:rsidR="00522D09">
        <w:rPr>
          <w:rFonts w:cs="Arial"/>
          <w:szCs w:val="24"/>
        </w:rPr>
        <w:t xml:space="preserve"> </w:t>
      </w:r>
      <w:r w:rsidRPr="0018731D" w:rsidR="00623C10">
        <w:rPr>
          <w:rFonts w:cs="Arial"/>
          <w:szCs w:val="24"/>
        </w:rPr>
        <w:t>tjedan u mjesecu od subote do iduće subote te nakon toga ostale vikende u</w:t>
      </w:r>
      <w:r w:rsidRPr="0018731D" w:rsidR="00522D09">
        <w:rPr>
          <w:rFonts w:cs="Arial"/>
          <w:szCs w:val="24"/>
        </w:rPr>
        <w:t xml:space="preserve"> </w:t>
      </w:r>
      <w:r w:rsidRPr="0018731D" w:rsidR="00623C10">
        <w:rPr>
          <w:rFonts w:cs="Arial"/>
          <w:szCs w:val="24"/>
        </w:rPr>
        <w:t xml:space="preserve">mjesecu od petka do nedjelje ovisno o rasporedu trajektnih i/ili </w:t>
      </w:r>
      <w:proofErr w:type="spellStart"/>
      <w:r w:rsidRPr="0018731D" w:rsidR="00623C10">
        <w:rPr>
          <w:rFonts w:cs="Arial"/>
          <w:szCs w:val="24"/>
        </w:rPr>
        <w:t>katamaranskih</w:t>
      </w:r>
      <w:proofErr w:type="spellEnd"/>
      <w:r w:rsidRPr="0018731D" w:rsidR="005E4D5E">
        <w:rPr>
          <w:rFonts w:cs="Arial"/>
          <w:szCs w:val="24"/>
        </w:rPr>
        <w:t xml:space="preserve"> </w:t>
      </w:r>
      <w:r w:rsidRPr="0018731D" w:rsidR="00623C10">
        <w:rPr>
          <w:rFonts w:cs="Arial"/>
          <w:szCs w:val="24"/>
        </w:rPr>
        <w:t xml:space="preserve">linija </w:t>
      </w:r>
      <w:r w:rsidR="00E3110A">
        <w:rPr>
          <w:rFonts w:cs="Arial"/>
          <w:szCs w:val="24"/>
        </w:rPr>
        <w:t>S.</w:t>
      </w:r>
      <w:r w:rsidRPr="0018731D" w:rsidR="00623C10">
        <w:rPr>
          <w:rFonts w:cs="Arial"/>
          <w:szCs w:val="24"/>
        </w:rPr>
        <w:t>-</w:t>
      </w:r>
      <w:r w:rsidR="00E3110A">
        <w:rPr>
          <w:rFonts w:cs="Arial"/>
          <w:szCs w:val="24"/>
        </w:rPr>
        <w:t>V.</w:t>
      </w:r>
      <w:r w:rsidRPr="0018731D" w:rsidR="00623C10">
        <w:rPr>
          <w:rFonts w:cs="Arial"/>
          <w:szCs w:val="24"/>
        </w:rPr>
        <w:t xml:space="preserve">; </w:t>
      </w:r>
      <w:r w:rsidR="00E3110A">
        <w:rPr>
          <w:rFonts w:cs="Arial"/>
          <w:szCs w:val="24"/>
        </w:rPr>
        <w:t>V.</w:t>
      </w:r>
      <w:r w:rsidRPr="0018731D" w:rsidR="00623C10">
        <w:rPr>
          <w:rFonts w:cs="Arial"/>
          <w:szCs w:val="24"/>
        </w:rPr>
        <w:t>-</w:t>
      </w:r>
      <w:r w:rsidR="00E3110A">
        <w:rPr>
          <w:rFonts w:cs="Arial"/>
          <w:szCs w:val="24"/>
        </w:rPr>
        <w:t>S.</w:t>
      </w:r>
      <w:r w:rsidRPr="0018731D" w:rsidR="00522D09">
        <w:rPr>
          <w:rFonts w:cs="Arial"/>
          <w:szCs w:val="24"/>
        </w:rPr>
        <w:t>. O</w:t>
      </w:r>
      <w:r w:rsidRPr="0018731D" w:rsidR="00623C10">
        <w:rPr>
          <w:rFonts w:cs="Arial"/>
          <w:szCs w:val="24"/>
        </w:rPr>
        <w:t>smi, deveti, deseti, jedanaesti i dvanaesti mjesec da dijete provodi kod tete</w:t>
      </w:r>
      <w:r w:rsidRPr="0018731D" w:rsidR="00522D09">
        <w:rPr>
          <w:rFonts w:cs="Arial"/>
          <w:szCs w:val="24"/>
        </w:rPr>
        <w:t xml:space="preserve"> </w:t>
      </w:r>
      <w:r w:rsidRPr="0018731D" w:rsidR="00623C10">
        <w:rPr>
          <w:rFonts w:cs="Arial"/>
          <w:szCs w:val="24"/>
        </w:rPr>
        <w:t>svako drugi tjedan od subote do iduće subote. Nakon godine dana postupne prilagodbe po ovom model</w:t>
      </w:r>
      <w:r w:rsidRPr="0018731D" w:rsidR="00522D09">
        <w:rPr>
          <w:rFonts w:cs="Arial"/>
          <w:szCs w:val="24"/>
        </w:rPr>
        <w:t xml:space="preserve">u, predloženo je od vještaka </w:t>
      </w:r>
      <w:r w:rsidRPr="0018731D" w:rsidR="00623C10">
        <w:rPr>
          <w:rFonts w:cs="Arial"/>
          <w:szCs w:val="24"/>
        </w:rPr>
        <w:t>da dijete i</w:t>
      </w:r>
      <w:r w:rsidRPr="0018731D" w:rsidR="00522D09">
        <w:rPr>
          <w:rFonts w:cs="Arial"/>
          <w:szCs w:val="24"/>
        </w:rPr>
        <w:t xml:space="preserve"> </w:t>
      </w:r>
      <w:r w:rsidRPr="0018731D" w:rsidR="00623C10">
        <w:rPr>
          <w:rFonts w:cs="Arial"/>
          <w:szCs w:val="24"/>
        </w:rPr>
        <w:t>nadalje ostane u kontaktu s udomiteljima na način da jedan vikend u dva mjeseca</w:t>
      </w:r>
      <w:r w:rsidRPr="0018731D" w:rsidR="00522D09">
        <w:rPr>
          <w:rFonts w:cs="Arial"/>
          <w:szCs w:val="24"/>
        </w:rPr>
        <w:t xml:space="preserve"> </w:t>
      </w:r>
      <w:r w:rsidRPr="0018731D" w:rsidR="00623C10">
        <w:rPr>
          <w:rFonts w:cs="Arial"/>
          <w:szCs w:val="24"/>
        </w:rPr>
        <w:t>dijete s njima provede vikend od petka do nedjelje te dva tjedna u srpnju i dva</w:t>
      </w:r>
      <w:r w:rsidRPr="0018731D" w:rsidR="00522D09">
        <w:rPr>
          <w:rFonts w:cs="Arial"/>
          <w:szCs w:val="24"/>
        </w:rPr>
        <w:t xml:space="preserve"> </w:t>
      </w:r>
      <w:r w:rsidRPr="0018731D" w:rsidR="00623C10">
        <w:rPr>
          <w:rFonts w:cs="Arial"/>
          <w:szCs w:val="24"/>
        </w:rPr>
        <w:t>tjedna u kolovozu sukladno do</w:t>
      </w:r>
      <w:r w:rsidRPr="0018731D" w:rsidR="00522D09">
        <w:rPr>
          <w:rFonts w:cs="Arial"/>
          <w:szCs w:val="24"/>
        </w:rPr>
        <w:t xml:space="preserve">govoru tete </w:t>
      </w:r>
      <w:r w:rsidRPr="0018731D" w:rsidR="00623C10">
        <w:rPr>
          <w:rFonts w:cs="Arial"/>
          <w:szCs w:val="24"/>
        </w:rPr>
        <w:t>i udomitelja.</w:t>
      </w:r>
    </w:p>
    <w:p w:rsidRPr="0018731D" w:rsidR="00522D09" w:rsidP="00623C10" w:rsidRDefault="00522D09" w14:paraId="116AE09F" w14:textId="77777777">
      <w:pPr>
        <w:pStyle w:val="Bezproreda"/>
        <w:jc w:val="both"/>
        <w:rPr>
          <w:rFonts w:cs="Arial"/>
          <w:szCs w:val="24"/>
        </w:rPr>
      </w:pPr>
    </w:p>
    <w:p w:rsidRPr="0018731D" w:rsidR="00623C10" w:rsidP="00623C10" w:rsidRDefault="00B23157" w14:paraId="4C37E165" w14:textId="77777777">
      <w:pPr>
        <w:pStyle w:val="Bezproreda"/>
        <w:jc w:val="both"/>
        <w:rPr>
          <w:rFonts w:cs="Arial"/>
          <w:szCs w:val="24"/>
        </w:rPr>
      </w:pPr>
      <w:r>
        <w:rPr>
          <w:rFonts w:cs="Arial"/>
          <w:szCs w:val="24"/>
        </w:rPr>
        <w:tab/>
        <w:t xml:space="preserve">43. </w:t>
      </w:r>
      <w:r w:rsidRPr="0018731D" w:rsidR="00522D09">
        <w:rPr>
          <w:rFonts w:cs="Arial"/>
          <w:szCs w:val="24"/>
        </w:rPr>
        <w:t xml:space="preserve">Iz zaključka vještaka u predmetnom </w:t>
      </w:r>
      <w:proofErr w:type="spellStart"/>
      <w:r w:rsidRPr="0018731D" w:rsidR="00522D09">
        <w:rPr>
          <w:rFonts w:cs="Arial"/>
          <w:szCs w:val="24"/>
        </w:rPr>
        <w:t>vještvu</w:t>
      </w:r>
      <w:proofErr w:type="spellEnd"/>
      <w:r w:rsidRPr="0018731D" w:rsidR="00522D09">
        <w:rPr>
          <w:rFonts w:cs="Arial"/>
          <w:szCs w:val="24"/>
        </w:rPr>
        <w:t xml:space="preserve"> proizlazi da p</w:t>
      </w:r>
      <w:r w:rsidRPr="0018731D" w:rsidR="00623C10">
        <w:rPr>
          <w:rFonts w:cs="Arial"/>
          <w:szCs w:val="24"/>
        </w:rPr>
        <w:t>redloženi opseg kontakata djeteta s udomiteljskom obitelji predstavlja</w:t>
      </w:r>
      <w:r w:rsidRPr="0018731D" w:rsidR="00522D09">
        <w:rPr>
          <w:rFonts w:cs="Arial"/>
          <w:szCs w:val="24"/>
        </w:rPr>
        <w:t xml:space="preserve"> </w:t>
      </w:r>
      <w:r w:rsidRPr="0018731D" w:rsidR="00623C10">
        <w:rPr>
          <w:rFonts w:cs="Arial"/>
          <w:szCs w:val="24"/>
        </w:rPr>
        <w:t xml:space="preserve">minimalni okvir za očuvanje emocionalno značajnog odnosa koji je </w:t>
      </w:r>
      <w:proofErr w:type="spellStart"/>
      <w:r w:rsidRPr="0018731D" w:rsidR="00522D09">
        <w:rPr>
          <w:rFonts w:cs="Arial"/>
          <w:szCs w:val="24"/>
        </w:rPr>
        <w:t>mal.</w:t>
      </w:r>
      <w:r w:rsidR="00E3110A">
        <w:rPr>
          <w:rFonts w:cs="Arial"/>
          <w:szCs w:val="24"/>
        </w:rPr>
        <w:t>M</w:t>
      </w:r>
      <w:proofErr w:type="spellEnd"/>
      <w:r w:rsidR="00E3110A">
        <w:rPr>
          <w:rFonts w:cs="Arial"/>
          <w:szCs w:val="24"/>
        </w:rPr>
        <w:t xml:space="preserve">. </w:t>
      </w:r>
      <w:r w:rsidRPr="0018731D" w:rsidR="00623C10">
        <w:rPr>
          <w:rFonts w:cs="Arial"/>
          <w:szCs w:val="24"/>
        </w:rPr>
        <w:t xml:space="preserve">tijekom proteklih godina razvio s udomiteljima. Pri tome </w:t>
      </w:r>
      <w:r w:rsidRPr="0018731D" w:rsidR="00522D09">
        <w:rPr>
          <w:rFonts w:cs="Arial"/>
          <w:szCs w:val="24"/>
        </w:rPr>
        <w:t xml:space="preserve">je istaknuto od vještaka da </w:t>
      </w:r>
      <w:r w:rsidRPr="0018731D" w:rsidR="00623C10">
        <w:rPr>
          <w:rFonts w:cs="Arial"/>
          <w:szCs w:val="24"/>
        </w:rPr>
        <w:t>ništa</w:t>
      </w:r>
      <w:r w:rsidRPr="0018731D" w:rsidR="00522D09">
        <w:rPr>
          <w:rFonts w:cs="Arial"/>
          <w:szCs w:val="24"/>
        </w:rPr>
        <w:t xml:space="preserve"> </w:t>
      </w:r>
      <w:r w:rsidRPr="0018731D" w:rsidR="00623C10">
        <w:rPr>
          <w:rFonts w:cs="Arial"/>
          <w:szCs w:val="24"/>
        </w:rPr>
        <w:t xml:space="preserve">ne priječi </w:t>
      </w:r>
      <w:r w:rsidRPr="0018731D" w:rsidR="00522D09">
        <w:rPr>
          <w:rFonts w:cs="Arial"/>
          <w:szCs w:val="24"/>
        </w:rPr>
        <w:t xml:space="preserve">teti djeteta da </w:t>
      </w:r>
      <w:r w:rsidRPr="0018731D" w:rsidR="00623C10">
        <w:rPr>
          <w:rFonts w:cs="Arial"/>
          <w:szCs w:val="24"/>
        </w:rPr>
        <w:t xml:space="preserve">ukoliko procijeni da je to u djetetovom </w:t>
      </w:r>
      <w:proofErr w:type="spellStart"/>
      <w:r w:rsidRPr="0018731D" w:rsidR="00623C10">
        <w:rPr>
          <w:rFonts w:cs="Arial"/>
          <w:szCs w:val="24"/>
        </w:rPr>
        <w:t>interesu,</w:t>
      </w:r>
      <w:r w:rsidRPr="0018731D" w:rsidR="00522D09">
        <w:rPr>
          <w:rFonts w:cs="Arial"/>
          <w:szCs w:val="24"/>
        </w:rPr>
        <w:t>da</w:t>
      </w:r>
      <w:proofErr w:type="spellEnd"/>
      <w:r w:rsidRPr="0018731D" w:rsidR="00522D09">
        <w:rPr>
          <w:rFonts w:cs="Arial"/>
          <w:szCs w:val="24"/>
        </w:rPr>
        <w:t xml:space="preserve"> u </w:t>
      </w:r>
      <w:r w:rsidRPr="0018731D" w:rsidR="00623C10">
        <w:rPr>
          <w:rFonts w:cs="Arial"/>
          <w:szCs w:val="24"/>
        </w:rPr>
        <w:t>dogovoru s udomiteljima omogućava i češće susrete te dodatne oblike kontakta</w:t>
      </w:r>
      <w:r w:rsidRPr="0018731D" w:rsidR="00522D09">
        <w:rPr>
          <w:rFonts w:cs="Arial"/>
          <w:szCs w:val="24"/>
        </w:rPr>
        <w:t xml:space="preserve"> </w:t>
      </w:r>
      <w:r w:rsidRPr="0018731D" w:rsidR="00623C10">
        <w:rPr>
          <w:rFonts w:cs="Arial"/>
          <w:szCs w:val="24"/>
        </w:rPr>
        <w:t>izvan onih formalno određenih sudskom odlukom. S obzirom na dosadašnju</w:t>
      </w:r>
      <w:r w:rsidRPr="0018731D" w:rsidR="00522D09">
        <w:rPr>
          <w:rFonts w:cs="Arial"/>
          <w:szCs w:val="24"/>
        </w:rPr>
        <w:t xml:space="preserve"> </w:t>
      </w:r>
      <w:r w:rsidRPr="0018731D" w:rsidR="00623C10">
        <w:rPr>
          <w:rFonts w:cs="Arial"/>
          <w:szCs w:val="24"/>
        </w:rPr>
        <w:t xml:space="preserve">suradnju i međusobno uvažavanje između </w:t>
      </w:r>
      <w:r w:rsidRPr="0018731D" w:rsidR="00522D09">
        <w:rPr>
          <w:rFonts w:cs="Arial"/>
          <w:szCs w:val="24"/>
        </w:rPr>
        <w:t xml:space="preserve">tete djeteta i </w:t>
      </w:r>
      <w:r w:rsidRPr="0018731D" w:rsidR="00623C10">
        <w:rPr>
          <w:rFonts w:cs="Arial"/>
          <w:szCs w:val="24"/>
        </w:rPr>
        <w:t xml:space="preserve"> udomiteljske</w:t>
      </w:r>
      <w:r w:rsidRPr="0018731D" w:rsidR="00522D09">
        <w:rPr>
          <w:rFonts w:cs="Arial"/>
          <w:szCs w:val="24"/>
        </w:rPr>
        <w:t xml:space="preserve"> </w:t>
      </w:r>
      <w:r w:rsidRPr="0018731D" w:rsidR="00623C10">
        <w:rPr>
          <w:rFonts w:cs="Arial"/>
          <w:szCs w:val="24"/>
        </w:rPr>
        <w:t>obitelji,</w:t>
      </w:r>
      <w:r w:rsidRPr="0018731D" w:rsidR="00522D09">
        <w:rPr>
          <w:rFonts w:cs="Arial"/>
          <w:szCs w:val="24"/>
        </w:rPr>
        <w:t xml:space="preserve"> iz nalaza i mišljenja vještaka proizlazi da se može</w:t>
      </w:r>
      <w:r w:rsidRPr="0018731D" w:rsidR="00623C10">
        <w:rPr>
          <w:rFonts w:cs="Arial"/>
          <w:szCs w:val="24"/>
        </w:rPr>
        <w:t xml:space="preserve"> očekivati da će se budući kontakti organizirati fleksibilno i</w:t>
      </w:r>
      <w:r w:rsidRPr="0018731D" w:rsidR="00522D09">
        <w:rPr>
          <w:rFonts w:cs="Arial"/>
          <w:szCs w:val="24"/>
        </w:rPr>
        <w:t xml:space="preserve"> </w:t>
      </w:r>
      <w:r w:rsidRPr="0018731D" w:rsidR="00623C10">
        <w:rPr>
          <w:rFonts w:cs="Arial"/>
          <w:szCs w:val="24"/>
        </w:rPr>
        <w:t>prvenstveno u skladu s emocionalnim potrebama i dobrobiti djeteta.</w:t>
      </w:r>
      <w:r w:rsidRPr="0018731D" w:rsidR="00522D09">
        <w:rPr>
          <w:rFonts w:cs="Arial"/>
          <w:szCs w:val="24"/>
        </w:rPr>
        <w:t xml:space="preserve"> Kad je tome tako, sud ističe da je onda navedeno imao u vidu kao stručno mišljenje.</w:t>
      </w:r>
    </w:p>
    <w:p w:rsidRPr="0018731D" w:rsidR="00522D09" w:rsidP="00623C10" w:rsidRDefault="00522D09" w14:paraId="16CEAAEC" w14:textId="77777777">
      <w:pPr>
        <w:pStyle w:val="Bezproreda"/>
        <w:jc w:val="both"/>
        <w:rPr>
          <w:rFonts w:cs="Arial"/>
          <w:szCs w:val="24"/>
        </w:rPr>
      </w:pPr>
    </w:p>
    <w:p w:rsidRPr="0018731D" w:rsidR="00623C10" w:rsidP="00623C10" w:rsidRDefault="00B23157" w14:paraId="117FE14D" w14:textId="77777777">
      <w:pPr>
        <w:pStyle w:val="Bezproreda"/>
        <w:jc w:val="both"/>
        <w:rPr>
          <w:rFonts w:cs="Arial"/>
          <w:szCs w:val="24"/>
        </w:rPr>
      </w:pPr>
      <w:r>
        <w:rPr>
          <w:rFonts w:cs="Arial"/>
          <w:szCs w:val="24"/>
        </w:rPr>
        <w:lastRenderedPageBreak/>
        <w:tab/>
        <w:t xml:space="preserve">44. </w:t>
      </w:r>
      <w:r w:rsidRPr="0018731D" w:rsidR="00522D09">
        <w:rPr>
          <w:rFonts w:cs="Arial"/>
          <w:szCs w:val="24"/>
        </w:rPr>
        <w:t xml:space="preserve">Dalje je utvrđeno da su predmetni vještaci </w:t>
      </w:r>
      <w:r w:rsidRPr="0018731D" w:rsidR="00623C10">
        <w:rPr>
          <w:rFonts w:cs="Arial"/>
          <w:szCs w:val="24"/>
        </w:rPr>
        <w:t>mišljenja da je u najboljem interesu djeteta da osobne odnose s ocem</w:t>
      </w:r>
      <w:r w:rsidRPr="0018731D" w:rsidR="00522D09">
        <w:rPr>
          <w:rFonts w:cs="Arial"/>
          <w:szCs w:val="24"/>
        </w:rPr>
        <w:t xml:space="preserve"> </w:t>
      </w:r>
      <w:r w:rsidRPr="0018731D" w:rsidR="00623C10">
        <w:rPr>
          <w:rFonts w:cs="Arial"/>
          <w:szCs w:val="24"/>
        </w:rPr>
        <w:t>održava za vrijeme boravka djeteta kod tete i to svaku subotu i svaku nedjelju</w:t>
      </w:r>
      <w:r w:rsidRPr="0018731D" w:rsidR="00522D09">
        <w:rPr>
          <w:rFonts w:cs="Arial"/>
          <w:szCs w:val="24"/>
        </w:rPr>
        <w:t xml:space="preserve"> </w:t>
      </w:r>
      <w:r w:rsidRPr="0018731D" w:rsidR="00623C10">
        <w:rPr>
          <w:rFonts w:cs="Arial"/>
          <w:szCs w:val="24"/>
        </w:rPr>
        <w:t>najduže 5 sati, a tijekom radnog tjedna svakoga radnog dana najduže dva sata,</w:t>
      </w:r>
      <w:r w:rsidRPr="0018731D" w:rsidR="00522D09">
        <w:rPr>
          <w:rFonts w:cs="Arial"/>
          <w:szCs w:val="24"/>
        </w:rPr>
        <w:t xml:space="preserve"> </w:t>
      </w:r>
      <w:r w:rsidRPr="0018731D" w:rsidR="00623C10">
        <w:rPr>
          <w:rFonts w:cs="Arial"/>
          <w:szCs w:val="24"/>
        </w:rPr>
        <w:t>ovisno o radnim obvezama oca.</w:t>
      </w:r>
    </w:p>
    <w:p w:rsidRPr="0018731D" w:rsidR="00623C10" w:rsidP="00623C10" w:rsidRDefault="00623C10" w14:paraId="71F2F7F9" w14:textId="77777777">
      <w:pPr>
        <w:pStyle w:val="Bezproreda"/>
        <w:jc w:val="both"/>
        <w:rPr>
          <w:rFonts w:cs="Arial"/>
          <w:szCs w:val="24"/>
        </w:rPr>
      </w:pPr>
    </w:p>
    <w:p w:rsidRPr="0018731D" w:rsidR="00623C10" w:rsidP="00623C10" w:rsidRDefault="00B23157" w14:paraId="112003B8" w14:textId="77777777">
      <w:pPr>
        <w:pStyle w:val="Bezproreda"/>
        <w:jc w:val="both"/>
        <w:rPr>
          <w:rFonts w:cs="Arial"/>
          <w:szCs w:val="24"/>
        </w:rPr>
      </w:pPr>
      <w:r>
        <w:rPr>
          <w:rFonts w:cs="Arial"/>
          <w:szCs w:val="24"/>
        </w:rPr>
        <w:tab/>
        <w:t xml:space="preserve">45. </w:t>
      </w:r>
      <w:r w:rsidRPr="0018731D" w:rsidR="00522D09">
        <w:rPr>
          <w:rFonts w:cs="Arial"/>
          <w:szCs w:val="24"/>
        </w:rPr>
        <w:t xml:space="preserve">Dalje je utvrđeno da se </w:t>
      </w:r>
      <w:proofErr w:type="spellStart"/>
      <w:r w:rsidRPr="0018731D" w:rsidR="00522D09">
        <w:rPr>
          <w:rFonts w:cs="Arial"/>
          <w:szCs w:val="24"/>
        </w:rPr>
        <w:t>vještvom</w:t>
      </w:r>
      <w:proofErr w:type="spellEnd"/>
      <w:r w:rsidRPr="0018731D" w:rsidR="00522D09">
        <w:rPr>
          <w:rFonts w:cs="Arial"/>
          <w:szCs w:val="24"/>
        </w:rPr>
        <w:t xml:space="preserve"> predlaže, a radi </w:t>
      </w:r>
      <w:r w:rsidRPr="0018731D" w:rsidR="00623C10">
        <w:rPr>
          <w:rFonts w:cs="Arial"/>
          <w:szCs w:val="24"/>
        </w:rPr>
        <w:t>očuvanja kontinuiteta odnosa djeteta s ocem te osiguravanja praktične</w:t>
      </w:r>
      <w:r w:rsidRPr="0018731D" w:rsidR="00522D09">
        <w:rPr>
          <w:rFonts w:cs="Arial"/>
          <w:szCs w:val="24"/>
        </w:rPr>
        <w:t xml:space="preserve"> </w:t>
      </w:r>
      <w:r w:rsidRPr="0018731D" w:rsidR="00623C10">
        <w:rPr>
          <w:rFonts w:cs="Arial"/>
          <w:szCs w:val="24"/>
        </w:rPr>
        <w:t>prov</w:t>
      </w:r>
      <w:r w:rsidRPr="0018731D" w:rsidR="00522D09">
        <w:rPr>
          <w:rFonts w:cs="Arial"/>
          <w:szCs w:val="24"/>
        </w:rPr>
        <w:t>edivosti kontakata, da</w:t>
      </w:r>
      <w:r w:rsidRPr="0018731D" w:rsidR="00623C10">
        <w:rPr>
          <w:rFonts w:cs="Arial"/>
          <w:szCs w:val="24"/>
        </w:rPr>
        <w:t xml:space="preserve"> u situacijama kada</w:t>
      </w:r>
      <w:r w:rsidRPr="0018731D" w:rsidR="00522D09">
        <w:rPr>
          <w:rFonts w:cs="Arial"/>
          <w:szCs w:val="24"/>
        </w:rPr>
        <w:t xml:space="preserve"> teta </w:t>
      </w:r>
      <w:r w:rsidRPr="0018731D" w:rsidR="00623C10">
        <w:rPr>
          <w:rFonts w:cs="Arial"/>
          <w:szCs w:val="24"/>
        </w:rPr>
        <w:t>iz</w:t>
      </w:r>
      <w:r w:rsidRPr="0018731D" w:rsidR="00522D09">
        <w:rPr>
          <w:rFonts w:cs="Arial"/>
          <w:szCs w:val="24"/>
        </w:rPr>
        <w:t xml:space="preserve"> </w:t>
      </w:r>
      <w:r w:rsidRPr="0018731D" w:rsidR="00623C10">
        <w:rPr>
          <w:rFonts w:cs="Arial"/>
          <w:szCs w:val="24"/>
        </w:rPr>
        <w:t>opravdanih razloga nije u mogućnosti osobno preuzeti ili vratiti dijete, navedene</w:t>
      </w:r>
      <w:r>
        <w:rPr>
          <w:rFonts w:cs="Arial"/>
          <w:szCs w:val="24"/>
        </w:rPr>
        <w:t xml:space="preserve"> </w:t>
      </w:r>
      <w:r w:rsidRPr="0018731D" w:rsidR="00623C10">
        <w:rPr>
          <w:rFonts w:cs="Arial"/>
          <w:szCs w:val="24"/>
        </w:rPr>
        <w:t>radnje može obaviti otac</w:t>
      </w:r>
      <w:r w:rsidRPr="0018731D" w:rsidR="00522D09">
        <w:rPr>
          <w:rFonts w:cs="Arial"/>
          <w:szCs w:val="24"/>
        </w:rPr>
        <w:t xml:space="preserve"> djeteta jer takvo rješenje omogućava </w:t>
      </w:r>
      <w:r w:rsidRPr="0018731D" w:rsidR="00623C10">
        <w:rPr>
          <w:rFonts w:cs="Arial"/>
          <w:szCs w:val="24"/>
        </w:rPr>
        <w:t>održavanje djetetovih važnih obiteljskih odnosa, a istodobno ne dovodi u pitanje</w:t>
      </w:r>
      <w:r w:rsidRPr="0018731D" w:rsidR="00522D09">
        <w:rPr>
          <w:rFonts w:cs="Arial"/>
          <w:szCs w:val="24"/>
        </w:rPr>
        <w:t xml:space="preserve"> </w:t>
      </w:r>
      <w:r w:rsidRPr="0018731D" w:rsidR="00623C10">
        <w:rPr>
          <w:rFonts w:cs="Arial"/>
          <w:szCs w:val="24"/>
        </w:rPr>
        <w:t>činjenicu da svakodnevnu skrb i odgovorn</w:t>
      </w:r>
      <w:r w:rsidRPr="0018731D" w:rsidR="00522D09">
        <w:rPr>
          <w:rFonts w:cs="Arial"/>
          <w:szCs w:val="24"/>
        </w:rPr>
        <w:t xml:space="preserve">ost za dijete preuzima teta </w:t>
      </w:r>
      <w:r w:rsidR="00E3110A">
        <w:rPr>
          <w:rFonts w:cs="Arial"/>
          <w:szCs w:val="24"/>
        </w:rPr>
        <w:t>N. M.</w:t>
      </w:r>
      <w:r w:rsidRPr="0018731D" w:rsidR="00623C10">
        <w:rPr>
          <w:rFonts w:cs="Arial"/>
          <w:szCs w:val="24"/>
        </w:rPr>
        <w:t>.</w:t>
      </w:r>
    </w:p>
    <w:p w:rsidRPr="0018731D" w:rsidR="00A43336" w:rsidP="00262CF3" w:rsidRDefault="00A43336" w14:paraId="143B71DA" w14:textId="77777777">
      <w:pPr>
        <w:autoSpaceDE w:val="false"/>
        <w:autoSpaceDN w:val="false"/>
        <w:adjustRightInd w:val="false"/>
        <w:spacing w:after="0" w:line="240" w:lineRule="auto"/>
        <w:rPr>
          <w:rFonts w:cs="Arial"/>
          <w:szCs w:val="24"/>
        </w:rPr>
      </w:pPr>
    </w:p>
    <w:p w:rsidRPr="0018731D" w:rsidR="00137863" w:rsidP="00CA2454" w:rsidRDefault="00B23157" w14:paraId="478B8107" w14:textId="77777777">
      <w:pPr>
        <w:jc w:val="both"/>
        <w:rPr>
          <w:rFonts w:cs="Arial"/>
          <w:szCs w:val="24"/>
        </w:rPr>
      </w:pPr>
      <w:r>
        <w:rPr>
          <w:rFonts w:cs="Arial"/>
          <w:szCs w:val="24"/>
        </w:rPr>
        <w:tab/>
        <w:t xml:space="preserve">46. </w:t>
      </w:r>
      <w:proofErr w:type="spellStart"/>
      <w:r w:rsidRPr="0018731D" w:rsidR="005E4D5E">
        <w:rPr>
          <w:rFonts w:cs="Arial"/>
          <w:szCs w:val="24"/>
        </w:rPr>
        <w:t>Predloženik</w:t>
      </w:r>
      <w:proofErr w:type="spellEnd"/>
      <w:r w:rsidRPr="0018731D" w:rsidR="005E4D5E">
        <w:rPr>
          <w:rFonts w:cs="Arial"/>
          <w:szCs w:val="24"/>
        </w:rPr>
        <w:t xml:space="preserve"> ad.2 i </w:t>
      </w:r>
      <w:proofErr w:type="spellStart"/>
      <w:r w:rsidRPr="0018731D" w:rsidR="005E4D5E">
        <w:rPr>
          <w:rFonts w:cs="Arial"/>
          <w:szCs w:val="24"/>
        </w:rPr>
        <w:t>umješačica</w:t>
      </w:r>
      <w:proofErr w:type="spellEnd"/>
      <w:r w:rsidRPr="0018731D" w:rsidR="005E4D5E">
        <w:rPr>
          <w:rFonts w:cs="Arial"/>
          <w:szCs w:val="24"/>
        </w:rPr>
        <w:t xml:space="preserve"> </w:t>
      </w:r>
      <w:r w:rsidR="00E3110A">
        <w:rPr>
          <w:rFonts w:cs="Arial"/>
          <w:szCs w:val="24"/>
        </w:rPr>
        <w:t xml:space="preserve">N. M. </w:t>
      </w:r>
      <w:r w:rsidRPr="0018731D" w:rsidR="005E4D5E">
        <w:rPr>
          <w:rFonts w:cs="Arial"/>
          <w:szCs w:val="24"/>
        </w:rPr>
        <w:t xml:space="preserve">su se po punomoćniku sudu izjasnili  da su suglasni s nalazom i mišljenjem vještaka i predložili sudu da donese odluku sukladno prijedlogu vještaka. I posebna skrbnica </w:t>
      </w:r>
      <w:proofErr w:type="spellStart"/>
      <w:r w:rsidRPr="0018731D" w:rsidR="005E4D5E">
        <w:rPr>
          <w:rFonts w:cs="Arial"/>
          <w:szCs w:val="24"/>
        </w:rPr>
        <w:t>mal.djeteta</w:t>
      </w:r>
      <w:proofErr w:type="spellEnd"/>
      <w:r w:rsidRPr="0018731D" w:rsidR="005E4D5E">
        <w:rPr>
          <w:rFonts w:cs="Arial"/>
          <w:szCs w:val="24"/>
        </w:rPr>
        <w:t xml:space="preserve"> se sudu na istom ročištu od </w:t>
      </w:r>
      <w:r w:rsidR="00E3110A">
        <w:rPr>
          <w:rFonts w:cs="Arial"/>
          <w:szCs w:val="24"/>
        </w:rPr>
        <w:t>……..</w:t>
      </w:r>
      <w:r w:rsidRPr="0018731D" w:rsidR="005E4D5E">
        <w:rPr>
          <w:rFonts w:cs="Arial"/>
          <w:szCs w:val="24"/>
        </w:rPr>
        <w:t xml:space="preserve">.izjasnila da je suglasna s </w:t>
      </w:r>
      <w:r w:rsidRPr="0018731D" w:rsidR="00A51B58">
        <w:rPr>
          <w:rFonts w:cs="Arial"/>
          <w:szCs w:val="24"/>
        </w:rPr>
        <w:t xml:space="preserve">nalazom i mišljenjem sudskih vještaka i predlaže donijeti odluku sukladno istom. Kako se HZSR PU </w:t>
      </w:r>
      <w:r w:rsidR="00E3110A">
        <w:rPr>
          <w:rFonts w:cs="Arial"/>
          <w:szCs w:val="24"/>
        </w:rPr>
        <w:t xml:space="preserve">S. </w:t>
      </w:r>
      <w:r w:rsidRPr="0018731D" w:rsidR="00A51B58">
        <w:rPr>
          <w:rFonts w:cs="Arial"/>
          <w:szCs w:val="24"/>
        </w:rPr>
        <w:t xml:space="preserve">sudu to tog ročišta još nije bio izjasnio u odnosu na nalaz i mišljenje vještaka , tj. nije istakao prigovore, sud je tražio od predlagatelja  da onda zavod postavi konačan prijedlog načina i vremena ostvarivanja osobnih odnosa majke s </w:t>
      </w:r>
      <w:proofErr w:type="spellStart"/>
      <w:r w:rsidRPr="0018731D" w:rsidR="00A51B58">
        <w:rPr>
          <w:rFonts w:cs="Arial"/>
          <w:szCs w:val="24"/>
        </w:rPr>
        <w:t>mal.</w:t>
      </w:r>
      <w:r w:rsidR="00E3110A">
        <w:rPr>
          <w:rFonts w:cs="Arial"/>
          <w:szCs w:val="24"/>
        </w:rPr>
        <w:t>M</w:t>
      </w:r>
      <w:proofErr w:type="spellEnd"/>
      <w:r w:rsidR="00E3110A">
        <w:rPr>
          <w:rFonts w:cs="Arial"/>
          <w:szCs w:val="24"/>
        </w:rPr>
        <w:t xml:space="preserve">. </w:t>
      </w:r>
      <w:r w:rsidRPr="0018731D" w:rsidR="00A51B58">
        <w:rPr>
          <w:rFonts w:cs="Arial"/>
          <w:szCs w:val="24"/>
        </w:rPr>
        <w:t xml:space="preserve">u okolnostima povjere </w:t>
      </w:r>
      <w:proofErr w:type="spellStart"/>
      <w:r w:rsidRPr="0018731D" w:rsidR="00A51B58">
        <w:rPr>
          <w:rFonts w:cs="Arial"/>
          <w:szCs w:val="24"/>
        </w:rPr>
        <w:t>mal.djeteta</w:t>
      </w:r>
      <w:proofErr w:type="spellEnd"/>
      <w:r w:rsidRPr="0018731D" w:rsidR="00A51B58">
        <w:rPr>
          <w:rFonts w:cs="Arial"/>
          <w:szCs w:val="24"/>
        </w:rPr>
        <w:t xml:space="preserve"> teti </w:t>
      </w:r>
      <w:r w:rsidR="00E3110A">
        <w:rPr>
          <w:rFonts w:cs="Arial"/>
          <w:szCs w:val="24"/>
        </w:rPr>
        <w:t xml:space="preserve">N. M. H. P. S. </w:t>
      </w:r>
      <w:r w:rsidRPr="0018731D" w:rsidR="00A51B58">
        <w:rPr>
          <w:rFonts w:cs="Arial"/>
          <w:szCs w:val="24"/>
        </w:rPr>
        <w:t xml:space="preserve">je potom sudu dostavio izviješće stručnog tima od  01.rujna 2026. u kojem u odnosu na nalaz i mišljenje sudskih vještaka koji  predlažu postupnu prilagodbu mal. djeteta na zajednički život s tetom </w:t>
      </w:r>
      <w:r w:rsidR="00E3110A">
        <w:rPr>
          <w:rFonts w:cs="Arial"/>
          <w:szCs w:val="24"/>
        </w:rPr>
        <w:t>N. M.</w:t>
      </w:r>
      <w:r w:rsidRPr="0018731D" w:rsidR="00A51B58">
        <w:rPr>
          <w:rFonts w:cs="Arial"/>
          <w:szCs w:val="24"/>
        </w:rPr>
        <w:t xml:space="preserve">, stručni tim Zavoda pak drži kako je u najboljem interesu djeteta da učestalije konzumira osobne odnose s tetom po ocu, a na način da svakog mjeseca dva vikenda od petka do nedjelje odlazi kod tete, te da tijekom zimskih i proljetnih praznika provede tjedan dana u kontinuitetu kod tete po ocu </w:t>
      </w:r>
      <w:r w:rsidR="00E3110A">
        <w:rPr>
          <w:rFonts w:cs="Arial"/>
          <w:szCs w:val="24"/>
        </w:rPr>
        <w:t>N. M.</w:t>
      </w:r>
      <w:r w:rsidRPr="0018731D" w:rsidR="00A51B58">
        <w:rPr>
          <w:rFonts w:cs="Arial"/>
          <w:szCs w:val="24"/>
        </w:rPr>
        <w:t xml:space="preserve">, a da tijekom ljeta kod tete provede u srpnja i kolovozu po petnaest dana. U odnosu na stanovanje djeteta, stručni tim  zavoda je mišljenja da je u najboljem interesu mal. </w:t>
      </w:r>
      <w:r w:rsidR="00E3110A">
        <w:rPr>
          <w:rFonts w:cs="Arial"/>
          <w:szCs w:val="24"/>
        </w:rPr>
        <w:t xml:space="preserve">M. </w:t>
      </w:r>
      <w:r w:rsidRPr="0018731D" w:rsidR="00A51B58">
        <w:rPr>
          <w:rFonts w:cs="Arial"/>
          <w:szCs w:val="24"/>
        </w:rPr>
        <w:t xml:space="preserve">da na svakodnevnu skrb i nadalje bude povjeren udomiteljskoj obitelji </w:t>
      </w:r>
      <w:r w:rsidR="00E3110A">
        <w:rPr>
          <w:rFonts w:cs="Arial"/>
          <w:szCs w:val="24"/>
        </w:rPr>
        <w:t>M. D.</w:t>
      </w:r>
      <w:r w:rsidRPr="0018731D" w:rsidR="00A51B58">
        <w:rPr>
          <w:rFonts w:cs="Arial"/>
          <w:szCs w:val="24"/>
        </w:rPr>
        <w:t xml:space="preserve">, a uz viđanja s tetom po ocu i obitelji po ocu na prethodno navedeni način, jer je </w:t>
      </w:r>
      <w:proofErr w:type="spellStart"/>
      <w:r w:rsidRPr="0018731D" w:rsidR="00A51B58">
        <w:rPr>
          <w:rFonts w:cs="Arial"/>
          <w:szCs w:val="24"/>
        </w:rPr>
        <w:t>mal.</w:t>
      </w:r>
      <w:r w:rsidR="00E3110A">
        <w:rPr>
          <w:rFonts w:cs="Arial"/>
          <w:szCs w:val="24"/>
        </w:rPr>
        <w:t>M</w:t>
      </w:r>
      <w:proofErr w:type="spellEnd"/>
      <w:r w:rsidR="00E3110A">
        <w:rPr>
          <w:rFonts w:cs="Arial"/>
          <w:szCs w:val="24"/>
        </w:rPr>
        <w:t xml:space="preserve">. </w:t>
      </w:r>
      <w:r w:rsidRPr="0018731D" w:rsidR="00A51B58">
        <w:rPr>
          <w:rFonts w:cs="Arial"/>
          <w:szCs w:val="24"/>
        </w:rPr>
        <w:t xml:space="preserve">već od svoje veoma niske kronološke dobi, a za vrijeme rane razvojne faze u kojoj je dijete razvijalo privrženost te stvaralo svoj vlastiti identitet uz uspostavljenje bliskih i emocionalno prisnih veza s članovima udomiteljske obitelji, na svakodnevnu skrb povjeren navedenoj udomiteljskoj obitelji i da mal. </w:t>
      </w:r>
      <w:r w:rsidR="00E3110A">
        <w:rPr>
          <w:rFonts w:cs="Arial"/>
          <w:szCs w:val="24"/>
        </w:rPr>
        <w:t xml:space="preserve">M. </w:t>
      </w:r>
      <w:r w:rsidRPr="0018731D" w:rsidR="00A51B58">
        <w:rPr>
          <w:rFonts w:cs="Arial"/>
          <w:szCs w:val="24"/>
        </w:rPr>
        <w:t xml:space="preserve">od dolaska u udomiteljsku obitelj redovito ostvaruje osobne odnose s majkom, ocem te drugim bliskim članovima obitelji po majci i ocu te su imenovanom od početka definirane relacije odnosa sa svim članovima prisutnim u njegovom životu. Zbog prethodno navedenog stručni tim Zavoda je mišljenja da je važna konzistentnost i struktura u djetetovom životu uz aktivnu participaciju roditelja, tete po ocu i drugih bliskih članova obitelji u njegovo životu, a poradi očuvanja i održavanja bioloških veza. U odnosu na konstatacije vještaka da postoji potencijalni rizik od utjecaja oca djeteta na tetu djeteta  </w:t>
      </w:r>
      <w:r w:rsidR="00E3110A">
        <w:rPr>
          <w:rFonts w:cs="Arial"/>
          <w:szCs w:val="24"/>
        </w:rPr>
        <w:t>N.</w:t>
      </w:r>
      <w:r w:rsidRPr="0018731D" w:rsidR="00A51B58">
        <w:rPr>
          <w:rFonts w:cs="Arial"/>
          <w:szCs w:val="24"/>
        </w:rPr>
        <w:t>, a u vidu postavljanja granica bratu te vršen</w:t>
      </w:r>
      <w:r w:rsidRPr="0018731D" w:rsidR="00137863">
        <w:rPr>
          <w:rFonts w:cs="Arial"/>
          <w:szCs w:val="24"/>
        </w:rPr>
        <w:t xml:space="preserve">ja pritiska oca djeteta na tetu, stručni tim zavoda smatra da to potvrđuje stavove </w:t>
      </w:r>
      <w:r w:rsidRPr="0018731D" w:rsidR="00A51B58">
        <w:rPr>
          <w:rFonts w:cs="Arial"/>
          <w:szCs w:val="24"/>
        </w:rPr>
        <w:t xml:space="preserve">stručnog tima </w:t>
      </w:r>
      <w:r w:rsidRPr="0018731D" w:rsidR="00137863">
        <w:rPr>
          <w:rFonts w:cs="Arial"/>
          <w:szCs w:val="24"/>
        </w:rPr>
        <w:t xml:space="preserve">Zavoda </w:t>
      </w:r>
      <w:r w:rsidRPr="0018731D" w:rsidR="00A51B58">
        <w:rPr>
          <w:rFonts w:cs="Arial"/>
          <w:szCs w:val="24"/>
        </w:rPr>
        <w:t xml:space="preserve">iz </w:t>
      </w:r>
      <w:r w:rsidRPr="0018731D" w:rsidR="00137863">
        <w:rPr>
          <w:rFonts w:cs="Arial"/>
          <w:szCs w:val="24"/>
        </w:rPr>
        <w:t xml:space="preserve">njihova </w:t>
      </w:r>
      <w:r w:rsidRPr="0018731D" w:rsidR="00A51B58">
        <w:rPr>
          <w:rFonts w:cs="Arial"/>
          <w:szCs w:val="24"/>
        </w:rPr>
        <w:t>mišljenja izr</w:t>
      </w:r>
      <w:r w:rsidRPr="0018731D" w:rsidR="00137863">
        <w:rPr>
          <w:rFonts w:cs="Arial"/>
          <w:szCs w:val="24"/>
        </w:rPr>
        <w:t xml:space="preserve">ađenog u kolovozu 2025. g te </w:t>
      </w:r>
      <w:r w:rsidRPr="0018731D" w:rsidR="00A51B58">
        <w:rPr>
          <w:rFonts w:cs="Arial"/>
          <w:szCs w:val="24"/>
        </w:rPr>
        <w:t xml:space="preserve">stručni tim i dalje drži kako od navedenog potencijalno postoji veliki rizik te </w:t>
      </w:r>
      <w:r w:rsidRPr="0018731D" w:rsidR="00137863">
        <w:rPr>
          <w:rFonts w:cs="Arial"/>
          <w:szCs w:val="24"/>
        </w:rPr>
        <w:t xml:space="preserve">da </w:t>
      </w:r>
      <w:r w:rsidRPr="0018731D" w:rsidR="00A51B58">
        <w:rPr>
          <w:rFonts w:cs="Arial"/>
          <w:szCs w:val="24"/>
        </w:rPr>
        <w:t>sve relevantne pretpostavke prikupljene tijekom postupka procjene obitelji nije opravdano zanemariti.</w:t>
      </w:r>
      <w:r w:rsidRPr="0018731D" w:rsidR="00137863">
        <w:rPr>
          <w:rFonts w:cs="Arial"/>
          <w:szCs w:val="24"/>
        </w:rPr>
        <w:t xml:space="preserve"> Drže da z</w:t>
      </w:r>
      <w:r w:rsidRPr="0018731D" w:rsidR="00A51B58">
        <w:rPr>
          <w:rFonts w:cs="Arial"/>
          <w:szCs w:val="24"/>
        </w:rPr>
        <w:t xml:space="preserve">anemarivanje svih utvrđenih relevantnih činjenica otvara mogućnost potencijalnog rizika za djetetovu budućnost u vidu njegovog emocionalnog i psiho — fizičkog razvoja. </w:t>
      </w:r>
      <w:r w:rsidRPr="0018731D" w:rsidR="00137863">
        <w:rPr>
          <w:rFonts w:cs="Arial"/>
          <w:szCs w:val="24"/>
        </w:rPr>
        <w:t xml:space="preserve">Drže i da bi </w:t>
      </w:r>
      <w:r w:rsidRPr="0018731D" w:rsidR="00A51B58">
        <w:rPr>
          <w:rFonts w:cs="Arial"/>
          <w:szCs w:val="24"/>
        </w:rPr>
        <w:t xml:space="preserve">odvajanje djeteta od bliskih osoba </w:t>
      </w:r>
      <w:r w:rsidRPr="0018731D" w:rsidR="00A51B58">
        <w:rPr>
          <w:rFonts w:cs="Arial"/>
          <w:szCs w:val="24"/>
        </w:rPr>
        <w:lastRenderedPageBreak/>
        <w:t>tj. udomiteljima s kojima svakodnevno stanuje već nekoliko godina te s kojima je razvio odnos privrženosti i bliskosti, kod istog potencijalno moglo dovesti do prekida ravnoteže u njegovom svakodnevnom funkcioniranju i emocionalnom razvoju koji je u njegovoj trenutnoj životnoj dobi veoma značajan.</w:t>
      </w:r>
      <w:r w:rsidRPr="0018731D" w:rsidR="00137863">
        <w:rPr>
          <w:rFonts w:cs="Arial"/>
          <w:szCs w:val="24"/>
        </w:rPr>
        <w:t xml:space="preserve"> Ističu i da bi </w:t>
      </w:r>
      <w:r w:rsidRPr="0018731D" w:rsidR="00A51B58">
        <w:rPr>
          <w:rFonts w:cs="Arial"/>
          <w:szCs w:val="24"/>
        </w:rPr>
        <w:t xml:space="preserve">za održavanje djetetovog pravilnog rasta i razvoja također bilo bitno redovito održavanje osobnih odnosa sa članovima biološke obitelji kao i zadržavanje sadašnjeg stanja u kojem adekvatno funkcionira i napreduje. </w:t>
      </w:r>
      <w:r w:rsidRPr="0018731D" w:rsidR="00137863">
        <w:rPr>
          <w:rFonts w:cs="Arial"/>
          <w:szCs w:val="24"/>
        </w:rPr>
        <w:t xml:space="preserve">Ističu da sve </w:t>
      </w:r>
      <w:r w:rsidRPr="0018731D" w:rsidR="00A51B58">
        <w:rPr>
          <w:rFonts w:cs="Arial"/>
          <w:szCs w:val="24"/>
        </w:rPr>
        <w:t>prethodno navedeno omogućava djetetu život u cjelovitoj obitelji te zadržavanje svog biološkog identiteta.</w:t>
      </w:r>
      <w:r w:rsidRPr="0018731D" w:rsidR="00137863">
        <w:rPr>
          <w:rFonts w:cs="Arial"/>
          <w:szCs w:val="24"/>
        </w:rPr>
        <w:t xml:space="preserve"> </w:t>
      </w:r>
    </w:p>
    <w:p w:rsidRPr="0018731D" w:rsidR="00A51B58" w:rsidP="00137863" w:rsidRDefault="00B23157" w14:paraId="4DE1B24C" w14:textId="77777777">
      <w:pPr>
        <w:jc w:val="both"/>
        <w:rPr>
          <w:rFonts w:cs="Arial"/>
          <w:szCs w:val="24"/>
        </w:rPr>
      </w:pPr>
      <w:r>
        <w:rPr>
          <w:rFonts w:cs="Arial"/>
          <w:szCs w:val="24"/>
        </w:rPr>
        <w:tab/>
        <w:t xml:space="preserve">47. </w:t>
      </w:r>
      <w:r w:rsidRPr="0018731D" w:rsidR="00137863">
        <w:rPr>
          <w:rFonts w:cs="Arial"/>
          <w:szCs w:val="24"/>
        </w:rPr>
        <w:t xml:space="preserve">Nastavno svemu, sud je utvrdio da stručni tim HZSR PU </w:t>
      </w:r>
      <w:r w:rsidR="00E3110A">
        <w:rPr>
          <w:rFonts w:cs="Arial"/>
          <w:szCs w:val="24"/>
        </w:rPr>
        <w:t xml:space="preserve">S. </w:t>
      </w:r>
      <w:r w:rsidRPr="0018731D" w:rsidR="00137863">
        <w:rPr>
          <w:rFonts w:cs="Arial"/>
          <w:szCs w:val="24"/>
        </w:rPr>
        <w:t xml:space="preserve">ostaje pri svom </w:t>
      </w:r>
      <w:r w:rsidRPr="0018731D" w:rsidR="00A51B58">
        <w:rPr>
          <w:rFonts w:cs="Arial"/>
          <w:szCs w:val="24"/>
        </w:rPr>
        <w:t>pri</w:t>
      </w:r>
      <w:r w:rsidRPr="0018731D" w:rsidR="00137863">
        <w:rPr>
          <w:rFonts w:cs="Arial"/>
          <w:szCs w:val="24"/>
        </w:rPr>
        <w:t>jedlogu iz kolovoza 2025. g te smatra da</w:t>
      </w:r>
      <w:r w:rsidRPr="0018731D" w:rsidR="00A51B58">
        <w:rPr>
          <w:rFonts w:cs="Arial"/>
          <w:szCs w:val="24"/>
        </w:rPr>
        <w:t xml:space="preserve"> je u najboljem interesu mal. </w:t>
      </w:r>
      <w:r w:rsidR="00E3110A">
        <w:rPr>
          <w:rFonts w:cs="Arial"/>
          <w:szCs w:val="24"/>
        </w:rPr>
        <w:t xml:space="preserve">M. M. </w:t>
      </w:r>
      <w:r w:rsidRPr="0018731D" w:rsidR="00A51B58">
        <w:rPr>
          <w:rFonts w:cs="Arial"/>
          <w:szCs w:val="24"/>
        </w:rPr>
        <w:t xml:space="preserve">da i dalje na svakodnevnu skrb bude povjereno udomiteljskoj obitelji </w:t>
      </w:r>
      <w:r w:rsidR="00E3110A">
        <w:rPr>
          <w:rFonts w:cs="Arial"/>
          <w:szCs w:val="24"/>
        </w:rPr>
        <w:t xml:space="preserve">M. D. </w:t>
      </w:r>
      <w:r w:rsidRPr="0018731D" w:rsidR="00A51B58">
        <w:rPr>
          <w:rFonts w:cs="Arial"/>
          <w:szCs w:val="24"/>
        </w:rPr>
        <w:t xml:space="preserve">te da učestalije konzumira osobne odnose s tetom po ocu, a na način da svakog mjeseca dva vikenda od petka do nedjelje odlazi kod </w:t>
      </w:r>
      <w:r w:rsidRPr="0018731D" w:rsidR="00137863">
        <w:rPr>
          <w:rFonts w:cs="Arial"/>
          <w:szCs w:val="24"/>
        </w:rPr>
        <w:t>tete, da t</w:t>
      </w:r>
      <w:r w:rsidRPr="0018731D" w:rsidR="00A51B58">
        <w:rPr>
          <w:rFonts w:cs="Arial"/>
          <w:szCs w:val="24"/>
        </w:rPr>
        <w:t>ijekom zimskih i proljetnih praznika provede tjedan dana u kontinuitetu kod tete</w:t>
      </w:r>
      <w:r w:rsidRPr="0018731D" w:rsidR="00137863">
        <w:rPr>
          <w:rFonts w:cs="Arial"/>
          <w:szCs w:val="24"/>
        </w:rPr>
        <w:t xml:space="preserve"> i da </w:t>
      </w:r>
      <w:r w:rsidRPr="0018731D" w:rsidR="00A51B58">
        <w:rPr>
          <w:rFonts w:cs="Arial"/>
          <w:szCs w:val="24"/>
        </w:rPr>
        <w:t xml:space="preserve">tijekom ljeta kod </w:t>
      </w:r>
      <w:r w:rsidRPr="0018731D" w:rsidR="00137863">
        <w:rPr>
          <w:rFonts w:cs="Arial"/>
          <w:szCs w:val="24"/>
        </w:rPr>
        <w:t>tete provede u srpnju</w:t>
      </w:r>
      <w:r w:rsidRPr="0018731D" w:rsidR="00A51B58">
        <w:rPr>
          <w:rFonts w:cs="Arial"/>
          <w:szCs w:val="24"/>
        </w:rPr>
        <w:t xml:space="preserve"> i kolovozu po petnaest dana.</w:t>
      </w:r>
    </w:p>
    <w:p w:rsidRPr="0018731D" w:rsidR="00137863" w:rsidP="00137863" w:rsidRDefault="00B23157" w14:paraId="6681F5C2" w14:textId="77777777">
      <w:pPr>
        <w:jc w:val="both"/>
        <w:rPr>
          <w:rFonts w:cs="Arial"/>
          <w:szCs w:val="24"/>
        </w:rPr>
      </w:pPr>
      <w:r>
        <w:rPr>
          <w:rFonts w:cs="Arial"/>
          <w:szCs w:val="24"/>
        </w:rPr>
        <w:tab/>
        <w:t xml:space="preserve">48. </w:t>
      </w:r>
      <w:r w:rsidRPr="0018731D" w:rsidR="00137863">
        <w:rPr>
          <w:rFonts w:cs="Arial"/>
          <w:szCs w:val="24"/>
        </w:rPr>
        <w:t xml:space="preserve">Nadalje, sud je na ročištu od 16.rujna 2026. utvrdio iz očitovanja majke djeteta, ovdje </w:t>
      </w:r>
      <w:proofErr w:type="spellStart"/>
      <w:r w:rsidRPr="0018731D" w:rsidR="00137863">
        <w:rPr>
          <w:rFonts w:cs="Arial"/>
          <w:szCs w:val="24"/>
        </w:rPr>
        <w:t>predloženice</w:t>
      </w:r>
      <w:proofErr w:type="spellEnd"/>
      <w:r w:rsidRPr="0018731D" w:rsidR="00137863">
        <w:rPr>
          <w:rFonts w:cs="Arial"/>
          <w:szCs w:val="24"/>
        </w:rPr>
        <w:t xml:space="preserve"> ad.1, da se ista slaže s time da </w:t>
      </w:r>
      <w:proofErr w:type="spellStart"/>
      <w:r w:rsidRPr="0018731D" w:rsidR="00137863">
        <w:rPr>
          <w:rFonts w:cs="Arial"/>
          <w:szCs w:val="24"/>
        </w:rPr>
        <w:t>mal.</w:t>
      </w:r>
      <w:r w:rsidR="00E3110A">
        <w:rPr>
          <w:rFonts w:cs="Arial"/>
          <w:szCs w:val="24"/>
        </w:rPr>
        <w:t>M</w:t>
      </w:r>
      <w:proofErr w:type="spellEnd"/>
      <w:r w:rsidR="00E3110A">
        <w:rPr>
          <w:rFonts w:cs="Arial"/>
          <w:szCs w:val="24"/>
        </w:rPr>
        <w:t xml:space="preserve">. </w:t>
      </w:r>
      <w:r w:rsidRPr="0018731D" w:rsidR="00137863">
        <w:rPr>
          <w:rFonts w:cs="Arial"/>
          <w:szCs w:val="24"/>
        </w:rPr>
        <w:t xml:space="preserve">ide u obitelj tete </w:t>
      </w:r>
      <w:r w:rsidR="00E3110A">
        <w:rPr>
          <w:rFonts w:cs="Arial"/>
          <w:szCs w:val="24"/>
        </w:rPr>
        <w:t xml:space="preserve">N. M. </w:t>
      </w:r>
      <w:r w:rsidRPr="0018731D" w:rsidR="00137863">
        <w:rPr>
          <w:rFonts w:cs="Arial"/>
          <w:szCs w:val="24"/>
        </w:rPr>
        <w:t xml:space="preserve">i da ako bi sudska odluka bila da se </w:t>
      </w:r>
      <w:proofErr w:type="spellStart"/>
      <w:r w:rsidRPr="0018731D" w:rsidR="00137863">
        <w:rPr>
          <w:rFonts w:cs="Arial"/>
          <w:szCs w:val="24"/>
        </w:rPr>
        <w:t>malM</w:t>
      </w:r>
      <w:proofErr w:type="spellEnd"/>
      <w:r w:rsidR="00E3110A">
        <w:rPr>
          <w:rFonts w:cs="Arial"/>
          <w:szCs w:val="24"/>
        </w:rPr>
        <w:t>.</w:t>
      </w:r>
      <w:r w:rsidRPr="0018731D" w:rsidR="00137863">
        <w:rPr>
          <w:rFonts w:cs="Arial"/>
          <w:szCs w:val="24"/>
        </w:rPr>
        <w:t xml:space="preserve"> povjeri teti </w:t>
      </w:r>
      <w:r w:rsidR="00E3110A">
        <w:rPr>
          <w:rFonts w:cs="Arial"/>
          <w:szCs w:val="24"/>
        </w:rPr>
        <w:t>N.</w:t>
      </w:r>
      <w:r w:rsidRPr="0018731D" w:rsidR="00137863">
        <w:rPr>
          <w:rFonts w:cs="Arial"/>
          <w:szCs w:val="24"/>
        </w:rPr>
        <w:t xml:space="preserve">, da onda ona kao majka predlaže da osobni odnosi nje kao majke sa </w:t>
      </w:r>
      <w:proofErr w:type="spellStart"/>
      <w:r w:rsidRPr="0018731D" w:rsidR="00137863">
        <w:rPr>
          <w:rFonts w:cs="Arial"/>
          <w:szCs w:val="24"/>
        </w:rPr>
        <w:t>mal.</w:t>
      </w:r>
      <w:r w:rsidR="00E3110A">
        <w:rPr>
          <w:rFonts w:cs="Arial"/>
          <w:szCs w:val="24"/>
        </w:rPr>
        <w:t>M</w:t>
      </w:r>
      <w:proofErr w:type="spellEnd"/>
      <w:r w:rsidR="00E3110A">
        <w:rPr>
          <w:rFonts w:cs="Arial"/>
          <w:szCs w:val="24"/>
        </w:rPr>
        <w:t xml:space="preserve">. </w:t>
      </w:r>
      <w:r w:rsidRPr="0018731D" w:rsidR="00137863">
        <w:rPr>
          <w:rFonts w:cs="Arial"/>
          <w:szCs w:val="24"/>
        </w:rPr>
        <w:t xml:space="preserve">budu prema dogovoru nje i tete djeteta, </w:t>
      </w:r>
      <w:r w:rsidR="00E3110A">
        <w:rPr>
          <w:rFonts w:cs="Arial"/>
          <w:szCs w:val="24"/>
        </w:rPr>
        <w:t>N. M.</w:t>
      </w:r>
      <w:r w:rsidRPr="0018731D" w:rsidR="00137863">
        <w:rPr>
          <w:rFonts w:cs="Arial"/>
          <w:szCs w:val="24"/>
        </w:rPr>
        <w:t xml:space="preserve">. Sud je utvrdio da se s takvim prijedlogom  majke djeteta slaže i teta </w:t>
      </w:r>
      <w:r w:rsidR="00E3110A">
        <w:rPr>
          <w:rFonts w:cs="Arial"/>
          <w:szCs w:val="24"/>
        </w:rPr>
        <w:t xml:space="preserve">N. M. </w:t>
      </w:r>
      <w:r w:rsidRPr="0018731D" w:rsidR="00137863">
        <w:rPr>
          <w:rFonts w:cs="Arial"/>
          <w:szCs w:val="24"/>
        </w:rPr>
        <w:t>jer se tako izjasnila na ročištu.</w:t>
      </w:r>
    </w:p>
    <w:p w:rsidRPr="0018731D" w:rsidR="007059C4" w:rsidP="007059C4" w:rsidRDefault="00B23157" w14:paraId="22BDFFC0" w14:textId="77777777">
      <w:pPr>
        <w:ind w:firstLine="708"/>
        <w:jc w:val="both"/>
        <w:rPr>
          <w:rFonts w:cs="Arial"/>
          <w:szCs w:val="24"/>
        </w:rPr>
      </w:pPr>
      <w:r>
        <w:rPr>
          <w:rFonts w:cs="Arial"/>
          <w:szCs w:val="24"/>
        </w:rPr>
        <w:t xml:space="preserve">49. </w:t>
      </w:r>
      <w:proofErr w:type="spellStart"/>
      <w:r w:rsidRPr="0018731D" w:rsidR="007059C4">
        <w:rPr>
          <w:rFonts w:cs="Arial"/>
          <w:szCs w:val="24"/>
        </w:rPr>
        <w:t>Predloženica</w:t>
      </w:r>
      <w:proofErr w:type="spellEnd"/>
      <w:r w:rsidRPr="0018731D" w:rsidR="007059C4">
        <w:rPr>
          <w:rFonts w:cs="Arial"/>
          <w:szCs w:val="24"/>
        </w:rPr>
        <w:t xml:space="preserve"> ad4 je i na raspravi od </w:t>
      </w:r>
      <w:r w:rsidR="00E3110A">
        <w:rPr>
          <w:rFonts w:cs="Arial"/>
          <w:szCs w:val="24"/>
        </w:rPr>
        <w:t>…….</w:t>
      </w:r>
      <w:r w:rsidRPr="0018731D" w:rsidR="007059C4">
        <w:rPr>
          <w:rFonts w:cs="Arial"/>
          <w:szCs w:val="24"/>
        </w:rPr>
        <w:t xml:space="preserve">. navela sudu da ostaje pri svojim navodima s ranijeg ročišta u odnosu na nalaz i mišljenje vještaka. </w:t>
      </w:r>
    </w:p>
    <w:p w:rsidRPr="0018731D" w:rsidR="00137863" w:rsidP="00137863" w:rsidRDefault="00B23157" w14:paraId="6E092E48" w14:textId="77777777">
      <w:pPr>
        <w:autoSpaceDE w:val="false"/>
        <w:autoSpaceDN w:val="false"/>
        <w:adjustRightInd w:val="false"/>
        <w:spacing w:after="0" w:line="240" w:lineRule="auto"/>
        <w:jc w:val="both"/>
        <w:rPr>
          <w:rFonts w:cs="Arial"/>
          <w:szCs w:val="24"/>
        </w:rPr>
      </w:pPr>
      <w:r>
        <w:rPr>
          <w:rFonts w:cs="Arial"/>
          <w:szCs w:val="24"/>
        </w:rPr>
        <w:tab/>
        <w:t xml:space="preserve">50. </w:t>
      </w:r>
      <w:r w:rsidRPr="0018731D" w:rsidR="00137863">
        <w:rPr>
          <w:rFonts w:cs="Arial"/>
          <w:szCs w:val="24"/>
        </w:rPr>
        <w:t xml:space="preserve">Posebna skrbnica </w:t>
      </w:r>
      <w:proofErr w:type="spellStart"/>
      <w:r w:rsidRPr="0018731D" w:rsidR="00137863">
        <w:rPr>
          <w:rFonts w:cs="Arial"/>
          <w:szCs w:val="24"/>
        </w:rPr>
        <w:t>mal.djeteta</w:t>
      </w:r>
      <w:proofErr w:type="spellEnd"/>
      <w:r w:rsidRPr="0018731D" w:rsidR="00137863">
        <w:rPr>
          <w:rFonts w:cs="Arial"/>
          <w:szCs w:val="24"/>
        </w:rPr>
        <w:t xml:space="preserve"> se sudu na raspravi od </w:t>
      </w:r>
      <w:r w:rsidR="00E3110A">
        <w:rPr>
          <w:rFonts w:cs="Arial"/>
          <w:szCs w:val="24"/>
        </w:rPr>
        <w:t>…….</w:t>
      </w:r>
      <w:r w:rsidRPr="0018731D" w:rsidR="00137863">
        <w:rPr>
          <w:rFonts w:cs="Arial"/>
          <w:szCs w:val="24"/>
        </w:rPr>
        <w:t xml:space="preserve">. očitovala da je u ovakvim postupcima cilj, ukoliko je to moguće i ukoliko se promijene okolnosti, vratiti mal. dijete u obitelj ili barem u krug biološke obitelji ako se utvrdi da za navedeno ima predispozicija, odnosno da je isto u interesu mal. djeteta, dalje navodeći da kako se u ovom postupku uključila biološka obitelj u smislu tete mal. djeteta koja je iskazala interes da preuzme brigu o istom, to da je posebna skrbnica </w:t>
      </w:r>
      <w:proofErr w:type="spellStart"/>
      <w:r w:rsidRPr="0018731D" w:rsidR="00137863">
        <w:rPr>
          <w:rFonts w:cs="Arial"/>
          <w:szCs w:val="24"/>
        </w:rPr>
        <w:t>mal.djeteta</w:t>
      </w:r>
      <w:proofErr w:type="spellEnd"/>
      <w:r w:rsidRPr="0018731D" w:rsidR="00137863">
        <w:rPr>
          <w:rFonts w:cs="Arial"/>
          <w:szCs w:val="24"/>
        </w:rPr>
        <w:t xml:space="preserve"> suglasna sa nalazom i mišljenjem sudskih vještaka, pa je dalje navela da iz nalaza i mišljenja vještaka proizlazi da bi narednu godinu dana od donošenja predmetne mjere mal. dijete bilo povjereno  na brigu i skrb dosadašnjoj udomiteljici , dok bi se uveli osobni odnosi mal. djeteta s tetom po ocu p</w:t>
      </w:r>
      <w:r w:rsidRPr="0018731D" w:rsidR="007059C4">
        <w:rPr>
          <w:rFonts w:cs="Arial"/>
          <w:szCs w:val="24"/>
        </w:rPr>
        <w:t xml:space="preserve">o ritmu kako su naveli vještaci te posebna skrbnica smatra da je navedeno </w:t>
      </w:r>
      <w:r w:rsidRPr="0018731D" w:rsidR="00137863">
        <w:rPr>
          <w:rFonts w:cs="Arial"/>
          <w:szCs w:val="24"/>
        </w:rPr>
        <w:t xml:space="preserve">pokušaj da se eventualno mal. dijete vrati u svoju biološku obitelj ako se u sljedeću godinu dana pokaže da bi to bio interes djeteta. Slijedom  navedenog, posebna skrbnica nije suglasna s prijedlogom nadležnog HZSR PU </w:t>
      </w:r>
      <w:r w:rsidR="00E3110A">
        <w:rPr>
          <w:rFonts w:cs="Arial"/>
          <w:szCs w:val="24"/>
        </w:rPr>
        <w:t xml:space="preserve">S. </w:t>
      </w:r>
      <w:r w:rsidRPr="0018731D" w:rsidR="00137863">
        <w:rPr>
          <w:rFonts w:cs="Arial"/>
          <w:szCs w:val="24"/>
        </w:rPr>
        <w:t xml:space="preserve">u odnosu na ostvarivanje osobnih odnosa mal. djeteta sa tetom po ocu jer drži da bi prijedlog vještaka bio svrsishodniji, efikasniji te bi eventualno polučio bolje rezultate pa bi se istekom predmetne mjere moglo evaluirati je li interes mal. djeteta da ga se u budućnosti povjeri eventualno na skrb teti po ocu. Slijedom navedenog predlaže da se odluka donese sukladno mišljenju vještaka. </w:t>
      </w:r>
    </w:p>
    <w:p w:rsidR="00B23157" w:rsidP="00055359" w:rsidRDefault="00B23157" w14:paraId="71416F92" w14:textId="77777777">
      <w:pPr>
        <w:pStyle w:val="Bezproreda"/>
        <w:jc w:val="both"/>
        <w:rPr>
          <w:rFonts w:cs="Arial"/>
          <w:szCs w:val="24"/>
        </w:rPr>
      </w:pPr>
    </w:p>
    <w:p w:rsidRPr="0018731D" w:rsidR="00055359" w:rsidP="00055359" w:rsidRDefault="00B23157" w14:paraId="76623822" w14:textId="77777777">
      <w:pPr>
        <w:pStyle w:val="Bezproreda"/>
        <w:jc w:val="both"/>
        <w:rPr>
          <w:rFonts w:cs="Arial"/>
          <w:szCs w:val="24"/>
        </w:rPr>
      </w:pPr>
      <w:r>
        <w:rPr>
          <w:rFonts w:cs="Arial"/>
          <w:szCs w:val="24"/>
        </w:rPr>
        <w:tab/>
        <w:t xml:space="preserve">51. </w:t>
      </w:r>
      <w:r w:rsidRPr="0018731D" w:rsidR="00F403C1">
        <w:rPr>
          <w:rFonts w:cs="Arial"/>
          <w:szCs w:val="24"/>
        </w:rPr>
        <w:t xml:space="preserve">Nakon ovako provedenog postupka, sud je prihvatio u cijelosti nalaz, mišljenje i prijedlog predmetnih sudskih vještaka </w:t>
      </w:r>
      <w:proofErr w:type="spellStart"/>
      <w:r w:rsidRPr="0018731D" w:rsidR="00F403C1">
        <w:rPr>
          <w:rFonts w:cs="Arial"/>
          <w:szCs w:val="24"/>
        </w:rPr>
        <w:t>dr.</w:t>
      </w:r>
      <w:r w:rsidR="00E3110A">
        <w:rPr>
          <w:rFonts w:cs="Arial"/>
          <w:szCs w:val="24"/>
        </w:rPr>
        <w:t>S</w:t>
      </w:r>
      <w:proofErr w:type="spellEnd"/>
      <w:r w:rsidR="00E3110A">
        <w:rPr>
          <w:rFonts w:cs="Arial"/>
          <w:szCs w:val="24"/>
        </w:rPr>
        <w:t xml:space="preserve">. B. </w:t>
      </w:r>
      <w:proofErr w:type="spellStart"/>
      <w:r w:rsidRPr="0018731D" w:rsidR="00F403C1">
        <w:rPr>
          <w:rFonts w:cs="Arial"/>
          <w:szCs w:val="24"/>
        </w:rPr>
        <w:t>spec.psihijatra</w:t>
      </w:r>
      <w:proofErr w:type="spellEnd"/>
      <w:r w:rsidRPr="0018731D" w:rsidR="00F403C1">
        <w:rPr>
          <w:rFonts w:cs="Arial"/>
          <w:szCs w:val="24"/>
        </w:rPr>
        <w:t xml:space="preserve"> i </w:t>
      </w:r>
      <w:proofErr w:type="spellStart"/>
      <w:r w:rsidRPr="0018731D" w:rsidR="00F403C1">
        <w:rPr>
          <w:rFonts w:cs="Arial"/>
          <w:szCs w:val="24"/>
        </w:rPr>
        <w:t>mr.</w:t>
      </w:r>
      <w:r w:rsidR="00E3110A">
        <w:rPr>
          <w:rFonts w:cs="Arial"/>
          <w:szCs w:val="24"/>
        </w:rPr>
        <w:t>D</w:t>
      </w:r>
      <w:proofErr w:type="spellEnd"/>
      <w:r w:rsidR="00E3110A">
        <w:rPr>
          <w:rFonts w:cs="Arial"/>
          <w:szCs w:val="24"/>
        </w:rPr>
        <w:t xml:space="preserve">. D. </w:t>
      </w:r>
      <w:proofErr w:type="spellStart"/>
      <w:r w:rsidRPr="0018731D" w:rsidR="00F403C1">
        <w:rPr>
          <w:rFonts w:cs="Arial"/>
          <w:szCs w:val="24"/>
        </w:rPr>
        <w:t>spec.kliničke</w:t>
      </w:r>
      <w:proofErr w:type="spellEnd"/>
      <w:r w:rsidRPr="0018731D" w:rsidR="00F403C1">
        <w:rPr>
          <w:rFonts w:cs="Arial"/>
          <w:szCs w:val="24"/>
        </w:rPr>
        <w:t xml:space="preserve"> psihologije jer u konačnici u odnosu na mišljenje stručnog tima HZSR PU </w:t>
      </w:r>
      <w:r w:rsidR="00E3110A">
        <w:rPr>
          <w:rFonts w:cs="Arial"/>
          <w:szCs w:val="24"/>
        </w:rPr>
        <w:t xml:space="preserve">S. </w:t>
      </w:r>
      <w:r w:rsidRPr="0018731D" w:rsidR="00F403C1">
        <w:rPr>
          <w:rFonts w:cs="Arial"/>
          <w:szCs w:val="24"/>
        </w:rPr>
        <w:t xml:space="preserve">smatra da je stručnije, cjelovitije, </w:t>
      </w:r>
      <w:proofErr w:type="spellStart"/>
      <w:r w:rsidRPr="0018731D" w:rsidR="00F403C1">
        <w:rPr>
          <w:rFonts w:cs="Arial"/>
          <w:szCs w:val="24"/>
        </w:rPr>
        <w:t>argumentiranije</w:t>
      </w:r>
      <w:proofErr w:type="spellEnd"/>
      <w:r w:rsidRPr="0018731D" w:rsidR="00F403C1">
        <w:rPr>
          <w:rFonts w:cs="Arial"/>
          <w:szCs w:val="24"/>
        </w:rPr>
        <w:t xml:space="preserve"> i da je dano u najboljem interesu </w:t>
      </w:r>
      <w:proofErr w:type="spellStart"/>
      <w:r w:rsidRPr="0018731D" w:rsidR="00F403C1">
        <w:rPr>
          <w:rFonts w:cs="Arial"/>
          <w:szCs w:val="24"/>
        </w:rPr>
        <w:lastRenderedPageBreak/>
        <w:t>mal.</w:t>
      </w:r>
      <w:r w:rsidR="00E3110A">
        <w:rPr>
          <w:rFonts w:cs="Arial"/>
          <w:szCs w:val="24"/>
        </w:rPr>
        <w:t>M</w:t>
      </w:r>
      <w:proofErr w:type="spellEnd"/>
      <w:r w:rsidR="00E3110A">
        <w:rPr>
          <w:rFonts w:cs="Arial"/>
          <w:szCs w:val="24"/>
        </w:rPr>
        <w:t xml:space="preserve">. </w:t>
      </w:r>
      <w:r w:rsidRPr="0018731D" w:rsidR="00F403C1">
        <w:rPr>
          <w:rFonts w:cs="Arial"/>
          <w:szCs w:val="24"/>
        </w:rPr>
        <w:t xml:space="preserve">te stoga naprijed navedena utvrđenja predmetnih sudskih vještakinja predstavljaju utvrđenja suda. Posljedično tome, proizlazi osnovanim prijedlog područnog ureda predlagatelja da se predmetnom ocu, ovdje </w:t>
      </w:r>
      <w:proofErr w:type="spellStart"/>
      <w:r w:rsidRPr="0018731D" w:rsidR="00F403C1">
        <w:rPr>
          <w:rFonts w:cs="Arial"/>
          <w:szCs w:val="24"/>
        </w:rPr>
        <w:t>predloženiku</w:t>
      </w:r>
      <w:proofErr w:type="spellEnd"/>
      <w:r w:rsidRPr="0018731D" w:rsidR="00F403C1">
        <w:rPr>
          <w:rFonts w:cs="Arial"/>
          <w:szCs w:val="24"/>
        </w:rPr>
        <w:t xml:space="preserve"> ad.2. u odnosu na njegovo </w:t>
      </w:r>
      <w:proofErr w:type="spellStart"/>
      <w:r w:rsidRPr="0018731D" w:rsidR="00F403C1">
        <w:rPr>
          <w:rFonts w:cs="Arial"/>
          <w:szCs w:val="24"/>
        </w:rPr>
        <w:t>mal.dijete</w:t>
      </w:r>
      <w:proofErr w:type="spellEnd"/>
      <w:r w:rsidRPr="0018731D" w:rsidR="00F403C1">
        <w:rPr>
          <w:rFonts w:cs="Arial"/>
          <w:szCs w:val="24"/>
        </w:rPr>
        <w:t xml:space="preserve"> </w:t>
      </w:r>
      <w:r w:rsidR="00E3110A">
        <w:rPr>
          <w:rFonts w:cs="Arial"/>
          <w:szCs w:val="24"/>
        </w:rPr>
        <w:t xml:space="preserve">M. M. </w:t>
      </w:r>
      <w:r w:rsidRPr="0018731D" w:rsidR="00F403C1">
        <w:rPr>
          <w:rFonts w:cs="Arial"/>
          <w:szCs w:val="24"/>
        </w:rPr>
        <w:t xml:space="preserve">izreče mjera oduzimanja mu prava na stanovanje sa </w:t>
      </w:r>
      <w:proofErr w:type="spellStart"/>
      <w:r w:rsidRPr="0018731D" w:rsidR="00F403C1">
        <w:rPr>
          <w:rFonts w:cs="Arial"/>
          <w:szCs w:val="24"/>
        </w:rPr>
        <w:t>mal.djetetom</w:t>
      </w:r>
      <w:proofErr w:type="spellEnd"/>
      <w:r w:rsidRPr="0018731D" w:rsidR="00F403C1">
        <w:rPr>
          <w:rFonts w:cs="Arial"/>
          <w:szCs w:val="24"/>
        </w:rPr>
        <w:t xml:space="preserve"> pa je tako i odlučeno točkom I izreke ovog rješenja jer je i predmetnim vještačenjem istog po sudskim vještacima </w:t>
      </w:r>
      <w:proofErr w:type="spellStart"/>
      <w:r w:rsidRPr="0018731D" w:rsidR="00F403C1">
        <w:rPr>
          <w:rFonts w:cs="Arial"/>
          <w:szCs w:val="24"/>
        </w:rPr>
        <w:t>spec.psihijatru</w:t>
      </w:r>
      <w:proofErr w:type="spellEnd"/>
      <w:r w:rsidRPr="0018731D" w:rsidR="00F403C1">
        <w:rPr>
          <w:rFonts w:cs="Arial"/>
          <w:szCs w:val="24"/>
        </w:rPr>
        <w:t xml:space="preserve"> i </w:t>
      </w:r>
      <w:proofErr w:type="spellStart"/>
      <w:r w:rsidRPr="0018731D" w:rsidR="00F403C1">
        <w:rPr>
          <w:rFonts w:cs="Arial"/>
          <w:szCs w:val="24"/>
        </w:rPr>
        <w:t>mr.psihologu</w:t>
      </w:r>
      <w:proofErr w:type="spellEnd"/>
      <w:r w:rsidRPr="0018731D" w:rsidR="00F403C1">
        <w:rPr>
          <w:rFonts w:cs="Arial"/>
          <w:szCs w:val="24"/>
        </w:rPr>
        <w:t xml:space="preserve"> </w:t>
      </w:r>
      <w:proofErr w:type="spellStart"/>
      <w:r w:rsidRPr="0018731D" w:rsidR="00F403C1">
        <w:rPr>
          <w:rFonts w:cs="Arial"/>
          <w:szCs w:val="24"/>
        </w:rPr>
        <w:t>spec.kliničke</w:t>
      </w:r>
      <w:proofErr w:type="spellEnd"/>
      <w:r w:rsidRPr="0018731D" w:rsidR="00F403C1">
        <w:rPr>
          <w:rFonts w:cs="Arial"/>
          <w:szCs w:val="24"/>
        </w:rPr>
        <w:t xml:space="preserve"> psihologije utvrđeno</w:t>
      </w:r>
      <w:r w:rsidRPr="0018731D" w:rsidR="00055359">
        <w:rPr>
          <w:rFonts w:cs="Arial"/>
          <w:szCs w:val="24"/>
        </w:rPr>
        <w:t xml:space="preserve"> da su kod predmetnog oca</w:t>
      </w:r>
      <w:r w:rsidRPr="0018731D" w:rsidR="00F403C1">
        <w:rPr>
          <w:rFonts w:cs="Arial"/>
          <w:szCs w:val="24"/>
        </w:rPr>
        <w:t xml:space="preserve"> </w:t>
      </w:r>
      <w:r w:rsidRPr="0018731D" w:rsidR="00055359">
        <w:rPr>
          <w:rFonts w:cs="Arial"/>
          <w:szCs w:val="24"/>
        </w:rPr>
        <w:t xml:space="preserve">prisutne određene teškoće u području socijalnog funkcioniranja, da ukupno gledano, nalazi opisuju osobu očuvanog kontakta sa stvarnošću, toplog afektivnog izražavanja i zadovoljavajućih sposobnosti planiranja, koja trenutačno funkcionira pod opterećenjem životnih okolnosti, ali bez pokazatelja ozbiljnije psihopatologije ili izraženih poremećaja ponašanja , da psihologijsko vještačenje sugerira da, iako raspolaže određenim roditeljskim potencijalima, njegove sposobnosti samostalnog i dugoročno stabilnog nošenja sa složenim roditeljskim zahtjevima mogu biti ograničene osobito u situacijama povećanog stresa ili emocionalnog opterećenja te da u cjelini gledano, nalazi upućuju na to da otac trenutno pokazuje kapacitete za održavanje emocionalno značajnog odnosa s djetetom i za sudjelovanje u njegovom odgoju, no ne pružaju dovoljno uporišta za zaključak da raspolaže stabilnim i dostatnim roditeljskim kapacitetima za potpuno samostalno preuzimanje svakodnevne skrbi o djetetu bez značajnije podrške i nadzora sustava. Sud temeljem prednjeg zaključuje i utvrđuje da </w:t>
      </w:r>
      <w:r w:rsidRPr="0018731D" w:rsidR="00450032">
        <w:rPr>
          <w:rFonts w:cs="Arial"/>
          <w:szCs w:val="24"/>
        </w:rPr>
        <w:t xml:space="preserve">dakle </w:t>
      </w:r>
      <w:r w:rsidRPr="0018731D" w:rsidR="00055359">
        <w:rPr>
          <w:rFonts w:cs="Arial"/>
          <w:szCs w:val="24"/>
        </w:rPr>
        <w:t xml:space="preserve">još nisu ispunjene pretpostavke za povratak </w:t>
      </w:r>
      <w:proofErr w:type="spellStart"/>
      <w:r w:rsidRPr="0018731D" w:rsidR="00055359">
        <w:rPr>
          <w:rFonts w:cs="Arial"/>
          <w:szCs w:val="24"/>
        </w:rPr>
        <w:t>mal.</w:t>
      </w:r>
      <w:r w:rsidR="00E3110A">
        <w:rPr>
          <w:rFonts w:cs="Arial"/>
          <w:szCs w:val="24"/>
        </w:rPr>
        <w:t>M</w:t>
      </w:r>
      <w:proofErr w:type="spellEnd"/>
      <w:r w:rsidR="00E3110A">
        <w:rPr>
          <w:rFonts w:cs="Arial"/>
          <w:szCs w:val="24"/>
        </w:rPr>
        <w:t xml:space="preserve">. </w:t>
      </w:r>
      <w:r w:rsidRPr="0018731D" w:rsidR="00055359">
        <w:rPr>
          <w:rFonts w:cs="Arial"/>
          <w:szCs w:val="24"/>
        </w:rPr>
        <w:t>ocu</w:t>
      </w:r>
      <w:r w:rsidRPr="0018731D" w:rsidR="00450032">
        <w:rPr>
          <w:rFonts w:cs="Arial"/>
          <w:szCs w:val="24"/>
        </w:rPr>
        <w:t xml:space="preserve"> u obitelj</w:t>
      </w:r>
      <w:r w:rsidRPr="0018731D" w:rsidR="00055359">
        <w:rPr>
          <w:rFonts w:cs="Arial"/>
          <w:szCs w:val="24"/>
        </w:rPr>
        <w:t xml:space="preserve">  odnosno da su time ispunjene pretpostavke  iz čl.155.Obiteljskog zakona </w:t>
      </w:r>
      <w:r w:rsidRPr="0018731D" w:rsidR="00450032">
        <w:rPr>
          <w:rFonts w:cs="Arial"/>
          <w:szCs w:val="24"/>
        </w:rPr>
        <w:t xml:space="preserve">za donošenjem rješenja o oduzimanju ocu prava na stanovanje sa djetetom </w:t>
      </w:r>
      <w:r w:rsidRPr="0018731D" w:rsidR="00055359">
        <w:rPr>
          <w:rFonts w:cs="Arial"/>
          <w:szCs w:val="24"/>
        </w:rPr>
        <w:t xml:space="preserve">jer bi se </w:t>
      </w:r>
      <w:r w:rsidRPr="0018731D" w:rsidR="00450032">
        <w:rPr>
          <w:rFonts w:cs="Arial"/>
          <w:szCs w:val="24"/>
        </w:rPr>
        <w:t xml:space="preserve">povratkom </w:t>
      </w:r>
      <w:proofErr w:type="spellStart"/>
      <w:r w:rsidRPr="0018731D" w:rsidR="00450032">
        <w:rPr>
          <w:rFonts w:cs="Arial"/>
          <w:szCs w:val="24"/>
        </w:rPr>
        <w:t>mal.djeteta</w:t>
      </w:r>
      <w:proofErr w:type="spellEnd"/>
      <w:r w:rsidRPr="0018731D" w:rsidR="00450032">
        <w:rPr>
          <w:rFonts w:cs="Arial"/>
          <w:szCs w:val="24"/>
        </w:rPr>
        <w:t xml:space="preserve"> ocu u obitelj negativno odrazio  na život, zdravlje i dobrobit djeteta. Stoga je odlučeno kao u točki I izreke ovog rješenja. </w:t>
      </w:r>
    </w:p>
    <w:p w:rsidRPr="0018731D" w:rsidR="00450032" w:rsidP="00055359" w:rsidRDefault="00450032" w14:paraId="3110798C" w14:textId="77777777">
      <w:pPr>
        <w:pStyle w:val="Bezproreda"/>
        <w:jc w:val="both"/>
        <w:rPr>
          <w:rFonts w:cs="Arial"/>
          <w:szCs w:val="24"/>
        </w:rPr>
      </w:pPr>
    </w:p>
    <w:p w:rsidRPr="0018731D" w:rsidR="008F7958" w:rsidP="008F7958" w:rsidRDefault="00B23157" w14:paraId="6013B9D0" w14:textId="77777777">
      <w:pPr>
        <w:pStyle w:val="Bezproreda"/>
        <w:jc w:val="both"/>
        <w:rPr>
          <w:rFonts w:cs="Arial"/>
          <w:szCs w:val="24"/>
        </w:rPr>
      </w:pPr>
      <w:r>
        <w:rPr>
          <w:rFonts w:cs="Arial"/>
          <w:szCs w:val="24"/>
        </w:rPr>
        <w:tab/>
        <w:t xml:space="preserve">52. </w:t>
      </w:r>
      <w:r w:rsidRPr="0018731D" w:rsidR="00CA2454">
        <w:rPr>
          <w:rFonts w:cs="Arial"/>
          <w:szCs w:val="24"/>
        </w:rPr>
        <w:t xml:space="preserve">Nastavno odluci suda iz točke I izreke ovog rješenja, sud mora temeljem čl.157.st.1.Obz-a odlučiti o povjeri </w:t>
      </w:r>
      <w:proofErr w:type="spellStart"/>
      <w:r w:rsidRPr="0018731D" w:rsidR="00CA2454">
        <w:rPr>
          <w:rFonts w:cs="Arial"/>
          <w:szCs w:val="24"/>
        </w:rPr>
        <w:t>mal.</w:t>
      </w:r>
      <w:r w:rsidR="00E3110A">
        <w:rPr>
          <w:rFonts w:cs="Arial"/>
          <w:szCs w:val="24"/>
        </w:rPr>
        <w:t>M</w:t>
      </w:r>
      <w:proofErr w:type="spellEnd"/>
      <w:r w:rsidR="00E3110A">
        <w:rPr>
          <w:rFonts w:cs="Arial"/>
          <w:szCs w:val="24"/>
        </w:rPr>
        <w:t xml:space="preserve">. </w:t>
      </w:r>
      <w:r w:rsidRPr="0018731D" w:rsidR="00CA2454">
        <w:rPr>
          <w:rFonts w:cs="Arial"/>
          <w:szCs w:val="24"/>
        </w:rPr>
        <w:t xml:space="preserve">na smještaj i svakodnevnu skrb i ostvarivanju osobnih odnosa roditelja s </w:t>
      </w:r>
      <w:proofErr w:type="spellStart"/>
      <w:r w:rsidRPr="0018731D" w:rsidR="00CA2454">
        <w:rPr>
          <w:rFonts w:cs="Arial"/>
          <w:szCs w:val="24"/>
        </w:rPr>
        <w:t>mal.djetetom</w:t>
      </w:r>
      <w:proofErr w:type="spellEnd"/>
      <w:r w:rsidRPr="0018731D" w:rsidR="00CA2454">
        <w:rPr>
          <w:rFonts w:cs="Arial"/>
          <w:szCs w:val="24"/>
        </w:rPr>
        <w:t>.</w:t>
      </w:r>
      <w:r w:rsidRPr="0018731D" w:rsidR="00450032">
        <w:rPr>
          <w:rFonts w:cs="Arial"/>
          <w:szCs w:val="24"/>
        </w:rPr>
        <w:t xml:space="preserve"> Što se odluke sud o povjeri </w:t>
      </w:r>
      <w:proofErr w:type="spellStart"/>
      <w:r w:rsidRPr="0018731D" w:rsidR="00450032">
        <w:rPr>
          <w:rFonts w:cs="Arial"/>
          <w:szCs w:val="24"/>
        </w:rPr>
        <w:t>mal.djeteta</w:t>
      </w:r>
      <w:proofErr w:type="spellEnd"/>
      <w:r w:rsidRPr="0018731D" w:rsidR="00450032">
        <w:rPr>
          <w:rFonts w:cs="Arial"/>
          <w:szCs w:val="24"/>
        </w:rPr>
        <w:t xml:space="preserve"> na smještaj i svakodnevnu skrb, sud je i u tom dijelu prihvatio nalaz, mišljenje i prijedlog predmetnih sudskih vještaka jer je sud ocijenio da su vještaci cijenili sve aspekte potrebne za stručno mišljenje i sud je vrednujući i analizirajući nalaz i mišljenje vještaka s jedne strane i s druge strane mišljenje stručnog tima zavoda prosudio i utvrdio da valja u konačnici prihvatiti nalaz i mišljenje sudskih vještaka da bi povjeravanje </w:t>
      </w:r>
      <w:proofErr w:type="spellStart"/>
      <w:r w:rsidRPr="0018731D" w:rsidR="00450032">
        <w:rPr>
          <w:rFonts w:cs="Arial"/>
          <w:szCs w:val="24"/>
        </w:rPr>
        <w:t>mal.</w:t>
      </w:r>
      <w:r w:rsidR="00E3110A">
        <w:rPr>
          <w:rFonts w:cs="Arial"/>
          <w:szCs w:val="24"/>
        </w:rPr>
        <w:t>M</w:t>
      </w:r>
      <w:proofErr w:type="spellEnd"/>
      <w:r w:rsidR="00E3110A">
        <w:rPr>
          <w:rFonts w:cs="Arial"/>
          <w:szCs w:val="24"/>
        </w:rPr>
        <w:t xml:space="preserve">. </w:t>
      </w:r>
      <w:r w:rsidRPr="0018731D" w:rsidR="00450032">
        <w:rPr>
          <w:rFonts w:cs="Arial"/>
          <w:szCs w:val="24"/>
        </w:rPr>
        <w:t xml:space="preserve">na smještaj i svakodnevnu skrb  teti </w:t>
      </w:r>
      <w:r w:rsidR="00E3110A">
        <w:rPr>
          <w:rFonts w:cs="Arial"/>
          <w:szCs w:val="24"/>
        </w:rPr>
        <w:t xml:space="preserve">N. M. </w:t>
      </w:r>
      <w:r w:rsidRPr="0018731D" w:rsidR="00450032">
        <w:rPr>
          <w:rFonts w:cs="Arial"/>
          <w:szCs w:val="24"/>
        </w:rPr>
        <w:t xml:space="preserve">bilo rješenje koje bi  bilo najviše usmjereno na  dugoročnu stabilnost, sigurnost i dobrobit </w:t>
      </w:r>
      <w:proofErr w:type="spellStart"/>
      <w:r w:rsidRPr="0018731D" w:rsidR="00450032">
        <w:rPr>
          <w:rFonts w:cs="Arial"/>
          <w:szCs w:val="24"/>
        </w:rPr>
        <w:t>mal.</w:t>
      </w:r>
      <w:r w:rsidR="00E3110A">
        <w:rPr>
          <w:rFonts w:cs="Arial"/>
          <w:szCs w:val="24"/>
        </w:rPr>
        <w:t>M</w:t>
      </w:r>
      <w:proofErr w:type="spellEnd"/>
      <w:r w:rsidR="00E3110A">
        <w:rPr>
          <w:rFonts w:cs="Arial"/>
          <w:szCs w:val="24"/>
        </w:rPr>
        <w:t xml:space="preserve">. </w:t>
      </w:r>
      <w:r w:rsidRPr="0018731D" w:rsidR="00450032">
        <w:rPr>
          <w:rFonts w:cs="Arial"/>
          <w:szCs w:val="24"/>
        </w:rPr>
        <w:t xml:space="preserve">, a i vještaci su argumentirano otklonili pretpostavke stručnog tima zavoda sa teta </w:t>
      </w:r>
      <w:r w:rsidR="00E3110A">
        <w:rPr>
          <w:rFonts w:cs="Arial"/>
          <w:szCs w:val="24"/>
        </w:rPr>
        <w:t xml:space="preserve">N. </w:t>
      </w:r>
      <w:r w:rsidRPr="0018731D" w:rsidR="00450032">
        <w:rPr>
          <w:rFonts w:cs="Arial"/>
          <w:szCs w:val="24"/>
        </w:rPr>
        <w:t xml:space="preserve">neće moći postaviti granice svom bratu, ovdje </w:t>
      </w:r>
      <w:proofErr w:type="spellStart"/>
      <w:r w:rsidRPr="0018731D" w:rsidR="00450032">
        <w:rPr>
          <w:rFonts w:cs="Arial"/>
          <w:szCs w:val="24"/>
        </w:rPr>
        <w:t>predloženiku</w:t>
      </w:r>
      <w:proofErr w:type="spellEnd"/>
      <w:r w:rsidRPr="0018731D" w:rsidR="00450032">
        <w:rPr>
          <w:rFonts w:cs="Arial"/>
          <w:szCs w:val="24"/>
        </w:rPr>
        <w:t xml:space="preserve"> ad.2 ili da će on sigurno manipulirati situacijom na način kako to stručni tim zavoda predviđa. Sud je dakle prihvatio mišljenje predmetnih sudskih vještaka o povjeri </w:t>
      </w:r>
      <w:proofErr w:type="spellStart"/>
      <w:r w:rsidRPr="0018731D" w:rsidR="00450032">
        <w:rPr>
          <w:rFonts w:cs="Arial"/>
          <w:szCs w:val="24"/>
        </w:rPr>
        <w:t>mal.djeteta</w:t>
      </w:r>
      <w:proofErr w:type="spellEnd"/>
      <w:r w:rsidRPr="0018731D" w:rsidR="00450032">
        <w:rPr>
          <w:rFonts w:cs="Arial"/>
          <w:szCs w:val="24"/>
        </w:rPr>
        <w:t xml:space="preserve"> na svakodnevnu skrb i smještaj teti </w:t>
      </w:r>
      <w:r w:rsidR="00E3110A">
        <w:rPr>
          <w:rFonts w:cs="Arial"/>
          <w:szCs w:val="24"/>
        </w:rPr>
        <w:t xml:space="preserve">N. </w:t>
      </w:r>
      <w:r w:rsidRPr="0018731D" w:rsidR="00450032">
        <w:rPr>
          <w:rFonts w:cs="Arial"/>
          <w:szCs w:val="24"/>
        </w:rPr>
        <w:t xml:space="preserve">imajući pri tome i vještačenjem utvrđenu emocionalnu privrženost i povezanost </w:t>
      </w:r>
      <w:proofErr w:type="spellStart"/>
      <w:r w:rsidRPr="0018731D" w:rsidR="00450032">
        <w:rPr>
          <w:rFonts w:cs="Arial"/>
          <w:szCs w:val="24"/>
        </w:rPr>
        <w:t>mal.</w:t>
      </w:r>
      <w:r w:rsidR="00E3110A">
        <w:rPr>
          <w:rFonts w:cs="Arial"/>
          <w:szCs w:val="24"/>
        </w:rPr>
        <w:t>M</w:t>
      </w:r>
      <w:proofErr w:type="spellEnd"/>
      <w:r w:rsidR="00E3110A">
        <w:rPr>
          <w:rFonts w:cs="Arial"/>
          <w:szCs w:val="24"/>
        </w:rPr>
        <w:t xml:space="preserve">. </w:t>
      </w:r>
      <w:r w:rsidRPr="0018731D" w:rsidR="00450032">
        <w:rPr>
          <w:rFonts w:cs="Arial"/>
          <w:szCs w:val="24"/>
        </w:rPr>
        <w:t>i</w:t>
      </w:r>
      <w:r w:rsidRPr="0018731D" w:rsidR="008F7958">
        <w:rPr>
          <w:rFonts w:cs="Arial"/>
          <w:szCs w:val="24"/>
        </w:rPr>
        <w:t xml:space="preserve"> tete prilikom opservacije od strane vještaka </w:t>
      </w:r>
      <w:proofErr w:type="spellStart"/>
      <w:r w:rsidRPr="0018731D" w:rsidR="008F7958">
        <w:rPr>
          <w:rFonts w:cs="Arial"/>
          <w:szCs w:val="24"/>
        </w:rPr>
        <w:t>psihologa,te</w:t>
      </w:r>
      <w:proofErr w:type="spellEnd"/>
      <w:r w:rsidRPr="0018731D" w:rsidR="008F7958">
        <w:rPr>
          <w:rFonts w:cs="Arial"/>
          <w:szCs w:val="24"/>
        </w:rPr>
        <w:t xml:space="preserve"> je sud imao u vidu da treba težiti spajanju biološke obitelji te i da je vještačenjem utvrđeno za tetu da joj nisu utvrđene teže duševne smetnje, niti privremena duševna poremećenost, da se njeno intelektualno funkcioniranje doima u gornjim granicama prosjeka, da nije ovisnica o alkoholu niti o bilo kakvim drugim psihoaktivnim supstancijama, da je njenim psihologijskim vještačenjem utvrđeno da tijekom procjene pokazuje stabilno psihičko funkcioniranje, uredne osobne kompetencije, odgovornost, emocionalnu toplinu te spremnost na suradnju sa stručnim službama, dalje, da </w:t>
      </w:r>
      <w:proofErr w:type="spellStart"/>
      <w:r w:rsidRPr="0018731D" w:rsidR="008F7958">
        <w:rPr>
          <w:rFonts w:cs="Arial"/>
          <w:szCs w:val="24"/>
        </w:rPr>
        <w:t>psihodijagnostički</w:t>
      </w:r>
      <w:proofErr w:type="spellEnd"/>
      <w:r w:rsidRPr="0018731D" w:rsidR="008F7958">
        <w:rPr>
          <w:rFonts w:cs="Arial"/>
          <w:szCs w:val="24"/>
        </w:rPr>
        <w:t xml:space="preserve"> nalazi ne upućuju na psihopatološke smetnje koje bi ograničavale njezinu sposobnost skrbi o djetetu te i da je iskazala realistične planove vezane uz </w:t>
      </w:r>
      <w:r w:rsidRPr="0018731D" w:rsidR="008F7958">
        <w:rPr>
          <w:rFonts w:cs="Arial"/>
          <w:szCs w:val="24"/>
        </w:rPr>
        <w:lastRenderedPageBreak/>
        <w:t xml:space="preserve">organizaciju svakodnevnog života djeteta, obrazovanja, zdravstvene skrbi i slobodnog vremena te spremnost poštivanja stručnih preporuka i sudskih odluka. Kao i vještaci tako je i sud cijenio kao pozitivno i posebno značajno to da je teta tijekom procjene dosljedno iskazivala spremnost podržavati i održavati djetetove odnose s oba roditelja te udomiteljskom obitelji. Nastavno svemu utvrđenom i obrazloženom odlučeno je o tome da se </w:t>
      </w:r>
      <w:proofErr w:type="spellStart"/>
      <w:r w:rsidRPr="0018731D" w:rsidR="008F7958">
        <w:rPr>
          <w:rFonts w:cs="Arial"/>
          <w:szCs w:val="24"/>
        </w:rPr>
        <w:t>mal.dijete</w:t>
      </w:r>
      <w:proofErr w:type="spellEnd"/>
      <w:r w:rsidRPr="0018731D" w:rsidR="008F7958">
        <w:rPr>
          <w:rFonts w:cs="Arial"/>
          <w:szCs w:val="24"/>
        </w:rPr>
        <w:t xml:space="preserve"> povjeri na svakodnevnu skrb i smještaj teti </w:t>
      </w:r>
      <w:r w:rsidR="00E3110A">
        <w:rPr>
          <w:rFonts w:cs="Arial"/>
          <w:szCs w:val="24"/>
        </w:rPr>
        <w:t xml:space="preserve">N. M. </w:t>
      </w:r>
      <w:r w:rsidRPr="0018731D" w:rsidR="008F7958">
        <w:rPr>
          <w:rFonts w:cs="Arial"/>
          <w:szCs w:val="24"/>
        </w:rPr>
        <w:t xml:space="preserve">točkom II izreke ovog rješenja, ali rukovodeći se najboljim interesom i u svrhu dobrobiti mal. </w:t>
      </w:r>
      <w:r w:rsidR="00E3110A">
        <w:rPr>
          <w:rFonts w:cs="Arial"/>
          <w:szCs w:val="24"/>
        </w:rPr>
        <w:t xml:space="preserve">M. M. </w:t>
      </w:r>
      <w:r w:rsidRPr="0018731D" w:rsidR="008F7958">
        <w:rPr>
          <w:rFonts w:cs="Arial"/>
          <w:szCs w:val="24"/>
        </w:rPr>
        <w:t xml:space="preserve">koji je s druge strane, kako je to nesporno utvrđeno, emocionalno privržen i povezan s udomiteljskom obitelji dosadašnje udomiteljice </w:t>
      </w:r>
      <w:r w:rsidR="00E3110A">
        <w:rPr>
          <w:rFonts w:cs="Arial"/>
          <w:szCs w:val="24"/>
        </w:rPr>
        <w:t>M. D.</w:t>
      </w:r>
      <w:r w:rsidRPr="0018731D" w:rsidR="008F7958">
        <w:rPr>
          <w:rFonts w:cs="Arial"/>
          <w:szCs w:val="24"/>
        </w:rPr>
        <w:t xml:space="preserve">, to je onda sud prihvatio kao stručan prijedlog vještaka da se život </w:t>
      </w:r>
      <w:proofErr w:type="spellStart"/>
      <w:r w:rsidRPr="0018731D" w:rsidR="008F7958">
        <w:rPr>
          <w:rFonts w:cs="Arial"/>
          <w:szCs w:val="24"/>
        </w:rPr>
        <w:t>mal.</w:t>
      </w:r>
      <w:r w:rsidR="00E3110A">
        <w:rPr>
          <w:rFonts w:cs="Arial"/>
          <w:szCs w:val="24"/>
        </w:rPr>
        <w:t>M</w:t>
      </w:r>
      <w:proofErr w:type="spellEnd"/>
      <w:r w:rsidR="00E3110A">
        <w:rPr>
          <w:rFonts w:cs="Arial"/>
          <w:szCs w:val="24"/>
        </w:rPr>
        <w:t xml:space="preserve">. </w:t>
      </w:r>
      <w:r w:rsidRPr="0018731D" w:rsidR="008F7958">
        <w:rPr>
          <w:rFonts w:cs="Arial"/>
          <w:szCs w:val="24"/>
        </w:rPr>
        <w:t xml:space="preserve">u tete </w:t>
      </w:r>
      <w:r w:rsidR="00E3110A">
        <w:rPr>
          <w:rFonts w:cs="Arial"/>
          <w:szCs w:val="24"/>
        </w:rPr>
        <w:t xml:space="preserve">N. M. </w:t>
      </w:r>
      <w:r w:rsidRPr="0018731D" w:rsidR="008F7958">
        <w:rPr>
          <w:rFonts w:cs="Arial"/>
          <w:szCs w:val="24"/>
        </w:rPr>
        <w:t xml:space="preserve">provede po načelu postupnosti i to upravo  na način kako su vještaci iznijeli sudu u pisanom nalazu i mišljenju i temeljem kojeg je sud odlučio na način kao u izreci ovog rješenja kojim je određeno kad će </w:t>
      </w:r>
      <w:proofErr w:type="spellStart"/>
      <w:r w:rsidRPr="0018731D" w:rsidR="008F7958">
        <w:rPr>
          <w:rFonts w:cs="Arial"/>
          <w:szCs w:val="24"/>
        </w:rPr>
        <w:t>mal.dječak</w:t>
      </w:r>
      <w:proofErr w:type="spellEnd"/>
      <w:r w:rsidRPr="0018731D" w:rsidR="008F7958">
        <w:rPr>
          <w:rFonts w:cs="Arial"/>
          <w:szCs w:val="24"/>
        </w:rPr>
        <w:t xml:space="preserve"> boraviti kod tete a kad kod dosadašnje udomiteljice što se može podvesti pod osobne odnose iz čl.120.st.2. Obiteljskog zakona kojim je propisano da pravo na ostvarivanje osobnih odnosa  imaju obostrano dijete i druge osobe </w:t>
      </w:r>
      <w:r w:rsidRPr="0018731D" w:rsidR="00CA2454">
        <w:rPr>
          <w:rFonts w:cs="Arial"/>
          <w:szCs w:val="24"/>
        </w:rPr>
        <w:t xml:space="preserve">ako su dulje vrijeme živjele u obitelji s </w:t>
      </w:r>
      <w:proofErr w:type="spellStart"/>
      <w:r w:rsidRPr="0018731D" w:rsidR="00CA2454">
        <w:rPr>
          <w:rFonts w:cs="Arial"/>
          <w:szCs w:val="24"/>
        </w:rPr>
        <w:t>djetetom,kroz</w:t>
      </w:r>
      <w:proofErr w:type="spellEnd"/>
      <w:r w:rsidRPr="0018731D" w:rsidR="00CA2454">
        <w:rPr>
          <w:rFonts w:cs="Arial"/>
          <w:szCs w:val="24"/>
        </w:rPr>
        <w:t xml:space="preserve"> to vrijeme brinule o djetetu i s njim imaju razvijen odnos. Upravo je to situacija između </w:t>
      </w:r>
      <w:proofErr w:type="spellStart"/>
      <w:r w:rsidRPr="0018731D" w:rsidR="00CA2454">
        <w:rPr>
          <w:rFonts w:cs="Arial"/>
          <w:szCs w:val="24"/>
        </w:rPr>
        <w:t>mal.</w:t>
      </w:r>
      <w:r w:rsidR="00E3110A">
        <w:rPr>
          <w:rFonts w:cs="Arial"/>
          <w:szCs w:val="24"/>
        </w:rPr>
        <w:t>M</w:t>
      </w:r>
      <w:proofErr w:type="spellEnd"/>
      <w:r w:rsidR="00E3110A">
        <w:rPr>
          <w:rFonts w:cs="Arial"/>
          <w:szCs w:val="24"/>
        </w:rPr>
        <w:t xml:space="preserve">. M. </w:t>
      </w:r>
      <w:r w:rsidRPr="0018731D" w:rsidR="00CA2454">
        <w:rPr>
          <w:rFonts w:cs="Arial"/>
          <w:szCs w:val="24"/>
        </w:rPr>
        <w:t xml:space="preserve">i dosadašnje udomiteljice </w:t>
      </w:r>
      <w:r w:rsidR="00E3110A">
        <w:rPr>
          <w:rFonts w:cs="Arial"/>
          <w:szCs w:val="24"/>
        </w:rPr>
        <w:t xml:space="preserve">M. D. </w:t>
      </w:r>
      <w:r w:rsidRPr="0018731D" w:rsidR="00CA2454">
        <w:rPr>
          <w:rFonts w:cs="Arial"/>
          <w:szCs w:val="24"/>
        </w:rPr>
        <w:t>odnosno njene obitelji. Stoga je nastavno svemu utvrđenom i obrazloženom kao i pozivom na navedene odredbe Obiteljskog zakona odlučeno na način kao u točki II izreke ovog rješenja .</w:t>
      </w:r>
    </w:p>
    <w:p w:rsidRPr="0018731D" w:rsidR="00CA2454" w:rsidP="008F7958" w:rsidRDefault="00CA2454" w14:paraId="6FCC451D" w14:textId="77777777">
      <w:pPr>
        <w:pStyle w:val="Bezproreda"/>
        <w:jc w:val="both"/>
        <w:rPr>
          <w:rFonts w:cs="Arial"/>
          <w:szCs w:val="24"/>
        </w:rPr>
      </w:pPr>
    </w:p>
    <w:p w:rsidRPr="0018731D" w:rsidR="007059C4" w:rsidP="00F92EDE" w:rsidRDefault="00B23157" w14:paraId="0A84609A" w14:textId="77777777">
      <w:pPr>
        <w:pStyle w:val="Bezproreda"/>
        <w:jc w:val="both"/>
        <w:rPr>
          <w:rFonts w:cs="Arial"/>
          <w:szCs w:val="24"/>
        </w:rPr>
      </w:pPr>
      <w:r>
        <w:rPr>
          <w:rFonts w:cs="Arial"/>
          <w:szCs w:val="24"/>
        </w:rPr>
        <w:tab/>
        <w:t xml:space="preserve">53. </w:t>
      </w:r>
      <w:r w:rsidRPr="0018731D" w:rsidR="00CA2454">
        <w:rPr>
          <w:rFonts w:cs="Arial"/>
          <w:szCs w:val="24"/>
        </w:rPr>
        <w:t xml:space="preserve">Kako sud mjeru iz točke I izreke ovog rješenja izriče u trajanju  od godinu dana, to je onda upravo za to vrijeme donesena i odluka u točki II izreke ovog rješenja. Dakle, sud je imao u vidu da iz nalaza i  mišljenja predmetnih vještaka proizlazi da po isteku godine dana postupne prilagodbe </w:t>
      </w:r>
      <w:proofErr w:type="spellStart"/>
      <w:r w:rsidRPr="0018731D" w:rsidR="00CA2454">
        <w:rPr>
          <w:rFonts w:cs="Arial"/>
          <w:szCs w:val="24"/>
        </w:rPr>
        <w:t>mal.djeteta</w:t>
      </w:r>
      <w:proofErr w:type="spellEnd"/>
      <w:r w:rsidRPr="0018731D" w:rsidR="00CA2454">
        <w:rPr>
          <w:rFonts w:cs="Arial"/>
          <w:szCs w:val="24"/>
        </w:rPr>
        <w:t xml:space="preserve"> djeteta na način kao u točki II izreke ovog rješenja, je potrebno da </w:t>
      </w:r>
      <w:proofErr w:type="spellStart"/>
      <w:r w:rsidRPr="0018731D" w:rsidR="00CA2454">
        <w:rPr>
          <w:rFonts w:cs="Arial"/>
          <w:szCs w:val="24"/>
        </w:rPr>
        <w:t>mal.dijete</w:t>
      </w:r>
      <w:proofErr w:type="spellEnd"/>
      <w:r w:rsidRPr="0018731D" w:rsidR="00CA2454">
        <w:rPr>
          <w:rFonts w:cs="Arial"/>
          <w:szCs w:val="24"/>
        </w:rPr>
        <w:t xml:space="preserve"> i dalje ostane u kontaktu s dosadašnjom udomiteljskom obitelji </w:t>
      </w:r>
      <w:r w:rsidR="00E3110A">
        <w:rPr>
          <w:rFonts w:cs="Arial"/>
          <w:szCs w:val="24"/>
        </w:rPr>
        <w:t xml:space="preserve">M. D. </w:t>
      </w:r>
      <w:r w:rsidRPr="0018731D" w:rsidR="00CA2454">
        <w:rPr>
          <w:rFonts w:cs="Arial"/>
          <w:szCs w:val="24"/>
        </w:rPr>
        <w:t xml:space="preserve">na način da jedan vikend u dva mjeseca </w:t>
      </w:r>
      <w:proofErr w:type="spellStart"/>
      <w:r w:rsidRPr="0018731D" w:rsidR="00CA2454">
        <w:rPr>
          <w:rFonts w:cs="Arial"/>
          <w:szCs w:val="24"/>
        </w:rPr>
        <w:t>mal.dijete</w:t>
      </w:r>
      <w:proofErr w:type="spellEnd"/>
      <w:r w:rsidRPr="0018731D" w:rsidR="00CA2454">
        <w:rPr>
          <w:rFonts w:cs="Arial"/>
          <w:szCs w:val="24"/>
        </w:rPr>
        <w:t xml:space="preserve"> s njima provodi vikend od petka do nedjelje te dva tjedna u srpnju i dva tjedna u kolovozu sukladno dogovoru tete </w:t>
      </w:r>
      <w:r w:rsidR="00E3110A">
        <w:rPr>
          <w:rFonts w:cs="Arial"/>
          <w:szCs w:val="24"/>
        </w:rPr>
        <w:t xml:space="preserve">N. M. </w:t>
      </w:r>
      <w:r w:rsidRPr="0018731D" w:rsidR="00CA2454">
        <w:rPr>
          <w:rFonts w:cs="Arial"/>
          <w:szCs w:val="24"/>
        </w:rPr>
        <w:t xml:space="preserve">i dosadašnje udomiteljice </w:t>
      </w:r>
      <w:r w:rsidR="00E3110A">
        <w:rPr>
          <w:rFonts w:cs="Arial"/>
          <w:szCs w:val="24"/>
        </w:rPr>
        <w:t>M. D.</w:t>
      </w:r>
      <w:r w:rsidRPr="0018731D" w:rsidR="00CA2454">
        <w:rPr>
          <w:rFonts w:cs="Arial"/>
          <w:szCs w:val="24"/>
        </w:rPr>
        <w:t xml:space="preserve">. No sud o tome nije mogao odlučivati ovim rješenjem jer se mjera iz točke I izreke ovog rješenja izriče ocu u trajanju od godinu dana. </w:t>
      </w:r>
    </w:p>
    <w:p w:rsidRPr="0018731D" w:rsidR="00F92EDE" w:rsidP="00F92EDE" w:rsidRDefault="00F92EDE" w14:paraId="137A9930" w14:textId="77777777">
      <w:pPr>
        <w:pStyle w:val="Bezproreda"/>
        <w:jc w:val="both"/>
        <w:rPr>
          <w:rFonts w:cs="Arial"/>
          <w:szCs w:val="24"/>
        </w:rPr>
      </w:pPr>
    </w:p>
    <w:p w:rsidRPr="0018731D" w:rsidR="00A43336" w:rsidP="00F92EDE" w:rsidRDefault="00B23157" w14:paraId="6153847A" w14:textId="77777777">
      <w:pPr>
        <w:autoSpaceDE w:val="false"/>
        <w:autoSpaceDN w:val="false"/>
        <w:adjustRightInd w:val="false"/>
        <w:spacing w:after="0" w:line="240" w:lineRule="auto"/>
        <w:jc w:val="both"/>
        <w:rPr>
          <w:rFonts w:cs="Arial"/>
          <w:szCs w:val="24"/>
        </w:rPr>
      </w:pPr>
      <w:r>
        <w:rPr>
          <w:rFonts w:cs="Arial"/>
          <w:szCs w:val="24"/>
        </w:rPr>
        <w:tab/>
        <w:t xml:space="preserve">54. </w:t>
      </w:r>
      <w:r w:rsidRPr="0018731D" w:rsidR="00CA2454">
        <w:rPr>
          <w:rFonts w:cs="Arial"/>
          <w:szCs w:val="24"/>
        </w:rPr>
        <w:t xml:space="preserve">Nadalje, posljedično odluci suda iz točke II izreke ovog rješenja kojim se </w:t>
      </w:r>
      <w:proofErr w:type="spellStart"/>
      <w:r w:rsidRPr="0018731D" w:rsidR="00CA2454">
        <w:rPr>
          <w:rFonts w:cs="Arial"/>
          <w:szCs w:val="24"/>
        </w:rPr>
        <w:t>mal.dijete</w:t>
      </w:r>
      <w:proofErr w:type="spellEnd"/>
      <w:r w:rsidRPr="0018731D" w:rsidR="00CA2454">
        <w:rPr>
          <w:rFonts w:cs="Arial"/>
          <w:szCs w:val="24"/>
        </w:rPr>
        <w:t xml:space="preserve"> povjerava na svakodnevnu skrb i smještaj po modelu postupnosti teti </w:t>
      </w:r>
      <w:r w:rsidR="00E3110A">
        <w:rPr>
          <w:rFonts w:cs="Arial"/>
          <w:szCs w:val="24"/>
        </w:rPr>
        <w:t xml:space="preserve">N. </w:t>
      </w:r>
      <w:r w:rsidRPr="0018731D" w:rsidR="00CA2454">
        <w:rPr>
          <w:rFonts w:cs="Arial"/>
          <w:szCs w:val="24"/>
        </w:rPr>
        <w:t xml:space="preserve">uz osobne odnose </w:t>
      </w:r>
      <w:proofErr w:type="spellStart"/>
      <w:r w:rsidRPr="0018731D" w:rsidR="00CA2454">
        <w:rPr>
          <w:rFonts w:cs="Arial"/>
          <w:szCs w:val="24"/>
        </w:rPr>
        <w:t>mal.djeteta</w:t>
      </w:r>
      <w:proofErr w:type="spellEnd"/>
      <w:r w:rsidRPr="0018731D" w:rsidR="00CA2454">
        <w:rPr>
          <w:rFonts w:cs="Arial"/>
          <w:szCs w:val="24"/>
        </w:rPr>
        <w:t xml:space="preserve"> s dosadašnjom udomiteljicom </w:t>
      </w:r>
      <w:r w:rsidR="00E3110A">
        <w:rPr>
          <w:rFonts w:cs="Arial"/>
          <w:szCs w:val="24"/>
        </w:rPr>
        <w:t>M. D.</w:t>
      </w:r>
      <w:r w:rsidRPr="0018731D" w:rsidR="00CA2454">
        <w:rPr>
          <w:rFonts w:cs="Arial"/>
          <w:szCs w:val="24"/>
        </w:rPr>
        <w:t xml:space="preserve">, valjalo je odbiti kao neosnovan prijedlog HZSR PU </w:t>
      </w:r>
      <w:r w:rsidR="00E3110A">
        <w:rPr>
          <w:rFonts w:cs="Arial"/>
          <w:szCs w:val="24"/>
        </w:rPr>
        <w:t xml:space="preserve">S. </w:t>
      </w:r>
      <w:r w:rsidRPr="0018731D" w:rsidR="00CA2454">
        <w:rPr>
          <w:rFonts w:cs="Arial"/>
          <w:szCs w:val="24"/>
        </w:rPr>
        <w:t xml:space="preserve">da se sudskim rješenjem </w:t>
      </w:r>
      <w:proofErr w:type="spellStart"/>
      <w:r w:rsidRPr="0018731D" w:rsidR="00CA2454">
        <w:rPr>
          <w:rFonts w:cs="Arial"/>
          <w:szCs w:val="24"/>
        </w:rPr>
        <w:t>mal.</w:t>
      </w:r>
      <w:r w:rsidR="00E3110A">
        <w:rPr>
          <w:rFonts w:cs="Arial"/>
          <w:szCs w:val="24"/>
        </w:rPr>
        <w:t>M</w:t>
      </w:r>
      <w:proofErr w:type="spellEnd"/>
      <w:r w:rsidR="00E3110A">
        <w:rPr>
          <w:rFonts w:cs="Arial"/>
          <w:szCs w:val="24"/>
        </w:rPr>
        <w:t xml:space="preserve">. </w:t>
      </w:r>
      <w:r w:rsidRPr="0018731D" w:rsidR="00CA2454">
        <w:rPr>
          <w:rFonts w:cs="Arial"/>
          <w:szCs w:val="24"/>
        </w:rPr>
        <w:t xml:space="preserve">opet povjeri na svakodnevnu skrb i smještaj istoj udomiteljici. Stoga je odlučeno kao </w:t>
      </w:r>
      <w:r w:rsidRPr="0018731D" w:rsidR="00A4371B">
        <w:rPr>
          <w:rFonts w:cs="Arial"/>
          <w:szCs w:val="24"/>
        </w:rPr>
        <w:t xml:space="preserve">u točki III izreke ovog rješenja. </w:t>
      </w:r>
    </w:p>
    <w:p w:rsidRPr="0018731D" w:rsidR="00A43336" w:rsidP="00262CF3" w:rsidRDefault="00A43336" w14:paraId="5C0E2571" w14:textId="77777777">
      <w:pPr>
        <w:autoSpaceDE w:val="false"/>
        <w:autoSpaceDN w:val="false"/>
        <w:adjustRightInd w:val="false"/>
        <w:spacing w:after="0" w:line="240" w:lineRule="auto"/>
        <w:rPr>
          <w:rFonts w:cs="Arial"/>
          <w:szCs w:val="24"/>
        </w:rPr>
      </w:pPr>
    </w:p>
    <w:p w:rsidRPr="0018731D" w:rsidR="00E35083" w:rsidP="00F92EDE" w:rsidRDefault="00B23157" w14:paraId="25BF5A30" w14:textId="77777777">
      <w:pPr>
        <w:pStyle w:val="Default"/>
        <w:jc w:val="both"/>
        <w:rPr>
          <w:color w:val="auto"/>
        </w:rPr>
      </w:pPr>
      <w:r>
        <w:rPr>
          <w:color w:val="auto"/>
        </w:rPr>
        <w:tab/>
        <w:t xml:space="preserve">55. </w:t>
      </w:r>
      <w:r w:rsidRPr="0018731D" w:rsidR="00F92EDE">
        <w:rPr>
          <w:color w:val="auto"/>
        </w:rPr>
        <w:t xml:space="preserve">Nastavno odlukama iz točke I </w:t>
      </w:r>
      <w:proofErr w:type="spellStart"/>
      <w:r w:rsidRPr="0018731D" w:rsidR="00F92EDE">
        <w:rPr>
          <w:color w:val="auto"/>
        </w:rPr>
        <w:t>i</w:t>
      </w:r>
      <w:proofErr w:type="spellEnd"/>
      <w:r w:rsidRPr="0018731D" w:rsidR="00F92EDE">
        <w:rPr>
          <w:color w:val="auto"/>
        </w:rPr>
        <w:t xml:space="preserve"> II izreke ovog rješenja, u novim okolnostima povjere </w:t>
      </w:r>
      <w:proofErr w:type="spellStart"/>
      <w:r w:rsidRPr="0018731D" w:rsidR="00F92EDE">
        <w:rPr>
          <w:color w:val="auto"/>
        </w:rPr>
        <w:t>mal.djeteta</w:t>
      </w:r>
      <w:proofErr w:type="spellEnd"/>
      <w:r w:rsidRPr="0018731D" w:rsidR="00F92EDE">
        <w:rPr>
          <w:color w:val="auto"/>
        </w:rPr>
        <w:t xml:space="preserve"> na svakodnevnu skrb i smještaj teti , valjalo je odlučiti o osobnim odnosima oca i majke sa </w:t>
      </w:r>
      <w:proofErr w:type="spellStart"/>
      <w:r w:rsidRPr="0018731D" w:rsidR="00F92EDE">
        <w:rPr>
          <w:color w:val="auto"/>
        </w:rPr>
        <w:t>mal.sinom</w:t>
      </w:r>
      <w:proofErr w:type="spellEnd"/>
      <w:r w:rsidRPr="0018731D" w:rsidR="00F92EDE">
        <w:rPr>
          <w:color w:val="auto"/>
        </w:rPr>
        <w:t xml:space="preserve"> </w:t>
      </w:r>
      <w:r w:rsidR="00E3110A">
        <w:rPr>
          <w:color w:val="auto"/>
        </w:rPr>
        <w:t>M.</w:t>
      </w:r>
      <w:r w:rsidRPr="0018731D" w:rsidR="00F92EDE">
        <w:rPr>
          <w:color w:val="auto"/>
        </w:rPr>
        <w:t xml:space="preserve">, pozivom na odredbu čl.157.st.1. </w:t>
      </w:r>
      <w:proofErr w:type="spellStart"/>
      <w:r w:rsidRPr="0018731D" w:rsidR="00F92EDE">
        <w:rPr>
          <w:color w:val="auto"/>
        </w:rPr>
        <w:t>Obz</w:t>
      </w:r>
      <w:proofErr w:type="spellEnd"/>
      <w:r w:rsidRPr="0018731D" w:rsidR="00F92EDE">
        <w:rPr>
          <w:color w:val="auto"/>
        </w:rPr>
        <w:t xml:space="preserve">-a Stoga je sud nastavno prihvaćenom kao osnovanom prijedlogu sudskih vještaka </w:t>
      </w:r>
      <w:r w:rsidR="00E3110A">
        <w:rPr>
          <w:color w:val="auto"/>
        </w:rPr>
        <w:t xml:space="preserve">B. </w:t>
      </w:r>
      <w:r w:rsidRPr="0018731D" w:rsidR="00F92EDE">
        <w:rPr>
          <w:color w:val="auto"/>
        </w:rPr>
        <w:t xml:space="preserve">i </w:t>
      </w:r>
      <w:r w:rsidR="00E3110A">
        <w:rPr>
          <w:color w:val="auto"/>
        </w:rPr>
        <w:t xml:space="preserve">D. </w:t>
      </w:r>
      <w:r w:rsidRPr="0018731D" w:rsidR="00F92EDE">
        <w:rPr>
          <w:color w:val="auto"/>
        </w:rPr>
        <w:t xml:space="preserve">, s kojim su suglasni i otac i teta, odlučio da će se osobni odnosi u vidu susreta i druženja između oca i </w:t>
      </w:r>
      <w:proofErr w:type="spellStart"/>
      <w:r w:rsidRPr="0018731D" w:rsidR="00F92EDE">
        <w:rPr>
          <w:color w:val="auto"/>
        </w:rPr>
        <w:t>mal.djeteta</w:t>
      </w:r>
      <w:proofErr w:type="spellEnd"/>
      <w:r w:rsidRPr="0018731D" w:rsidR="00F92EDE">
        <w:rPr>
          <w:color w:val="auto"/>
        </w:rPr>
        <w:t xml:space="preserve"> održavati </w:t>
      </w:r>
      <w:r w:rsidRPr="0018731D" w:rsidR="00F92EDE">
        <w:t xml:space="preserve">za vrijeme boravka </w:t>
      </w:r>
      <w:proofErr w:type="spellStart"/>
      <w:r w:rsidRPr="0018731D" w:rsidR="00F92EDE">
        <w:t>mal.djeteta</w:t>
      </w:r>
      <w:proofErr w:type="spellEnd"/>
      <w:r w:rsidRPr="0018731D" w:rsidR="00F92EDE">
        <w:t xml:space="preserve"> kod tete </w:t>
      </w:r>
      <w:r w:rsidR="00E3110A">
        <w:t xml:space="preserve">N. M. </w:t>
      </w:r>
      <w:r w:rsidRPr="0018731D" w:rsidR="00F92EDE">
        <w:t xml:space="preserve">i to svaku subotu i svaku nedjelju najduže 5 sati, a tijekom radnog tjedna svakoga radnog dana najduže dva sata, ovisno o radnim obvezama oca (točka IV izreke rješenja) O osobnim odnosima majke sa </w:t>
      </w:r>
      <w:proofErr w:type="spellStart"/>
      <w:r w:rsidRPr="0018731D" w:rsidR="00F92EDE">
        <w:t>mal.djetetom</w:t>
      </w:r>
      <w:proofErr w:type="spellEnd"/>
      <w:r w:rsidRPr="0018731D" w:rsidR="00F92EDE">
        <w:t xml:space="preserve"> je odlučeno točkom V izreke rješenja, dakle da će se o</w:t>
      </w:r>
      <w:r w:rsidRPr="0018731D" w:rsidR="00F92EDE">
        <w:rPr>
          <w:color w:val="auto"/>
        </w:rPr>
        <w:t xml:space="preserve">državati prema dogovoru tete djeteta, </w:t>
      </w:r>
      <w:r w:rsidR="00E3110A">
        <w:rPr>
          <w:color w:val="auto"/>
        </w:rPr>
        <w:t xml:space="preserve">N. M. </w:t>
      </w:r>
      <w:r w:rsidRPr="0018731D" w:rsidR="00F92EDE">
        <w:rPr>
          <w:color w:val="auto"/>
        </w:rPr>
        <w:t xml:space="preserve">i majke </w:t>
      </w:r>
      <w:proofErr w:type="spellStart"/>
      <w:r w:rsidRPr="0018731D" w:rsidR="00F92EDE">
        <w:rPr>
          <w:color w:val="auto"/>
        </w:rPr>
        <w:t>mal.djeteta</w:t>
      </w:r>
      <w:proofErr w:type="spellEnd"/>
      <w:r w:rsidRPr="0018731D" w:rsidR="00F92EDE">
        <w:rPr>
          <w:color w:val="auto"/>
        </w:rPr>
        <w:t xml:space="preserve">, </w:t>
      </w:r>
      <w:r w:rsidR="00E3110A">
        <w:rPr>
          <w:color w:val="auto"/>
        </w:rPr>
        <w:t>I. M.</w:t>
      </w:r>
      <w:r w:rsidRPr="0018731D" w:rsidR="00F92EDE">
        <w:rPr>
          <w:color w:val="auto"/>
        </w:rPr>
        <w:t xml:space="preserve">. Upravo </w:t>
      </w:r>
      <w:r w:rsidRPr="0018731D" w:rsidR="00F92EDE">
        <w:rPr>
          <w:color w:val="auto"/>
        </w:rPr>
        <w:lastRenderedPageBreak/>
        <w:t xml:space="preserve">tako su se sporazumjele na ročištu od </w:t>
      </w:r>
      <w:r w:rsidR="00E3110A">
        <w:rPr>
          <w:color w:val="auto"/>
        </w:rPr>
        <w:t>………</w:t>
      </w:r>
      <w:r w:rsidRPr="0018731D" w:rsidR="00F92EDE">
        <w:rPr>
          <w:color w:val="auto"/>
        </w:rPr>
        <w:t xml:space="preserve">. a prigovora takvom sporazumu nije bilo od strane drugih stranaka u postupku. </w:t>
      </w:r>
    </w:p>
    <w:p w:rsidRPr="0018731D" w:rsidR="00E35083" w:rsidP="00F92EDE" w:rsidRDefault="00E35083" w14:paraId="38F399C3" w14:textId="77777777">
      <w:pPr>
        <w:pStyle w:val="Default"/>
        <w:jc w:val="both"/>
        <w:rPr>
          <w:color w:val="auto"/>
        </w:rPr>
      </w:pPr>
    </w:p>
    <w:p w:rsidRPr="0018731D" w:rsidR="00E75218" w:rsidP="007F2E5E" w:rsidRDefault="00B23157" w14:paraId="745E9BC3" w14:textId="77777777">
      <w:pPr>
        <w:pStyle w:val="Default"/>
        <w:jc w:val="both"/>
        <w:rPr>
          <w:color w:val="auto"/>
        </w:rPr>
      </w:pPr>
      <w:r>
        <w:rPr>
          <w:color w:val="auto"/>
        </w:rPr>
        <w:tab/>
        <w:t xml:space="preserve">56. </w:t>
      </w:r>
      <w:r w:rsidRPr="0018731D" w:rsidR="003B50CA">
        <w:rPr>
          <w:color w:val="auto"/>
        </w:rPr>
        <w:t>Sud je tijekom ovog postupka posebno vodio računa i odredio ovu mjeru kojom se najmanje ograničava pravo roditel</w:t>
      </w:r>
      <w:r w:rsidRPr="0018731D" w:rsidR="00E75218">
        <w:rPr>
          <w:color w:val="auto"/>
        </w:rPr>
        <w:t>ja na ostvarivanje skrbi o djetetu</w:t>
      </w:r>
      <w:r w:rsidRPr="0018731D" w:rsidR="003B50CA">
        <w:rPr>
          <w:color w:val="auto"/>
        </w:rPr>
        <w:t xml:space="preserve"> a i ovom mjerom su zaštićena prava i dobrobit mal. </w:t>
      </w:r>
      <w:r w:rsidRPr="0018731D" w:rsidR="00E75218">
        <w:rPr>
          <w:color w:val="auto"/>
        </w:rPr>
        <w:t xml:space="preserve">djeteta </w:t>
      </w:r>
      <w:r w:rsidR="00E3110A">
        <w:rPr>
          <w:color w:val="auto"/>
        </w:rPr>
        <w:t xml:space="preserve">M. M. </w:t>
      </w:r>
      <w:r w:rsidRPr="0018731D" w:rsidR="003B50CA">
        <w:rPr>
          <w:color w:val="auto"/>
        </w:rPr>
        <w:t xml:space="preserve">sukladno čl. 128. </w:t>
      </w:r>
      <w:proofErr w:type="spellStart"/>
      <w:r w:rsidRPr="0018731D" w:rsidR="003B50CA">
        <w:rPr>
          <w:color w:val="auto"/>
        </w:rPr>
        <w:t>ObZ</w:t>
      </w:r>
      <w:proofErr w:type="spellEnd"/>
      <w:r w:rsidRPr="0018731D" w:rsidR="003B50CA">
        <w:rPr>
          <w:color w:val="auto"/>
        </w:rPr>
        <w:t>-a</w:t>
      </w:r>
      <w:r w:rsidRPr="0018731D" w:rsidR="007F2E5E">
        <w:rPr>
          <w:color w:val="auto"/>
        </w:rPr>
        <w:t>.</w:t>
      </w:r>
    </w:p>
    <w:p w:rsidRPr="0018731D" w:rsidR="007F2E5E" w:rsidP="007F2E5E" w:rsidRDefault="007F2E5E" w14:paraId="6C8A8471" w14:textId="77777777">
      <w:pPr>
        <w:pStyle w:val="Default"/>
        <w:jc w:val="both"/>
        <w:rPr>
          <w:color w:val="auto"/>
        </w:rPr>
      </w:pPr>
    </w:p>
    <w:p w:rsidRPr="0018731D" w:rsidR="00E75218" w:rsidP="00E75218" w:rsidRDefault="00B23157" w14:paraId="1907E5F4" w14:textId="77777777">
      <w:pPr>
        <w:pStyle w:val="Default"/>
        <w:jc w:val="both"/>
        <w:rPr>
          <w:b/>
          <w:color w:val="auto"/>
        </w:rPr>
      </w:pPr>
      <w:r>
        <w:rPr>
          <w:color w:val="auto"/>
        </w:rPr>
        <w:tab/>
        <w:t xml:space="preserve">57. </w:t>
      </w:r>
      <w:r w:rsidRPr="0018731D" w:rsidR="003B50CA">
        <w:rPr>
          <w:color w:val="auto"/>
        </w:rPr>
        <w:t xml:space="preserve">Člankom 158.st.1. Obiteljskog zakona je propisano da se mjera oduzimanja prava na stanovanje sa mal. djetetom i povjeravanje svakodnevne skrbi o mal. djetetu drugoj osobi, udomiteljskoj obitelji ili ustanovi socijalne skrbi određuje u trajanju do godine dana. Pozivom na tu zakonsku odredbu sud je odlučio o trajanju </w:t>
      </w:r>
      <w:r w:rsidRPr="0018731D" w:rsidR="00E75218">
        <w:rPr>
          <w:color w:val="auto"/>
        </w:rPr>
        <w:t xml:space="preserve">ove </w:t>
      </w:r>
      <w:r w:rsidRPr="0018731D" w:rsidR="003B50CA">
        <w:rPr>
          <w:color w:val="auto"/>
        </w:rPr>
        <w:t>mjere</w:t>
      </w:r>
      <w:r w:rsidRPr="0018731D" w:rsidR="00E75218">
        <w:rPr>
          <w:color w:val="auto"/>
        </w:rPr>
        <w:t xml:space="preserve"> u odnosu na </w:t>
      </w:r>
      <w:proofErr w:type="spellStart"/>
      <w:r w:rsidRPr="0018731D" w:rsidR="00E75218">
        <w:rPr>
          <w:color w:val="auto"/>
        </w:rPr>
        <w:t>predloženika</w:t>
      </w:r>
      <w:proofErr w:type="spellEnd"/>
      <w:r w:rsidRPr="0018731D" w:rsidR="00E75218">
        <w:rPr>
          <w:color w:val="auto"/>
        </w:rPr>
        <w:t xml:space="preserve"> ad.2</w:t>
      </w:r>
      <w:r w:rsidRPr="0018731D" w:rsidR="00E35083">
        <w:rPr>
          <w:color w:val="auto"/>
        </w:rPr>
        <w:t>.</w:t>
      </w:r>
    </w:p>
    <w:p w:rsidRPr="0018731D" w:rsidR="00E75218" w:rsidP="00E75218" w:rsidRDefault="00E75218" w14:paraId="5F0D81B4" w14:textId="77777777">
      <w:pPr>
        <w:pStyle w:val="Default"/>
        <w:rPr>
          <w:b/>
          <w:color w:val="auto"/>
        </w:rPr>
      </w:pPr>
    </w:p>
    <w:p w:rsidRPr="0018731D" w:rsidR="003B50CA" w:rsidP="00E35083" w:rsidRDefault="00B23157" w14:paraId="2435BBD8" w14:textId="77777777">
      <w:pPr>
        <w:pStyle w:val="Default"/>
        <w:jc w:val="both"/>
        <w:rPr>
          <w:color w:val="auto"/>
        </w:rPr>
      </w:pPr>
      <w:r>
        <w:rPr>
          <w:color w:val="auto"/>
        </w:rPr>
        <w:tab/>
        <w:t xml:space="preserve">58. </w:t>
      </w:r>
      <w:r w:rsidRPr="0018731D" w:rsidR="00E75218">
        <w:rPr>
          <w:color w:val="auto"/>
        </w:rPr>
        <w:t>Za</w:t>
      </w:r>
      <w:r w:rsidRPr="0018731D" w:rsidR="003B50CA">
        <w:rPr>
          <w:color w:val="auto"/>
        </w:rPr>
        <w:t xml:space="preserve"> slučaj </w:t>
      </w:r>
      <w:r w:rsidRPr="0018731D" w:rsidR="00E75218">
        <w:rPr>
          <w:color w:val="auto"/>
        </w:rPr>
        <w:t xml:space="preserve">nastupa </w:t>
      </w:r>
      <w:r w:rsidRPr="0018731D" w:rsidR="003B50CA">
        <w:rPr>
          <w:color w:val="auto"/>
        </w:rPr>
        <w:t>bitno pozitivno promijenjenih okolnosti u narednom razdoblju na strani roditelja, sud mo</w:t>
      </w:r>
      <w:r w:rsidRPr="0018731D" w:rsidR="00AF5718">
        <w:rPr>
          <w:color w:val="auto"/>
        </w:rPr>
        <w:t xml:space="preserve">že u novom </w:t>
      </w:r>
      <w:r w:rsidRPr="0018731D" w:rsidR="003B50CA">
        <w:rPr>
          <w:color w:val="auto"/>
        </w:rPr>
        <w:t>izvanparničnom postupku na prijedlog djeteta, roditelja ili Hrvatskog zavoda za socijalni rad ukinuti mjeru oduzimanja roditeljima p</w:t>
      </w:r>
      <w:r w:rsidRPr="0018731D" w:rsidR="00E75218">
        <w:rPr>
          <w:color w:val="auto"/>
        </w:rPr>
        <w:t xml:space="preserve">rava na stanovanje sa </w:t>
      </w:r>
      <w:proofErr w:type="spellStart"/>
      <w:r w:rsidRPr="0018731D" w:rsidR="00E75218">
        <w:rPr>
          <w:color w:val="auto"/>
        </w:rPr>
        <w:t>mal.djetetom</w:t>
      </w:r>
      <w:proofErr w:type="spellEnd"/>
      <w:r w:rsidRPr="0018731D" w:rsidR="003B50CA">
        <w:rPr>
          <w:color w:val="auto"/>
        </w:rPr>
        <w:t xml:space="preserve"> i pri</w:t>
      </w:r>
      <w:r w:rsidRPr="0018731D" w:rsidR="00E75218">
        <w:rPr>
          <w:color w:val="auto"/>
        </w:rPr>
        <w:t>je isteka vremena na koje je</w:t>
      </w:r>
      <w:r w:rsidRPr="0018731D" w:rsidR="003B50CA">
        <w:rPr>
          <w:color w:val="auto"/>
        </w:rPr>
        <w:t xml:space="preserve"> mjera određena, ako prema izviješću Hrvatskog zavoda za socijalni rad prestanu postojati razlozi zbog kojih je ta mjera određena. </w:t>
      </w:r>
      <w:r w:rsidRPr="0018731D" w:rsidR="00E75218">
        <w:rPr>
          <w:color w:val="auto"/>
        </w:rPr>
        <w:t xml:space="preserve">Tako je </w:t>
      </w:r>
      <w:r w:rsidRPr="0018731D" w:rsidR="003B50CA">
        <w:rPr>
          <w:color w:val="auto"/>
        </w:rPr>
        <w:t xml:space="preserve">propisano člankom 158.st.4. Obiteljskog zakona. </w:t>
      </w:r>
    </w:p>
    <w:p w:rsidRPr="0018731D" w:rsidR="00AF5718" w:rsidP="00AF5718" w:rsidRDefault="00AF5718" w14:paraId="3C74250F" w14:textId="77777777">
      <w:pPr>
        <w:pStyle w:val="Default"/>
        <w:rPr>
          <w:color w:val="auto"/>
        </w:rPr>
      </w:pPr>
    </w:p>
    <w:p w:rsidRPr="0018731D" w:rsidR="00A87BFE" w:rsidP="00E35083" w:rsidRDefault="00B23157" w14:paraId="4EBE9740" w14:textId="77777777">
      <w:pPr>
        <w:pStyle w:val="Default"/>
        <w:jc w:val="both"/>
        <w:rPr>
          <w:color w:val="auto"/>
        </w:rPr>
      </w:pPr>
      <w:r>
        <w:rPr>
          <w:color w:val="auto"/>
        </w:rPr>
        <w:tab/>
        <w:t xml:space="preserve">59. </w:t>
      </w:r>
      <w:proofErr w:type="spellStart"/>
      <w:r w:rsidRPr="0018731D" w:rsidR="00AC6ACD">
        <w:rPr>
          <w:color w:val="auto"/>
        </w:rPr>
        <w:t>Predloženik</w:t>
      </w:r>
      <w:proofErr w:type="spellEnd"/>
      <w:r w:rsidRPr="0018731D" w:rsidR="00AC6ACD">
        <w:rPr>
          <w:color w:val="auto"/>
        </w:rPr>
        <w:t xml:space="preserve"> ad.2 se upoznaje s time da on i dalje ima </w:t>
      </w:r>
      <w:r w:rsidRPr="0018731D" w:rsidR="003B50CA">
        <w:rPr>
          <w:color w:val="auto"/>
        </w:rPr>
        <w:t>sva prava i dužnosti u vezi s ostvarivanjem</w:t>
      </w:r>
      <w:r w:rsidRPr="0018731D" w:rsidR="00AC6ACD">
        <w:rPr>
          <w:color w:val="auto"/>
        </w:rPr>
        <w:t xml:space="preserve"> roditeljske skrbi o mal. djetetu  </w:t>
      </w:r>
      <w:proofErr w:type="spellStart"/>
      <w:r w:rsidRPr="0018731D" w:rsidR="00AC6ACD">
        <w:rPr>
          <w:color w:val="auto"/>
        </w:rPr>
        <w:t>mal.sinu</w:t>
      </w:r>
      <w:proofErr w:type="spellEnd"/>
      <w:r w:rsidRPr="0018731D" w:rsidR="00AC6ACD">
        <w:rPr>
          <w:color w:val="auto"/>
        </w:rPr>
        <w:t xml:space="preserve"> </w:t>
      </w:r>
      <w:r w:rsidR="00E3110A">
        <w:rPr>
          <w:color w:val="auto"/>
        </w:rPr>
        <w:t xml:space="preserve">M. </w:t>
      </w:r>
      <w:r w:rsidRPr="0018731D" w:rsidR="00AC6ACD">
        <w:rPr>
          <w:color w:val="auto"/>
        </w:rPr>
        <w:t xml:space="preserve">osim </w:t>
      </w:r>
      <w:r w:rsidRPr="0018731D" w:rsidR="003B50CA">
        <w:rPr>
          <w:color w:val="auto"/>
        </w:rPr>
        <w:t>prava po izrečenoj mjeri te sud naglašava da su roditelji dužni osigurati uvjete za</w:t>
      </w:r>
      <w:r w:rsidRPr="0018731D" w:rsidR="00AC6ACD">
        <w:rPr>
          <w:color w:val="auto"/>
        </w:rPr>
        <w:t xml:space="preserve"> povratak djeteta u obitelj,</w:t>
      </w:r>
      <w:r w:rsidRPr="0018731D" w:rsidR="003B50CA">
        <w:rPr>
          <w:color w:val="auto"/>
        </w:rPr>
        <w:t xml:space="preserve"> sve sukladno </w:t>
      </w:r>
      <w:r w:rsidRPr="0018731D" w:rsidR="00AC6ACD">
        <w:rPr>
          <w:color w:val="auto"/>
        </w:rPr>
        <w:t xml:space="preserve">odredbi čl. 162. </w:t>
      </w:r>
      <w:proofErr w:type="spellStart"/>
      <w:r w:rsidRPr="0018731D" w:rsidR="00AC6ACD">
        <w:rPr>
          <w:color w:val="auto"/>
        </w:rPr>
        <w:t>ObZ</w:t>
      </w:r>
      <w:proofErr w:type="spellEnd"/>
      <w:r w:rsidRPr="0018731D" w:rsidR="00AC6ACD">
        <w:rPr>
          <w:color w:val="auto"/>
        </w:rPr>
        <w:t>-a. Upoznaje</w:t>
      </w:r>
      <w:r w:rsidRPr="0018731D" w:rsidR="003B50CA">
        <w:rPr>
          <w:color w:val="auto"/>
        </w:rPr>
        <w:t xml:space="preserve"> se i sa time da se mjera oduzimanja prava na stanovanje s djetetom i povjeravanje svakodnevne skrbi o djetetu drugoj osobi, ustanovi socijalne skrbi ili udomiteljskoj obitelji može izreći najviše dva puta sukladno odredbi čl. 158. st. 1. i 2. </w:t>
      </w:r>
      <w:proofErr w:type="spellStart"/>
      <w:r w:rsidRPr="0018731D" w:rsidR="003B50CA">
        <w:rPr>
          <w:color w:val="auto"/>
        </w:rPr>
        <w:t>ObZ</w:t>
      </w:r>
      <w:proofErr w:type="spellEnd"/>
      <w:r w:rsidRPr="0018731D" w:rsidR="003B50CA">
        <w:rPr>
          <w:color w:val="auto"/>
        </w:rPr>
        <w:t>-a, a nakon toga može iznimno trajati do pravomoćnog okončanja sudskog postupka koji bi se eventualno pokrenuo radi nadomještanja pristanka na posvojenje djeteta odnosno postupka adi lišenja prava na roditeljsk</w:t>
      </w:r>
      <w:r w:rsidRPr="0018731D" w:rsidR="00E35083">
        <w:rPr>
          <w:color w:val="auto"/>
        </w:rPr>
        <w:t xml:space="preserve">u skrb te imenovanja skrbnika. </w:t>
      </w:r>
    </w:p>
    <w:p w:rsidRPr="0018731D" w:rsidR="00E35083" w:rsidP="00E35083" w:rsidRDefault="00E35083" w14:paraId="00BD542F" w14:textId="77777777">
      <w:pPr>
        <w:pStyle w:val="Default"/>
        <w:jc w:val="both"/>
        <w:rPr>
          <w:color w:val="auto"/>
        </w:rPr>
      </w:pPr>
    </w:p>
    <w:p w:rsidRPr="0018731D" w:rsidR="003B50CA" w:rsidP="00AC6ACD" w:rsidRDefault="00B23157" w14:paraId="7A53520F" w14:textId="77777777">
      <w:pPr>
        <w:pStyle w:val="Default"/>
        <w:jc w:val="both"/>
        <w:rPr>
          <w:color w:val="auto"/>
        </w:rPr>
      </w:pPr>
      <w:r>
        <w:rPr>
          <w:color w:val="auto"/>
        </w:rPr>
        <w:tab/>
        <w:t xml:space="preserve">60. </w:t>
      </w:r>
      <w:r w:rsidRPr="0018731D" w:rsidR="003B50CA">
        <w:rPr>
          <w:color w:val="auto"/>
        </w:rPr>
        <w:t xml:space="preserve">Predlagatelj HZSR je dužan najkasnije 30 dana prije isteka vremena određene mjere podnijeti sudu završno izvješće o djetetu i roditeljima kojima je oduzeto pravo na stanovanje s djetetom, sve prema čl. 158. st. 3. </w:t>
      </w:r>
      <w:proofErr w:type="spellStart"/>
      <w:r w:rsidRPr="0018731D" w:rsidR="003B50CA">
        <w:rPr>
          <w:color w:val="auto"/>
        </w:rPr>
        <w:t>ObZ</w:t>
      </w:r>
      <w:proofErr w:type="spellEnd"/>
      <w:r w:rsidRPr="0018731D" w:rsidR="003B50CA">
        <w:rPr>
          <w:color w:val="auto"/>
        </w:rPr>
        <w:t>-a.</w:t>
      </w:r>
      <w:r w:rsidRPr="0018731D" w:rsidR="00AC6ACD">
        <w:rPr>
          <w:color w:val="auto"/>
        </w:rPr>
        <w:t xml:space="preserve"> </w:t>
      </w:r>
      <w:r w:rsidRPr="0018731D" w:rsidR="003B50CA">
        <w:rPr>
          <w:color w:val="auto"/>
        </w:rPr>
        <w:t xml:space="preserve"> </w:t>
      </w:r>
    </w:p>
    <w:p w:rsidRPr="0018731D" w:rsidR="00AF5718" w:rsidP="003B50CA" w:rsidRDefault="00AF5718" w14:paraId="697FF21F" w14:textId="77777777">
      <w:pPr>
        <w:pStyle w:val="Default"/>
        <w:rPr>
          <w:color w:val="auto"/>
        </w:rPr>
      </w:pPr>
    </w:p>
    <w:p w:rsidRPr="0018731D" w:rsidR="003B50CA" w:rsidP="00AC6ACD" w:rsidRDefault="00B23157" w14:paraId="6C78918F" w14:textId="77777777">
      <w:pPr>
        <w:pStyle w:val="Default"/>
        <w:jc w:val="both"/>
        <w:rPr>
          <w:color w:val="auto"/>
        </w:rPr>
      </w:pPr>
      <w:r>
        <w:rPr>
          <w:color w:val="auto"/>
        </w:rPr>
        <w:tab/>
        <w:t xml:space="preserve">61. </w:t>
      </w:r>
      <w:r w:rsidRPr="0018731D" w:rsidR="003B50CA">
        <w:rPr>
          <w:color w:val="auto"/>
        </w:rPr>
        <w:t xml:space="preserve">Temeljem čl. 157.st.2. </w:t>
      </w:r>
      <w:proofErr w:type="spellStart"/>
      <w:r w:rsidRPr="0018731D" w:rsidR="003B50CA">
        <w:rPr>
          <w:color w:val="auto"/>
        </w:rPr>
        <w:t>ObZ</w:t>
      </w:r>
      <w:proofErr w:type="spellEnd"/>
      <w:r w:rsidRPr="0018731D" w:rsidR="00AC6ACD">
        <w:rPr>
          <w:color w:val="auto"/>
        </w:rPr>
        <w:t xml:space="preserve">-a sud je naložio </w:t>
      </w:r>
      <w:proofErr w:type="spellStart"/>
      <w:r w:rsidRPr="0018731D" w:rsidR="00AC6ACD">
        <w:rPr>
          <w:color w:val="auto"/>
        </w:rPr>
        <w:t>predloženiku</w:t>
      </w:r>
      <w:proofErr w:type="spellEnd"/>
      <w:r w:rsidRPr="0018731D" w:rsidR="00AC6ACD">
        <w:rPr>
          <w:color w:val="auto"/>
        </w:rPr>
        <w:t xml:space="preserve"> </w:t>
      </w:r>
      <w:r w:rsidRPr="0018731D" w:rsidR="003B50CA">
        <w:rPr>
          <w:color w:val="auto"/>
        </w:rPr>
        <w:t>ad.2.</w:t>
      </w:r>
      <w:r w:rsidRPr="0018731D" w:rsidR="00AC6ACD">
        <w:rPr>
          <w:color w:val="auto"/>
        </w:rPr>
        <w:t xml:space="preserve"> (</w:t>
      </w:r>
      <w:proofErr w:type="spellStart"/>
      <w:r w:rsidRPr="0018731D" w:rsidR="00AC6ACD">
        <w:rPr>
          <w:color w:val="auto"/>
        </w:rPr>
        <w:t>predloženici</w:t>
      </w:r>
      <w:proofErr w:type="spellEnd"/>
      <w:r w:rsidRPr="0018731D" w:rsidR="00AC6ACD">
        <w:rPr>
          <w:color w:val="auto"/>
        </w:rPr>
        <w:t xml:space="preserve"> ad.1 je to već naloženo ranijim rješenjem koje je pravomoćno u dijelu koji se odnosi na nju)</w:t>
      </w:r>
      <w:r w:rsidRPr="0018731D" w:rsidR="003B50CA">
        <w:rPr>
          <w:color w:val="auto"/>
        </w:rPr>
        <w:t xml:space="preserve"> da obavještavaju nadležni Hrvatski zavod za socijalni rad, Područni ured </w:t>
      </w:r>
      <w:r w:rsidR="00E3110A">
        <w:rPr>
          <w:color w:val="auto"/>
        </w:rPr>
        <w:t xml:space="preserve">S. </w:t>
      </w:r>
      <w:r w:rsidRPr="0018731D" w:rsidR="003B50CA">
        <w:rPr>
          <w:color w:val="auto"/>
        </w:rPr>
        <w:t xml:space="preserve">o svakoj promjeni adrese stanovanja. </w:t>
      </w:r>
    </w:p>
    <w:p w:rsidRPr="0018731D" w:rsidR="00AC6ACD" w:rsidP="00AC6ACD" w:rsidRDefault="00AC6ACD" w14:paraId="68751647" w14:textId="77777777">
      <w:pPr>
        <w:pStyle w:val="Default"/>
        <w:jc w:val="both"/>
        <w:rPr>
          <w:color w:val="auto"/>
        </w:rPr>
      </w:pPr>
    </w:p>
    <w:p w:rsidRPr="0018731D" w:rsidR="00AC6ACD" w:rsidP="00AC6ACD" w:rsidRDefault="00B23157" w14:paraId="6EE4A165" w14:textId="77777777">
      <w:pPr>
        <w:pStyle w:val="Default"/>
        <w:jc w:val="both"/>
        <w:rPr>
          <w:color w:val="auto"/>
        </w:rPr>
      </w:pPr>
      <w:r>
        <w:rPr>
          <w:color w:val="auto"/>
        </w:rPr>
        <w:tab/>
        <w:t xml:space="preserve">62. </w:t>
      </w:r>
      <w:r w:rsidRPr="0018731D" w:rsidR="003B50CA">
        <w:rPr>
          <w:color w:val="auto"/>
        </w:rPr>
        <w:t>Sud smatra da je ovo rješenje na način kao u svim točkama izreke rješenja</w:t>
      </w:r>
      <w:r w:rsidRPr="0018731D" w:rsidR="00AC6ACD">
        <w:rPr>
          <w:color w:val="auto"/>
        </w:rPr>
        <w:t xml:space="preserve"> u konačnici nakon provedenog vještačenja</w:t>
      </w:r>
      <w:r w:rsidRPr="0018731D" w:rsidR="003B50CA">
        <w:rPr>
          <w:color w:val="auto"/>
        </w:rPr>
        <w:t xml:space="preserve"> sukladan n</w:t>
      </w:r>
      <w:r w:rsidRPr="0018731D" w:rsidR="00AC6ACD">
        <w:rPr>
          <w:color w:val="auto"/>
        </w:rPr>
        <w:t xml:space="preserve">ajboljem interesu maloljetnog </w:t>
      </w:r>
      <w:r w:rsidR="00E3110A">
        <w:rPr>
          <w:color w:val="auto"/>
        </w:rPr>
        <w:t xml:space="preserve">M. </w:t>
      </w:r>
      <w:r w:rsidRPr="0018731D" w:rsidR="00AC6ACD">
        <w:rPr>
          <w:color w:val="auto"/>
        </w:rPr>
        <w:t>u utvrđenim okolnostima i imajući u vidu da je pravni pojam interesa djeteta</w:t>
      </w:r>
      <w:r w:rsidRPr="0018731D" w:rsidR="003B50CA">
        <w:rPr>
          <w:color w:val="auto"/>
        </w:rPr>
        <w:t xml:space="preserve"> takav da je potrebno pri primjeni propisa postupati sukladno svakom pojedinom slučaju, pa je ovaj sud tako i postupio i vodio računa o tome da odredbe Konvencije Ujedinjenih naroda o pravima djeteta (točka 34. Odluke o sukcesiji, Narodne novine, Međunarodni ugovori broj 12/93, 20/97. i 13/98. –dalje: Konvencija) ukazuju da mal. djeci treba osigurati zaštitu i skrb kakva je prijeko potrebna za njihovu dobrobit, uzimajući u obzir prava i dužnosti roditelja, zakonskih skrbnika ili drugih osoba koje su za njega zakonski </w:t>
      </w:r>
      <w:r w:rsidRPr="0018731D" w:rsidR="003B50CA">
        <w:rPr>
          <w:color w:val="auto"/>
        </w:rPr>
        <w:lastRenderedPageBreak/>
        <w:t>odgovorne (čl. 3. Konvencije). Ovo rješenje se temel</w:t>
      </w:r>
      <w:r w:rsidRPr="0018731D" w:rsidR="00AC6ACD">
        <w:rPr>
          <w:color w:val="auto"/>
        </w:rPr>
        <w:t>ji na potrebi zaštite mal. djeteta</w:t>
      </w:r>
      <w:r w:rsidRPr="0018731D" w:rsidR="003B50CA">
        <w:rPr>
          <w:color w:val="auto"/>
        </w:rPr>
        <w:t xml:space="preserve"> prema čl.3.Konvencije o pravima djeteta (Narodne novine-međunarodni ugovori broj 12/93 i 20/97) i ostvarenju načela prvenstvene zaštite dobrobiti i prava djece pre</w:t>
      </w:r>
      <w:r w:rsidRPr="0018731D" w:rsidR="00AC6ACD">
        <w:rPr>
          <w:color w:val="auto"/>
        </w:rPr>
        <w:t>ma čl.5.st.1.Obiteljskog zakona.</w:t>
      </w:r>
    </w:p>
    <w:p w:rsidRPr="0018731D" w:rsidR="00AC6ACD" w:rsidP="003B50CA" w:rsidRDefault="00AC6ACD" w14:paraId="54108658" w14:textId="77777777">
      <w:pPr>
        <w:pStyle w:val="Default"/>
        <w:rPr>
          <w:color w:val="auto"/>
        </w:rPr>
      </w:pPr>
    </w:p>
    <w:p w:rsidRPr="0018731D" w:rsidR="003B50CA" w:rsidP="00E35083" w:rsidRDefault="00B23157" w14:paraId="18FEB21E" w14:textId="77777777">
      <w:pPr>
        <w:pStyle w:val="Default"/>
        <w:jc w:val="both"/>
        <w:rPr>
          <w:color w:val="auto"/>
        </w:rPr>
      </w:pPr>
      <w:r>
        <w:rPr>
          <w:color w:val="auto"/>
        </w:rPr>
        <w:tab/>
        <w:t xml:space="preserve">63. </w:t>
      </w:r>
      <w:r w:rsidRPr="0018731D" w:rsidR="003B50CA">
        <w:rPr>
          <w:color w:val="auto"/>
        </w:rPr>
        <w:t xml:space="preserve">Temeljem čl. 489. st. 3. </w:t>
      </w:r>
      <w:proofErr w:type="spellStart"/>
      <w:r w:rsidRPr="0018731D" w:rsidR="003B50CA">
        <w:rPr>
          <w:color w:val="auto"/>
        </w:rPr>
        <w:t>ObZ</w:t>
      </w:r>
      <w:proofErr w:type="spellEnd"/>
      <w:r w:rsidRPr="0018731D" w:rsidR="003B50CA">
        <w:rPr>
          <w:color w:val="auto"/>
        </w:rPr>
        <w:t xml:space="preserve">-a žalba protiv ovog rješenja ne odgađa njegovu ovrhu. </w:t>
      </w:r>
    </w:p>
    <w:p w:rsidRPr="0018731D" w:rsidR="00F377E8" w:rsidP="003B50CA" w:rsidRDefault="00F377E8" w14:paraId="7E03DBB2" w14:textId="77777777">
      <w:pPr>
        <w:pStyle w:val="Default"/>
        <w:rPr>
          <w:color w:val="auto"/>
        </w:rPr>
      </w:pPr>
    </w:p>
    <w:p w:rsidRPr="0018731D" w:rsidR="00C829D3" w:rsidP="00892633" w:rsidRDefault="00B23157" w14:paraId="751041B5" w14:textId="77777777">
      <w:pPr>
        <w:pStyle w:val="Default"/>
        <w:jc w:val="both"/>
        <w:rPr>
          <w:color w:val="auto"/>
        </w:rPr>
      </w:pPr>
      <w:r>
        <w:rPr>
          <w:color w:val="auto"/>
        </w:rPr>
        <w:tab/>
        <w:t xml:space="preserve">64. </w:t>
      </w:r>
      <w:r w:rsidRPr="0018731D" w:rsidR="00C829D3">
        <w:rPr>
          <w:color w:val="auto"/>
        </w:rPr>
        <w:t xml:space="preserve">Zajednička punomoćnica </w:t>
      </w:r>
      <w:proofErr w:type="spellStart"/>
      <w:r w:rsidRPr="0018731D" w:rsidR="00C829D3">
        <w:rPr>
          <w:color w:val="auto"/>
        </w:rPr>
        <w:t>predloženika</w:t>
      </w:r>
      <w:proofErr w:type="spellEnd"/>
      <w:r w:rsidRPr="0018731D" w:rsidR="00C829D3">
        <w:rPr>
          <w:color w:val="auto"/>
        </w:rPr>
        <w:t xml:space="preserve"> ad.2. i </w:t>
      </w:r>
      <w:proofErr w:type="spellStart"/>
      <w:r w:rsidRPr="0018731D" w:rsidR="00C829D3">
        <w:rPr>
          <w:color w:val="auto"/>
        </w:rPr>
        <w:t>umješačice</w:t>
      </w:r>
      <w:proofErr w:type="spellEnd"/>
      <w:r w:rsidRPr="0018731D" w:rsidR="00C829D3">
        <w:rPr>
          <w:color w:val="auto"/>
        </w:rPr>
        <w:t xml:space="preserve"> na strani </w:t>
      </w:r>
      <w:proofErr w:type="spellStart"/>
      <w:r w:rsidRPr="0018731D" w:rsidR="00C829D3">
        <w:rPr>
          <w:color w:val="auto"/>
        </w:rPr>
        <w:t>predloženika</w:t>
      </w:r>
      <w:proofErr w:type="spellEnd"/>
      <w:r w:rsidRPr="0018731D" w:rsidR="00C829D3">
        <w:rPr>
          <w:color w:val="auto"/>
        </w:rPr>
        <w:t xml:space="preserve"> ad.2. je popisala u njihovo ime trošak ovog postupka tražeći time naknadu istog od ovdje predlagatelja HZSR-a . </w:t>
      </w:r>
      <w:r w:rsidRPr="0018731D" w:rsidR="00F377E8">
        <w:rPr>
          <w:color w:val="auto"/>
        </w:rPr>
        <w:t>Odluku o troškovima ovog postupka sud je donio pozivom na odredbu čl.366.st.1. Obiteljskog zakona vodeći pri tome računa o svim naprijed iznijetim okolnostima slučaja odnosno ishodu spo</w:t>
      </w:r>
      <w:r w:rsidRPr="0018731D" w:rsidR="00C829D3">
        <w:rPr>
          <w:color w:val="auto"/>
        </w:rPr>
        <w:t>ra. Dakle</w:t>
      </w:r>
      <w:r w:rsidRPr="0018731D" w:rsidR="00892633">
        <w:rPr>
          <w:color w:val="auto"/>
        </w:rPr>
        <w:t xml:space="preserve">, sud je vodio računa o tome da se </w:t>
      </w:r>
      <w:proofErr w:type="spellStart"/>
      <w:r w:rsidRPr="0018731D" w:rsidR="00892633">
        <w:rPr>
          <w:color w:val="auto"/>
        </w:rPr>
        <w:t>predloženik</w:t>
      </w:r>
      <w:proofErr w:type="spellEnd"/>
      <w:r w:rsidRPr="0018731D" w:rsidR="00892633">
        <w:rPr>
          <w:color w:val="auto"/>
        </w:rPr>
        <w:t xml:space="preserve"> ad.2 </w:t>
      </w:r>
      <w:r w:rsidRPr="0018731D" w:rsidR="00F377E8">
        <w:rPr>
          <w:color w:val="auto"/>
        </w:rPr>
        <w:t xml:space="preserve">protivio prijedlogu predlagatelja da mu se izreče mjera oduzimanja mu prava na stanovanje sa </w:t>
      </w:r>
      <w:proofErr w:type="spellStart"/>
      <w:r w:rsidRPr="0018731D" w:rsidR="00F377E8">
        <w:rPr>
          <w:color w:val="auto"/>
        </w:rPr>
        <w:t>mal.sinom</w:t>
      </w:r>
      <w:proofErr w:type="spellEnd"/>
      <w:r w:rsidRPr="0018731D" w:rsidR="00F377E8">
        <w:rPr>
          <w:color w:val="auto"/>
        </w:rPr>
        <w:t xml:space="preserve">, </w:t>
      </w:r>
      <w:r w:rsidRPr="0018731D" w:rsidR="00C829D3">
        <w:rPr>
          <w:color w:val="auto"/>
        </w:rPr>
        <w:t xml:space="preserve">ali </w:t>
      </w:r>
      <w:r w:rsidRPr="0018731D" w:rsidR="00F377E8">
        <w:rPr>
          <w:color w:val="auto"/>
        </w:rPr>
        <w:t>da je sud u k</w:t>
      </w:r>
      <w:r w:rsidRPr="0018731D" w:rsidR="00C829D3">
        <w:rPr>
          <w:color w:val="auto"/>
        </w:rPr>
        <w:t xml:space="preserve">onačnici opet donio tako predloženu mjeru. Sud je dalje imao u vidu da je </w:t>
      </w:r>
      <w:proofErr w:type="spellStart"/>
      <w:r w:rsidRPr="0018731D" w:rsidR="00C829D3">
        <w:rPr>
          <w:color w:val="auto"/>
        </w:rPr>
        <w:t>umješačica</w:t>
      </w:r>
      <w:proofErr w:type="spellEnd"/>
      <w:r w:rsidRPr="0018731D" w:rsidR="00C829D3">
        <w:rPr>
          <w:color w:val="auto"/>
        </w:rPr>
        <w:t xml:space="preserve"> uspjela u svom prijedlogu da se </w:t>
      </w:r>
      <w:proofErr w:type="spellStart"/>
      <w:r w:rsidRPr="0018731D" w:rsidR="00C829D3">
        <w:rPr>
          <w:color w:val="auto"/>
        </w:rPr>
        <w:t>mal.dijete</w:t>
      </w:r>
      <w:proofErr w:type="spellEnd"/>
      <w:r w:rsidRPr="0018731D" w:rsidR="00C829D3">
        <w:rPr>
          <w:color w:val="auto"/>
        </w:rPr>
        <w:t xml:space="preserve"> njoj povjeri na smještaj i svakodnevnu skrb, no sud je nastavno tome što </w:t>
      </w:r>
      <w:proofErr w:type="spellStart"/>
      <w:r w:rsidRPr="0018731D" w:rsidR="00C829D3">
        <w:rPr>
          <w:color w:val="auto"/>
        </w:rPr>
        <w:t>predloženik</w:t>
      </w:r>
      <w:proofErr w:type="spellEnd"/>
      <w:r w:rsidRPr="0018731D" w:rsidR="00C829D3">
        <w:rPr>
          <w:color w:val="auto"/>
        </w:rPr>
        <w:t xml:space="preserve"> ad2) nije uspio u postupku a da teta</w:t>
      </w:r>
      <w:r w:rsidRPr="0018731D" w:rsidR="00892633">
        <w:rPr>
          <w:color w:val="auto"/>
        </w:rPr>
        <w:t>-</w:t>
      </w:r>
      <w:proofErr w:type="spellStart"/>
      <w:r w:rsidRPr="0018731D" w:rsidR="00892633">
        <w:rPr>
          <w:color w:val="auto"/>
        </w:rPr>
        <w:t>umješač</w:t>
      </w:r>
      <w:proofErr w:type="spellEnd"/>
      <w:r w:rsidRPr="0018731D" w:rsidR="00C829D3">
        <w:rPr>
          <w:color w:val="auto"/>
        </w:rPr>
        <w:t xml:space="preserve"> jest, prosudio da je onda osnovano odlučiti da svaka stranka snosi svoj trošak ovog postupka</w:t>
      </w:r>
      <w:r w:rsidRPr="0018731D" w:rsidR="00892633">
        <w:rPr>
          <w:color w:val="auto"/>
        </w:rPr>
        <w:t>.</w:t>
      </w:r>
      <w:r w:rsidRPr="0018731D" w:rsidR="00C829D3">
        <w:rPr>
          <w:color w:val="auto"/>
        </w:rPr>
        <w:t xml:space="preserve"> </w:t>
      </w:r>
    </w:p>
    <w:p w:rsidRPr="0018731D" w:rsidR="00C829D3" w:rsidP="003B50CA" w:rsidRDefault="00C829D3" w14:paraId="0BB5BB50" w14:textId="77777777">
      <w:pPr>
        <w:pStyle w:val="Default"/>
        <w:rPr>
          <w:color w:val="auto"/>
        </w:rPr>
      </w:pPr>
    </w:p>
    <w:p w:rsidRPr="0018731D" w:rsidR="003B50CA" w:rsidP="003B50CA" w:rsidRDefault="00AF5718" w14:paraId="55DF9798" w14:textId="77777777">
      <w:pPr>
        <w:pStyle w:val="Default"/>
        <w:rPr>
          <w:color w:val="auto"/>
        </w:rPr>
      </w:pPr>
      <w:r w:rsidRPr="0018731D">
        <w:rPr>
          <w:color w:val="auto"/>
        </w:rPr>
        <w:t xml:space="preserve">                                                 </w:t>
      </w:r>
      <w:r w:rsidRPr="0018731D" w:rsidR="00AC6ACD">
        <w:rPr>
          <w:color w:val="auto"/>
        </w:rPr>
        <w:t>U Splitu, 02.</w:t>
      </w:r>
      <w:r w:rsidR="00B23157">
        <w:rPr>
          <w:color w:val="auto"/>
        </w:rPr>
        <w:t xml:space="preserve"> </w:t>
      </w:r>
      <w:r w:rsidRPr="0018731D" w:rsidR="00AC6ACD">
        <w:rPr>
          <w:color w:val="auto"/>
        </w:rPr>
        <w:t>studenog 2026</w:t>
      </w:r>
      <w:r w:rsidRPr="0018731D" w:rsidR="003B50CA">
        <w:rPr>
          <w:color w:val="auto"/>
        </w:rPr>
        <w:t xml:space="preserve">.g. </w:t>
      </w:r>
    </w:p>
    <w:p w:rsidRPr="0018731D" w:rsidR="00AF5718" w:rsidP="003B50CA" w:rsidRDefault="00AF5718" w14:paraId="7DC79082" w14:textId="77777777">
      <w:pPr>
        <w:pStyle w:val="Default"/>
        <w:rPr>
          <w:color w:val="auto"/>
        </w:rPr>
      </w:pPr>
    </w:p>
    <w:p w:rsidRPr="0018731D" w:rsidR="003B50CA" w:rsidP="003B50CA" w:rsidRDefault="00AF5718" w14:paraId="6BFFD9D0" w14:textId="77777777">
      <w:pPr>
        <w:pStyle w:val="Default"/>
        <w:rPr>
          <w:color w:val="auto"/>
        </w:rPr>
      </w:pPr>
      <w:r w:rsidRPr="0018731D">
        <w:rPr>
          <w:color w:val="auto"/>
        </w:rPr>
        <w:t xml:space="preserve">                                                                                                         </w:t>
      </w:r>
      <w:r w:rsidRPr="0018731D" w:rsidR="003B50CA">
        <w:rPr>
          <w:color w:val="auto"/>
        </w:rPr>
        <w:t xml:space="preserve">S U D A C </w:t>
      </w:r>
    </w:p>
    <w:p w:rsidRPr="0018731D" w:rsidR="00AF5718" w:rsidP="003B50CA" w:rsidRDefault="00AF5718" w14:paraId="5153F3E0" w14:textId="77777777">
      <w:pPr>
        <w:rPr>
          <w:rFonts w:cs="Arial"/>
          <w:szCs w:val="24"/>
        </w:rPr>
      </w:pPr>
    </w:p>
    <w:p w:rsidRPr="0018731D" w:rsidR="00A26EA7" w:rsidP="003B50CA" w:rsidRDefault="00AF5718" w14:paraId="1CBFC732" w14:textId="77777777">
      <w:pPr>
        <w:rPr>
          <w:rFonts w:cs="Arial"/>
          <w:szCs w:val="24"/>
        </w:rPr>
      </w:pPr>
      <w:r w:rsidRPr="0018731D">
        <w:rPr>
          <w:rFonts w:cs="Arial"/>
          <w:szCs w:val="24"/>
        </w:rPr>
        <w:t xml:space="preserve">                                                                                                      </w:t>
      </w:r>
      <w:r w:rsidRPr="0018731D" w:rsidR="003B50CA">
        <w:rPr>
          <w:rFonts w:cs="Arial"/>
          <w:szCs w:val="24"/>
        </w:rPr>
        <w:t>DIJANA SELAK</w:t>
      </w:r>
    </w:p>
    <w:p w:rsidRPr="0018731D" w:rsidR="00001986" w:rsidP="003B50CA" w:rsidRDefault="00001986" w14:paraId="04499572" w14:textId="77777777">
      <w:pPr>
        <w:rPr>
          <w:rFonts w:cs="Arial"/>
          <w:szCs w:val="24"/>
        </w:rPr>
      </w:pPr>
    </w:p>
    <w:p w:rsidRPr="0018731D" w:rsidR="00AC6ACD" w:rsidP="00E35083" w:rsidRDefault="00B23157" w14:paraId="15F6E672" w14:textId="77777777">
      <w:pPr>
        <w:jc w:val="both"/>
        <w:rPr>
          <w:rFonts w:cs="Arial"/>
          <w:szCs w:val="24"/>
        </w:rPr>
      </w:pPr>
      <w:r w:rsidRPr="0018731D">
        <w:rPr>
          <w:rFonts w:cs="Arial"/>
          <w:szCs w:val="24"/>
        </w:rPr>
        <w:t>UPUTA O PRAVNOM LIJEKU</w:t>
      </w:r>
      <w:r w:rsidRPr="0018731D" w:rsidR="00AC6ACD">
        <w:rPr>
          <w:rFonts w:cs="Arial"/>
          <w:szCs w:val="24"/>
        </w:rPr>
        <w:t>: Protiv ovog rješenja je dopuštena žalba nadležnom Županijskom sudu. Žalba se podnosi</w:t>
      </w:r>
      <w:r w:rsidRPr="0018731D" w:rsidR="00E35083">
        <w:rPr>
          <w:rFonts w:cs="Arial"/>
          <w:szCs w:val="24"/>
        </w:rPr>
        <w:t xml:space="preserve"> putem ovog suda u 6 primjeraka, u roku od tri dana  od dana dostave ovog rješenja.</w:t>
      </w:r>
    </w:p>
    <w:p w:rsidRPr="0018731D" w:rsidR="00AC6ACD" w:rsidP="00AC6ACD" w:rsidRDefault="00AC6ACD" w14:paraId="3BF36773" w14:textId="77777777">
      <w:pPr>
        <w:pStyle w:val="Bezproreda"/>
        <w:rPr>
          <w:rFonts w:cs="Arial"/>
          <w:szCs w:val="24"/>
        </w:rPr>
      </w:pPr>
      <w:r w:rsidRPr="0018731D">
        <w:rPr>
          <w:rFonts w:cs="Arial"/>
          <w:szCs w:val="24"/>
        </w:rPr>
        <w:t>Dostavna naredba:</w:t>
      </w:r>
    </w:p>
    <w:p w:rsidRPr="0018731D" w:rsidR="00AC6ACD" w:rsidP="00AC6ACD" w:rsidRDefault="00AC6ACD" w14:paraId="03D47DEC" w14:textId="77777777">
      <w:pPr>
        <w:pStyle w:val="Bezproreda"/>
        <w:rPr>
          <w:rFonts w:cs="Arial"/>
          <w:szCs w:val="24"/>
        </w:rPr>
      </w:pPr>
      <w:r w:rsidRPr="0018731D">
        <w:rPr>
          <w:rFonts w:cs="Arial"/>
          <w:szCs w:val="24"/>
        </w:rPr>
        <w:t>-predlagatelju</w:t>
      </w:r>
    </w:p>
    <w:p w:rsidRPr="0018731D" w:rsidR="00AC6ACD" w:rsidP="00AC6ACD" w:rsidRDefault="00AC6ACD" w14:paraId="09EF83BB" w14:textId="77777777">
      <w:pPr>
        <w:pStyle w:val="Bezproreda"/>
        <w:rPr>
          <w:rFonts w:cs="Arial"/>
          <w:szCs w:val="24"/>
        </w:rPr>
      </w:pPr>
      <w:r w:rsidRPr="0018731D">
        <w:rPr>
          <w:rFonts w:cs="Arial"/>
          <w:szCs w:val="24"/>
        </w:rPr>
        <w:t>-</w:t>
      </w:r>
      <w:proofErr w:type="spellStart"/>
      <w:r w:rsidRPr="0018731D">
        <w:rPr>
          <w:rFonts w:cs="Arial"/>
          <w:szCs w:val="24"/>
        </w:rPr>
        <w:t>predloženici</w:t>
      </w:r>
      <w:proofErr w:type="spellEnd"/>
      <w:r w:rsidRPr="0018731D">
        <w:rPr>
          <w:rFonts w:cs="Arial"/>
          <w:szCs w:val="24"/>
        </w:rPr>
        <w:t xml:space="preserve"> ad.1)</w:t>
      </w:r>
    </w:p>
    <w:p w:rsidRPr="0018731D" w:rsidR="00AC6ACD" w:rsidP="00AC6ACD" w:rsidRDefault="00AC6ACD" w14:paraId="449D4ADD" w14:textId="77777777">
      <w:pPr>
        <w:pStyle w:val="Bezproreda"/>
        <w:rPr>
          <w:rFonts w:cs="Arial"/>
          <w:szCs w:val="24"/>
        </w:rPr>
      </w:pPr>
      <w:r w:rsidRPr="0018731D">
        <w:rPr>
          <w:rFonts w:cs="Arial"/>
          <w:szCs w:val="24"/>
        </w:rPr>
        <w:t xml:space="preserve">-punomoćnici </w:t>
      </w:r>
      <w:proofErr w:type="spellStart"/>
      <w:r w:rsidRPr="0018731D">
        <w:rPr>
          <w:rFonts w:cs="Arial"/>
          <w:szCs w:val="24"/>
        </w:rPr>
        <w:t>predloženika</w:t>
      </w:r>
      <w:proofErr w:type="spellEnd"/>
      <w:r w:rsidRPr="0018731D">
        <w:rPr>
          <w:rFonts w:cs="Arial"/>
          <w:szCs w:val="24"/>
        </w:rPr>
        <w:t xml:space="preserve"> ad2) i </w:t>
      </w:r>
      <w:proofErr w:type="spellStart"/>
      <w:r w:rsidRPr="0018731D">
        <w:rPr>
          <w:rFonts w:cs="Arial"/>
          <w:szCs w:val="24"/>
        </w:rPr>
        <w:t>umješačice</w:t>
      </w:r>
      <w:proofErr w:type="spellEnd"/>
    </w:p>
    <w:p w:rsidRPr="0018731D" w:rsidR="00AC6ACD" w:rsidP="00AC6ACD" w:rsidRDefault="00AC6ACD" w14:paraId="614DE763" w14:textId="77777777">
      <w:pPr>
        <w:pStyle w:val="Bezproreda"/>
        <w:rPr>
          <w:rFonts w:cs="Arial"/>
          <w:szCs w:val="24"/>
        </w:rPr>
      </w:pPr>
      <w:r w:rsidRPr="0018731D">
        <w:rPr>
          <w:rFonts w:cs="Arial"/>
          <w:szCs w:val="24"/>
        </w:rPr>
        <w:t xml:space="preserve">-posebnoj skrbnici </w:t>
      </w:r>
      <w:proofErr w:type="spellStart"/>
      <w:r w:rsidRPr="0018731D">
        <w:rPr>
          <w:rFonts w:cs="Arial"/>
          <w:szCs w:val="24"/>
        </w:rPr>
        <w:t>mal.djeteta</w:t>
      </w:r>
      <w:proofErr w:type="spellEnd"/>
    </w:p>
    <w:p w:rsidRPr="0018731D" w:rsidR="00AC6ACD" w:rsidP="00AC6ACD" w:rsidRDefault="00E35083" w14:paraId="04B29869" w14:textId="77777777">
      <w:pPr>
        <w:pStyle w:val="Bezproreda"/>
        <w:rPr>
          <w:rFonts w:cs="Arial"/>
          <w:szCs w:val="24"/>
        </w:rPr>
      </w:pPr>
      <w:r w:rsidRPr="0018731D">
        <w:rPr>
          <w:rFonts w:cs="Arial"/>
          <w:szCs w:val="24"/>
        </w:rPr>
        <w:t>-</w:t>
      </w:r>
      <w:proofErr w:type="spellStart"/>
      <w:r w:rsidRPr="0018731D">
        <w:rPr>
          <w:rFonts w:cs="Arial"/>
          <w:szCs w:val="24"/>
        </w:rPr>
        <w:t>predloženici</w:t>
      </w:r>
      <w:proofErr w:type="spellEnd"/>
      <w:r w:rsidRPr="0018731D">
        <w:rPr>
          <w:rFonts w:cs="Arial"/>
          <w:szCs w:val="24"/>
        </w:rPr>
        <w:t xml:space="preserve"> ad.4</w:t>
      </w:r>
      <w:r w:rsidRPr="0018731D" w:rsidR="00AC6ACD">
        <w:rPr>
          <w:rFonts w:cs="Arial"/>
          <w:szCs w:val="24"/>
        </w:rPr>
        <w:t xml:space="preserve"> </w:t>
      </w:r>
      <w:r w:rsidR="00E3110A">
        <w:rPr>
          <w:rFonts w:cs="Arial"/>
          <w:szCs w:val="24"/>
        </w:rPr>
        <w:t>M. D.</w:t>
      </w:r>
    </w:p>
    <w:p w:rsidRPr="0018731D" w:rsidR="00001986" w:rsidP="003B50CA" w:rsidRDefault="00001986" w14:paraId="528DA6A5" w14:textId="77777777">
      <w:pPr>
        <w:rPr>
          <w:rFonts w:cs="Arial"/>
          <w:szCs w:val="24"/>
        </w:rPr>
      </w:pPr>
    </w:p>
    <w:p w:rsidRPr="0018731D" w:rsidR="00001986" w:rsidP="003B50CA" w:rsidRDefault="00001986" w14:paraId="1F3EF21E" w14:textId="77777777">
      <w:pPr>
        <w:rPr>
          <w:rFonts w:cs="Arial"/>
          <w:szCs w:val="24"/>
        </w:rPr>
      </w:pPr>
    </w:p>
    <w:p w:rsidRPr="0018731D" w:rsidR="00001986" w:rsidP="00001986" w:rsidRDefault="00001986" w14:paraId="4CDB2B22" w14:textId="77777777">
      <w:pPr>
        <w:autoSpaceDE w:val="false"/>
        <w:autoSpaceDN w:val="false"/>
        <w:adjustRightInd w:val="false"/>
        <w:spacing w:after="0" w:line="240" w:lineRule="auto"/>
        <w:rPr>
          <w:rFonts w:cs="Arial"/>
          <w:szCs w:val="24"/>
        </w:rPr>
      </w:pPr>
    </w:p>
    <w:p w:rsidR="00001986" w:rsidP="00001986" w:rsidRDefault="00001986" w14:paraId="0F12A713" w14:textId="77777777"/>
    <w:sectPr w:rsidR="00001986" w:rsidSect="008B7FAD">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02441" w:rsidP="008B7FAD" w:rsidRDefault="00902441" w14:paraId="01F48C6D" w14:textId="77777777">
      <w:pPr>
        <w:spacing w:after="0" w:line="240" w:lineRule="auto"/>
      </w:pPr>
      <w:r>
        <w:separator/>
      </w:r>
    </w:p>
  </w:endnote>
  <w:endnote w:type="continuationSeparator" w:id="0">
    <w:p w:rsidR="00902441" w:rsidP="008B7FAD" w:rsidRDefault="00902441" w14:paraId="4BA92314"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02441" w:rsidP="008B7FAD" w:rsidRDefault="00902441" w14:paraId="291EAC0D" w14:textId="77777777">
      <w:pPr>
        <w:spacing w:after="0" w:line="240" w:lineRule="auto"/>
      </w:pPr>
      <w:r>
        <w:separator/>
      </w:r>
    </w:p>
  </w:footnote>
  <w:footnote w:type="continuationSeparator" w:id="0">
    <w:p w:rsidR="00902441" w:rsidP="008B7FAD" w:rsidRDefault="00902441" w14:paraId="60A572F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94693785"/>
      <w:docPartObj>
        <w:docPartGallery w:val="Page Numbers (Top of Page)"/>
        <w:docPartUnique/>
      </w:docPartObj>
    </w:sdtPr>
    <w:sdtEndPr/>
    <w:sdtContent>
      <w:p w:rsidR="00A51B58" w:rsidRDefault="00A51B58" w14:paraId="2CA0D982" w14:textId="77777777">
        <w:pPr>
          <w:pStyle w:val="Zaglavlje"/>
          <w:jc w:val="center"/>
        </w:pPr>
        <w:r>
          <w:t xml:space="preserve">                                              </w:t>
        </w:r>
        <w:r>
          <w:fldChar w:fldCharType="begin"/>
        </w:r>
        <w:r>
          <w:instrText>PAGE   \* MERGEFORMAT</w:instrText>
        </w:r>
        <w:r>
          <w:fldChar w:fldCharType="separate"/>
        </w:r>
        <w:r w:rsidR="007F2E5E">
          <w:rPr>
            <w:noProof/>
          </w:rPr>
          <w:t>28</w:t>
        </w:r>
        <w:r>
          <w:fldChar w:fldCharType="end"/>
        </w:r>
        <w:r>
          <w:t xml:space="preserve">                                R1 Ob-1158/2025</w:t>
        </w:r>
        <w:r w:rsidR="00CA4B89">
          <w:t>-29</w:t>
        </w:r>
      </w:p>
    </w:sdtContent>
  </w:sdt>
  <w:p w:rsidR="00A51B58" w:rsidRDefault="00A51B58" w14:paraId="31C5293E"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9F1988C9"/>
    <w:multiLevelType w:val="hybridMultilevel"/>
    <w:tmpl w:val="59DC11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49EE14"/>
    <w:multiLevelType w:val="hybridMultilevel"/>
    <w:tmpl w:val="C517B7F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01BA82A"/>
    <w:multiLevelType w:val="hybridMultilevel"/>
    <w:tmpl w:val="F6B53301"/>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BC2AB2A"/>
    <w:multiLevelType w:val="hybridMultilevel"/>
    <w:tmpl w:val="3706E46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C84179E"/>
    <w:multiLevelType w:val="hybridMultilevel"/>
    <w:tmpl w:val="7DCC44F0"/>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D6EF9FF6"/>
    <w:multiLevelType w:val="hybridMultilevel"/>
    <w:tmpl w:val="9A6D8B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DE901111"/>
    <w:multiLevelType w:val="hybridMultilevel"/>
    <w:tmpl w:val="A835AB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DA1746"/>
    <w:multiLevelType w:val="hybridMultilevel"/>
    <w:tmpl w:val="E08043B6"/>
    <w:lvl w:ilvl="0" w:tplc="0F92D3B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8">
    <w:nsid w:val="08176083"/>
    <w:multiLevelType w:val="hybridMultilevel"/>
    <w:tmpl w:val="A4EBF4F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9B93F7F"/>
    <w:multiLevelType w:val="multilevel"/>
    <w:tmpl w:val="75549914"/>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0">
    <w:nsid w:val="16FC4C6D"/>
    <w:multiLevelType w:val="hybridMultilevel"/>
    <w:tmpl w:val="ED729C3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E5966B6"/>
    <w:multiLevelType w:val="multilevel"/>
    <w:tmpl w:val="5EFC5286"/>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2">
    <w:nsid w:val="1FB75DDC"/>
    <w:multiLevelType w:val="hybridMultilevel"/>
    <w:tmpl w:val="8E422120"/>
    <w:lvl w:ilvl="0" w:tplc="018E1D54">
      <w:start w:val="1"/>
      <w:numFmt w:val="upperRoman"/>
      <w:lvlText w:val="%1."/>
      <w:lvlJc w:val="left"/>
      <w:pPr>
        <w:ind w:left="1455" w:hanging="720"/>
      </w:pPr>
      <w:rPr>
        <w:rFonts w:hint="default"/>
        <w:color w:val="000000"/>
        <w:sz w:val="22"/>
      </w:rPr>
    </w:lvl>
    <w:lvl w:ilvl="1" w:tplc="041A0019" w:tentative="true">
      <w:start w:val="1"/>
      <w:numFmt w:val="lowerLetter"/>
      <w:lvlText w:val="%2."/>
      <w:lvlJc w:val="left"/>
      <w:pPr>
        <w:ind w:left="1815" w:hanging="360"/>
      </w:pPr>
    </w:lvl>
    <w:lvl w:ilvl="2" w:tplc="041A001B" w:tentative="true">
      <w:start w:val="1"/>
      <w:numFmt w:val="lowerRoman"/>
      <w:lvlText w:val="%3."/>
      <w:lvlJc w:val="right"/>
      <w:pPr>
        <w:ind w:left="2535" w:hanging="180"/>
      </w:pPr>
    </w:lvl>
    <w:lvl w:ilvl="3" w:tplc="041A000F" w:tentative="true">
      <w:start w:val="1"/>
      <w:numFmt w:val="decimal"/>
      <w:lvlText w:val="%4."/>
      <w:lvlJc w:val="left"/>
      <w:pPr>
        <w:ind w:left="3255" w:hanging="360"/>
      </w:pPr>
    </w:lvl>
    <w:lvl w:ilvl="4" w:tplc="041A0019" w:tentative="true">
      <w:start w:val="1"/>
      <w:numFmt w:val="lowerLetter"/>
      <w:lvlText w:val="%5."/>
      <w:lvlJc w:val="left"/>
      <w:pPr>
        <w:ind w:left="3975" w:hanging="360"/>
      </w:pPr>
    </w:lvl>
    <w:lvl w:ilvl="5" w:tplc="041A001B" w:tentative="true">
      <w:start w:val="1"/>
      <w:numFmt w:val="lowerRoman"/>
      <w:lvlText w:val="%6."/>
      <w:lvlJc w:val="right"/>
      <w:pPr>
        <w:ind w:left="4695" w:hanging="180"/>
      </w:pPr>
    </w:lvl>
    <w:lvl w:ilvl="6" w:tplc="041A000F" w:tentative="true">
      <w:start w:val="1"/>
      <w:numFmt w:val="decimal"/>
      <w:lvlText w:val="%7."/>
      <w:lvlJc w:val="left"/>
      <w:pPr>
        <w:ind w:left="5415" w:hanging="360"/>
      </w:pPr>
    </w:lvl>
    <w:lvl w:ilvl="7" w:tplc="041A0019" w:tentative="true">
      <w:start w:val="1"/>
      <w:numFmt w:val="lowerLetter"/>
      <w:lvlText w:val="%8."/>
      <w:lvlJc w:val="left"/>
      <w:pPr>
        <w:ind w:left="6135" w:hanging="360"/>
      </w:pPr>
    </w:lvl>
    <w:lvl w:ilvl="8" w:tplc="041A001B" w:tentative="true">
      <w:start w:val="1"/>
      <w:numFmt w:val="lowerRoman"/>
      <w:lvlText w:val="%9."/>
      <w:lvlJc w:val="right"/>
      <w:pPr>
        <w:ind w:left="6855" w:hanging="180"/>
      </w:pPr>
    </w:lvl>
  </w:abstractNum>
  <w:abstractNum w:abstractNumId="13">
    <w:nsid w:val="292F1D24"/>
    <w:multiLevelType w:val="multilevel"/>
    <w:tmpl w:val="4F2CD3B6"/>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4">
    <w:nsid w:val="2E4989EC"/>
    <w:multiLevelType w:val="hybridMultilevel"/>
    <w:tmpl w:val="4DE8F08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4039801"/>
    <w:multiLevelType w:val="hybridMultilevel"/>
    <w:tmpl w:val="04DF20E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35715E0F"/>
    <w:multiLevelType w:val="multilevel"/>
    <w:tmpl w:val="7694A87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7">
    <w:nsid w:val="35C216CF"/>
    <w:multiLevelType w:val="multilevel"/>
    <w:tmpl w:val="67907CC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8">
    <w:nsid w:val="38177E9D"/>
    <w:multiLevelType w:val="multilevel"/>
    <w:tmpl w:val="44C01118"/>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9">
    <w:nsid w:val="4124AD3F"/>
    <w:multiLevelType w:val="hybridMultilevel"/>
    <w:tmpl w:val="42B48BA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5C01CC8"/>
    <w:multiLevelType w:val="hybridMultilevel"/>
    <w:tmpl w:val="6EC77CB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5B52EC0"/>
    <w:multiLevelType w:val="hybridMultilevel"/>
    <w:tmpl w:val="9B063E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D3C1D76"/>
    <w:multiLevelType w:val="multilevel"/>
    <w:tmpl w:val="BF664B80"/>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23">
    <w:nsid w:val="65FE0A74"/>
    <w:multiLevelType w:val="multilevel"/>
    <w:tmpl w:val="7E727C60"/>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24">
    <w:nsid w:val="68C042F7"/>
    <w:multiLevelType w:val="hybridMultilevel"/>
    <w:tmpl w:val="AFF999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6FBB1E19"/>
    <w:multiLevelType w:val="multilevel"/>
    <w:tmpl w:val="D8EC7840"/>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26">
    <w:nsid w:val="72F0275A"/>
    <w:multiLevelType w:val="hybridMultilevel"/>
    <w:tmpl w:val="FA10F4F2"/>
    <w:lvl w:ilvl="0" w:tplc="BC164762">
      <w:start w:val="1"/>
      <w:numFmt w:val="upperRoman"/>
      <w:lvlText w:val="%1."/>
      <w:lvlJc w:val="left"/>
      <w:pPr>
        <w:ind w:left="1680" w:hanging="720"/>
      </w:pPr>
      <w:rPr>
        <w:rFonts w:hint="default"/>
        <w:color w:val="000000"/>
      </w:rPr>
    </w:lvl>
    <w:lvl w:ilvl="1" w:tplc="041A0019" w:tentative="true">
      <w:start w:val="1"/>
      <w:numFmt w:val="lowerLetter"/>
      <w:lvlText w:val="%2."/>
      <w:lvlJc w:val="left"/>
      <w:pPr>
        <w:ind w:left="2040" w:hanging="360"/>
      </w:pPr>
    </w:lvl>
    <w:lvl w:ilvl="2" w:tplc="041A001B" w:tentative="true">
      <w:start w:val="1"/>
      <w:numFmt w:val="lowerRoman"/>
      <w:lvlText w:val="%3."/>
      <w:lvlJc w:val="right"/>
      <w:pPr>
        <w:ind w:left="2760" w:hanging="180"/>
      </w:pPr>
    </w:lvl>
    <w:lvl w:ilvl="3" w:tplc="041A000F" w:tentative="true">
      <w:start w:val="1"/>
      <w:numFmt w:val="decimal"/>
      <w:lvlText w:val="%4."/>
      <w:lvlJc w:val="left"/>
      <w:pPr>
        <w:ind w:left="3480" w:hanging="360"/>
      </w:pPr>
    </w:lvl>
    <w:lvl w:ilvl="4" w:tplc="041A0019" w:tentative="true">
      <w:start w:val="1"/>
      <w:numFmt w:val="lowerLetter"/>
      <w:lvlText w:val="%5."/>
      <w:lvlJc w:val="left"/>
      <w:pPr>
        <w:ind w:left="4200" w:hanging="360"/>
      </w:pPr>
    </w:lvl>
    <w:lvl w:ilvl="5" w:tplc="041A001B" w:tentative="true">
      <w:start w:val="1"/>
      <w:numFmt w:val="lowerRoman"/>
      <w:lvlText w:val="%6."/>
      <w:lvlJc w:val="right"/>
      <w:pPr>
        <w:ind w:left="4920" w:hanging="180"/>
      </w:pPr>
    </w:lvl>
    <w:lvl w:ilvl="6" w:tplc="041A000F" w:tentative="true">
      <w:start w:val="1"/>
      <w:numFmt w:val="decimal"/>
      <w:lvlText w:val="%7."/>
      <w:lvlJc w:val="left"/>
      <w:pPr>
        <w:ind w:left="5640" w:hanging="360"/>
      </w:pPr>
    </w:lvl>
    <w:lvl w:ilvl="7" w:tplc="041A0019" w:tentative="true">
      <w:start w:val="1"/>
      <w:numFmt w:val="lowerLetter"/>
      <w:lvlText w:val="%8."/>
      <w:lvlJc w:val="left"/>
      <w:pPr>
        <w:ind w:left="6360" w:hanging="360"/>
      </w:pPr>
    </w:lvl>
    <w:lvl w:ilvl="8" w:tplc="041A001B" w:tentative="true">
      <w:start w:val="1"/>
      <w:numFmt w:val="lowerRoman"/>
      <w:lvlText w:val="%9."/>
      <w:lvlJc w:val="right"/>
      <w:pPr>
        <w:ind w:left="7080" w:hanging="180"/>
      </w:pPr>
    </w:lvl>
  </w:abstractNum>
  <w:abstractNum w:abstractNumId="27">
    <w:nsid w:val="7577827B"/>
    <w:multiLevelType w:val="hybridMultilevel"/>
    <w:tmpl w:val="BE1FD86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77509C8B"/>
    <w:multiLevelType w:val="hybridMultilevel"/>
    <w:tmpl w:val="DCB5E1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CA47C96"/>
    <w:multiLevelType w:val="multilevel"/>
    <w:tmpl w:val="C9B48366"/>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30">
    <w:nsid w:val="7F5579F4"/>
    <w:multiLevelType w:val="hybridMultilevel"/>
    <w:tmpl w:val="6604452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1"/>
  </w:num>
  <w:num w:numId="2">
    <w:abstractNumId w:val="0"/>
  </w:num>
  <w:num w:numId="3">
    <w:abstractNumId w:val="30"/>
  </w:num>
  <w:num w:numId="4">
    <w:abstractNumId w:val="28"/>
  </w:num>
  <w:num w:numId="5">
    <w:abstractNumId w:val="14"/>
  </w:num>
  <w:num w:numId="6">
    <w:abstractNumId w:val="27"/>
  </w:num>
  <w:num w:numId="7">
    <w:abstractNumId w:val="6"/>
  </w:num>
  <w:num w:numId="8">
    <w:abstractNumId w:val="24"/>
  </w:num>
  <w:num w:numId="9">
    <w:abstractNumId w:val="5"/>
  </w:num>
  <w:num w:numId="10">
    <w:abstractNumId w:val="7"/>
  </w:num>
  <w:num w:numId="11">
    <w:abstractNumId w:val="26"/>
  </w:num>
  <w:num w:numId="12">
    <w:abstractNumId w:val="10"/>
  </w:num>
  <w:num w:numId="13">
    <w:abstractNumId w:val="8"/>
  </w:num>
  <w:num w:numId="14">
    <w:abstractNumId w:val="2"/>
  </w:num>
  <w:num w:numId="15">
    <w:abstractNumId w:val="20"/>
  </w:num>
  <w:num w:numId="16">
    <w:abstractNumId w:val="1"/>
  </w:num>
  <w:num w:numId="17">
    <w:abstractNumId w:val="3"/>
  </w:num>
  <w:num w:numId="18">
    <w:abstractNumId w:val="19"/>
  </w:num>
  <w:num w:numId="19">
    <w:abstractNumId w:val="4"/>
  </w:num>
  <w:num w:numId="20">
    <w:abstractNumId w:val="15"/>
  </w:num>
  <w:num w:numId="21">
    <w:abstractNumId w:val="16"/>
  </w:num>
  <w:num w:numId="22">
    <w:abstractNumId w:val="23"/>
  </w:num>
  <w:num w:numId="23">
    <w:abstractNumId w:val="29"/>
  </w:num>
  <w:num w:numId="24">
    <w:abstractNumId w:val="9"/>
  </w:num>
  <w:num w:numId="25">
    <w:abstractNumId w:val="25"/>
  </w:num>
  <w:num w:numId="26">
    <w:abstractNumId w:val="13"/>
  </w:num>
  <w:num w:numId="27">
    <w:abstractNumId w:val="22"/>
  </w:num>
  <w:num w:numId="28">
    <w:abstractNumId w:val="18"/>
  </w:num>
  <w:num w:numId="29">
    <w:abstractNumId w:val="17"/>
  </w:num>
  <w:num w:numId="30">
    <w:abstractNumId w:val="11"/>
  </w:num>
  <w:num w:numId="31">
    <w:abstractNumId w:val="1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0CA"/>
    <w:rsid w:val="00001986"/>
    <w:rsid w:val="00024169"/>
    <w:rsid w:val="00055359"/>
    <w:rsid w:val="000E6572"/>
    <w:rsid w:val="000F39F2"/>
    <w:rsid w:val="001363A2"/>
    <w:rsid w:val="00137863"/>
    <w:rsid w:val="001456C8"/>
    <w:rsid w:val="00147D23"/>
    <w:rsid w:val="0015420E"/>
    <w:rsid w:val="0018731D"/>
    <w:rsid w:val="001A6753"/>
    <w:rsid w:val="00220F18"/>
    <w:rsid w:val="00234C6A"/>
    <w:rsid w:val="00262CF3"/>
    <w:rsid w:val="002B1EBC"/>
    <w:rsid w:val="002E6531"/>
    <w:rsid w:val="003B50CA"/>
    <w:rsid w:val="003C0A4D"/>
    <w:rsid w:val="00400E51"/>
    <w:rsid w:val="004239F6"/>
    <w:rsid w:val="00450032"/>
    <w:rsid w:val="00470BF3"/>
    <w:rsid w:val="00522D09"/>
    <w:rsid w:val="00542F17"/>
    <w:rsid w:val="005466C9"/>
    <w:rsid w:val="005B428E"/>
    <w:rsid w:val="005D19C1"/>
    <w:rsid w:val="005E4D5E"/>
    <w:rsid w:val="00623C10"/>
    <w:rsid w:val="006A1867"/>
    <w:rsid w:val="006E5C99"/>
    <w:rsid w:val="006F79EC"/>
    <w:rsid w:val="007059C4"/>
    <w:rsid w:val="0072532B"/>
    <w:rsid w:val="007441A8"/>
    <w:rsid w:val="007E38D7"/>
    <w:rsid w:val="007F2E5E"/>
    <w:rsid w:val="007F682B"/>
    <w:rsid w:val="008228E3"/>
    <w:rsid w:val="00875CF3"/>
    <w:rsid w:val="00892633"/>
    <w:rsid w:val="008B7FAD"/>
    <w:rsid w:val="008D356F"/>
    <w:rsid w:val="008F7958"/>
    <w:rsid w:val="00902441"/>
    <w:rsid w:val="0096394C"/>
    <w:rsid w:val="00974E60"/>
    <w:rsid w:val="009B40E5"/>
    <w:rsid w:val="009C0B12"/>
    <w:rsid w:val="00A0421E"/>
    <w:rsid w:val="00A06582"/>
    <w:rsid w:val="00A26EA7"/>
    <w:rsid w:val="00A43336"/>
    <w:rsid w:val="00A4371B"/>
    <w:rsid w:val="00A51B58"/>
    <w:rsid w:val="00A87BFE"/>
    <w:rsid w:val="00AC1BFE"/>
    <w:rsid w:val="00AC6ACD"/>
    <w:rsid w:val="00AD4FB2"/>
    <w:rsid w:val="00AF5718"/>
    <w:rsid w:val="00B23157"/>
    <w:rsid w:val="00B554DD"/>
    <w:rsid w:val="00BB66BD"/>
    <w:rsid w:val="00C338A3"/>
    <w:rsid w:val="00C829D3"/>
    <w:rsid w:val="00CA2454"/>
    <w:rsid w:val="00CA4B89"/>
    <w:rsid w:val="00E13D12"/>
    <w:rsid w:val="00E3110A"/>
    <w:rsid w:val="00E35083"/>
    <w:rsid w:val="00E63DE5"/>
    <w:rsid w:val="00E75218"/>
    <w:rsid w:val="00E96E89"/>
    <w:rsid w:val="00EC1245"/>
    <w:rsid w:val="00ED6AE3"/>
    <w:rsid w:val="00EE1896"/>
    <w:rsid w:val="00F12A73"/>
    <w:rsid w:val="00F22129"/>
    <w:rsid w:val="00F377E8"/>
    <w:rsid w:val="00F403C1"/>
    <w:rsid w:val="00F92E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6481366C"/>
  <w15:docId w15:val="{8F9A95B4-D709-43AA-B14F-47A2B65873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B7FAD"/>
    <w:pPr>
      <w:spacing w:line="256" w:lineRule="auto"/>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Default" w:customStyle="true">
    <w:name w:val="Default"/>
    <w:rsid w:val="003B50CA"/>
    <w:pPr>
      <w:autoSpaceDE w:val="false"/>
      <w:autoSpaceDN w:val="false"/>
      <w:adjustRightInd w:val="false"/>
      <w:spacing w:after="0" w:line="240" w:lineRule="auto"/>
    </w:pPr>
    <w:rPr>
      <w:rFonts w:cs="Arial"/>
      <w:color w:val="000000"/>
      <w:szCs w:val="24"/>
    </w:rPr>
  </w:style>
  <w:style w:type="paragraph" w:styleId="Bezproreda">
    <w:name w:val="No Spacing"/>
    <w:uiPriority w:val="1"/>
    <w:qFormat/>
    <w:rsid w:val="008B7FAD"/>
    <w:pPr>
      <w:spacing w:after="0" w:line="240" w:lineRule="auto"/>
    </w:pPr>
  </w:style>
  <w:style w:type="paragraph" w:styleId="Zaglavlje">
    <w:name w:val="header"/>
    <w:basedOn w:val="Normal"/>
    <w:link w:val="ZaglavljeChar"/>
    <w:uiPriority w:val="99"/>
    <w:unhideWhenUsed/>
    <w:rsid w:val="008B7FAD"/>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8B7FAD"/>
  </w:style>
  <w:style w:type="paragraph" w:styleId="Podnoje">
    <w:name w:val="footer"/>
    <w:basedOn w:val="Normal"/>
    <w:link w:val="PodnojeChar"/>
    <w:uiPriority w:val="99"/>
    <w:unhideWhenUsed/>
    <w:rsid w:val="008B7FAD"/>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8B7FAD"/>
  </w:style>
  <w:style w:type="character" w:styleId="Naglaeno">
    <w:name w:val="Strong"/>
    <w:basedOn w:val="Zadanifontodlomka"/>
    <w:uiPriority w:val="22"/>
    <w:qFormat/>
    <w:rsid w:val="000E6572"/>
    <w:rPr>
      <w:b/>
      <w:bCs/>
    </w:rPr>
  </w:style>
  <w:style w:type="character" w:styleId="r78tq" w:customStyle="true">
    <w:name w:val="r78tq"/>
    <w:basedOn w:val="Zadanifontodlomka"/>
    <w:rsid w:val="000E6572"/>
  </w:style>
  <w:style w:type="character" w:styleId="Hiperveza">
    <w:name w:val="Hyperlink"/>
    <w:basedOn w:val="Zadanifontodlomka"/>
    <w:uiPriority w:val="99"/>
    <w:semiHidden/>
    <w:unhideWhenUsed/>
    <w:rsid w:val="000E6572"/>
    <w:rPr>
      <w:color w:val="0000FF"/>
      <w:u w:val="single"/>
    </w:rPr>
  </w:style>
  <w:style w:type="character" w:styleId="inqyif" w:customStyle="true">
    <w:name w:val="inqyif"/>
    <w:basedOn w:val="Zadanifontodlomka"/>
    <w:rsid w:val="000E6572"/>
  </w:style>
  <w:style w:type="character" w:styleId="Istaknuto">
    <w:name w:val="Emphasis"/>
    <w:basedOn w:val="Zadanifontodlomka"/>
    <w:uiPriority w:val="20"/>
    <w:qFormat/>
    <w:rsid w:val="000E6572"/>
    <w:rPr>
      <w:i/>
      <w:iCs/>
    </w:rPr>
  </w:style>
  <w:style w:type="character" w:styleId="esfokc" w:customStyle="true">
    <w:name w:val="esfokc"/>
    <w:basedOn w:val="Zadanifontodlomka"/>
    <w:rsid w:val="000E6572"/>
  </w:style>
  <w:style w:type="character" w:styleId="hxiqcc" w:customStyle="true">
    <w:name w:val="hxiqcc"/>
    <w:basedOn w:val="Zadanifontodlomka"/>
    <w:rsid w:val="000E6572"/>
  </w:style>
  <w:style w:type="character" w:styleId="ntmz4c" w:customStyle="true">
    <w:name w:val="ntmz4c"/>
    <w:basedOn w:val="Zadanifontodlomka"/>
    <w:rsid w:val="000E6572"/>
  </w:style>
  <w:style w:type="character" w:styleId="vndci" w:customStyle="true">
    <w:name w:val="vndci"/>
    <w:basedOn w:val="Zadanifontodlomka"/>
    <w:rsid w:val="000E6572"/>
  </w:style>
  <w:style w:type="character" w:styleId="Tekstrezerviranogmjesta">
    <w:name w:val="Placeholder Text"/>
    <w:basedOn w:val="Zadanifontodlomka"/>
    <w:uiPriority w:val="99"/>
    <w:semiHidden/>
    <w:rsid w:val="00234C6A"/>
    <w:rPr>
      <w:color w:val="808080"/>
      <w:bdr w:val="none" w:color="auto" w:sz="0" w:space="0"/>
      <w:shd w:val="clear" w:color="auto" w:fill="auto"/>
    </w:rPr>
  </w:style>
  <w:style w:type="character" w:styleId="eSPISCCParagraphDefaultFont" w:customStyle="true">
    <w:name w:val="eSPIS_CC_Paragraph Default Font"/>
    <w:basedOn w:val="Zadanifontodlomka"/>
    <w:rsid w:val="00234C6A"/>
    <w:rPr>
      <w:rFonts w:ascii="Times New Roman" w:hAnsi="Times New Roman" w:cs="Times New Roman"/>
      <w:sz w:val="24"/>
      <w:szCs w:val="23"/>
      <w:bdr w:val="none" w:color="auto" w:sz="0" w:space="0"/>
      <w:shd w:val="clear" w:color="auto" w:fill="auto"/>
      <w:lang w:val="hr-HR"/>
    </w:rPr>
  </w:style>
  <w:style w:type="character" w:styleId="PozadinaSvijetloZuta" w:customStyle="true">
    <w:name w:val="Pozadina_SvijetloZuta"/>
    <w:basedOn w:val="Zadanifontodlomka"/>
    <w:rsid w:val="00234C6A"/>
    <w:rPr>
      <w:sz w:val="23"/>
      <w:szCs w:val="23"/>
      <w:bdr w:val="none" w:color="auto" w:sz="0" w:space="0"/>
      <w:shd w:val="clear" w:color="auto" w:fill="FFFFCC"/>
      <w:lang w:val="hr-HR"/>
    </w:rPr>
  </w:style>
  <w:style w:type="character" w:styleId="PozadinaSvijetloCrvena" w:customStyle="true">
    <w:name w:val="Pozadina_SvijetloCrvena"/>
    <w:basedOn w:val="eSPISCCParagraphDefaultFont"/>
    <w:rsid w:val="00234C6A"/>
    <w:rPr>
      <w:rFonts w:ascii="Times New Roman" w:hAnsi="Times New Roman" w:cs="Times New Roman"/>
      <w:sz w:val="23"/>
      <w:szCs w:val="23"/>
      <w:bdr w:val="none" w:color="auto" w:sz="0" w:space="0"/>
      <w:shd w:val="clear" w:color="auto" w:fill="FFCCCC"/>
      <w:lang w:val="hr-HR"/>
    </w:rPr>
  </w:style>
  <w:style w:type="character" w:styleId="PozadinaSvijetloZelena" w:customStyle="true">
    <w:name w:val="Pozadina_SvijetloZelena"/>
    <w:basedOn w:val="eSPISCCParagraphDefaultFont"/>
    <w:rsid w:val="00234C6A"/>
    <w:rPr>
      <w:rFonts w:ascii="Times New Roman" w:hAnsi="Times New Roman" w:cs="Times New Roman"/>
      <w:sz w:val="23"/>
      <w:szCs w:val="23"/>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89228338">
      <w:bodyDiv w:val="true"/>
      <w:marLeft w:val="0"/>
      <w:marRight w:val="0"/>
      <w:marTop w:val="0"/>
      <w:marBottom w:val="0"/>
      <w:divBdr>
        <w:top w:val="none" w:color="auto" w:sz="0" w:space="0"/>
        <w:left w:val="none" w:color="auto" w:sz="0" w:space="0"/>
        <w:bottom w:val="none" w:color="auto" w:sz="0" w:space="0"/>
        <w:right w:val="none" w:color="auto" w:sz="0" w:space="0"/>
      </w:divBdr>
      <w:divsChild>
        <w:div w:id="450711358">
          <w:marLeft w:val="0"/>
          <w:marRight w:val="0"/>
          <w:marTop w:val="0"/>
          <w:marBottom w:val="0"/>
          <w:divBdr>
            <w:top w:val="none" w:color="auto" w:sz="0" w:space="0"/>
            <w:left w:val="none" w:color="auto" w:sz="0" w:space="0"/>
            <w:bottom w:val="none" w:color="auto" w:sz="0" w:space="0"/>
            <w:right w:val="none" w:color="auto" w:sz="0" w:space="0"/>
          </w:divBdr>
          <w:divsChild>
            <w:div w:id="814371663">
              <w:marLeft w:val="0"/>
              <w:marRight w:val="0"/>
              <w:marTop w:val="0"/>
              <w:marBottom w:val="0"/>
              <w:divBdr>
                <w:top w:val="none" w:color="auto" w:sz="0" w:space="0"/>
                <w:left w:val="none" w:color="auto" w:sz="0" w:space="0"/>
                <w:bottom w:val="none" w:color="auto" w:sz="0" w:space="0"/>
                <w:right w:val="none" w:color="auto" w:sz="0" w:space="0"/>
              </w:divBdr>
              <w:divsChild>
                <w:div w:id="1818767741">
                  <w:marLeft w:val="0"/>
                  <w:marRight w:val="0"/>
                  <w:marTop w:val="0"/>
                  <w:marBottom w:val="0"/>
                  <w:divBdr>
                    <w:top w:val="none" w:color="auto" w:sz="0" w:space="0"/>
                    <w:left w:val="none" w:color="auto" w:sz="0" w:space="0"/>
                    <w:bottom w:val="none" w:color="auto" w:sz="0" w:space="0"/>
                    <w:right w:val="none" w:color="auto" w:sz="0" w:space="0"/>
                  </w:divBdr>
                  <w:divsChild>
                    <w:div w:id="1366102450">
                      <w:marLeft w:val="0"/>
                      <w:marRight w:val="0"/>
                      <w:marTop w:val="0"/>
                      <w:marBottom w:val="0"/>
                      <w:divBdr>
                        <w:top w:val="none" w:color="auto" w:sz="0" w:space="0"/>
                        <w:left w:val="none" w:color="auto" w:sz="0" w:space="0"/>
                        <w:bottom w:val="none" w:color="auto" w:sz="0" w:space="0"/>
                        <w:right w:val="none" w:color="auto" w:sz="0" w:space="0"/>
                      </w:divBdr>
                      <w:divsChild>
                        <w:div w:id="1100612156">
                          <w:marLeft w:val="0"/>
                          <w:marRight w:val="0"/>
                          <w:marTop w:val="0"/>
                          <w:marBottom w:val="0"/>
                          <w:divBdr>
                            <w:top w:val="none" w:color="auto" w:sz="0" w:space="0"/>
                            <w:left w:val="none" w:color="auto" w:sz="0" w:space="0"/>
                            <w:bottom w:val="none" w:color="auto" w:sz="0" w:space="0"/>
                            <w:right w:val="none" w:color="auto" w:sz="0" w:space="0"/>
                          </w:divBdr>
                          <w:divsChild>
                            <w:div w:id="1950165200">
                              <w:marLeft w:val="0"/>
                              <w:marRight w:val="0"/>
                              <w:marTop w:val="0"/>
                              <w:marBottom w:val="0"/>
                              <w:divBdr>
                                <w:top w:val="none" w:color="auto" w:sz="0" w:space="0"/>
                                <w:left w:val="none" w:color="auto" w:sz="0" w:space="0"/>
                                <w:bottom w:val="none" w:color="auto" w:sz="0" w:space="0"/>
                                <w:right w:val="none" w:color="auto" w:sz="0" w:space="0"/>
                              </w:divBdr>
                              <w:divsChild>
                                <w:div w:id="1331978890">
                                  <w:marLeft w:val="0"/>
                                  <w:marRight w:val="0"/>
                                  <w:marTop w:val="0"/>
                                  <w:marBottom w:val="0"/>
                                  <w:divBdr>
                                    <w:top w:val="none" w:color="auto" w:sz="0" w:space="0"/>
                                    <w:left w:val="none" w:color="auto" w:sz="0" w:space="0"/>
                                    <w:bottom w:val="none" w:color="auto" w:sz="0" w:space="0"/>
                                    <w:right w:val="none" w:color="auto" w:sz="0" w:space="0"/>
                                  </w:divBdr>
                                  <w:divsChild>
                                    <w:div w:id="1522165929">
                                      <w:marLeft w:val="0"/>
                                      <w:marRight w:val="0"/>
                                      <w:marTop w:val="0"/>
                                      <w:marBottom w:val="0"/>
                                      <w:divBdr>
                                        <w:top w:val="none" w:color="auto" w:sz="0" w:space="0"/>
                                        <w:left w:val="none" w:color="auto" w:sz="0" w:space="0"/>
                                        <w:bottom w:val="none" w:color="auto" w:sz="0" w:space="0"/>
                                        <w:right w:val="none" w:color="auto" w:sz="0" w:space="0"/>
                                      </w:divBdr>
                                      <w:divsChild>
                                        <w:div w:id="12651393">
                                          <w:marLeft w:val="0"/>
                                          <w:marRight w:val="0"/>
                                          <w:marTop w:val="0"/>
                                          <w:marBottom w:val="0"/>
                                          <w:divBdr>
                                            <w:top w:val="none" w:color="auto" w:sz="0" w:space="0"/>
                                            <w:left w:val="none" w:color="auto" w:sz="0" w:space="0"/>
                                            <w:bottom w:val="none" w:color="auto" w:sz="0" w:space="0"/>
                                            <w:right w:val="none" w:color="auto" w:sz="0" w:space="0"/>
                                          </w:divBdr>
                                          <w:divsChild>
                                            <w:div w:id="2069258513">
                                              <w:marLeft w:val="0"/>
                                              <w:marRight w:val="0"/>
                                              <w:marTop w:val="0"/>
                                              <w:marBottom w:val="0"/>
                                              <w:divBdr>
                                                <w:top w:val="none" w:color="auto" w:sz="0" w:space="0"/>
                                                <w:left w:val="none" w:color="auto" w:sz="0" w:space="0"/>
                                                <w:bottom w:val="none" w:color="auto" w:sz="0" w:space="0"/>
                                                <w:right w:val="none" w:color="auto" w:sz="0" w:space="0"/>
                                              </w:divBdr>
                                              <w:divsChild>
                                                <w:div w:id="462770191">
                                                  <w:marLeft w:val="0"/>
                                                  <w:marRight w:val="0"/>
                                                  <w:marTop w:val="0"/>
                                                  <w:marBottom w:val="0"/>
                                                  <w:divBdr>
                                                    <w:top w:val="none" w:color="auto" w:sz="0" w:space="0"/>
                                                    <w:left w:val="none" w:color="auto" w:sz="0" w:space="0"/>
                                                    <w:bottom w:val="none" w:color="auto" w:sz="0" w:space="0"/>
                                                    <w:right w:val="none" w:color="auto" w:sz="0" w:space="0"/>
                                                  </w:divBdr>
                                                  <w:divsChild>
                                                    <w:div w:id="1932084093">
                                                      <w:marLeft w:val="0"/>
                                                      <w:marRight w:val="0"/>
                                                      <w:marTop w:val="0"/>
                                                      <w:marBottom w:val="0"/>
                                                      <w:divBdr>
                                                        <w:top w:val="none" w:color="auto" w:sz="0" w:space="0"/>
                                                        <w:left w:val="none" w:color="auto" w:sz="0" w:space="0"/>
                                                        <w:bottom w:val="none" w:color="auto" w:sz="0" w:space="0"/>
                                                        <w:right w:val="none" w:color="auto" w:sz="0" w:space="0"/>
                                                      </w:divBdr>
                                                      <w:divsChild>
                                                        <w:div w:id="739714010">
                                                          <w:marLeft w:val="0"/>
                                                          <w:marRight w:val="0"/>
                                                          <w:marTop w:val="0"/>
                                                          <w:marBottom w:val="0"/>
                                                          <w:divBdr>
                                                            <w:top w:val="none" w:color="auto" w:sz="0" w:space="0"/>
                                                            <w:left w:val="none" w:color="auto" w:sz="0" w:space="0"/>
                                                            <w:bottom w:val="none" w:color="auto" w:sz="0" w:space="0"/>
                                                            <w:right w:val="none" w:color="auto" w:sz="0" w:space="0"/>
                                                          </w:divBdr>
                                                          <w:divsChild>
                                                            <w:div w:id="213391342">
                                                              <w:marLeft w:val="0"/>
                                                              <w:marRight w:val="0"/>
                                                              <w:marTop w:val="0"/>
                                                              <w:marBottom w:val="0"/>
                                                              <w:divBdr>
                                                                <w:top w:val="none" w:color="auto" w:sz="0" w:space="0"/>
                                                                <w:left w:val="none" w:color="auto" w:sz="0" w:space="0"/>
                                                                <w:bottom w:val="none" w:color="auto" w:sz="0" w:space="0"/>
                                                                <w:right w:val="none" w:color="auto" w:sz="0" w:space="0"/>
                                                              </w:divBdr>
                                                              <w:divsChild>
                                                                <w:div w:id="1168135705">
                                                                  <w:marLeft w:val="0"/>
                                                                  <w:marRight w:val="0"/>
                                                                  <w:marTop w:val="0"/>
                                                                  <w:marBottom w:val="0"/>
                                                                  <w:divBdr>
                                                                    <w:top w:val="none" w:color="auto" w:sz="0" w:space="0"/>
                                                                    <w:left w:val="none" w:color="auto" w:sz="0" w:space="0"/>
                                                                    <w:bottom w:val="none" w:color="auto" w:sz="0" w:space="0"/>
                                                                    <w:right w:val="none" w:color="auto" w:sz="0" w:space="0"/>
                                                                  </w:divBdr>
                                                                  <w:divsChild>
                                                                    <w:div w:id="1005980441">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656804612">
                                                              <w:marLeft w:val="0"/>
                                                              <w:marRight w:val="0"/>
                                                              <w:marTop w:val="0"/>
                                                              <w:marBottom w:val="0"/>
                                                              <w:divBdr>
                                                                <w:top w:val="none" w:color="auto" w:sz="0" w:space="0"/>
                                                                <w:left w:val="none" w:color="auto" w:sz="0" w:space="0"/>
                                                                <w:bottom w:val="none" w:color="auto" w:sz="0" w:space="0"/>
                                                                <w:right w:val="none" w:color="auto" w:sz="0" w:space="0"/>
                                                              </w:divBdr>
                                                              <w:divsChild>
                                                                <w:div w:id="1497694549">
                                                                  <w:marLeft w:val="0"/>
                                                                  <w:marRight w:val="0"/>
                                                                  <w:marTop w:val="0"/>
                                                                  <w:marBottom w:val="0"/>
                                                                  <w:divBdr>
                                                                    <w:top w:val="none" w:color="auto" w:sz="0" w:space="0"/>
                                                                    <w:left w:val="none" w:color="auto" w:sz="0" w:space="0"/>
                                                                    <w:bottom w:val="none" w:color="auto" w:sz="0" w:space="0"/>
                                                                    <w:right w:val="none" w:color="auto" w:sz="0" w:space="0"/>
                                                                  </w:divBdr>
                                                                  <w:divsChild>
                                                                    <w:div w:id="2091778514">
                                                                      <w:marLeft w:val="0"/>
                                                                      <w:marRight w:val="0"/>
                                                                      <w:marTop w:val="0"/>
                                                                      <w:marBottom w:val="0"/>
                                                                      <w:divBdr>
                                                                        <w:top w:val="none" w:color="auto" w:sz="0" w:space="0"/>
                                                                        <w:left w:val="none" w:color="auto" w:sz="0" w:space="0"/>
                                                                        <w:bottom w:val="none" w:color="auto" w:sz="0" w:space="0"/>
                                                                        <w:right w:val="none" w:color="auto" w:sz="0" w:space="0"/>
                                                                      </w:divBdr>
                                                                      <w:divsChild>
                                                                        <w:div w:id="776019913">
                                                                          <w:marLeft w:val="0"/>
                                                                          <w:marRight w:val="0"/>
                                                                          <w:marTop w:val="0"/>
                                                                          <w:marBottom w:val="0"/>
                                                                          <w:divBdr>
                                                                            <w:top w:val="none" w:color="auto" w:sz="0" w:space="0"/>
                                                                            <w:left w:val="none" w:color="auto" w:sz="0" w:space="0"/>
                                                                            <w:bottom w:val="none" w:color="auto" w:sz="0" w:space="0"/>
                                                                            <w:right w:val="none" w:color="auto" w:sz="0" w:space="0"/>
                                                                          </w:divBdr>
                                                                          <w:divsChild>
                                                                            <w:div w:id="1905213592">
                                                                              <w:marLeft w:val="0"/>
                                                                              <w:marRight w:val="0"/>
                                                                              <w:marTop w:val="0"/>
                                                                              <w:marBottom w:val="0"/>
                                                                              <w:divBdr>
                                                                                <w:top w:val="none" w:color="auto" w:sz="0" w:space="0"/>
                                                                                <w:left w:val="none" w:color="auto" w:sz="0" w:space="0"/>
                                                                                <w:bottom w:val="none" w:color="auto" w:sz="0" w:space="0"/>
                                                                                <w:right w:val="none" w:color="auto" w:sz="0" w:space="0"/>
                                                                              </w:divBdr>
                                                                              <w:divsChild>
                                                                                <w:div w:id="361832724">
                                                                                  <w:marLeft w:val="0"/>
                                                                                  <w:marRight w:val="0"/>
                                                                                  <w:marTop w:val="0"/>
                                                                                  <w:marBottom w:val="240"/>
                                                                                  <w:divBdr>
                                                                                    <w:top w:val="none" w:color="auto" w:sz="0" w:space="0"/>
                                                                                    <w:left w:val="none" w:color="auto" w:sz="0" w:space="0"/>
                                                                                    <w:bottom w:val="none" w:color="auto" w:sz="0" w:space="0"/>
                                                                                    <w:right w:val="none" w:color="auto" w:sz="0" w:space="0"/>
                                                                                  </w:divBdr>
                                                                                </w:div>
                                                                                <w:div w:id="757092067">
                                                                                  <w:marLeft w:val="0"/>
                                                                                  <w:marRight w:val="0"/>
                                                                                  <w:marTop w:val="0"/>
                                                                                  <w:marBottom w:val="0"/>
                                                                                  <w:divBdr>
                                                                                    <w:top w:val="none" w:color="auto" w:sz="0" w:space="0"/>
                                                                                    <w:left w:val="none" w:color="auto" w:sz="0" w:space="0"/>
                                                                                    <w:bottom w:val="none" w:color="auto" w:sz="0" w:space="0"/>
                                                                                    <w:right w:val="none" w:color="auto" w:sz="0" w:space="0"/>
                                                                                  </w:divBdr>
                                                                                  <w:divsChild>
                                                                                    <w:div w:id="437064423">
                                                                                      <w:marLeft w:val="0"/>
                                                                                      <w:marRight w:val="0"/>
                                                                                      <w:marTop w:val="180"/>
                                                                                      <w:marBottom w:val="240"/>
                                                                                      <w:divBdr>
                                                                                        <w:top w:val="none" w:color="auto" w:sz="0" w:space="0"/>
                                                                                        <w:left w:val="none" w:color="auto" w:sz="0" w:space="0"/>
                                                                                        <w:bottom w:val="none" w:color="auto" w:sz="0" w:space="0"/>
                                                                                        <w:right w:val="none" w:color="auto" w:sz="0" w:space="0"/>
                                                                                      </w:divBdr>
                                                                                    </w:div>
                                                                                  </w:divsChild>
                                                                                </w:div>
                                                                                <w:div w:id="208693327">
                                                                                  <w:marLeft w:val="0"/>
                                                                                  <w:marRight w:val="0"/>
                                                                                  <w:marTop w:val="0"/>
                                                                                  <w:marBottom w:val="0"/>
                                                                                  <w:divBdr>
                                                                                    <w:top w:val="none" w:color="auto" w:sz="0" w:space="0"/>
                                                                                    <w:left w:val="none" w:color="auto" w:sz="0" w:space="0"/>
                                                                                    <w:bottom w:val="none" w:color="auto" w:sz="0" w:space="0"/>
                                                                                    <w:right w:val="none" w:color="auto" w:sz="0" w:space="0"/>
                                                                                  </w:divBdr>
                                                                                  <w:divsChild>
                                                                                    <w:div w:id="29576972">
                                                                                      <w:marLeft w:val="0"/>
                                                                                      <w:marRight w:val="0"/>
                                                                                      <w:marTop w:val="360"/>
                                                                                      <w:marBottom w:val="180"/>
                                                                                      <w:divBdr>
                                                                                        <w:top w:val="none" w:color="auto" w:sz="0" w:space="0"/>
                                                                                        <w:left w:val="none" w:color="auto" w:sz="0" w:space="0"/>
                                                                                        <w:bottom w:val="none" w:color="auto" w:sz="0" w:space="0"/>
                                                                                        <w:right w:val="none" w:color="auto" w:sz="0" w:space="0"/>
                                                                                      </w:divBdr>
                                                                                    </w:div>
                                                                                  </w:divsChild>
                                                                                </w:div>
                                                                                <w:div w:id="1658534419">
                                                                                  <w:marLeft w:val="0"/>
                                                                                  <w:marRight w:val="0"/>
                                                                                  <w:marTop w:val="0"/>
                                                                                  <w:marBottom w:val="0"/>
                                                                                  <w:divBdr>
                                                                                    <w:top w:val="none" w:color="auto" w:sz="0" w:space="0"/>
                                                                                    <w:left w:val="none" w:color="auto" w:sz="0" w:space="0"/>
                                                                                    <w:bottom w:val="none" w:color="auto" w:sz="0" w:space="0"/>
                                                                                    <w:right w:val="none" w:color="auto" w:sz="0" w:space="0"/>
                                                                                  </w:divBdr>
                                                                                </w:div>
                                                                                <w:div w:id="1931546951">
                                                                                  <w:marLeft w:val="0"/>
                                                                                  <w:marRight w:val="0"/>
                                                                                  <w:marTop w:val="0"/>
                                                                                  <w:marBottom w:val="0"/>
                                                                                  <w:divBdr>
                                                                                    <w:top w:val="none" w:color="auto" w:sz="0" w:space="0"/>
                                                                                    <w:left w:val="none" w:color="auto" w:sz="0" w:space="0"/>
                                                                                    <w:bottom w:val="none" w:color="auto" w:sz="0" w:space="0"/>
                                                                                    <w:right w:val="none" w:color="auto" w:sz="0" w:space="0"/>
                                                                                  </w:divBdr>
                                                                                </w:div>
                                                                                <w:div w:id="1602764118">
                                                                                  <w:marLeft w:val="0"/>
                                                                                  <w:marRight w:val="0"/>
                                                                                  <w:marTop w:val="0"/>
                                                                                  <w:marBottom w:val="0"/>
                                                                                  <w:divBdr>
                                                                                    <w:top w:val="none" w:color="auto" w:sz="0" w:space="0"/>
                                                                                    <w:left w:val="none" w:color="auto" w:sz="0" w:space="0"/>
                                                                                    <w:bottom w:val="none" w:color="auto" w:sz="0" w:space="0"/>
                                                                                    <w:right w:val="none" w:color="auto" w:sz="0" w:space="0"/>
                                                                                  </w:divBdr>
                                                                                </w:div>
                                                                                <w:div w:id="766148462">
                                                                                  <w:marLeft w:val="0"/>
                                                                                  <w:marRight w:val="0"/>
                                                                                  <w:marTop w:val="0"/>
                                                                                  <w:marBottom w:val="0"/>
                                                                                  <w:divBdr>
                                                                                    <w:top w:val="none" w:color="auto" w:sz="0" w:space="0"/>
                                                                                    <w:left w:val="none" w:color="auto" w:sz="0" w:space="0"/>
                                                                                    <w:bottom w:val="none" w:color="auto" w:sz="0" w:space="0"/>
                                                                                    <w:right w:val="none" w:color="auto" w:sz="0" w:space="0"/>
                                                                                  </w:divBdr>
                                                                                </w:div>
                                                                                <w:div w:id="204803462">
                                                                                  <w:marLeft w:val="0"/>
                                                                                  <w:marRight w:val="0"/>
                                                                                  <w:marTop w:val="0"/>
                                                                                  <w:marBottom w:val="0"/>
                                                                                  <w:divBdr>
                                                                                    <w:top w:val="none" w:color="auto" w:sz="0" w:space="0"/>
                                                                                    <w:left w:val="none" w:color="auto" w:sz="0" w:space="0"/>
                                                                                    <w:bottom w:val="none" w:color="auto" w:sz="0" w:space="0"/>
                                                                                    <w:right w:val="none" w:color="auto" w:sz="0" w:space="0"/>
                                                                                  </w:divBdr>
                                                                                  <w:divsChild>
                                                                                    <w:div w:id="1276791520">
                                                                                      <w:marLeft w:val="0"/>
                                                                                      <w:marRight w:val="0"/>
                                                                                      <w:marTop w:val="180"/>
                                                                                      <w:marBottom w:val="240"/>
                                                                                      <w:divBdr>
                                                                                        <w:top w:val="none" w:color="auto" w:sz="0" w:space="0"/>
                                                                                        <w:left w:val="none" w:color="auto" w:sz="0" w:space="0"/>
                                                                                        <w:bottom w:val="none" w:color="auto" w:sz="0" w:space="0"/>
                                                                                        <w:right w:val="none" w:color="auto" w:sz="0" w:space="0"/>
                                                                                      </w:divBdr>
                                                                                    </w:div>
                                                                                  </w:divsChild>
                                                                                </w:div>
                                                                                <w:div w:id="2138333305">
                                                                                  <w:marLeft w:val="0"/>
                                                                                  <w:marRight w:val="0"/>
                                                                                  <w:marTop w:val="0"/>
                                                                                  <w:marBottom w:val="0"/>
                                                                                  <w:divBdr>
                                                                                    <w:top w:val="none" w:color="auto" w:sz="0" w:space="0"/>
                                                                                    <w:left w:val="none" w:color="auto" w:sz="0" w:space="0"/>
                                                                                    <w:bottom w:val="none" w:color="auto" w:sz="0" w:space="0"/>
                                                                                    <w:right w:val="none" w:color="auto" w:sz="0" w:space="0"/>
                                                                                  </w:divBdr>
                                                                                </w:div>
                                                                                <w:div w:id="913776905">
                                                                                  <w:marLeft w:val="0"/>
                                                                                  <w:marRight w:val="0"/>
                                                                                  <w:marTop w:val="0"/>
                                                                                  <w:marBottom w:val="0"/>
                                                                                  <w:divBdr>
                                                                                    <w:top w:val="none" w:color="auto" w:sz="0" w:space="0"/>
                                                                                    <w:left w:val="none" w:color="auto" w:sz="0" w:space="0"/>
                                                                                    <w:bottom w:val="none" w:color="auto" w:sz="0" w:space="0"/>
                                                                                    <w:right w:val="none" w:color="auto" w:sz="0" w:space="0"/>
                                                                                  </w:divBdr>
                                                                                </w:div>
                                                                                <w:div w:id="187388070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144664818">
                                                                          <w:marLeft w:val="0"/>
                                                                          <w:marRight w:val="0"/>
                                                                          <w:marTop w:val="0"/>
                                                                          <w:marBottom w:val="0"/>
                                                                          <w:divBdr>
                                                                            <w:top w:val="none" w:color="auto" w:sz="0" w:space="0"/>
                                                                            <w:left w:val="none" w:color="auto" w:sz="0" w:space="0"/>
                                                                            <w:bottom w:val="none" w:color="auto" w:sz="0" w:space="0"/>
                                                                            <w:right w:val="none" w:color="auto" w:sz="0" w:space="0"/>
                                                                          </w:divBdr>
                                                                          <w:divsChild>
                                                                            <w:div w:id="1862622079">
                                                                              <w:marLeft w:val="0"/>
                                                                              <w:marRight w:val="0"/>
                                                                              <w:marTop w:val="0"/>
                                                                              <w:marBottom w:val="0"/>
                                                                              <w:divBdr>
                                                                                <w:top w:val="none" w:color="auto" w:sz="0" w:space="0"/>
                                                                                <w:left w:val="none" w:color="auto" w:sz="0" w:space="0"/>
                                                                                <w:bottom w:val="none" w:color="auto" w:sz="0" w:space="0"/>
                                                                                <w:right w:val="none" w:color="auto" w:sz="0" w:space="0"/>
                                                                              </w:divBdr>
                                                                              <w:divsChild>
                                                                                <w:div w:id="104279806">
                                                                                  <w:marLeft w:val="0"/>
                                                                                  <w:marRight w:val="0"/>
                                                                                  <w:marTop w:val="0"/>
                                                                                  <w:marBottom w:val="0"/>
                                                                                  <w:divBdr>
                                                                                    <w:top w:val="none" w:color="auto" w:sz="0" w:space="0"/>
                                                                                    <w:left w:val="none" w:color="auto" w:sz="0" w:space="0"/>
                                                                                    <w:bottom w:val="none" w:color="auto" w:sz="0" w:space="0"/>
                                                                                    <w:right w:val="none" w:color="auto" w:sz="0" w:space="0"/>
                                                                                  </w:divBdr>
                                                                                  <w:divsChild>
                                                                                    <w:div w:id="541282416">
                                                                                      <w:marLeft w:val="0"/>
                                                                                      <w:marRight w:val="0"/>
                                                                                      <w:marTop w:val="0"/>
                                                                                      <w:marBottom w:val="0"/>
                                                                                      <w:divBdr>
                                                                                        <w:top w:val="none" w:color="auto" w:sz="0" w:space="0"/>
                                                                                        <w:left w:val="none" w:color="auto" w:sz="0" w:space="0"/>
                                                                                        <w:bottom w:val="none" w:color="auto" w:sz="0" w:space="0"/>
                                                                                        <w:right w:val="none" w:color="auto" w:sz="0" w:space="0"/>
                                                                                      </w:divBdr>
                                                                                      <w:divsChild>
                                                                                        <w:div w:id="553783361">
                                                                                          <w:marLeft w:val="0"/>
                                                                                          <w:marRight w:val="0"/>
                                                                                          <w:marTop w:val="0"/>
                                                                                          <w:marBottom w:val="0"/>
                                                                                          <w:divBdr>
                                                                                            <w:top w:val="none" w:color="auto" w:sz="0" w:space="0"/>
                                                                                            <w:left w:val="none" w:color="auto" w:sz="0" w:space="0"/>
                                                                                            <w:bottom w:val="single" w:color="D2D2D2" w:sz="4" w:space="0"/>
                                                                                            <w:right w:val="none" w:color="auto" w:sz="0" w:space="0"/>
                                                                                          </w:divBdr>
                                                                                          <w:divsChild>
                                                                                            <w:div w:id="754322100">
                                                                                              <w:marLeft w:val="0"/>
                                                                                              <w:marRight w:val="0"/>
                                                                                              <w:marTop w:val="0"/>
                                                                                              <w:marBottom w:val="0"/>
                                                                                              <w:divBdr>
                                                                                                <w:top w:val="none" w:color="auto" w:sz="0" w:space="0"/>
                                                                                                <w:left w:val="none" w:color="auto" w:sz="0" w:space="0"/>
                                                                                                <w:bottom w:val="none" w:color="auto" w:sz="0" w:space="0"/>
                                                                                                <w:right w:val="none" w:color="auto" w:sz="0" w:space="0"/>
                                                                                              </w:divBdr>
                                                                                              <w:divsChild>
                                                                                                <w:div w:id="1827016396">
                                                                                                  <w:marLeft w:val="0"/>
                                                                                                  <w:marRight w:val="0"/>
                                                                                                  <w:marTop w:val="0"/>
                                                                                                  <w:marBottom w:val="0"/>
                                                                                                  <w:divBdr>
                                                                                                    <w:top w:val="none" w:color="auto" w:sz="0" w:space="0"/>
                                                                                                    <w:left w:val="none" w:color="auto" w:sz="0" w:space="0"/>
                                                                                                    <w:bottom w:val="none" w:color="auto" w:sz="0" w:space="0"/>
                                                                                                    <w:right w:val="none" w:color="auto" w:sz="0" w:space="0"/>
                                                                                                  </w:divBdr>
                                                                                                  <w:divsChild>
                                                                                                    <w:div w:id="1257128686">
                                                                                                      <w:marLeft w:val="0"/>
                                                                                                      <w:marRight w:val="0"/>
                                                                                                      <w:marTop w:val="0"/>
                                                                                                      <w:marBottom w:val="0"/>
                                                                                                      <w:divBdr>
                                                                                                        <w:top w:val="none" w:color="auto" w:sz="0" w:space="0"/>
                                                                                                        <w:left w:val="none" w:color="auto" w:sz="0" w:space="0"/>
                                                                                                        <w:bottom w:val="none" w:color="auto" w:sz="0" w:space="0"/>
                                                                                                        <w:right w:val="none" w:color="auto" w:sz="0" w:space="0"/>
                                                                                                      </w:divBdr>
                                                                                                      <w:divsChild>
                                                                                                        <w:div w:id="397290484">
                                                                                                          <w:marLeft w:val="0"/>
                                                                                                          <w:marRight w:val="0"/>
                                                                                                          <w:marTop w:val="0"/>
                                                                                                          <w:marBottom w:val="0"/>
                                                                                                          <w:divBdr>
                                                                                                            <w:top w:val="none" w:color="auto" w:sz="0" w:space="0"/>
                                                                                                            <w:left w:val="none" w:color="auto" w:sz="0" w:space="0"/>
                                                                                                            <w:bottom w:val="single" w:color="D2D2D2" w:sz="4" w:space="0"/>
                                                                                                            <w:right w:val="none" w:color="auto" w:sz="0" w:space="0"/>
                                                                                                          </w:divBdr>
                                                                                                          <w:divsChild>
                                                                                                            <w:div w:id="966348686">
                                                                                                              <w:marLeft w:val="0"/>
                                                                                                              <w:marRight w:val="0"/>
                                                                                                              <w:marTop w:val="0"/>
                                                                                                              <w:marBottom w:val="0"/>
                                                                                                              <w:divBdr>
                                                                                                                <w:top w:val="none" w:color="auto" w:sz="0" w:space="0"/>
                                                                                                                <w:left w:val="none" w:color="auto" w:sz="0" w:space="0"/>
                                                                                                                <w:bottom w:val="none" w:color="auto" w:sz="0" w:space="0"/>
                                                                                                                <w:right w:val="none" w:color="auto" w:sz="0" w:space="0"/>
                                                                                                              </w:divBdr>
                                                                                                            </w:div>
                                                                                                          </w:divsChild>
                                                                                                        </w:div>
                                                                                                        <w:div w:id="1402027004">
                                                                                                          <w:marLeft w:val="75"/>
                                                                                                          <w:marRight w:val="0"/>
                                                                                                          <w:marTop w:val="0"/>
                                                                                                          <w:marBottom w:val="0"/>
                                                                                                          <w:divBdr>
                                                                                                            <w:top w:val="none" w:color="auto" w:sz="0" w:space="0"/>
                                                                                                            <w:left w:val="none" w:color="auto" w:sz="0" w:space="0"/>
                                                                                                            <w:bottom w:val="none" w:color="auto" w:sz="0" w:space="0"/>
                                                                                                            <w:right w:val="none" w:color="auto" w:sz="0" w:space="0"/>
                                                                                                          </w:divBdr>
                                                                                                        </w:div>
                                                                                                      </w:divsChild>
                                                                                                    </w:div>
                                                                                                    <w:div w:id="1358235314">
                                                                                                      <w:marLeft w:val="0"/>
                                                                                                      <w:marRight w:val="0"/>
                                                                                                      <w:marTop w:val="0"/>
                                                                                                      <w:marBottom w:val="0"/>
                                                                                                      <w:divBdr>
                                                                                                        <w:top w:val="none" w:color="auto" w:sz="0" w:space="0"/>
                                                                                                        <w:left w:val="none" w:color="auto" w:sz="0" w:space="0"/>
                                                                                                        <w:bottom w:val="none" w:color="auto" w:sz="0" w:space="0"/>
                                                                                                        <w:right w:val="none" w:color="auto" w:sz="0" w:space="0"/>
                                                                                                      </w:divBdr>
                                                                                                      <w:divsChild>
                                                                                                        <w:div w:id="1240670436">
                                                                                                          <w:marLeft w:val="0"/>
                                                                                                          <w:marRight w:val="0"/>
                                                                                                          <w:marTop w:val="0"/>
                                                                                                          <w:marBottom w:val="0"/>
                                                                                                          <w:divBdr>
                                                                                                            <w:top w:val="none" w:color="auto" w:sz="0" w:space="0"/>
                                                                                                            <w:left w:val="none" w:color="auto" w:sz="0" w:space="0"/>
                                                                                                            <w:bottom w:val="none" w:color="auto" w:sz="0" w:space="0"/>
                                                                                                            <w:right w:val="none" w:color="auto" w:sz="0" w:space="0"/>
                                                                                                          </w:divBdr>
                                                                                                          <w:divsChild>
                                                                                                            <w:div w:id="813988448">
                                                                                                              <w:marLeft w:val="0"/>
                                                                                                              <w:marRight w:val="0"/>
                                                                                                              <w:marTop w:val="0"/>
                                                                                                              <w:marBottom w:val="0"/>
                                                                                                              <w:divBdr>
                                                                                                                <w:top w:val="none" w:color="auto" w:sz="0" w:space="0"/>
                                                                                                                <w:left w:val="none" w:color="auto" w:sz="0" w:space="0"/>
                                                                                                                <w:bottom w:val="none" w:color="auto" w:sz="0" w:space="0"/>
                                                                                                                <w:right w:val="none" w:color="auto" w:sz="0" w:space="0"/>
                                                                                                              </w:divBdr>
                                                                                                            </w:div>
                                                                                                            <w:div w:id="1381131877">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 w:id="777606944">
                                                                                              <w:marLeft w:val="0"/>
                                                                                              <w:marRight w:val="0"/>
                                                                                              <w:marTop w:val="0"/>
                                                                                              <w:marBottom w:val="0"/>
                                                                                              <w:divBdr>
                                                                                                <w:top w:val="none" w:color="auto" w:sz="0" w:space="0"/>
                                                                                                <w:left w:val="none" w:color="auto" w:sz="0" w:space="0"/>
                                                                                                <w:bottom w:val="none" w:color="auto" w:sz="0" w:space="0"/>
                                                                                                <w:right w:val="none" w:color="auto" w:sz="0" w:space="0"/>
                                                                                              </w:divBdr>
                                                                                              <w:divsChild>
                                                                                                <w:div w:id="208615576">
                                                                                                  <w:marLeft w:val="0"/>
                                                                                                  <w:marRight w:val="0"/>
                                                                                                  <w:marTop w:val="0"/>
                                                                                                  <w:marBottom w:val="0"/>
                                                                                                  <w:divBdr>
                                                                                                    <w:top w:val="none" w:color="auto" w:sz="0" w:space="0"/>
                                                                                                    <w:left w:val="none" w:color="auto" w:sz="0" w:space="0"/>
                                                                                                    <w:bottom w:val="none" w:color="auto" w:sz="0" w:space="0"/>
                                                                                                    <w:right w:val="none" w:color="auto" w:sz="0" w:space="0"/>
                                                                                                  </w:divBdr>
                                                                                                  <w:divsChild>
                                                                                                    <w:div w:id="308294276">
                                                                                                      <w:marLeft w:val="0"/>
                                                                                                      <w:marRight w:val="0"/>
                                                                                                      <w:marTop w:val="0"/>
                                                                                                      <w:marBottom w:val="0"/>
                                                                                                      <w:divBdr>
                                                                                                        <w:top w:val="none" w:color="auto" w:sz="0" w:space="0"/>
                                                                                                        <w:left w:val="none" w:color="auto" w:sz="0" w:space="0"/>
                                                                                                        <w:bottom w:val="none" w:color="auto" w:sz="0" w:space="0"/>
                                                                                                        <w:right w:val="none" w:color="auto" w:sz="0" w:space="0"/>
                                                                                                      </w:divBdr>
                                                                                                      <w:divsChild>
                                                                                                        <w:div w:id="874930513">
                                                                                                          <w:marLeft w:val="0"/>
                                                                                                          <w:marRight w:val="0"/>
                                                                                                          <w:marTop w:val="0"/>
                                                                                                          <w:marBottom w:val="0"/>
                                                                                                          <w:divBdr>
                                                                                                            <w:top w:val="none" w:color="auto" w:sz="0" w:space="0"/>
                                                                                                            <w:left w:val="none" w:color="auto" w:sz="0" w:space="0"/>
                                                                                                            <w:bottom w:val="single" w:color="D2D2D2" w:sz="4" w:space="0"/>
                                                                                                            <w:right w:val="none" w:color="auto" w:sz="0" w:space="0"/>
                                                                                                          </w:divBdr>
                                                                                                          <w:divsChild>
                                                                                                            <w:div w:id="393162396">
                                                                                                              <w:marLeft w:val="0"/>
                                                                                                              <w:marRight w:val="0"/>
                                                                                                              <w:marTop w:val="0"/>
                                                                                                              <w:marBottom w:val="0"/>
                                                                                                              <w:divBdr>
                                                                                                                <w:top w:val="none" w:color="auto" w:sz="0" w:space="0"/>
                                                                                                                <w:left w:val="none" w:color="auto" w:sz="0" w:space="0"/>
                                                                                                                <w:bottom w:val="none" w:color="auto" w:sz="0" w:space="0"/>
                                                                                                                <w:right w:val="none" w:color="auto" w:sz="0" w:space="0"/>
                                                                                                              </w:divBdr>
                                                                                                            </w:div>
                                                                                                          </w:divsChild>
                                                                                                        </w:div>
                                                                                                        <w:div w:id="1968269416">
                                                                                                          <w:marLeft w:val="75"/>
                                                                                                          <w:marRight w:val="0"/>
                                                                                                          <w:marTop w:val="0"/>
                                                                                                          <w:marBottom w:val="0"/>
                                                                                                          <w:divBdr>
                                                                                                            <w:top w:val="none" w:color="auto" w:sz="0" w:space="0"/>
                                                                                                            <w:left w:val="none" w:color="auto" w:sz="0" w:space="0"/>
                                                                                                            <w:bottom w:val="none" w:color="auto" w:sz="0" w:space="0"/>
                                                                                                            <w:right w:val="none" w:color="auto" w:sz="0" w:space="0"/>
                                                                                                          </w:divBdr>
                                                                                                        </w:div>
                                                                                                      </w:divsChild>
                                                                                                    </w:div>
                                                                                                    <w:div w:id="756361619">
                                                                                                      <w:marLeft w:val="0"/>
                                                                                                      <w:marRight w:val="0"/>
                                                                                                      <w:marTop w:val="0"/>
                                                                                                      <w:marBottom w:val="0"/>
                                                                                                      <w:divBdr>
                                                                                                        <w:top w:val="none" w:color="auto" w:sz="0" w:space="0"/>
                                                                                                        <w:left w:val="none" w:color="auto" w:sz="0" w:space="0"/>
                                                                                                        <w:bottom w:val="none" w:color="auto" w:sz="0" w:space="0"/>
                                                                                                        <w:right w:val="none" w:color="auto" w:sz="0" w:space="0"/>
                                                                                                      </w:divBdr>
                                                                                                      <w:divsChild>
                                                                                                        <w:div w:id="110705492">
                                                                                                          <w:marLeft w:val="0"/>
                                                                                                          <w:marRight w:val="0"/>
                                                                                                          <w:marTop w:val="0"/>
                                                                                                          <w:marBottom w:val="0"/>
                                                                                                          <w:divBdr>
                                                                                                            <w:top w:val="none" w:color="auto" w:sz="0" w:space="0"/>
                                                                                                            <w:left w:val="none" w:color="auto" w:sz="0" w:space="0"/>
                                                                                                            <w:bottom w:val="none" w:color="auto" w:sz="0" w:space="0"/>
                                                                                                            <w:right w:val="none" w:color="auto" w:sz="0" w:space="0"/>
                                                                                                          </w:divBdr>
                                                                                                          <w:divsChild>
                                                                                                            <w:div w:id="162398488">
                                                                                                              <w:marLeft w:val="0"/>
                                                                                                              <w:marRight w:val="0"/>
                                                                                                              <w:marTop w:val="0"/>
                                                                                                              <w:marBottom w:val="0"/>
                                                                                                              <w:divBdr>
                                                                                                                <w:top w:val="none" w:color="auto" w:sz="0" w:space="0"/>
                                                                                                                <w:left w:val="none" w:color="auto" w:sz="0" w:space="0"/>
                                                                                                                <w:bottom w:val="none" w:color="auto" w:sz="0" w:space="0"/>
                                                                                                                <w:right w:val="none" w:color="auto" w:sz="0" w:space="0"/>
                                                                                                              </w:divBdr>
                                                                                                            </w:div>
                                                                                                            <w:div w:id="1825509447">
                                                                                                              <w:marLeft w:val="0"/>
                                                                                                              <w:marRight w:val="0"/>
                                                                                                              <w:marTop w:val="0"/>
                                                                                                              <w:marBottom w:val="0"/>
                                                                                                              <w:divBdr>
                                                                                                                <w:top w:val="none" w:color="auto" w:sz="0" w:space="0"/>
                                                                                                                <w:left w:val="none" w:color="auto" w:sz="0" w:space="0"/>
                                                                                                                <w:bottom w:val="none" w:color="auto" w:sz="0" w:space="0"/>
                                                                                                                <w:right w:val="none" w:color="auto" w:sz="0" w:space="0"/>
                                                                                                              </w:divBdr>
                                                                                                            </w:div>
                                                                                                          </w:divsChild>
                                                                                                        </w:div>
                                                                                                        <w:div w:id="210271882">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543638507">
                                                                                              <w:marLeft w:val="0"/>
                                                                                              <w:marRight w:val="0"/>
                                                                                              <w:marTop w:val="0"/>
                                                                                              <w:marBottom w:val="0"/>
                                                                                              <w:divBdr>
                                                                                                <w:top w:val="none" w:color="auto" w:sz="0" w:space="0"/>
                                                                                                <w:left w:val="none" w:color="auto" w:sz="0" w:space="0"/>
                                                                                                <w:bottom w:val="none" w:color="auto" w:sz="0" w:space="0"/>
                                                                                                <w:right w:val="none" w:color="auto" w:sz="0" w:space="0"/>
                                                                                              </w:divBdr>
                                                                                              <w:divsChild>
                                                                                                <w:div w:id="1047339143">
                                                                                                  <w:marLeft w:val="0"/>
                                                                                                  <w:marRight w:val="0"/>
                                                                                                  <w:marTop w:val="0"/>
                                                                                                  <w:marBottom w:val="0"/>
                                                                                                  <w:divBdr>
                                                                                                    <w:top w:val="none" w:color="auto" w:sz="0" w:space="0"/>
                                                                                                    <w:left w:val="none" w:color="auto" w:sz="0" w:space="0"/>
                                                                                                    <w:bottom w:val="none" w:color="auto" w:sz="0" w:space="0"/>
                                                                                                    <w:right w:val="none" w:color="auto" w:sz="0" w:space="0"/>
                                                                                                  </w:divBdr>
                                                                                                  <w:divsChild>
                                                                                                    <w:div w:id="1249075849">
                                                                                                      <w:marLeft w:val="0"/>
                                                                                                      <w:marRight w:val="0"/>
                                                                                                      <w:marTop w:val="0"/>
                                                                                                      <w:marBottom w:val="0"/>
                                                                                                      <w:divBdr>
                                                                                                        <w:top w:val="none" w:color="auto" w:sz="0" w:space="0"/>
                                                                                                        <w:left w:val="none" w:color="auto" w:sz="0" w:space="0"/>
                                                                                                        <w:bottom w:val="none" w:color="auto" w:sz="0" w:space="0"/>
                                                                                                        <w:right w:val="none" w:color="auto" w:sz="0" w:space="0"/>
                                                                                                      </w:divBdr>
                                                                                                      <w:divsChild>
                                                                                                        <w:div w:id="1096704468">
                                                                                                          <w:marLeft w:val="0"/>
                                                                                                          <w:marRight w:val="0"/>
                                                                                                          <w:marTop w:val="0"/>
                                                                                                          <w:marBottom w:val="0"/>
                                                                                                          <w:divBdr>
                                                                                                            <w:top w:val="none" w:color="auto" w:sz="0" w:space="0"/>
                                                                                                            <w:left w:val="none" w:color="auto" w:sz="0" w:space="0"/>
                                                                                                            <w:bottom w:val="single" w:color="D2D2D2" w:sz="4" w:space="0"/>
                                                                                                            <w:right w:val="none" w:color="auto" w:sz="0" w:space="0"/>
                                                                                                          </w:divBdr>
                                                                                                          <w:divsChild>
                                                                                                            <w:div w:id="78062513">
                                                                                                              <w:marLeft w:val="0"/>
                                                                                                              <w:marRight w:val="0"/>
                                                                                                              <w:marTop w:val="0"/>
                                                                                                              <w:marBottom w:val="0"/>
                                                                                                              <w:divBdr>
                                                                                                                <w:top w:val="none" w:color="auto" w:sz="0" w:space="0"/>
                                                                                                                <w:left w:val="none" w:color="auto" w:sz="0" w:space="0"/>
                                                                                                                <w:bottom w:val="none" w:color="auto" w:sz="0" w:space="0"/>
                                                                                                                <w:right w:val="none" w:color="auto" w:sz="0" w:space="0"/>
                                                                                                              </w:divBdr>
                                                                                                            </w:div>
                                                                                                          </w:divsChild>
                                                                                                        </w:div>
                                                                                                        <w:div w:id="398358461">
                                                                                                          <w:marLeft w:val="75"/>
                                                                                                          <w:marRight w:val="0"/>
                                                                                                          <w:marTop w:val="0"/>
                                                                                                          <w:marBottom w:val="0"/>
                                                                                                          <w:divBdr>
                                                                                                            <w:top w:val="none" w:color="auto" w:sz="0" w:space="0"/>
                                                                                                            <w:left w:val="none" w:color="auto" w:sz="0" w:space="0"/>
                                                                                                            <w:bottom w:val="none" w:color="auto" w:sz="0" w:space="0"/>
                                                                                                            <w:right w:val="none" w:color="auto" w:sz="0" w:space="0"/>
                                                                                                          </w:divBdr>
                                                                                                        </w:div>
                                                                                                      </w:divsChild>
                                                                                                    </w:div>
                                                                                                    <w:div w:id="2119062325">
                                                                                                      <w:marLeft w:val="0"/>
                                                                                                      <w:marRight w:val="0"/>
                                                                                                      <w:marTop w:val="0"/>
                                                                                                      <w:marBottom w:val="0"/>
                                                                                                      <w:divBdr>
                                                                                                        <w:top w:val="none" w:color="auto" w:sz="0" w:space="0"/>
                                                                                                        <w:left w:val="none" w:color="auto" w:sz="0" w:space="0"/>
                                                                                                        <w:bottom w:val="none" w:color="auto" w:sz="0" w:space="0"/>
                                                                                                        <w:right w:val="none" w:color="auto" w:sz="0" w:space="0"/>
                                                                                                      </w:divBdr>
                                                                                                      <w:divsChild>
                                                                                                        <w:div w:id="391390053">
                                                                                                          <w:marLeft w:val="0"/>
                                                                                                          <w:marRight w:val="0"/>
                                                                                                          <w:marTop w:val="0"/>
                                                                                                          <w:marBottom w:val="0"/>
                                                                                                          <w:divBdr>
                                                                                                            <w:top w:val="none" w:color="auto" w:sz="0" w:space="0"/>
                                                                                                            <w:left w:val="none" w:color="auto" w:sz="0" w:space="0"/>
                                                                                                            <w:bottom w:val="none" w:color="auto" w:sz="0" w:space="0"/>
                                                                                                            <w:right w:val="none" w:color="auto" w:sz="0" w:space="0"/>
                                                                                                          </w:divBdr>
                                                                                                          <w:divsChild>
                                                                                                            <w:div w:id="1142576245">
                                                                                                              <w:marLeft w:val="0"/>
                                                                                                              <w:marRight w:val="0"/>
                                                                                                              <w:marTop w:val="0"/>
                                                                                                              <w:marBottom w:val="0"/>
                                                                                                              <w:divBdr>
                                                                                                                <w:top w:val="none" w:color="auto" w:sz="0" w:space="0"/>
                                                                                                                <w:left w:val="none" w:color="auto" w:sz="0" w:space="0"/>
                                                                                                                <w:bottom w:val="none" w:color="auto" w:sz="0" w:space="0"/>
                                                                                                                <w:right w:val="none" w:color="auto" w:sz="0" w:space="0"/>
                                                                                                              </w:divBdr>
                                                                                                            </w:div>
                                                                                                            <w:div w:id="1014040857">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 w:id="255407288">
                                                                                              <w:marLeft w:val="0"/>
                                                                                              <w:marRight w:val="0"/>
                                                                                              <w:marTop w:val="60"/>
                                                                                              <w:marBottom w:val="240"/>
                                                                                              <w:divBdr>
                                                                                                <w:top w:val="none" w:color="auto" w:sz="0" w:space="0"/>
                                                                                                <w:left w:val="none" w:color="auto" w:sz="0" w:space="0"/>
                                                                                                <w:bottom w:val="none" w:color="auto" w:sz="0" w:space="0"/>
                                                                                                <w:right w:val="none" w:color="auto" w:sz="0" w:space="0"/>
                                                                                              </w:divBdr>
                                                                                              <w:divsChild>
                                                                                                <w:div w:id="847796841">
                                                                                                  <w:marLeft w:val="0"/>
                                                                                                  <w:marRight w:val="0"/>
                                                                                                  <w:marTop w:val="0"/>
                                                                                                  <w:marBottom w:val="0"/>
                                                                                                  <w:divBdr>
                                                                                                    <w:top w:val="none" w:color="auto" w:sz="0" w:space="0"/>
                                                                                                    <w:left w:val="none" w:color="auto" w:sz="0" w:space="0"/>
                                                                                                    <w:bottom w:val="none" w:color="auto" w:sz="0" w:space="0"/>
                                                                                                    <w:right w:val="none" w:color="auto" w:sz="0" w:space="0"/>
                                                                                                  </w:divBdr>
                                                                                                  <w:divsChild>
                                                                                                    <w:div w:id="1981112621">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 w:id="994454929">
                                                                  <w:marLeft w:val="0"/>
                                                                  <w:marRight w:val="0"/>
                                                                  <w:marTop w:val="0"/>
                                                                  <w:marBottom w:val="0"/>
                                                                  <w:divBdr>
                                                                    <w:top w:val="none" w:color="auto" w:sz="0" w:space="0"/>
                                                                    <w:left w:val="none" w:color="auto" w:sz="0" w:space="0"/>
                                                                    <w:bottom w:val="none" w:color="auto" w:sz="0" w:space="0"/>
                                                                    <w:right w:val="none" w:color="auto" w:sz="0" w:space="0"/>
                                                                  </w:divBdr>
                                                                  <w:divsChild>
                                                                    <w:div w:id="1293899547">
                                                                      <w:marLeft w:val="0"/>
                                                                      <w:marRight w:val="0"/>
                                                                      <w:marTop w:val="0"/>
                                                                      <w:marBottom w:val="0"/>
                                                                      <w:divBdr>
                                                                        <w:top w:val="none" w:color="auto" w:sz="0" w:space="0"/>
                                                                        <w:left w:val="none" w:color="auto" w:sz="0" w:space="0"/>
                                                                        <w:bottom w:val="none" w:color="auto" w:sz="0" w:space="0"/>
                                                                        <w:right w:val="none" w:color="auto" w:sz="0" w:space="0"/>
                                                                      </w:divBdr>
                                                                      <w:divsChild>
                                                                        <w:div w:id="538006249">
                                                                          <w:marLeft w:val="0"/>
                                                                          <w:marRight w:val="0"/>
                                                                          <w:marTop w:val="0"/>
                                                                          <w:marBottom w:val="0"/>
                                                                          <w:divBdr>
                                                                            <w:top w:val="none" w:color="auto" w:sz="0" w:space="0"/>
                                                                            <w:left w:val="none" w:color="auto" w:sz="0" w:space="0"/>
                                                                            <w:bottom w:val="none" w:color="auto" w:sz="0" w:space="0"/>
                                                                            <w:right w:val="none" w:color="auto" w:sz="0" w:space="0"/>
                                                                          </w:divBdr>
                                                                          <w:divsChild>
                                                                            <w:div w:id="2093313129">
                                                                              <w:marLeft w:val="0"/>
                                                                              <w:marRight w:val="0"/>
                                                                              <w:marTop w:val="0"/>
                                                                              <w:marBottom w:val="0"/>
                                                                              <w:divBdr>
                                                                                <w:top w:val="none" w:color="auto" w:sz="0" w:space="0"/>
                                                                                <w:left w:val="none" w:color="auto" w:sz="0" w:space="0"/>
                                                                                <w:bottom w:val="none" w:color="auto" w:sz="0" w:space="0"/>
                                                                                <w:right w:val="none" w:color="auto" w:sz="0" w:space="0"/>
                                                                              </w:divBdr>
                                                                              <w:divsChild>
                                                                                <w:div w:id="957949247">
                                                                                  <w:marLeft w:val="0"/>
                                                                                  <w:marRight w:val="0"/>
                                                                                  <w:marTop w:val="0"/>
                                                                                  <w:marBottom w:val="0"/>
                                                                                  <w:divBdr>
                                                                                    <w:top w:val="none" w:color="auto" w:sz="0" w:space="0"/>
                                                                                    <w:left w:val="none" w:color="auto" w:sz="0" w:space="0"/>
                                                                                    <w:bottom w:val="none" w:color="auto" w:sz="0" w:space="0"/>
                                                                                    <w:right w:val="none" w:color="auto" w:sz="0" w:space="0"/>
                                                                                  </w:divBdr>
                                                                                  <w:divsChild>
                                                                                    <w:div w:id="387383758">
                                                                                      <w:marLeft w:val="0"/>
                                                                                      <w:marRight w:val="12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888237">
          <w:marLeft w:val="0"/>
          <w:marRight w:val="0"/>
          <w:marTop w:val="240"/>
          <w:marBottom w:val="0"/>
          <w:divBdr>
            <w:top w:val="none" w:color="auto" w:sz="0" w:space="0"/>
            <w:left w:val="none" w:color="auto" w:sz="0" w:space="0"/>
            <w:bottom w:val="none" w:color="auto" w:sz="0" w:space="0"/>
            <w:right w:val="none" w:color="auto" w:sz="0" w:space="0"/>
          </w:divBdr>
          <w:divsChild>
            <w:div w:id="1543981380">
              <w:marLeft w:val="0"/>
              <w:marRight w:val="0"/>
              <w:marTop w:val="0"/>
              <w:marBottom w:val="0"/>
              <w:divBdr>
                <w:top w:val="none" w:color="auto" w:sz="0" w:space="0"/>
                <w:left w:val="none" w:color="auto" w:sz="0" w:space="0"/>
                <w:bottom w:val="none" w:color="auto" w:sz="0" w:space="0"/>
                <w:right w:val="none" w:color="auto" w:sz="0" w:space="0"/>
              </w:divBdr>
              <w:divsChild>
                <w:div w:id="1199851177">
                  <w:marLeft w:val="0"/>
                  <w:marRight w:val="0"/>
                  <w:marTop w:val="0"/>
                  <w:marBottom w:val="0"/>
                  <w:divBdr>
                    <w:top w:val="none" w:color="auto" w:sz="0" w:space="0"/>
                    <w:left w:val="none" w:color="auto" w:sz="0" w:space="0"/>
                    <w:bottom w:val="none" w:color="auto" w:sz="0" w:space="0"/>
                    <w:right w:val="none" w:color="auto" w:sz="0" w:space="0"/>
                  </w:divBdr>
                  <w:divsChild>
                    <w:div w:id="1411731620">
                      <w:marLeft w:val="0"/>
                      <w:marRight w:val="0"/>
                      <w:marTop w:val="0"/>
                      <w:marBottom w:val="0"/>
                      <w:divBdr>
                        <w:top w:val="none" w:color="auto" w:sz="0" w:space="0"/>
                        <w:left w:val="none" w:color="auto" w:sz="0" w:space="0"/>
                        <w:bottom w:val="none" w:color="auto" w:sz="0" w:space="0"/>
                        <w:right w:val="none" w:color="auto" w:sz="0" w:space="0"/>
                      </w:divBdr>
                      <w:divsChild>
                        <w:div w:id="1190879174">
                          <w:marLeft w:val="0"/>
                          <w:marRight w:val="0"/>
                          <w:marTop w:val="0"/>
                          <w:marBottom w:val="0"/>
                          <w:divBdr>
                            <w:top w:val="none" w:color="auto" w:sz="0" w:space="0"/>
                            <w:left w:val="none" w:color="auto" w:sz="0" w:space="0"/>
                            <w:bottom w:val="none" w:color="auto" w:sz="0" w:space="0"/>
                            <w:right w:val="none" w:color="auto" w:sz="0" w:space="0"/>
                          </w:divBdr>
                          <w:divsChild>
                            <w:div w:id="443187124">
                              <w:marLeft w:val="0"/>
                              <w:marRight w:val="600"/>
                              <w:marTop w:val="0"/>
                              <w:marBottom w:val="0"/>
                              <w:divBdr>
                                <w:top w:val="none" w:color="auto" w:sz="0" w:space="0"/>
                                <w:left w:val="none" w:color="auto" w:sz="0" w:space="0"/>
                                <w:bottom w:val="none" w:color="auto" w:sz="0" w:space="0"/>
                                <w:right w:val="none" w:color="auto" w:sz="0" w:space="0"/>
                              </w:divBdr>
                              <w:divsChild>
                                <w:div w:id="213321776">
                                  <w:marLeft w:val="0"/>
                                  <w:marRight w:val="0"/>
                                  <w:marTop w:val="0"/>
                                  <w:marBottom w:val="0"/>
                                  <w:divBdr>
                                    <w:top w:val="none" w:color="auto" w:sz="0" w:space="0"/>
                                    <w:left w:val="none" w:color="auto" w:sz="0" w:space="0"/>
                                    <w:bottom w:val="none" w:color="auto" w:sz="0" w:space="0"/>
                                    <w:right w:val="none" w:color="auto" w:sz="0" w:space="0"/>
                                  </w:divBdr>
                                  <w:divsChild>
                                    <w:div w:id="1700155821">
                                      <w:marLeft w:val="0"/>
                                      <w:marRight w:val="0"/>
                                      <w:marTop w:val="0"/>
                                      <w:marBottom w:val="0"/>
                                      <w:divBdr>
                                        <w:top w:val="none" w:color="auto" w:sz="0" w:space="0"/>
                                        <w:left w:val="none" w:color="auto" w:sz="0" w:space="0"/>
                                        <w:bottom w:val="none" w:color="auto" w:sz="0" w:space="0"/>
                                        <w:right w:val="none" w:color="auto" w:sz="0" w:space="0"/>
                                      </w:divBdr>
                                      <w:divsChild>
                                        <w:div w:id="144008923">
                                          <w:marLeft w:val="0"/>
                                          <w:marRight w:val="0"/>
                                          <w:marTop w:val="0"/>
                                          <w:marBottom w:val="0"/>
                                          <w:divBdr>
                                            <w:top w:val="none" w:color="auto" w:sz="0" w:space="0"/>
                                            <w:left w:val="none" w:color="auto" w:sz="0" w:space="0"/>
                                            <w:bottom w:val="none" w:color="auto" w:sz="0" w:space="0"/>
                                            <w:right w:val="none" w:color="auto" w:sz="0" w:space="0"/>
                                          </w:divBdr>
                                          <w:divsChild>
                                            <w:div w:id="812141593">
                                              <w:marLeft w:val="0"/>
                                              <w:marRight w:val="0"/>
                                              <w:marTop w:val="0"/>
                                              <w:marBottom w:val="0"/>
                                              <w:divBdr>
                                                <w:top w:val="none" w:color="auto" w:sz="0" w:space="0"/>
                                                <w:left w:val="none" w:color="auto" w:sz="0" w:space="0"/>
                                                <w:bottom w:val="none" w:color="auto" w:sz="0" w:space="0"/>
                                                <w:right w:val="none" w:color="auto" w:sz="0" w:space="0"/>
                                              </w:divBdr>
                                              <w:divsChild>
                                                <w:div w:id="1349478323">
                                                  <w:marLeft w:val="0"/>
                                                  <w:marRight w:val="0"/>
                                                  <w:marTop w:val="0"/>
                                                  <w:marBottom w:val="0"/>
                                                  <w:divBdr>
                                                    <w:top w:val="none" w:color="auto" w:sz="0" w:space="0"/>
                                                    <w:left w:val="none" w:color="auto" w:sz="0" w:space="0"/>
                                                    <w:bottom w:val="none" w:color="auto" w:sz="0" w:space="0"/>
                                                    <w:right w:val="none" w:color="auto" w:sz="0" w:space="0"/>
                                                  </w:divBdr>
                                                  <w:divsChild>
                                                    <w:div w:id="1304967130">
                                                      <w:marLeft w:val="0"/>
                                                      <w:marRight w:val="0"/>
                                                      <w:marTop w:val="0"/>
                                                      <w:marBottom w:val="0"/>
                                                      <w:divBdr>
                                                        <w:top w:val="none" w:color="auto" w:sz="0" w:space="0"/>
                                                        <w:left w:val="none" w:color="auto" w:sz="0" w:space="0"/>
                                                        <w:bottom w:val="none" w:color="auto" w:sz="0" w:space="0"/>
                                                        <w:right w:val="none" w:color="auto" w:sz="0" w:space="0"/>
                                                      </w:divBdr>
                                                      <w:divsChild>
                                                        <w:div w:id="999888803">
                                                          <w:marLeft w:val="780"/>
                                                          <w:marRight w:val="0"/>
                                                          <w:marTop w:val="0"/>
                                                          <w:marBottom w:val="0"/>
                                                          <w:divBdr>
                                                            <w:top w:val="none" w:color="auto" w:sz="0" w:space="0"/>
                                                            <w:left w:val="none" w:color="auto" w:sz="0" w:space="0"/>
                                                            <w:bottom w:val="none" w:color="auto" w:sz="0" w:space="0"/>
                                                            <w:right w:val="none" w:color="auto" w:sz="0" w:space="0"/>
                                                          </w:divBdr>
                                                          <w:divsChild>
                                                            <w:div w:id="1292326936">
                                                              <w:marLeft w:val="0"/>
                                                              <w:marRight w:val="0"/>
                                                              <w:marTop w:val="0"/>
                                                              <w:marBottom w:val="0"/>
                                                              <w:divBdr>
                                                                <w:top w:val="none" w:color="auto" w:sz="0" w:space="0"/>
                                                                <w:left w:val="none" w:color="auto" w:sz="0" w:space="0"/>
                                                                <w:bottom w:val="none" w:color="auto" w:sz="0" w:space="0"/>
                                                                <w:right w:val="none" w:color="auto" w:sz="0" w:space="0"/>
                                                              </w:divBdr>
                                                              <w:divsChild>
                                                                <w:div w:id="493881910">
                                                                  <w:marLeft w:val="0"/>
                                                                  <w:marRight w:val="0"/>
                                                                  <w:marTop w:val="0"/>
                                                                  <w:marBottom w:val="0"/>
                                                                  <w:divBdr>
                                                                    <w:top w:val="none" w:color="auto" w:sz="0" w:space="0"/>
                                                                    <w:left w:val="none" w:color="auto" w:sz="0" w:space="0"/>
                                                                    <w:bottom w:val="none" w:color="auto" w:sz="0" w:space="0"/>
                                                                    <w:right w:val="none" w:color="auto" w:sz="0" w:space="0"/>
                                                                  </w:divBdr>
                                                                  <w:divsChild>
                                                                    <w:div w:id="562832774">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 w:id="1710180762">
                                                  <w:marLeft w:val="0"/>
                                                  <w:marRight w:val="0"/>
                                                  <w:marTop w:val="0"/>
                                                  <w:marBottom w:val="0"/>
                                                  <w:divBdr>
                                                    <w:top w:val="none" w:color="auto" w:sz="0" w:space="0"/>
                                                    <w:left w:val="none" w:color="auto" w:sz="0" w:space="0"/>
                                                    <w:bottom w:val="none" w:color="auto" w:sz="0" w:space="0"/>
                                                    <w:right w:val="none" w:color="auto" w:sz="0" w:space="0"/>
                                                  </w:divBdr>
                                                  <w:divsChild>
                                                    <w:div w:id="1804500687">
                                                      <w:marLeft w:val="0"/>
                                                      <w:marRight w:val="0"/>
                                                      <w:marTop w:val="0"/>
                                                      <w:marBottom w:val="0"/>
                                                      <w:divBdr>
                                                        <w:top w:val="none" w:color="auto" w:sz="0" w:space="0"/>
                                                        <w:left w:val="none" w:color="auto" w:sz="0" w:space="0"/>
                                                        <w:bottom w:val="none" w:color="auto" w:sz="0" w:space="0"/>
                                                        <w:right w:val="none" w:color="auto" w:sz="0" w:space="0"/>
                                                      </w:divBdr>
                                                      <w:divsChild>
                                                        <w:div w:id="2076390563">
                                                          <w:marLeft w:val="0"/>
                                                          <w:marRight w:val="0"/>
                                                          <w:marTop w:val="0"/>
                                                          <w:marBottom w:val="0"/>
                                                          <w:divBdr>
                                                            <w:top w:val="none" w:color="auto" w:sz="0" w:space="0"/>
                                                            <w:left w:val="none" w:color="auto" w:sz="0" w:space="0"/>
                                                            <w:bottom w:val="none" w:color="auto" w:sz="0" w:space="0"/>
                                                            <w:right w:val="none" w:color="auto" w:sz="0" w:space="0"/>
                                                          </w:divBdr>
                                                          <w:divsChild>
                                                            <w:div w:id="862787412">
                                                              <w:marLeft w:val="0"/>
                                                              <w:marRight w:val="0"/>
                                                              <w:marTop w:val="0"/>
                                                              <w:marBottom w:val="0"/>
                                                              <w:divBdr>
                                                                <w:top w:val="none" w:color="auto" w:sz="0" w:space="0"/>
                                                                <w:left w:val="none" w:color="auto" w:sz="0" w:space="0"/>
                                                                <w:bottom w:val="none" w:color="auto" w:sz="0" w:space="0"/>
                                                                <w:right w:val="none" w:color="auto" w:sz="0" w:space="0"/>
                                                              </w:divBdr>
                                                              <w:divsChild>
                                                                <w:div w:id="1700423675">
                                                                  <w:marLeft w:val="0"/>
                                                                  <w:marRight w:val="0"/>
                                                                  <w:marTop w:val="0"/>
                                                                  <w:marBottom w:val="0"/>
                                                                  <w:divBdr>
                                                                    <w:top w:val="none" w:color="auto" w:sz="0" w:space="0"/>
                                                                    <w:left w:val="none" w:color="auto" w:sz="0" w:space="0"/>
                                                                    <w:bottom w:val="none" w:color="auto" w:sz="0" w:space="0"/>
                                                                    <w:right w:val="none" w:color="auto" w:sz="0" w:space="0"/>
                                                                  </w:divBdr>
                                                                  <w:divsChild>
                                                                    <w:div w:id="1629703633">
                                                                      <w:marLeft w:val="0"/>
                                                                      <w:marRight w:val="0"/>
                                                                      <w:marTop w:val="0"/>
                                                                      <w:marBottom w:val="0"/>
                                                                      <w:divBdr>
                                                                        <w:top w:val="none" w:color="auto" w:sz="0" w:space="0"/>
                                                                        <w:left w:val="none" w:color="auto" w:sz="0" w:space="0"/>
                                                                        <w:bottom w:val="none" w:color="auto" w:sz="0" w:space="0"/>
                                                                        <w:right w:val="none" w:color="auto" w:sz="0" w:space="0"/>
                                                                      </w:divBdr>
                                                                      <w:divsChild>
                                                                        <w:div w:id="1785491516">
                                                                          <w:marLeft w:val="0"/>
                                                                          <w:marRight w:val="0"/>
                                                                          <w:marTop w:val="0"/>
                                                                          <w:marBottom w:val="0"/>
                                                                          <w:divBdr>
                                                                            <w:top w:val="none" w:color="auto" w:sz="0" w:space="0"/>
                                                                            <w:left w:val="none" w:color="auto" w:sz="0" w:space="0"/>
                                                                            <w:bottom w:val="none" w:color="auto" w:sz="0" w:space="0"/>
                                                                            <w:right w:val="none" w:color="auto" w:sz="0" w:space="0"/>
                                                                          </w:divBdr>
                                                                          <w:divsChild>
                                                                            <w:div w:id="1660956950">
                                                                              <w:marLeft w:val="0"/>
                                                                              <w:marRight w:val="0"/>
                                                                              <w:marTop w:val="180"/>
                                                                              <w:marBottom w:val="240"/>
                                                                              <w:divBdr>
                                                                                <w:top w:val="none" w:color="auto" w:sz="0" w:space="0"/>
                                                                                <w:left w:val="none" w:color="auto" w:sz="0" w:space="0"/>
                                                                                <w:bottom w:val="none" w:color="auto" w:sz="0" w:space="0"/>
                                                                                <w:right w:val="none" w:color="auto" w:sz="0" w:space="0"/>
                                                                              </w:divBdr>
                                                                            </w:div>
                                                                            <w:div w:id="511796783">
                                                                              <w:marLeft w:val="0"/>
                                                                              <w:marRight w:val="0"/>
                                                                              <w:marTop w:val="180"/>
                                                                              <w:marBottom w:val="240"/>
                                                                              <w:divBdr>
                                                                                <w:top w:val="none" w:color="auto" w:sz="0" w:space="0"/>
                                                                                <w:left w:val="none" w:color="auto" w:sz="0" w:space="0"/>
                                                                                <w:bottom w:val="none" w:color="auto" w:sz="0" w:space="0"/>
                                                                                <w:right w:val="none" w:color="auto" w:sz="0" w:space="0"/>
                                                                              </w:divBdr>
                                                                            </w:div>
                                                                            <w:div w:id="886792519">
                                                                              <w:marLeft w:val="0"/>
                                                                              <w:marRight w:val="0"/>
                                                                              <w:marTop w:val="180"/>
                                                                              <w:marBottom w:val="240"/>
                                                                              <w:divBdr>
                                                                                <w:top w:val="none" w:color="auto" w:sz="0" w:space="0"/>
                                                                                <w:left w:val="none" w:color="auto" w:sz="0" w:space="0"/>
                                                                                <w:bottom w:val="none" w:color="auto" w:sz="0" w:space="0"/>
                                                                                <w:right w:val="none" w:color="auto" w:sz="0" w:space="0"/>
                                                                              </w:divBdr>
                                                                            </w:div>
                                                                            <w:div w:id="1982344734">
                                                                              <w:marLeft w:val="0"/>
                                                                              <w:marRight w:val="0"/>
                                                                              <w:marTop w:val="360"/>
                                                                              <w:marBottom w:val="180"/>
                                                                              <w:divBdr>
                                                                                <w:top w:val="none" w:color="auto" w:sz="0" w:space="0"/>
                                                                                <w:left w:val="none" w:color="auto" w:sz="0" w:space="0"/>
                                                                                <w:bottom w:val="none" w:color="auto" w:sz="0" w:space="0"/>
                                                                                <w:right w:val="none" w:color="auto" w:sz="0" w:space="0"/>
                                                                              </w:divBdr>
                                                                            </w:div>
                                                                            <w:div w:id="1153713683">
                                                                              <w:marLeft w:val="0"/>
                                                                              <w:marRight w:val="0"/>
                                                                              <w:marTop w:val="180"/>
                                                                              <w:marBottom w:val="240"/>
                                                                              <w:divBdr>
                                                                                <w:top w:val="none" w:color="auto" w:sz="0" w:space="0"/>
                                                                                <w:left w:val="none" w:color="auto" w:sz="0" w:space="0"/>
                                                                                <w:bottom w:val="none" w:color="auto" w:sz="0" w:space="0"/>
                                                                                <w:right w:val="none" w:color="auto" w:sz="0" w:space="0"/>
                                                                              </w:divBdr>
                                                                            </w:div>
                                                                            <w:div w:id="1685665679">
                                                                              <w:marLeft w:val="0"/>
                                                                              <w:marRight w:val="0"/>
                                                                              <w:marTop w:val="360"/>
                                                                              <w:marBottom w:val="180"/>
                                                                              <w:divBdr>
                                                                                <w:top w:val="none" w:color="auto" w:sz="0" w:space="0"/>
                                                                                <w:left w:val="none" w:color="auto" w:sz="0" w:space="0"/>
                                                                                <w:bottom w:val="none" w:color="auto" w:sz="0" w:space="0"/>
                                                                                <w:right w:val="none" w:color="auto" w:sz="0" w:space="0"/>
                                                                              </w:divBdr>
                                                                            </w:div>
                                                                            <w:div w:id="299727396">
                                                                              <w:marLeft w:val="0"/>
                                                                              <w:marRight w:val="0"/>
                                                                              <w:marTop w:val="180"/>
                                                                              <w:marBottom w:val="240"/>
                                                                              <w:divBdr>
                                                                                <w:top w:val="none" w:color="auto" w:sz="0" w:space="0"/>
                                                                                <w:left w:val="none" w:color="auto" w:sz="0" w:space="0"/>
                                                                                <w:bottom w:val="none" w:color="auto" w:sz="0" w:space="0"/>
                                                                                <w:right w:val="none" w:color="auto" w:sz="0" w:space="0"/>
                                                                              </w:divBdr>
                                                                            </w:div>
                                                                            <w:div w:id="1805393813">
                                                                              <w:marLeft w:val="0"/>
                                                                              <w:marRight w:val="0"/>
                                                                              <w:marTop w:val="360"/>
                                                                              <w:marBottom w:val="180"/>
                                                                              <w:divBdr>
                                                                                <w:top w:val="none" w:color="auto" w:sz="0" w:space="0"/>
                                                                                <w:left w:val="none" w:color="auto" w:sz="0" w:space="0"/>
                                                                                <w:bottom w:val="none" w:color="auto" w:sz="0" w:space="0"/>
                                                                                <w:right w:val="none" w:color="auto" w:sz="0" w:space="0"/>
                                                                              </w:divBdr>
                                                                            </w:div>
                                                                            <w:div w:id="904686987">
                                                                              <w:marLeft w:val="0"/>
                                                                              <w:marRight w:val="0"/>
                                                                              <w:marTop w:val="180"/>
                                                                              <w:marBottom w:val="240"/>
                                                                              <w:divBdr>
                                                                                <w:top w:val="none" w:color="auto" w:sz="0" w:space="0"/>
                                                                                <w:left w:val="none" w:color="auto" w:sz="0" w:space="0"/>
                                                                                <w:bottom w:val="none" w:color="auto" w:sz="0" w:space="0"/>
                                                                                <w:right w:val="none" w:color="auto" w:sz="0" w:space="0"/>
                                                                              </w:divBdr>
                                                                            </w:div>
                                                                            <w:div w:id="205993544">
                                                                              <w:marLeft w:val="0"/>
                                                                              <w:marRight w:val="0"/>
                                                                              <w:marTop w:val="360"/>
                                                                              <w:marBottom w:val="180"/>
                                                                              <w:divBdr>
                                                                                <w:top w:val="none" w:color="auto" w:sz="0" w:space="0"/>
                                                                                <w:left w:val="none" w:color="auto" w:sz="0" w:space="0"/>
                                                                                <w:bottom w:val="none" w:color="auto" w:sz="0" w:space="0"/>
                                                                                <w:right w:val="none" w:color="auto" w:sz="0" w:space="0"/>
                                                                              </w:divBdr>
                                                                            </w:div>
                                                                            <w:div w:id="1383752664">
                                                                              <w:marLeft w:val="0"/>
                                                                              <w:marRight w:val="0"/>
                                                                              <w:marTop w:val="180"/>
                                                                              <w:marBottom w:val="240"/>
                                                                              <w:divBdr>
                                                                                <w:top w:val="none" w:color="auto" w:sz="0" w:space="0"/>
                                                                                <w:left w:val="none" w:color="auto" w:sz="0" w:space="0"/>
                                                                                <w:bottom w:val="none" w:color="auto" w:sz="0" w:space="0"/>
                                                                                <w:right w:val="none" w:color="auto" w:sz="0" w:space="0"/>
                                                                              </w:divBdr>
                                                                            </w:div>
                                                                            <w:div w:id="1208372291">
                                                                              <w:marLeft w:val="0"/>
                                                                              <w:marRight w:val="0"/>
                                                                              <w:marTop w:val="0"/>
                                                                              <w:marBottom w:val="0"/>
                                                                              <w:divBdr>
                                                                                <w:top w:val="none" w:color="auto" w:sz="0" w:space="0"/>
                                                                                <w:left w:val="none" w:color="auto" w:sz="0" w:space="0"/>
                                                                                <w:bottom w:val="none" w:color="auto" w:sz="0" w:space="0"/>
                                                                                <w:right w:val="none" w:color="auto" w:sz="0" w:space="0"/>
                                                                              </w:divBdr>
                                                                              <w:divsChild>
                                                                                <w:div w:id="1781028317">
                                                                                  <w:marLeft w:val="0"/>
                                                                                  <w:marRight w:val="0"/>
                                                                                  <w:marTop w:val="180"/>
                                                                                  <w:marBottom w:val="240"/>
                                                                                  <w:divBdr>
                                                                                    <w:top w:val="none" w:color="auto" w:sz="0" w:space="0"/>
                                                                                    <w:left w:val="none" w:color="auto" w:sz="0" w:space="0"/>
                                                                                    <w:bottom w:val="none" w:color="auto" w:sz="0" w:space="0"/>
                                                                                    <w:right w:val="none" w:color="auto" w:sz="0" w:space="0"/>
                                                                                  </w:divBdr>
                                                                                </w:div>
                                                                              </w:divsChild>
                                                                            </w:div>
                                                                            <w:div w:id="280764404">
                                                                              <w:marLeft w:val="0"/>
                                                                              <w:marRight w:val="0"/>
                                                                              <w:marTop w:val="0"/>
                                                                              <w:marBottom w:val="0"/>
                                                                              <w:divBdr>
                                                                                <w:top w:val="none" w:color="auto" w:sz="0" w:space="0"/>
                                                                                <w:left w:val="none" w:color="auto" w:sz="0" w:space="0"/>
                                                                                <w:bottom w:val="none" w:color="auto" w:sz="0" w:space="0"/>
                                                                                <w:right w:val="none" w:color="auto" w:sz="0" w:space="0"/>
                                                                              </w:divBdr>
                                                                              <w:divsChild>
                                                                                <w:div w:id="729841173">
                                                                                  <w:marLeft w:val="0"/>
                                                                                  <w:marRight w:val="0"/>
                                                                                  <w:marTop w:val="60"/>
                                                                                  <w:marBottom w:val="0"/>
                                                                                  <w:divBdr>
                                                                                    <w:top w:val="none" w:color="auto" w:sz="0" w:space="0"/>
                                                                                    <w:left w:val="none" w:color="auto" w:sz="0" w:space="0"/>
                                                                                    <w:bottom w:val="none" w:color="auto" w:sz="0" w:space="0"/>
                                                                                    <w:right w:val="none" w:color="auto" w:sz="0" w:space="0"/>
                                                                                  </w:divBdr>
                                                                                  <w:divsChild>
                                                                                    <w:div w:id="12808351">
                                                                                      <w:marLeft w:val="0"/>
                                                                                      <w:marRight w:val="0"/>
                                                                                      <w:marTop w:val="0"/>
                                                                                      <w:marBottom w:val="0"/>
                                                                                      <w:divBdr>
                                                                                        <w:top w:val="none" w:color="auto" w:sz="0" w:space="0"/>
                                                                                        <w:left w:val="none" w:color="auto" w:sz="0" w:space="0"/>
                                                                                        <w:bottom w:val="none" w:color="auto" w:sz="0" w:space="0"/>
                                                                                        <w:right w:val="none" w:color="auto" w:sz="0" w:space="0"/>
                                                                                      </w:divBdr>
                                                                                      <w:divsChild>
                                                                                        <w:div w:id="1046872808">
                                                                                          <w:marLeft w:val="0"/>
                                                                                          <w:marRight w:val="120"/>
                                                                                          <w:marTop w:val="6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 w:id="663122514">
                                                                      <w:marLeft w:val="0"/>
                                                                      <w:marRight w:val="0"/>
                                                                      <w:marTop w:val="0"/>
                                                                      <w:marBottom w:val="0"/>
                                                                      <w:divBdr>
                                                                        <w:top w:val="none" w:color="auto" w:sz="0" w:space="0"/>
                                                                        <w:left w:val="none" w:color="auto" w:sz="0" w:space="0"/>
                                                                        <w:bottom w:val="none" w:color="auto" w:sz="0" w:space="0"/>
                                                                        <w:right w:val="none" w:color="auto" w:sz="0" w:space="0"/>
                                                                      </w:divBdr>
                                                                      <w:divsChild>
                                                                        <w:div w:id="417597745">
                                                                          <w:marLeft w:val="0"/>
                                                                          <w:marRight w:val="0"/>
                                                                          <w:marTop w:val="0"/>
                                                                          <w:marBottom w:val="0"/>
                                                                          <w:divBdr>
                                                                            <w:top w:val="none" w:color="auto" w:sz="0" w:space="0"/>
                                                                            <w:left w:val="none" w:color="auto" w:sz="0" w:space="0"/>
                                                                            <w:bottom w:val="none" w:color="auto" w:sz="0" w:space="0"/>
                                                                            <w:right w:val="none" w:color="auto" w:sz="0" w:space="0"/>
                                                                          </w:divBdr>
                                                                          <w:divsChild>
                                                                            <w:div w:id="1722512986">
                                                                              <w:marLeft w:val="0"/>
                                                                              <w:marRight w:val="0"/>
                                                                              <w:marTop w:val="0"/>
                                                                              <w:marBottom w:val="0"/>
                                                                              <w:divBdr>
                                                                                <w:top w:val="none" w:color="auto" w:sz="0" w:space="0"/>
                                                                                <w:left w:val="none" w:color="auto" w:sz="0" w:space="0"/>
                                                                                <w:bottom w:val="none" w:color="auto" w:sz="0" w:space="0"/>
                                                                                <w:right w:val="none" w:color="auto" w:sz="0" w:space="0"/>
                                                                              </w:divBdr>
                                                                              <w:divsChild>
                                                                                <w:div w:id="579680019">
                                                                                  <w:marLeft w:val="0"/>
                                                                                  <w:marRight w:val="0"/>
                                                                                  <w:marTop w:val="0"/>
                                                                                  <w:marBottom w:val="0"/>
                                                                                  <w:divBdr>
                                                                                    <w:top w:val="none" w:color="auto" w:sz="0" w:space="0"/>
                                                                                    <w:left w:val="none" w:color="auto" w:sz="0" w:space="0"/>
                                                                                    <w:bottom w:val="none" w:color="auto" w:sz="0" w:space="0"/>
                                                                                    <w:right w:val="none" w:color="auto" w:sz="0" w:space="0"/>
                                                                                  </w:divBdr>
                                                                                  <w:divsChild>
                                                                                    <w:div w:id="565454671">
                                                                                      <w:marLeft w:val="0"/>
                                                                                      <w:marRight w:val="0"/>
                                                                                      <w:marTop w:val="0"/>
                                                                                      <w:marBottom w:val="0"/>
                                                                                      <w:divBdr>
                                                                                        <w:top w:val="none" w:color="auto" w:sz="0" w:space="0"/>
                                                                                        <w:left w:val="none" w:color="auto" w:sz="0" w:space="0"/>
                                                                                        <w:bottom w:val="single" w:color="D2D2D2" w:sz="4" w:space="0"/>
                                                                                        <w:right w:val="none" w:color="auto" w:sz="0" w:space="0"/>
                                                                                      </w:divBdr>
                                                                                      <w:divsChild>
                                                                                        <w:div w:id="1388993334">
                                                                                          <w:marLeft w:val="0"/>
                                                                                          <w:marRight w:val="0"/>
                                                                                          <w:marTop w:val="0"/>
                                                                                          <w:marBottom w:val="0"/>
                                                                                          <w:divBdr>
                                                                                            <w:top w:val="none" w:color="auto" w:sz="0" w:space="0"/>
                                                                                            <w:left w:val="none" w:color="auto" w:sz="0" w:space="0"/>
                                                                                            <w:bottom w:val="none" w:color="auto" w:sz="0" w:space="0"/>
                                                                                            <w:right w:val="none" w:color="auto" w:sz="0" w:space="0"/>
                                                                                          </w:divBdr>
                                                                                          <w:divsChild>
                                                                                            <w:div w:id="1475297330">
                                                                                              <w:marLeft w:val="0"/>
                                                                                              <w:marRight w:val="0"/>
                                                                                              <w:marTop w:val="0"/>
                                                                                              <w:marBottom w:val="0"/>
                                                                                              <w:divBdr>
                                                                                                <w:top w:val="none" w:color="auto" w:sz="0" w:space="0"/>
                                                                                                <w:left w:val="none" w:color="auto" w:sz="0" w:space="0"/>
                                                                                                <w:bottom w:val="none" w:color="auto" w:sz="0" w:space="0"/>
                                                                                                <w:right w:val="none" w:color="auto" w:sz="0" w:space="0"/>
                                                                                              </w:divBdr>
                                                                                              <w:divsChild>
                                                                                                <w:div w:id="334496078">
                                                                                                  <w:marLeft w:val="0"/>
                                                                                                  <w:marRight w:val="0"/>
                                                                                                  <w:marTop w:val="0"/>
                                                                                                  <w:marBottom w:val="0"/>
                                                                                                  <w:divBdr>
                                                                                                    <w:top w:val="none" w:color="auto" w:sz="0" w:space="0"/>
                                                                                                    <w:left w:val="none" w:color="auto" w:sz="0" w:space="0"/>
                                                                                                    <w:bottom w:val="none" w:color="auto" w:sz="0" w:space="0"/>
                                                                                                    <w:right w:val="none" w:color="auto" w:sz="0" w:space="0"/>
                                                                                                  </w:divBdr>
                                                                                                  <w:divsChild>
                                                                                                    <w:div w:id="350567782">
                                                                                                      <w:marLeft w:val="0"/>
                                                                                                      <w:marRight w:val="0"/>
                                                                                                      <w:marTop w:val="0"/>
                                                                                                      <w:marBottom w:val="0"/>
                                                                                                      <w:divBdr>
                                                                                                        <w:top w:val="none" w:color="auto" w:sz="0" w:space="0"/>
                                                                                                        <w:left w:val="none" w:color="auto" w:sz="0" w:space="0"/>
                                                                                                        <w:bottom w:val="single" w:color="D2D2D2" w:sz="4" w:space="0"/>
                                                                                                        <w:right w:val="none" w:color="auto" w:sz="0" w:space="0"/>
                                                                                                      </w:divBdr>
                                                                                                      <w:divsChild>
                                                                                                        <w:div w:id="2119718298">
                                                                                                          <w:marLeft w:val="0"/>
                                                                                                          <w:marRight w:val="0"/>
                                                                                                          <w:marTop w:val="0"/>
                                                                                                          <w:marBottom w:val="0"/>
                                                                                                          <w:divBdr>
                                                                                                            <w:top w:val="none" w:color="auto" w:sz="0" w:space="0"/>
                                                                                                            <w:left w:val="none" w:color="auto" w:sz="0" w:space="0"/>
                                                                                                            <w:bottom w:val="none" w:color="auto" w:sz="0" w:space="0"/>
                                                                                                            <w:right w:val="none" w:color="auto" w:sz="0" w:space="0"/>
                                                                                                          </w:divBdr>
                                                                                                        </w:div>
                                                                                                      </w:divsChild>
                                                                                                    </w:div>
                                                                                                    <w:div w:id="459736885">
                                                                                                      <w:marLeft w:val="75"/>
                                                                                                      <w:marRight w:val="0"/>
                                                                                                      <w:marTop w:val="0"/>
                                                                                                      <w:marBottom w:val="0"/>
                                                                                                      <w:divBdr>
                                                                                                        <w:top w:val="none" w:color="auto" w:sz="0" w:space="0"/>
                                                                                                        <w:left w:val="none" w:color="auto" w:sz="0" w:space="0"/>
                                                                                                        <w:bottom w:val="none" w:color="auto" w:sz="0" w:space="0"/>
                                                                                                        <w:right w:val="none" w:color="auto" w:sz="0" w:space="0"/>
                                                                                                      </w:divBdr>
                                                                                                    </w:div>
                                                                                                  </w:divsChild>
                                                                                                </w:div>
                                                                                                <w:div w:id="467552080">
                                                                                                  <w:marLeft w:val="0"/>
                                                                                                  <w:marRight w:val="0"/>
                                                                                                  <w:marTop w:val="0"/>
                                                                                                  <w:marBottom w:val="0"/>
                                                                                                  <w:divBdr>
                                                                                                    <w:top w:val="none" w:color="auto" w:sz="0" w:space="0"/>
                                                                                                    <w:left w:val="none" w:color="auto" w:sz="0" w:space="0"/>
                                                                                                    <w:bottom w:val="none" w:color="auto" w:sz="0" w:space="0"/>
                                                                                                    <w:right w:val="none" w:color="auto" w:sz="0" w:space="0"/>
                                                                                                  </w:divBdr>
                                                                                                  <w:divsChild>
                                                                                                    <w:div w:id="1727417216">
                                                                                                      <w:marLeft w:val="0"/>
                                                                                                      <w:marRight w:val="0"/>
                                                                                                      <w:marTop w:val="0"/>
                                                                                                      <w:marBottom w:val="0"/>
                                                                                                      <w:divBdr>
                                                                                                        <w:top w:val="none" w:color="auto" w:sz="0" w:space="0"/>
                                                                                                        <w:left w:val="none" w:color="auto" w:sz="0" w:space="0"/>
                                                                                                        <w:bottom w:val="none" w:color="auto" w:sz="0" w:space="0"/>
                                                                                                        <w:right w:val="none" w:color="auto" w:sz="0" w:space="0"/>
                                                                                                      </w:divBdr>
                                                                                                      <w:divsChild>
                                                                                                        <w:div w:id="232202089">
                                                                                                          <w:marLeft w:val="0"/>
                                                                                                          <w:marRight w:val="0"/>
                                                                                                          <w:marTop w:val="0"/>
                                                                                                          <w:marBottom w:val="0"/>
                                                                                                          <w:divBdr>
                                                                                                            <w:top w:val="none" w:color="auto" w:sz="0" w:space="0"/>
                                                                                                            <w:left w:val="none" w:color="auto" w:sz="0" w:space="0"/>
                                                                                                            <w:bottom w:val="none" w:color="auto" w:sz="0" w:space="0"/>
                                                                                                            <w:right w:val="none" w:color="auto" w:sz="0" w:space="0"/>
                                                                                                          </w:divBdr>
                                                                                                        </w:div>
                                                                                                        <w:div w:id="189030102">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 w:id="214506714">
                                                                                          <w:marLeft w:val="0"/>
                                                                                          <w:marRight w:val="0"/>
                                                                                          <w:marTop w:val="0"/>
                                                                                          <w:marBottom w:val="0"/>
                                                                                          <w:divBdr>
                                                                                            <w:top w:val="none" w:color="auto" w:sz="0" w:space="0"/>
                                                                                            <w:left w:val="none" w:color="auto" w:sz="0" w:space="0"/>
                                                                                            <w:bottom w:val="none" w:color="auto" w:sz="0" w:space="0"/>
                                                                                            <w:right w:val="none" w:color="auto" w:sz="0" w:space="0"/>
                                                                                          </w:divBdr>
                                                                                          <w:divsChild>
                                                                                            <w:div w:id="2026057361">
                                                                                              <w:marLeft w:val="0"/>
                                                                                              <w:marRight w:val="0"/>
                                                                                              <w:marTop w:val="0"/>
                                                                                              <w:marBottom w:val="0"/>
                                                                                              <w:divBdr>
                                                                                                <w:top w:val="none" w:color="auto" w:sz="0" w:space="0"/>
                                                                                                <w:left w:val="none" w:color="auto" w:sz="0" w:space="0"/>
                                                                                                <w:bottom w:val="none" w:color="auto" w:sz="0" w:space="0"/>
                                                                                                <w:right w:val="none" w:color="auto" w:sz="0" w:space="0"/>
                                                                                              </w:divBdr>
                                                                                              <w:divsChild>
                                                                                                <w:div w:id="1443961814">
                                                                                                  <w:marLeft w:val="0"/>
                                                                                                  <w:marRight w:val="0"/>
                                                                                                  <w:marTop w:val="0"/>
                                                                                                  <w:marBottom w:val="0"/>
                                                                                                  <w:divBdr>
                                                                                                    <w:top w:val="none" w:color="auto" w:sz="0" w:space="0"/>
                                                                                                    <w:left w:val="none" w:color="auto" w:sz="0" w:space="0"/>
                                                                                                    <w:bottom w:val="none" w:color="auto" w:sz="0" w:space="0"/>
                                                                                                    <w:right w:val="none" w:color="auto" w:sz="0" w:space="0"/>
                                                                                                  </w:divBdr>
                                                                                                  <w:divsChild>
                                                                                                    <w:div w:id="1903833066">
                                                                                                      <w:marLeft w:val="0"/>
                                                                                                      <w:marRight w:val="0"/>
                                                                                                      <w:marTop w:val="0"/>
                                                                                                      <w:marBottom w:val="0"/>
                                                                                                      <w:divBdr>
                                                                                                        <w:top w:val="none" w:color="auto" w:sz="0" w:space="0"/>
                                                                                                        <w:left w:val="none" w:color="auto" w:sz="0" w:space="0"/>
                                                                                                        <w:bottom w:val="single" w:color="D2D2D2" w:sz="4" w:space="0"/>
                                                                                                        <w:right w:val="none" w:color="auto" w:sz="0" w:space="0"/>
                                                                                                      </w:divBdr>
                                                                                                      <w:divsChild>
                                                                                                        <w:div w:id="1378815120">
                                                                                                          <w:marLeft w:val="0"/>
                                                                                                          <w:marRight w:val="0"/>
                                                                                                          <w:marTop w:val="0"/>
                                                                                                          <w:marBottom w:val="0"/>
                                                                                                          <w:divBdr>
                                                                                                            <w:top w:val="none" w:color="auto" w:sz="0" w:space="0"/>
                                                                                                            <w:left w:val="none" w:color="auto" w:sz="0" w:space="0"/>
                                                                                                            <w:bottom w:val="none" w:color="auto" w:sz="0" w:space="0"/>
                                                                                                            <w:right w:val="none" w:color="auto" w:sz="0" w:space="0"/>
                                                                                                          </w:divBdr>
                                                                                                        </w:div>
                                                                                                      </w:divsChild>
                                                                                                    </w:div>
                                                                                                    <w:div w:id="1170489788">
                                                                                                      <w:marLeft w:val="75"/>
                                                                                                      <w:marRight w:val="0"/>
                                                                                                      <w:marTop w:val="0"/>
                                                                                                      <w:marBottom w:val="0"/>
                                                                                                      <w:divBdr>
                                                                                                        <w:top w:val="none" w:color="auto" w:sz="0" w:space="0"/>
                                                                                                        <w:left w:val="none" w:color="auto" w:sz="0" w:space="0"/>
                                                                                                        <w:bottom w:val="none" w:color="auto" w:sz="0" w:space="0"/>
                                                                                                        <w:right w:val="none" w:color="auto" w:sz="0" w:space="0"/>
                                                                                                      </w:divBdr>
                                                                                                    </w:div>
                                                                                                  </w:divsChild>
                                                                                                </w:div>
                                                                                                <w:div w:id="466247133">
                                                                                                  <w:marLeft w:val="0"/>
                                                                                                  <w:marRight w:val="0"/>
                                                                                                  <w:marTop w:val="0"/>
                                                                                                  <w:marBottom w:val="0"/>
                                                                                                  <w:divBdr>
                                                                                                    <w:top w:val="none" w:color="auto" w:sz="0" w:space="0"/>
                                                                                                    <w:left w:val="none" w:color="auto" w:sz="0" w:space="0"/>
                                                                                                    <w:bottom w:val="none" w:color="auto" w:sz="0" w:space="0"/>
                                                                                                    <w:right w:val="none" w:color="auto" w:sz="0" w:space="0"/>
                                                                                                  </w:divBdr>
                                                                                                  <w:divsChild>
                                                                                                    <w:div w:id="42213175">
                                                                                                      <w:marLeft w:val="0"/>
                                                                                                      <w:marRight w:val="0"/>
                                                                                                      <w:marTop w:val="0"/>
                                                                                                      <w:marBottom w:val="0"/>
                                                                                                      <w:divBdr>
                                                                                                        <w:top w:val="none" w:color="auto" w:sz="0" w:space="0"/>
                                                                                                        <w:left w:val="none" w:color="auto" w:sz="0" w:space="0"/>
                                                                                                        <w:bottom w:val="none" w:color="auto" w:sz="0" w:space="0"/>
                                                                                                        <w:right w:val="none" w:color="auto" w:sz="0" w:space="0"/>
                                                                                                      </w:divBdr>
                                                                                                      <w:divsChild>
                                                                                                        <w:div w:id="22633162">
                                                                                                          <w:marLeft w:val="0"/>
                                                                                                          <w:marRight w:val="0"/>
                                                                                                          <w:marTop w:val="0"/>
                                                                                                          <w:marBottom w:val="0"/>
                                                                                                          <w:divBdr>
                                                                                                            <w:top w:val="none" w:color="auto" w:sz="0" w:space="0"/>
                                                                                                            <w:left w:val="none" w:color="auto" w:sz="0" w:space="0"/>
                                                                                                            <w:bottom w:val="none" w:color="auto" w:sz="0" w:space="0"/>
                                                                                                            <w:right w:val="none" w:color="auto" w:sz="0" w:space="0"/>
                                                                                                          </w:divBdr>
                                                                                                        </w:div>
                                                                                                        <w:div w:id="431125926">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 w:id="2034107496">
                                                                                          <w:marLeft w:val="0"/>
                                                                                          <w:marRight w:val="0"/>
                                                                                          <w:marTop w:val="0"/>
                                                                                          <w:marBottom w:val="0"/>
                                                                                          <w:divBdr>
                                                                                            <w:top w:val="none" w:color="auto" w:sz="0" w:space="0"/>
                                                                                            <w:left w:val="none" w:color="auto" w:sz="0" w:space="0"/>
                                                                                            <w:bottom w:val="none" w:color="auto" w:sz="0" w:space="0"/>
                                                                                            <w:right w:val="none" w:color="auto" w:sz="0" w:space="0"/>
                                                                                          </w:divBdr>
                                                                                          <w:divsChild>
                                                                                            <w:div w:id="885290189">
                                                                                              <w:marLeft w:val="0"/>
                                                                                              <w:marRight w:val="0"/>
                                                                                              <w:marTop w:val="0"/>
                                                                                              <w:marBottom w:val="0"/>
                                                                                              <w:divBdr>
                                                                                                <w:top w:val="none" w:color="auto" w:sz="0" w:space="0"/>
                                                                                                <w:left w:val="none" w:color="auto" w:sz="0" w:space="0"/>
                                                                                                <w:bottom w:val="none" w:color="auto" w:sz="0" w:space="0"/>
                                                                                                <w:right w:val="none" w:color="auto" w:sz="0" w:space="0"/>
                                                                                              </w:divBdr>
                                                                                              <w:divsChild>
                                                                                                <w:div w:id="1307396631">
                                                                                                  <w:marLeft w:val="0"/>
                                                                                                  <w:marRight w:val="0"/>
                                                                                                  <w:marTop w:val="0"/>
                                                                                                  <w:marBottom w:val="0"/>
                                                                                                  <w:divBdr>
                                                                                                    <w:top w:val="none" w:color="auto" w:sz="0" w:space="0"/>
                                                                                                    <w:left w:val="none" w:color="auto" w:sz="0" w:space="0"/>
                                                                                                    <w:bottom w:val="none" w:color="auto" w:sz="0" w:space="0"/>
                                                                                                    <w:right w:val="none" w:color="auto" w:sz="0" w:space="0"/>
                                                                                                  </w:divBdr>
                                                                                                  <w:divsChild>
                                                                                                    <w:div w:id="1023244868">
                                                                                                      <w:marLeft w:val="0"/>
                                                                                                      <w:marRight w:val="0"/>
                                                                                                      <w:marTop w:val="0"/>
                                                                                                      <w:marBottom w:val="0"/>
                                                                                                      <w:divBdr>
                                                                                                        <w:top w:val="none" w:color="auto" w:sz="0" w:space="0"/>
                                                                                                        <w:left w:val="none" w:color="auto" w:sz="0" w:space="0"/>
                                                                                                        <w:bottom w:val="single" w:color="D2D2D2" w:sz="4" w:space="0"/>
                                                                                                        <w:right w:val="none" w:color="auto" w:sz="0" w:space="0"/>
                                                                                                      </w:divBdr>
                                                                                                      <w:divsChild>
                                                                                                        <w:div w:id="1957250141">
                                                                                                          <w:marLeft w:val="0"/>
                                                                                                          <w:marRight w:val="0"/>
                                                                                                          <w:marTop w:val="0"/>
                                                                                                          <w:marBottom w:val="0"/>
                                                                                                          <w:divBdr>
                                                                                                            <w:top w:val="none" w:color="auto" w:sz="0" w:space="0"/>
                                                                                                            <w:left w:val="none" w:color="auto" w:sz="0" w:space="0"/>
                                                                                                            <w:bottom w:val="none" w:color="auto" w:sz="0" w:space="0"/>
                                                                                                            <w:right w:val="none" w:color="auto" w:sz="0" w:space="0"/>
                                                                                                          </w:divBdr>
                                                                                                        </w:div>
                                                                                                      </w:divsChild>
                                                                                                    </w:div>
                                                                                                    <w:div w:id="595938311">
                                                                                                      <w:marLeft w:val="75"/>
                                                                                                      <w:marRight w:val="0"/>
                                                                                                      <w:marTop w:val="0"/>
                                                                                                      <w:marBottom w:val="0"/>
                                                                                                      <w:divBdr>
                                                                                                        <w:top w:val="none" w:color="auto" w:sz="0" w:space="0"/>
                                                                                                        <w:left w:val="none" w:color="auto" w:sz="0" w:space="0"/>
                                                                                                        <w:bottom w:val="none" w:color="auto" w:sz="0" w:space="0"/>
                                                                                                        <w:right w:val="none" w:color="auto" w:sz="0" w:space="0"/>
                                                                                                      </w:divBdr>
                                                                                                    </w:div>
                                                                                                  </w:divsChild>
                                                                                                </w:div>
                                                                                                <w:div w:id="414208707">
                                                                                                  <w:marLeft w:val="0"/>
                                                                                                  <w:marRight w:val="0"/>
                                                                                                  <w:marTop w:val="0"/>
                                                                                                  <w:marBottom w:val="0"/>
                                                                                                  <w:divBdr>
                                                                                                    <w:top w:val="none" w:color="auto" w:sz="0" w:space="0"/>
                                                                                                    <w:left w:val="none" w:color="auto" w:sz="0" w:space="0"/>
                                                                                                    <w:bottom w:val="none" w:color="auto" w:sz="0" w:space="0"/>
                                                                                                    <w:right w:val="none" w:color="auto" w:sz="0" w:space="0"/>
                                                                                                  </w:divBdr>
                                                                                                  <w:divsChild>
                                                                                                    <w:div w:id="326711561">
                                                                                                      <w:marLeft w:val="0"/>
                                                                                                      <w:marRight w:val="0"/>
                                                                                                      <w:marTop w:val="0"/>
                                                                                                      <w:marBottom w:val="0"/>
                                                                                                      <w:divBdr>
                                                                                                        <w:top w:val="none" w:color="auto" w:sz="0" w:space="0"/>
                                                                                                        <w:left w:val="none" w:color="auto" w:sz="0" w:space="0"/>
                                                                                                        <w:bottom w:val="none" w:color="auto" w:sz="0" w:space="0"/>
                                                                                                        <w:right w:val="none" w:color="auto" w:sz="0" w:space="0"/>
                                                                                                      </w:divBdr>
                                                                                                      <w:divsChild>
                                                                                                        <w:div w:id="1858277022">
                                                                                                          <w:marLeft w:val="0"/>
                                                                                                          <w:marRight w:val="0"/>
                                                                                                          <w:marTop w:val="0"/>
                                                                                                          <w:marBottom w:val="0"/>
                                                                                                          <w:divBdr>
                                                                                                            <w:top w:val="none" w:color="auto" w:sz="0" w:space="0"/>
                                                                                                            <w:left w:val="none" w:color="auto" w:sz="0" w:space="0"/>
                                                                                                            <w:bottom w:val="none" w:color="auto" w:sz="0" w:space="0"/>
                                                                                                            <w:right w:val="none" w:color="auto" w:sz="0" w:space="0"/>
                                                                                                          </w:divBdr>
                                                                                                        </w:div>
                                                                                                        <w:div w:id="1542745366">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58370054">
                                          <w:marLeft w:val="0"/>
                                          <w:marRight w:val="0"/>
                                          <w:marTop w:val="360"/>
                                          <w:marBottom w:val="0"/>
                                          <w:divBdr>
                                            <w:top w:val="none" w:color="auto" w:sz="0" w:space="0"/>
                                            <w:left w:val="none" w:color="auto" w:sz="0" w:space="0"/>
                                            <w:bottom w:val="none" w:color="auto" w:sz="0" w:space="0"/>
                                            <w:right w:val="none" w:color="auto" w:sz="0" w:space="0"/>
                                          </w:divBdr>
                                          <w:divsChild>
                                            <w:div w:id="1391271416">
                                              <w:marLeft w:val="0"/>
                                              <w:marRight w:val="0"/>
                                              <w:marTop w:val="0"/>
                                              <w:marBottom w:val="0"/>
                                              <w:divBdr>
                                                <w:top w:val="none" w:color="auto" w:sz="0" w:space="0"/>
                                                <w:left w:val="none" w:color="auto" w:sz="0" w:space="0"/>
                                                <w:bottom w:val="none" w:color="auto" w:sz="0" w:space="0"/>
                                                <w:right w:val="none" w:color="auto" w:sz="0" w:space="0"/>
                                              </w:divBdr>
                                              <w:divsChild>
                                                <w:div w:id="1155301028">
                                                  <w:marLeft w:val="0"/>
                                                  <w:marRight w:val="0"/>
                                                  <w:marTop w:val="0"/>
                                                  <w:marBottom w:val="0"/>
                                                  <w:divBdr>
                                                    <w:top w:val="none" w:color="auto" w:sz="0" w:space="0"/>
                                                    <w:left w:val="none" w:color="auto" w:sz="0" w:space="0"/>
                                                    <w:bottom w:val="none" w:color="auto" w:sz="0" w:space="0"/>
                                                    <w:right w:val="none" w:color="auto" w:sz="0" w:space="0"/>
                                                  </w:divBdr>
                                                  <w:divsChild>
                                                    <w:div w:id="162281117">
                                                      <w:marLeft w:val="0"/>
                                                      <w:marRight w:val="0"/>
                                                      <w:marTop w:val="0"/>
                                                      <w:marBottom w:val="0"/>
                                                      <w:divBdr>
                                                        <w:top w:val="none" w:color="auto" w:sz="0" w:space="0"/>
                                                        <w:left w:val="none" w:color="auto" w:sz="0" w:space="0"/>
                                                        <w:bottom w:val="none" w:color="auto" w:sz="0" w:space="0"/>
                                                        <w:right w:val="none" w:color="auto" w:sz="0" w:space="0"/>
                                                      </w:divBdr>
                                                      <w:divsChild>
                                                        <w:div w:id="859123842">
                                                          <w:marLeft w:val="780"/>
                                                          <w:marRight w:val="0"/>
                                                          <w:marTop w:val="0"/>
                                                          <w:marBottom w:val="0"/>
                                                          <w:divBdr>
                                                            <w:top w:val="none" w:color="auto" w:sz="0" w:space="0"/>
                                                            <w:left w:val="none" w:color="auto" w:sz="0" w:space="0"/>
                                                            <w:bottom w:val="none" w:color="auto" w:sz="0" w:space="0"/>
                                                            <w:right w:val="none" w:color="auto" w:sz="0" w:space="0"/>
                                                          </w:divBdr>
                                                          <w:divsChild>
                                                            <w:div w:id="1638485305">
                                                              <w:marLeft w:val="0"/>
                                                              <w:marRight w:val="0"/>
                                                              <w:marTop w:val="0"/>
                                                              <w:marBottom w:val="0"/>
                                                              <w:divBdr>
                                                                <w:top w:val="none" w:color="auto" w:sz="0" w:space="0"/>
                                                                <w:left w:val="none" w:color="auto" w:sz="0" w:space="0"/>
                                                                <w:bottom w:val="none" w:color="auto" w:sz="0" w:space="0"/>
                                                                <w:right w:val="none" w:color="auto" w:sz="0" w:space="0"/>
                                                              </w:divBdr>
                                                              <w:divsChild>
                                                                <w:div w:id="547106041">
                                                                  <w:marLeft w:val="0"/>
                                                                  <w:marRight w:val="0"/>
                                                                  <w:marTop w:val="0"/>
                                                                  <w:marBottom w:val="0"/>
                                                                  <w:divBdr>
                                                                    <w:top w:val="none" w:color="auto" w:sz="0" w:space="0"/>
                                                                    <w:left w:val="none" w:color="auto" w:sz="0" w:space="0"/>
                                                                    <w:bottom w:val="none" w:color="auto" w:sz="0" w:space="0"/>
                                                                    <w:right w:val="none" w:color="auto" w:sz="0" w:space="0"/>
                                                                  </w:divBdr>
                                                                  <w:divsChild>
                                                                    <w:div w:id="171267162">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 w:id="275449018">
                                                  <w:marLeft w:val="0"/>
                                                  <w:marRight w:val="0"/>
                                                  <w:marTop w:val="0"/>
                                                  <w:marBottom w:val="0"/>
                                                  <w:divBdr>
                                                    <w:top w:val="none" w:color="auto" w:sz="0" w:space="0"/>
                                                    <w:left w:val="none" w:color="auto" w:sz="0" w:space="0"/>
                                                    <w:bottom w:val="none" w:color="auto" w:sz="0" w:space="0"/>
                                                    <w:right w:val="none" w:color="auto" w:sz="0" w:space="0"/>
                                                  </w:divBdr>
                                                  <w:divsChild>
                                                    <w:div w:id="827357436">
                                                      <w:marLeft w:val="0"/>
                                                      <w:marRight w:val="0"/>
                                                      <w:marTop w:val="0"/>
                                                      <w:marBottom w:val="0"/>
                                                      <w:divBdr>
                                                        <w:top w:val="none" w:color="auto" w:sz="0" w:space="0"/>
                                                        <w:left w:val="none" w:color="auto" w:sz="0" w:space="0"/>
                                                        <w:bottom w:val="none" w:color="auto" w:sz="0" w:space="0"/>
                                                        <w:right w:val="none" w:color="auto" w:sz="0" w:space="0"/>
                                                      </w:divBdr>
                                                      <w:divsChild>
                                                        <w:div w:id="205801538">
                                                          <w:marLeft w:val="0"/>
                                                          <w:marRight w:val="0"/>
                                                          <w:marTop w:val="0"/>
                                                          <w:marBottom w:val="0"/>
                                                          <w:divBdr>
                                                            <w:top w:val="none" w:color="auto" w:sz="0" w:space="0"/>
                                                            <w:left w:val="none" w:color="auto" w:sz="0" w:space="0"/>
                                                            <w:bottom w:val="none" w:color="auto" w:sz="0" w:space="0"/>
                                                            <w:right w:val="none" w:color="auto" w:sz="0" w:space="0"/>
                                                          </w:divBdr>
                                                          <w:divsChild>
                                                            <w:div w:id="2090149971">
                                                              <w:marLeft w:val="0"/>
                                                              <w:marRight w:val="0"/>
                                                              <w:marTop w:val="0"/>
                                                              <w:marBottom w:val="0"/>
                                                              <w:divBdr>
                                                                <w:top w:val="none" w:color="auto" w:sz="0" w:space="0"/>
                                                                <w:left w:val="none" w:color="auto" w:sz="0" w:space="0"/>
                                                                <w:bottom w:val="none" w:color="auto" w:sz="0" w:space="0"/>
                                                                <w:right w:val="none" w:color="auto" w:sz="0" w:space="0"/>
                                                              </w:divBdr>
                                                              <w:divsChild>
                                                                <w:div w:id="923614025">
                                                                  <w:marLeft w:val="0"/>
                                                                  <w:marRight w:val="0"/>
                                                                  <w:marTop w:val="0"/>
                                                                  <w:marBottom w:val="0"/>
                                                                  <w:divBdr>
                                                                    <w:top w:val="none" w:color="auto" w:sz="0" w:space="0"/>
                                                                    <w:left w:val="none" w:color="auto" w:sz="0" w:space="0"/>
                                                                    <w:bottom w:val="none" w:color="auto" w:sz="0" w:space="0"/>
                                                                    <w:right w:val="none" w:color="auto" w:sz="0" w:space="0"/>
                                                                  </w:divBdr>
                                                                  <w:divsChild>
                                                                    <w:div w:id="1287472628">
                                                                      <w:marLeft w:val="0"/>
                                                                      <w:marRight w:val="0"/>
                                                                      <w:marTop w:val="0"/>
                                                                      <w:marBottom w:val="0"/>
                                                                      <w:divBdr>
                                                                        <w:top w:val="none" w:color="auto" w:sz="0" w:space="0"/>
                                                                        <w:left w:val="none" w:color="auto" w:sz="0" w:space="0"/>
                                                                        <w:bottom w:val="none" w:color="auto" w:sz="0" w:space="0"/>
                                                                        <w:right w:val="none" w:color="auto" w:sz="0" w:space="0"/>
                                                                      </w:divBdr>
                                                                      <w:divsChild>
                                                                        <w:div w:id="433867857">
                                                                          <w:marLeft w:val="0"/>
                                                                          <w:marRight w:val="0"/>
                                                                          <w:marTop w:val="0"/>
                                                                          <w:marBottom w:val="0"/>
                                                                          <w:divBdr>
                                                                            <w:top w:val="none" w:color="auto" w:sz="0" w:space="0"/>
                                                                            <w:left w:val="none" w:color="auto" w:sz="0" w:space="0"/>
                                                                            <w:bottom w:val="none" w:color="auto" w:sz="0" w:space="0"/>
                                                                            <w:right w:val="none" w:color="auto" w:sz="0" w:space="0"/>
                                                                          </w:divBdr>
                                                                          <w:divsChild>
                                                                            <w:div w:id="334966226">
                                                                              <w:marLeft w:val="0"/>
                                                                              <w:marRight w:val="0"/>
                                                                              <w:marTop w:val="180"/>
                                                                              <w:marBottom w:val="240"/>
                                                                              <w:divBdr>
                                                                                <w:top w:val="none" w:color="auto" w:sz="0" w:space="0"/>
                                                                                <w:left w:val="none" w:color="auto" w:sz="0" w:space="0"/>
                                                                                <w:bottom w:val="none" w:color="auto" w:sz="0" w:space="0"/>
                                                                                <w:right w:val="none" w:color="auto" w:sz="0" w:space="0"/>
                                                                              </w:divBdr>
                                                                            </w:div>
                                                                            <w:div w:id="1497501263">
                                                                              <w:marLeft w:val="0"/>
                                                                              <w:marRight w:val="0"/>
                                                                              <w:marTop w:val="180"/>
                                                                              <w:marBottom w:val="240"/>
                                                                              <w:divBdr>
                                                                                <w:top w:val="none" w:color="auto" w:sz="0" w:space="0"/>
                                                                                <w:left w:val="none" w:color="auto" w:sz="0" w:space="0"/>
                                                                                <w:bottom w:val="none" w:color="auto" w:sz="0" w:space="0"/>
                                                                                <w:right w:val="none" w:color="auto" w:sz="0" w:space="0"/>
                                                                              </w:divBdr>
                                                                            </w:div>
                                                                            <w:div w:id="2021856713">
                                                                              <w:marLeft w:val="0"/>
                                                                              <w:marRight w:val="0"/>
                                                                              <w:marTop w:val="360"/>
                                                                              <w:marBottom w:val="180"/>
                                                                              <w:divBdr>
                                                                                <w:top w:val="none" w:color="auto" w:sz="0" w:space="0"/>
                                                                                <w:left w:val="none" w:color="auto" w:sz="0" w:space="0"/>
                                                                                <w:bottom w:val="none" w:color="auto" w:sz="0" w:space="0"/>
                                                                                <w:right w:val="none" w:color="auto" w:sz="0" w:space="0"/>
                                                                              </w:divBdr>
                                                                            </w:div>
                                                                            <w:div w:id="1312128963">
                                                                              <w:marLeft w:val="0"/>
                                                                              <w:marRight w:val="0"/>
                                                                              <w:marTop w:val="180"/>
                                                                              <w:marBottom w:val="240"/>
                                                                              <w:divBdr>
                                                                                <w:top w:val="none" w:color="auto" w:sz="0" w:space="0"/>
                                                                                <w:left w:val="none" w:color="auto" w:sz="0" w:space="0"/>
                                                                                <w:bottom w:val="none" w:color="auto" w:sz="0" w:space="0"/>
                                                                                <w:right w:val="none" w:color="auto" w:sz="0" w:space="0"/>
                                                                              </w:divBdr>
                                                                            </w:div>
                                                                            <w:div w:id="324629789">
                                                                              <w:blockQuote w:val="true"/>
                                                                              <w:marLeft w:val="600"/>
                                                                              <w:marRight w:val="600"/>
                                                                              <w:marTop w:val="60"/>
                                                                              <w:marBottom w:val="0"/>
                                                                              <w:divBdr>
                                                                                <w:top w:val="none" w:color="auto" w:sz="0" w:space="0"/>
                                                                                <w:left w:val="none" w:color="auto" w:sz="0" w:space="0"/>
                                                                                <w:bottom w:val="none" w:color="auto" w:sz="0" w:space="0"/>
                                                                                <w:right w:val="none" w:color="auto" w:sz="0" w:space="0"/>
                                                                              </w:divBdr>
                                                                              <w:divsChild>
                                                                                <w:div w:id="162622602">
                                                                                  <w:marLeft w:val="0"/>
                                                                                  <w:marRight w:val="0"/>
                                                                                  <w:marTop w:val="0"/>
                                                                                  <w:marBottom w:val="0"/>
                                                                                  <w:divBdr>
                                                                                    <w:top w:val="none" w:color="auto" w:sz="0" w:space="0"/>
                                                                                    <w:left w:val="none" w:color="auto" w:sz="0" w:space="0"/>
                                                                                    <w:bottom w:val="none" w:color="auto" w:sz="0" w:space="0"/>
                                                                                    <w:right w:val="none" w:color="auto" w:sz="0" w:space="0"/>
                                                                                  </w:divBdr>
                                                                                </w:div>
                                                                              </w:divsChild>
                                                                            </w:div>
                                                                            <w:div w:id="2107991225">
                                                                              <w:marLeft w:val="0"/>
                                                                              <w:marRight w:val="0"/>
                                                                              <w:marTop w:val="180"/>
                                                                              <w:marBottom w:val="240"/>
                                                                              <w:divBdr>
                                                                                <w:top w:val="none" w:color="auto" w:sz="0" w:space="0"/>
                                                                                <w:left w:val="none" w:color="auto" w:sz="0" w:space="0"/>
                                                                                <w:bottom w:val="none" w:color="auto" w:sz="0" w:space="0"/>
                                                                                <w:right w:val="none" w:color="auto" w:sz="0" w:space="0"/>
                                                                              </w:divBdr>
                                                                            </w:div>
                                                                            <w:div w:id="205333754">
                                                                              <w:marLeft w:val="0"/>
                                                                              <w:marRight w:val="0"/>
                                                                              <w:marTop w:val="360"/>
                                                                              <w:marBottom w:val="180"/>
                                                                              <w:divBdr>
                                                                                <w:top w:val="none" w:color="auto" w:sz="0" w:space="0"/>
                                                                                <w:left w:val="none" w:color="auto" w:sz="0" w:space="0"/>
                                                                                <w:bottom w:val="none" w:color="auto" w:sz="0" w:space="0"/>
                                                                                <w:right w:val="none" w:color="auto" w:sz="0" w:space="0"/>
                                                                              </w:divBdr>
                                                                            </w:div>
                                                                            <w:div w:id="376439079">
                                                                              <w:marLeft w:val="0"/>
                                                                              <w:marRight w:val="0"/>
                                                                              <w:marTop w:val="180"/>
                                                                              <w:marBottom w:val="240"/>
                                                                              <w:divBdr>
                                                                                <w:top w:val="none" w:color="auto" w:sz="0" w:space="0"/>
                                                                                <w:left w:val="none" w:color="auto" w:sz="0" w:space="0"/>
                                                                                <w:bottom w:val="none" w:color="auto" w:sz="0" w:space="0"/>
                                                                                <w:right w:val="none" w:color="auto" w:sz="0" w:space="0"/>
                                                                              </w:divBdr>
                                                                            </w:div>
                                                                            <w:div w:id="1312096821">
                                                                              <w:blockQuote w:val="true"/>
                                                                              <w:marLeft w:val="600"/>
                                                                              <w:marRight w:val="600"/>
                                                                              <w:marTop w:val="60"/>
                                                                              <w:marBottom w:val="0"/>
                                                                              <w:divBdr>
                                                                                <w:top w:val="none" w:color="auto" w:sz="0" w:space="0"/>
                                                                                <w:left w:val="none" w:color="auto" w:sz="0" w:space="0"/>
                                                                                <w:bottom w:val="none" w:color="auto" w:sz="0" w:space="0"/>
                                                                                <w:right w:val="none" w:color="auto" w:sz="0" w:space="0"/>
                                                                              </w:divBdr>
                                                                              <w:divsChild>
                                                                                <w:div w:id="1173374119">
                                                                                  <w:marLeft w:val="0"/>
                                                                                  <w:marRight w:val="0"/>
                                                                                  <w:marTop w:val="0"/>
                                                                                  <w:marBottom w:val="0"/>
                                                                                  <w:divBdr>
                                                                                    <w:top w:val="none" w:color="auto" w:sz="0" w:space="0"/>
                                                                                    <w:left w:val="none" w:color="auto" w:sz="0" w:space="0"/>
                                                                                    <w:bottom w:val="none" w:color="auto" w:sz="0" w:space="0"/>
                                                                                    <w:right w:val="none" w:color="auto" w:sz="0" w:space="0"/>
                                                                                  </w:divBdr>
                                                                                </w:div>
                                                                              </w:divsChild>
                                                                            </w:div>
                                                                            <w:div w:id="1029258836">
                                                                              <w:marLeft w:val="0"/>
                                                                              <w:marRight w:val="0"/>
                                                                              <w:marTop w:val="180"/>
                                                                              <w:marBottom w:val="240"/>
                                                                              <w:divBdr>
                                                                                <w:top w:val="none" w:color="auto" w:sz="0" w:space="0"/>
                                                                                <w:left w:val="none" w:color="auto" w:sz="0" w:space="0"/>
                                                                                <w:bottom w:val="none" w:color="auto" w:sz="0" w:space="0"/>
                                                                                <w:right w:val="none" w:color="auto" w:sz="0" w:space="0"/>
                                                                              </w:divBdr>
                                                                            </w:div>
                                                                            <w:div w:id="1584412795">
                                                                              <w:marLeft w:val="0"/>
                                                                              <w:marRight w:val="0"/>
                                                                              <w:marTop w:val="180"/>
                                                                              <w:marBottom w:val="240"/>
                                                                              <w:divBdr>
                                                                                <w:top w:val="none" w:color="auto" w:sz="0" w:space="0"/>
                                                                                <w:left w:val="none" w:color="auto" w:sz="0" w:space="0"/>
                                                                                <w:bottom w:val="none" w:color="auto" w:sz="0" w:space="0"/>
                                                                                <w:right w:val="none" w:color="auto" w:sz="0" w:space="0"/>
                                                                              </w:divBdr>
                                                                            </w:div>
                                                                            <w:div w:id="739640872">
                                                                              <w:marLeft w:val="0"/>
                                                                              <w:marRight w:val="0"/>
                                                                              <w:marTop w:val="0"/>
                                                                              <w:marBottom w:val="0"/>
                                                                              <w:divBdr>
                                                                                <w:top w:val="none" w:color="auto" w:sz="0" w:space="0"/>
                                                                                <w:left w:val="none" w:color="auto" w:sz="0" w:space="0"/>
                                                                                <w:bottom w:val="none" w:color="auto" w:sz="0" w:space="0"/>
                                                                                <w:right w:val="none" w:color="auto" w:sz="0" w:space="0"/>
                                                                              </w:divBdr>
                                                                              <w:divsChild>
                                                                                <w:div w:id="1757361106">
                                                                                  <w:marLeft w:val="0"/>
                                                                                  <w:marRight w:val="0"/>
                                                                                  <w:marTop w:val="180"/>
                                                                                  <w:marBottom w:val="240"/>
                                                                                  <w:divBdr>
                                                                                    <w:top w:val="none" w:color="auto" w:sz="0" w:space="0"/>
                                                                                    <w:left w:val="none" w:color="auto" w:sz="0" w:space="0"/>
                                                                                    <w:bottom w:val="none" w:color="auto" w:sz="0" w:space="0"/>
                                                                                    <w:right w:val="none" w:color="auto" w:sz="0" w:space="0"/>
                                                                                  </w:divBdr>
                                                                                </w:div>
                                                                              </w:divsChild>
                                                                            </w:div>
                                                                            <w:div w:id="942034970">
                                                                              <w:marLeft w:val="0"/>
                                                                              <w:marRight w:val="0"/>
                                                                              <w:marTop w:val="0"/>
                                                                              <w:marBottom w:val="0"/>
                                                                              <w:divBdr>
                                                                                <w:top w:val="none" w:color="auto" w:sz="0" w:space="0"/>
                                                                                <w:left w:val="none" w:color="auto" w:sz="0" w:space="0"/>
                                                                                <w:bottom w:val="none" w:color="auto" w:sz="0" w:space="0"/>
                                                                                <w:right w:val="none" w:color="auto" w:sz="0" w:space="0"/>
                                                                              </w:divBdr>
                                                                              <w:divsChild>
                                                                                <w:div w:id="1835300347">
                                                                                  <w:marLeft w:val="0"/>
                                                                                  <w:marRight w:val="0"/>
                                                                                  <w:marTop w:val="60"/>
                                                                                  <w:marBottom w:val="0"/>
                                                                                  <w:divBdr>
                                                                                    <w:top w:val="none" w:color="auto" w:sz="0" w:space="0"/>
                                                                                    <w:left w:val="none" w:color="auto" w:sz="0" w:space="0"/>
                                                                                    <w:bottom w:val="none" w:color="auto" w:sz="0" w:space="0"/>
                                                                                    <w:right w:val="none" w:color="auto" w:sz="0" w:space="0"/>
                                                                                  </w:divBdr>
                                                                                  <w:divsChild>
                                                                                    <w:div w:id="869294043">
                                                                                      <w:marLeft w:val="0"/>
                                                                                      <w:marRight w:val="0"/>
                                                                                      <w:marTop w:val="0"/>
                                                                                      <w:marBottom w:val="0"/>
                                                                                      <w:divBdr>
                                                                                        <w:top w:val="none" w:color="auto" w:sz="0" w:space="0"/>
                                                                                        <w:left w:val="none" w:color="auto" w:sz="0" w:space="0"/>
                                                                                        <w:bottom w:val="none" w:color="auto" w:sz="0" w:space="0"/>
                                                                                        <w:right w:val="none" w:color="auto" w:sz="0" w:space="0"/>
                                                                                      </w:divBdr>
                                                                                      <w:divsChild>
                                                                                        <w:div w:id="1022323821">
                                                                                          <w:marLeft w:val="0"/>
                                                                                          <w:marRight w:val="120"/>
                                                                                          <w:marTop w:val="6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Child>
                                            </w:div>
                                          </w:divsChild>
                                        </w:div>
                                        <w:div w:id="1492334595">
                                          <w:marLeft w:val="0"/>
                                          <w:marRight w:val="0"/>
                                          <w:marTop w:val="360"/>
                                          <w:marBottom w:val="0"/>
                                          <w:divBdr>
                                            <w:top w:val="none" w:color="auto" w:sz="0" w:space="0"/>
                                            <w:left w:val="none" w:color="auto" w:sz="0" w:space="0"/>
                                            <w:bottom w:val="none" w:color="auto" w:sz="0" w:space="0"/>
                                            <w:right w:val="none" w:color="auto" w:sz="0" w:space="0"/>
                                          </w:divBdr>
                                          <w:divsChild>
                                            <w:div w:id="673454354">
                                              <w:marLeft w:val="0"/>
                                              <w:marRight w:val="0"/>
                                              <w:marTop w:val="0"/>
                                              <w:marBottom w:val="0"/>
                                              <w:divBdr>
                                                <w:top w:val="none" w:color="auto" w:sz="0" w:space="0"/>
                                                <w:left w:val="none" w:color="auto" w:sz="0" w:space="0"/>
                                                <w:bottom w:val="none" w:color="auto" w:sz="0" w:space="0"/>
                                                <w:right w:val="none" w:color="auto" w:sz="0" w:space="0"/>
                                              </w:divBdr>
                                              <w:divsChild>
                                                <w:div w:id="1466466132">
                                                  <w:marLeft w:val="0"/>
                                                  <w:marRight w:val="0"/>
                                                  <w:marTop w:val="0"/>
                                                  <w:marBottom w:val="0"/>
                                                  <w:divBdr>
                                                    <w:top w:val="none" w:color="auto" w:sz="0" w:space="0"/>
                                                    <w:left w:val="none" w:color="auto" w:sz="0" w:space="0"/>
                                                    <w:bottom w:val="none" w:color="auto" w:sz="0" w:space="0"/>
                                                    <w:right w:val="none" w:color="auto" w:sz="0" w:space="0"/>
                                                  </w:divBdr>
                                                  <w:divsChild>
                                                    <w:div w:id="1481463760">
                                                      <w:marLeft w:val="0"/>
                                                      <w:marRight w:val="0"/>
                                                      <w:marTop w:val="0"/>
                                                      <w:marBottom w:val="0"/>
                                                      <w:divBdr>
                                                        <w:top w:val="none" w:color="auto" w:sz="0" w:space="0"/>
                                                        <w:left w:val="none" w:color="auto" w:sz="0" w:space="0"/>
                                                        <w:bottom w:val="none" w:color="auto" w:sz="0" w:space="0"/>
                                                        <w:right w:val="none" w:color="auto" w:sz="0" w:space="0"/>
                                                      </w:divBdr>
                                                      <w:divsChild>
                                                        <w:div w:id="1150320378">
                                                          <w:marLeft w:val="1941"/>
                                                          <w:marRight w:val="0"/>
                                                          <w:marTop w:val="0"/>
                                                          <w:marBottom w:val="0"/>
                                                          <w:divBdr>
                                                            <w:top w:val="none" w:color="auto" w:sz="0" w:space="0"/>
                                                            <w:left w:val="none" w:color="auto" w:sz="0" w:space="0"/>
                                                            <w:bottom w:val="none" w:color="auto" w:sz="0" w:space="0"/>
                                                            <w:right w:val="none" w:color="auto" w:sz="0" w:space="0"/>
                                                          </w:divBdr>
                                                          <w:divsChild>
                                                            <w:div w:id="781611091">
                                                              <w:marLeft w:val="0"/>
                                                              <w:marRight w:val="0"/>
                                                              <w:marTop w:val="0"/>
                                                              <w:marBottom w:val="0"/>
                                                              <w:divBdr>
                                                                <w:top w:val="none" w:color="auto" w:sz="0" w:space="0"/>
                                                                <w:left w:val="none" w:color="auto" w:sz="0" w:space="0"/>
                                                                <w:bottom w:val="none" w:color="auto" w:sz="0" w:space="0"/>
                                                                <w:right w:val="none" w:color="auto" w:sz="0" w:space="0"/>
                                                              </w:divBdr>
                                                              <w:divsChild>
                                                                <w:div w:id="56709410">
                                                                  <w:marLeft w:val="0"/>
                                                                  <w:marRight w:val="0"/>
                                                                  <w:marTop w:val="0"/>
                                                                  <w:marBottom w:val="0"/>
                                                                  <w:divBdr>
                                                                    <w:top w:val="none" w:color="auto" w:sz="0" w:space="0"/>
                                                                    <w:left w:val="none" w:color="auto" w:sz="0" w:space="0"/>
                                                                    <w:bottom w:val="none" w:color="auto" w:sz="0" w:space="0"/>
                                                                    <w:right w:val="none" w:color="auto" w:sz="0" w:space="0"/>
                                                                  </w:divBdr>
                                                                  <w:divsChild>
                                                                    <w:div w:id="1773017290">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 w:id="2023777001">
                                                  <w:marLeft w:val="0"/>
                                                  <w:marRight w:val="0"/>
                                                  <w:marTop w:val="0"/>
                                                  <w:marBottom w:val="0"/>
                                                  <w:divBdr>
                                                    <w:top w:val="none" w:color="auto" w:sz="0" w:space="0"/>
                                                    <w:left w:val="none" w:color="auto" w:sz="0" w:space="0"/>
                                                    <w:bottom w:val="none" w:color="auto" w:sz="0" w:space="0"/>
                                                    <w:right w:val="none" w:color="auto" w:sz="0" w:space="0"/>
                                                  </w:divBdr>
                                                  <w:divsChild>
                                                    <w:div w:id="1283685031">
                                                      <w:marLeft w:val="0"/>
                                                      <w:marRight w:val="0"/>
                                                      <w:marTop w:val="0"/>
                                                      <w:marBottom w:val="0"/>
                                                      <w:divBdr>
                                                        <w:top w:val="none" w:color="auto" w:sz="0" w:space="0"/>
                                                        <w:left w:val="none" w:color="auto" w:sz="0" w:space="0"/>
                                                        <w:bottom w:val="none" w:color="auto" w:sz="0" w:space="0"/>
                                                        <w:right w:val="none" w:color="auto" w:sz="0" w:space="0"/>
                                                      </w:divBdr>
                                                      <w:divsChild>
                                                        <w:div w:id="96142308">
                                                          <w:marLeft w:val="0"/>
                                                          <w:marRight w:val="0"/>
                                                          <w:marTop w:val="0"/>
                                                          <w:marBottom w:val="0"/>
                                                          <w:divBdr>
                                                            <w:top w:val="none" w:color="auto" w:sz="0" w:space="0"/>
                                                            <w:left w:val="none" w:color="auto" w:sz="0" w:space="0"/>
                                                            <w:bottom w:val="none" w:color="auto" w:sz="0" w:space="0"/>
                                                            <w:right w:val="none" w:color="auto" w:sz="0" w:space="0"/>
                                                          </w:divBdr>
                                                          <w:divsChild>
                                                            <w:div w:id="1885367157">
                                                              <w:marLeft w:val="0"/>
                                                              <w:marRight w:val="0"/>
                                                              <w:marTop w:val="0"/>
                                                              <w:marBottom w:val="0"/>
                                                              <w:divBdr>
                                                                <w:top w:val="none" w:color="auto" w:sz="0" w:space="0"/>
                                                                <w:left w:val="none" w:color="auto" w:sz="0" w:space="0"/>
                                                                <w:bottom w:val="none" w:color="auto" w:sz="0" w:space="0"/>
                                                                <w:right w:val="none" w:color="auto" w:sz="0" w:space="0"/>
                                                              </w:divBdr>
                                                              <w:divsChild>
                                                                <w:div w:id="39794248">
                                                                  <w:marLeft w:val="0"/>
                                                                  <w:marRight w:val="0"/>
                                                                  <w:marTop w:val="0"/>
                                                                  <w:marBottom w:val="0"/>
                                                                  <w:divBdr>
                                                                    <w:top w:val="none" w:color="auto" w:sz="0" w:space="0"/>
                                                                    <w:left w:val="none" w:color="auto" w:sz="0" w:space="0"/>
                                                                    <w:bottom w:val="none" w:color="auto" w:sz="0" w:space="0"/>
                                                                    <w:right w:val="none" w:color="auto" w:sz="0" w:space="0"/>
                                                                  </w:divBdr>
                                                                  <w:divsChild>
                                                                    <w:div w:id="1324312116">
                                                                      <w:marLeft w:val="0"/>
                                                                      <w:marRight w:val="0"/>
                                                                      <w:marTop w:val="0"/>
                                                                      <w:marBottom w:val="0"/>
                                                                      <w:divBdr>
                                                                        <w:top w:val="none" w:color="auto" w:sz="0" w:space="0"/>
                                                                        <w:left w:val="none" w:color="auto" w:sz="0" w:space="0"/>
                                                                        <w:bottom w:val="none" w:color="auto" w:sz="0" w:space="0"/>
                                                                        <w:right w:val="none" w:color="auto" w:sz="0" w:space="0"/>
                                                                      </w:divBdr>
                                                                      <w:divsChild>
                                                                        <w:div w:id="1326013502">
                                                                          <w:marLeft w:val="0"/>
                                                                          <w:marRight w:val="0"/>
                                                                          <w:marTop w:val="0"/>
                                                                          <w:marBottom w:val="0"/>
                                                                          <w:divBdr>
                                                                            <w:top w:val="none" w:color="auto" w:sz="0" w:space="0"/>
                                                                            <w:left w:val="none" w:color="auto" w:sz="0" w:space="0"/>
                                                                            <w:bottom w:val="none" w:color="auto" w:sz="0" w:space="0"/>
                                                                            <w:right w:val="none" w:color="auto" w:sz="0" w:space="0"/>
                                                                          </w:divBdr>
                                                                          <w:divsChild>
                                                                            <w:div w:id="1706250440">
                                                                              <w:marLeft w:val="0"/>
                                                                              <w:marRight w:val="0"/>
                                                                              <w:marTop w:val="180"/>
                                                                              <w:marBottom w:val="240"/>
                                                                              <w:divBdr>
                                                                                <w:top w:val="none" w:color="auto" w:sz="0" w:space="0"/>
                                                                                <w:left w:val="none" w:color="auto" w:sz="0" w:space="0"/>
                                                                                <w:bottom w:val="none" w:color="auto" w:sz="0" w:space="0"/>
                                                                                <w:right w:val="none" w:color="auto" w:sz="0" w:space="0"/>
                                                                              </w:divBdr>
                                                                            </w:div>
                                                                            <w:div w:id="622348952">
                                                                              <w:marLeft w:val="0"/>
                                                                              <w:marRight w:val="0"/>
                                                                              <w:marTop w:val="180"/>
                                                                              <w:marBottom w:val="240"/>
                                                                              <w:divBdr>
                                                                                <w:top w:val="none" w:color="auto" w:sz="0" w:space="0"/>
                                                                                <w:left w:val="none" w:color="auto" w:sz="0" w:space="0"/>
                                                                                <w:bottom w:val="none" w:color="auto" w:sz="0" w:space="0"/>
                                                                                <w:right w:val="none" w:color="auto" w:sz="0" w:space="0"/>
                                                                              </w:divBdr>
                                                                            </w:div>
                                                                            <w:div w:id="729963598">
                                                                              <w:blockQuote w:val="true"/>
                                                                              <w:marLeft w:val="600"/>
                                                                              <w:marRight w:val="600"/>
                                                                              <w:marTop w:val="60"/>
                                                                              <w:marBottom w:val="0"/>
                                                                              <w:divBdr>
                                                                                <w:top w:val="none" w:color="auto" w:sz="0" w:space="0"/>
                                                                                <w:left w:val="none" w:color="auto" w:sz="0" w:space="0"/>
                                                                                <w:bottom w:val="none" w:color="auto" w:sz="0" w:space="0"/>
                                                                                <w:right w:val="none" w:color="auto" w:sz="0" w:space="0"/>
                                                                              </w:divBdr>
                                                                              <w:divsChild>
                                                                                <w:div w:id="1021663763">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968834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 studenog 2026.</izvorni_sadrzaj>
    <derivirana_varijabla naziv="DomainObject.DatumDonosenjaOdluke_1">2. studenog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1158</izvorni_sadrzaj>
    <derivirana_varijabla naziv="DomainObject.Predmet.Broj_1">1158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prosinca 2025.</izvorni_sadrzaj>
    <derivirana_varijabla naziv="DomainObject.Predmet.DatumOsnivanja_1">31.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Ob-1158/2025</izvorni_sadrzaj>
    <derivirana_varijabla naziv="DomainObject.Predmet.OznakaBroj_1">R1 Ob-1158/2025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poslati statistiku za ad.1. Ivanu
(pravomoćno)
priložen spis R1 Ob-807/2025</izvorni_sadrzaj>
    <derivirana_varijabla naziv="DomainObject.Predmet.PrimjedbaSuca_1">poslati statistiku za ad.1. Ivanu
(pravomoćno)
priložen spis R1 Ob-807/2025</derivirana_varijabla>
  </DomainObject.Predmet.PrimjedbaSuca>
  <DomainObject.Predmet.ProtustrankaFormated>
    <izvorni_sadrzaj>  Ivana Martinović; DOMAGOJ MARTINOVIĆ zastupanog po punomoćniku Gorana Roso; MARINO MARTINOVIĆ; MAJA DUMANČIĆ</izvorni_sadrzaj>
    <derivirana_varijabla naziv="DomainObject.Predmet.ProtustrankaFormated_1">  Ivana Martinović; DOMAGOJ MARTINOVIĆ zastupanog po punomoćniku Gorana Roso; MARINO MARTINOVIĆ; MAJA DUMANČIĆ</derivirana_varijabla>
  </DomainObject.Predmet.ProtustrankaFormated>
  <DomainObject.Predmet.ProtustrankaFormatedOIB>
    <izvorni_sadrzaj>  Ivana Martinović, OIB 00194208821; DOMAGOJ MARTINOVIĆ, OIB 90866982556 zastupanog po punomoćniku Gorana Roso; MARINO MARTINOVIĆ, OIB 04993188492; MAJA DUMANČIĆ, OIB 15425626740</izvorni_sadrzaj>
    <derivirana_varijabla naziv="DomainObject.Predmet.ProtustrankaFormatedOIB_1">  Ivana Martinović, OIB 00194208821; DOMAGOJ MARTINOVIĆ, OIB 90866982556 zastupanog po punomoćniku Gorana Roso; MARINO MARTINOVIĆ, OIB 04993188492; MAJA DUMANČIĆ, OIB 15425626740</derivirana_varijabla>
  </DomainObject.Predmet.ProtustrankaFormatedOIB>
  <DomainObject.Predmet.ProtustrankaFormatedWithAdress>
    <izvorni_sadrzaj> Ivana Martinović, Mosećka 26, 21000 Split; DOMAGOJ MARTINOVIĆ, GLAVINA DONJA 73, 21260 Glavina Donja zastupanog po punomoćniku Gorana Roso; MARINO MARTINOVIĆ, MOSEĆKA 26, 21000 Split; MAJA DUMANČIĆ</izvorni_sadrzaj>
    <derivirana_varijabla naziv="DomainObject.Predmet.ProtustrankaFormatedWithAdress_1"> Ivana Martinović, Mosećka 26, 21000 Split; DOMAGOJ MARTINOVIĆ, GLAVINA DONJA 73, 21260 Glavina Donja zastupanog po punomoćniku Gorana Roso; MARINO MARTINOVIĆ, MOSEĆKA 26, 21000 Split; MAJA DUMANČIĆ</derivirana_varijabla>
  </DomainObject.Predmet.ProtustrankaFormatedWithAdress>
  <DomainObject.Predmet.ProtustrankaFormatedWithAdressOIB>
    <izvorni_sadrzaj> Ivana Martinović, OIB 00194208821, Mosećka 26, 21000 Split; DOMAGOJ MARTINOVIĆ, OIB 90866982556, GLAVINA DONJA 73, 21260 Glavina Donja zastupanog po punomoćniku Gorana Roso; MARINO MARTINOVIĆ, OIB 04993188492, MOSEĆKA 26, 21000 Split; MAJA DUMANČIĆ, OIB 15425626740</izvorni_sadrzaj>
    <derivirana_varijabla naziv="DomainObject.Predmet.ProtustrankaFormatedWithAdressOIB_1"> Ivana Martinović, OIB 00194208821, Mosećka 26, 21000 Split; DOMAGOJ MARTINOVIĆ, OIB 90866982556, GLAVINA DONJA 73, 21260 Glavina Donja zastupanog po punomoćniku Gorana Roso; MARINO MARTINOVIĆ, OIB 04993188492, MOSEĆKA 26, 21000 Split; MAJA DUMANČIĆ, OIB 15425626740</derivirana_varijabla>
  </DomainObject.Predmet.ProtustrankaFormatedWithAdressOIB>
  <DomainObject.Predmet.ProtustrankaWithAdress>
    <izvorni_sadrzaj>Ivana Martinović Mosećka 26, 21000 Split, DOMAGOJ MARTINOVIĆ GLAVINA DONJA 73, 21260 Glavina Donja, MARINO MARTINOVIĆ MOSEĆKA 26, 21000 Split, MAJA DUMANČIĆ </izvorni_sadrzaj>
    <derivirana_varijabla naziv="DomainObject.Predmet.ProtustrankaWithAdress_1">Ivana Martinović Mosećka 26, 21000 Split, DOMAGOJ MARTINOVIĆ GLAVINA DONJA 73, 21260 Glavina Donja, MARINO MARTINOVIĆ MOSEĆKA 26, 21000 Split, MAJA DUMANČIĆ </derivirana_varijabla>
  </DomainObject.Predmet.ProtustrankaWithAdress>
  <DomainObject.Predmet.ProtustrankaWithAdressOIB>
    <izvorni_sadrzaj>Ivana Martinović, OIB 00194208821, Mosećka 26, 21000 Split, DOMAGOJ MARTINOVIĆ, OIB 90866982556, GLAVINA DONJA 73, 21260 Glavina Donja, MARINO MARTINOVIĆ, OIB 04993188492, MOSEĆKA 26, 21000 Split, MAJA DUMANČIĆ, OIB 15425626740</izvorni_sadrzaj>
    <derivirana_varijabla naziv="DomainObject.Predmet.ProtustrankaWithAdressOIB_1">Ivana Martinović, OIB 00194208821, Mosećka 26, 21000 Split, DOMAGOJ MARTINOVIĆ, OIB 90866982556, GLAVINA DONJA 73, 21260 Glavina Donja, MARINO MARTINOVIĆ, OIB 04993188492, MOSEĆKA 26, 21000 Split, MAJA DUMANČIĆ, OIB 15425626740</derivirana_varijabla>
  </DomainObject.Predmet.ProtustrankaWithAdressOIB>
  <DomainObject.Predmet.ProtustrankaNazivFormated>
    <izvorni_sadrzaj>Ivana Martinović,DOMAGOJ MARTINOVIĆ,MARINO MARTINOVIĆ,MAJA DUMANČIĆ</izvorni_sadrzaj>
    <derivirana_varijabla naziv="DomainObject.Predmet.ProtustrankaNazivFormated_1">Ivana Martinović,DOMAGOJ MARTINOVIĆ,MARINO MARTINOVIĆ,MAJA DUMANČIĆ</derivirana_varijabla>
  </DomainObject.Predmet.ProtustrankaNazivFormated>
  <DomainObject.Predmet.ProtustrankaNazivFormatedOIB>
    <izvorni_sadrzaj>Ivana Martinović, OIB 00194208821,DOMAGOJ MARTINOVIĆ, OIB 90866982556,MARINO MARTINOVIĆ, OIB 04993188492,MAJA DUMANČIĆ, OIB 15425626740</izvorni_sadrzaj>
    <derivirana_varijabla naziv="DomainObject.Predmet.ProtustrankaNazivFormatedOIB_1">Ivana Martinović, OIB 00194208821,DOMAGOJ MARTINOVIĆ, OIB 90866982556,MARINO MARTINOVIĆ, OIB 04993188492,MAJA DUMANČIĆ, OIB 15425626740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 Područni ured u SPlitu</izvorni_sadrzaj>
    <derivirana_varijabla naziv="DomainObject.Predmet.StrankaFormated_1">  HRVATSKI ZAVOD ZA SOCIJALNI RAD - Područni ured u SPlitu</derivirana_varijabla>
  </DomainObject.Predmet.StrankaFormated>
  <DomainObject.Predmet.StrankaFormatedOIB>
    <izvorni_sadrzaj>  HRVATSKI ZAVOD ZA SOCIJALNI RAD - Područni ured u SPlitu, OIB 52966791065</izvorni_sadrzaj>
    <derivirana_varijabla naziv="DomainObject.Predmet.StrankaFormatedOIB_1">  HRVATSKI ZAVOD ZA SOCIJALNI RAD - Područni ured u SPlitu, OIB 52966791065</derivirana_varijabla>
  </DomainObject.Predmet.StrankaFormatedOIB>
  <DomainObject.Predmet.StrankaFormatedWithAdress>
    <izvorni_sadrzaj> HRVATSKI ZAVOD ZA SOCIJALNI RAD - Područni ured u SPlitu</izvorni_sadrzaj>
    <derivirana_varijabla naziv="DomainObject.Predmet.StrankaFormatedWithAdress_1"> HRVATSKI ZAVOD ZA SOCIJALNI RAD - Područni ured u SPlitu</derivirana_varijabla>
  </DomainObject.Predmet.StrankaFormatedWithAdress>
  <DomainObject.Predmet.StrankaFormatedWithAdressOIB>
    <izvorni_sadrzaj> HRVATSKI ZAVOD ZA SOCIJALNI RAD - Područni ured u SPlitu, OIB 52966791065</izvorni_sadrzaj>
    <derivirana_varijabla naziv="DomainObject.Predmet.StrankaFormatedWithAdressOIB_1"> HRVATSKI ZAVOD ZA SOCIJALNI RAD - Područni ured u SPlitu, OIB 52966791065</derivirana_varijabla>
  </DomainObject.Predmet.StrankaFormatedWithAdressOIB>
  <DomainObject.Predmet.StrankaWithAdress>
    <izvorni_sadrzaj>HRVATSKI ZAVOD ZA SOCIJALNI RAD - Područni ured u SPlitu </izvorni_sadrzaj>
    <derivirana_varijabla naziv="DomainObject.Predmet.StrankaWithAdress_1">HRVATSKI ZAVOD ZA SOCIJALNI RAD - Područni ured u SPlitu </derivirana_varijabla>
  </DomainObject.Predmet.StrankaWithAdress>
  <DomainObject.Predmet.StrankaWithAdressOIB>
    <izvorni_sadrzaj>HRVATSKI ZAVOD ZA SOCIJALNI RAD - Područni ured u SPlitu, OIB 52966791065</izvorni_sadrzaj>
    <derivirana_varijabla naziv="DomainObject.Predmet.StrankaWithAdressOIB_1">HRVATSKI ZAVOD ZA SOCIJALNI RAD - Područni ured u SPlitu, OIB 52966791065</derivirana_varijabla>
  </DomainObject.Predmet.StrankaWithAdressOIB>
  <DomainObject.Predmet.StrankaNazivFormated>
    <izvorni_sadrzaj>HRVATSKI ZAVOD ZA SOCIJALNI RAD - Područni ured u SPlitu</izvorni_sadrzaj>
    <derivirana_varijabla naziv="DomainObject.Predmet.StrankaNazivFormated_1">HRVATSKI ZAVOD ZA SOCIJALNI RAD - Područni ured u SPlitu</derivirana_varijabla>
  </DomainObject.Predmet.StrankaNazivFormated>
  <DomainObject.Predmet.StrankaNazivFormatedOIB>
    <izvorni_sadrzaj>HRVATSKI ZAVOD ZA SOCIJALNI RAD - Područni ured u SPlitu, OIB 52966791065</izvorni_sadrzaj>
    <derivirana_varijabla naziv="DomainObject.Predmet.StrankaNazivFormatedOIB_1">HRVATSKI ZAVOD ZA SOCIJALNI RAD - Područni ured u SPlitu,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Oduzimanje prava na  stanovanje s djetetom i povjeravanje svakodnevne skrbi drugoj osobi, ustanovi socijalne skrbe ili udomiteljskoj obitelji</izvorni_sadrzaj>
    <derivirana_varijabla naziv="DomainObject.Predmet.VrstaSpora.Naziv_1">Oduzimanje prava na  stanovanje s djetetom i povjeravanje svakodnevne skrbi drugoj osobi, ustanovi socijalne skrbe ili udomiteljskoj obitelji</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HRVATSKI ZAVOD ZA SOCIJALNI RAD - Područni ured u SPlitu</item>
    </izvorni_sadrzaj>
    <derivirana_varijabla naziv="DomainObject.Predmet.StrankaListFormated_1">
      <item>HRVATSKI ZAVOD ZA SOCIJALNI RAD - Područni ured u SPlitu</item>
    </derivirana_varijabla>
  </DomainObject.Predmet.StrankaListFormated>
  <DomainObject.Predmet.StrankaListFormatedOIB>
    <izvorni_sadrzaj>
      <item>HRVATSKI ZAVOD ZA SOCIJALNI RAD - Područni ured u SPlitu, OIB 52966791065</item>
    </izvorni_sadrzaj>
    <derivirana_varijabla naziv="DomainObject.Predmet.StrankaListFormatedOIB_1">
      <item>HRVATSKI ZAVOD ZA SOCIJALNI RAD - Područni ured u SPlitu, OIB 52966791065</item>
    </derivirana_varijabla>
  </DomainObject.Predmet.StrankaListFormatedOIB>
  <DomainObject.Predmet.StrankaListFormatedWithAdress>
    <izvorni_sadrzaj>
      <item>HRVATSKI ZAVOD ZA SOCIJALNI RAD - Područni ured u SPlitu</item>
    </izvorni_sadrzaj>
    <derivirana_varijabla naziv="DomainObject.Predmet.StrankaListFormatedWithAdress_1">
      <item>HRVATSKI ZAVOD ZA SOCIJALNI RAD - Područni ured u SPlitu</item>
    </derivirana_varijabla>
  </DomainObject.Predmet.StrankaListFormatedWithAdress>
  <DomainObject.Predmet.StrankaListFormatedWithAdressOIB>
    <izvorni_sadrzaj>
      <item>HRVATSKI ZAVOD ZA SOCIJALNI RAD - Područni ured u SPlitu, OIB 52966791065</item>
    </izvorni_sadrzaj>
    <derivirana_varijabla naziv="DomainObject.Predmet.StrankaListFormatedWithAdressOIB_1">
      <item>HRVATSKI ZAVOD ZA SOCIJALNI RAD - Područni ured u SPlitu, OIB 52966791065</item>
    </derivirana_varijabla>
  </DomainObject.Predmet.StrankaListFormatedWithAdressOIB>
  <DomainObject.Predmet.StrankaListNazivFormated>
    <izvorni_sadrzaj>
      <item>HRVATSKI ZAVOD ZA SOCIJALNI RAD - Područni ured u SPlitu</item>
    </izvorni_sadrzaj>
    <derivirana_varijabla naziv="DomainObject.Predmet.StrankaListNazivFormated_1">
      <item>HRVATSKI ZAVOD ZA SOCIJALNI RAD - Područni ured u SPlitu</item>
    </derivirana_varijabla>
  </DomainObject.Predmet.StrankaListNazivFormated>
  <DomainObject.Predmet.StrankaListNazivFormatedOIB>
    <izvorni_sadrzaj>
      <item>HRVATSKI ZAVOD ZA SOCIJALNI RAD - Područni ured u SPlitu, OIB 52966791065</item>
    </izvorni_sadrzaj>
    <derivirana_varijabla naziv="DomainObject.Predmet.StrankaListNazivFormatedOIB_1">
      <item>HRVATSKI ZAVOD ZA SOCIJALNI RAD - Područni ured u SPlitu, OIB 52966791065</item>
    </derivirana_varijabla>
  </DomainObject.Predmet.StrankaListNazivFormatedOIB>
  <DomainObject.Predmet.ProtuStrankaListFormated>
    <izvorni_sadrzaj>
      <item>Ivana Martinović</item>
      <item>DOMAGOJ MARTINOVIĆ zastupanog po punomoćniku Gorana Roso</item>
      <item>MARINO MARTINOVIĆ</item>
      <item>MAJA DUMANČIĆ</item>
    </izvorni_sadrzaj>
    <derivirana_varijabla naziv="DomainObject.Predmet.ProtuStrankaListFormated_1">
      <item>Ivana Martinović</item>
      <item>DOMAGOJ MARTINOVIĆ zastupanog po punomoćniku Gorana Roso</item>
      <item>MARINO MARTINOVIĆ</item>
      <item>MAJA DUMANČIĆ</item>
    </derivirana_varijabla>
  </DomainObject.Predmet.ProtuStrankaListFormated>
  <DomainObject.Predmet.ProtuStrankaListFormatedOIB>
    <izvorni_sadrzaj>
      <item>Ivana Martinović, OIB 00194208821</item>
      <item>DOMAGOJ MARTINOVIĆ, OIB 90866982556 zastupanog po punomoćniku Gorana Roso</item>
      <item>MARINO MARTINOVIĆ, OIB 04993188492</item>
      <item>MAJA DUMANČIĆ, OIB 15425626740</item>
    </izvorni_sadrzaj>
    <derivirana_varijabla naziv="DomainObject.Predmet.ProtuStrankaListFormatedOIB_1">
      <item>Ivana Martinović, OIB 00194208821</item>
      <item>DOMAGOJ MARTINOVIĆ, OIB 90866982556 zastupanog po punomoćniku Gorana Roso</item>
      <item>MARINO MARTINOVIĆ, OIB 04993188492</item>
      <item>MAJA DUMANČIĆ, OIB 15425626740</item>
    </derivirana_varijabla>
  </DomainObject.Predmet.ProtuStrankaListFormatedOIB>
  <DomainObject.Predmet.ProtuStrankaListFormatedWithAdress>
    <izvorni_sadrzaj>
      <item>Ivana Martinović, Mosećka 26, 21000 Split</item>
      <item>DOMAGOJ MARTINOVIĆ, GLAVINA DONJA 73, 21260 Glavina Donja zastupanog po punomoćniku Gorana Roso</item>
      <item>MARINO MARTINOVIĆ, MOSEĆKA 26, 21000 Split</item>
      <item>MAJA DUMANČIĆ</item>
    </izvorni_sadrzaj>
    <derivirana_varijabla naziv="DomainObject.Predmet.ProtuStrankaListFormatedWithAdress_1">
      <item>Ivana Martinović, Mosećka 26, 21000 Split</item>
      <item>DOMAGOJ MARTINOVIĆ, GLAVINA DONJA 73, 21260 Glavina Donja zastupanog po punomoćniku Gorana Roso</item>
      <item>MARINO MARTINOVIĆ, MOSEĆKA 26, 21000 Split</item>
      <item>MAJA DUMANČIĆ</item>
    </derivirana_varijabla>
  </DomainObject.Predmet.ProtuStrankaListFormatedWithAdress>
  <DomainObject.Predmet.ProtuStrankaListFormatedWithAdressOIB>
    <izvorni_sadrzaj>
      <item>Ivana Martinović, OIB 00194208821, Mosećka 26, 21000 Split</item>
      <item>DOMAGOJ MARTINOVIĆ, OIB 90866982556, GLAVINA DONJA 73, 21260 Glavina Donja zastupanog po punomoćniku Gorana Roso</item>
      <item>MARINO MARTINOVIĆ, OIB 04993188492, MOSEĆKA 26, 21000 Split</item>
      <item>MAJA DUMANČIĆ, OIB 15425626740</item>
    </izvorni_sadrzaj>
    <derivirana_varijabla naziv="DomainObject.Predmet.ProtuStrankaListFormatedWithAdressOIB_1">
      <item>Ivana Martinović, OIB 00194208821, Mosećka 26, 21000 Split</item>
      <item>DOMAGOJ MARTINOVIĆ, OIB 90866982556, GLAVINA DONJA 73, 21260 Glavina Donja zastupanog po punomoćniku Gorana Roso</item>
      <item>MARINO MARTINOVIĆ, OIB 04993188492, MOSEĆKA 26, 21000 Split</item>
      <item>MAJA DUMANČIĆ, OIB 15425626740</item>
    </derivirana_varijabla>
  </DomainObject.Predmet.ProtuStrankaListFormatedWithAdressOIB>
  <DomainObject.Predmet.ProtuStrankaListNazivFormated>
    <izvorni_sadrzaj>
      <item>Ivana Martinović</item>
      <item>DOMAGOJ MARTINOVIĆ</item>
      <item>MARINO MARTINOVIĆ</item>
      <item>MAJA DUMANČIĆ</item>
    </izvorni_sadrzaj>
    <derivirana_varijabla naziv="DomainObject.Predmet.ProtuStrankaListNazivFormated_1">
      <item>Ivana Martinović</item>
      <item>DOMAGOJ MARTINOVIĆ</item>
      <item>MARINO MARTINOVIĆ</item>
      <item>MAJA DUMANČIĆ</item>
    </derivirana_varijabla>
  </DomainObject.Predmet.ProtuStrankaListNazivFormated>
  <DomainObject.Predmet.ProtuStrankaListNazivFormatedOIB>
    <izvorni_sadrzaj>
      <item>Ivana Martinović, OIB 00194208821</item>
      <item>DOMAGOJ MARTINOVIĆ, OIB 90866982556</item>
      <item>MARINO MARTINOVIĆ, OIB 04993188492</item>
      <item>MAJA DUMANČIĆ, OIB 15425626740</item>
    </izvorni_sadrzaj>
    <derivirana_varijabla naziv="DomainObject.Predmet.ProtuStrankaListNazivFormatedOIB_1">
      <item>Ivana Martinović, OIB 00194208821</item>
      <item>DOMAGOJ MARTINOVIĆ, OIB 90866982556</item>
      <item>MARINO MARTINOVIĆ, OIB 04993188492</item>
      <item>MAJA DUMANČIĆ, OIB 15425626740</item>
    </derivirana_varijabla>
  </DomainObject.Predmet.ProtuStrankaListNazivFormatedOIB>
  <DomainObject.Predmet.OstaliListFormated>
    <izvorni_sadrzaj>
      <item>Dunja Starčević</item>
      <item>Gorana Roso punomoćnik sudionika u postupku DOMAGOJ MARTINOVIĆ</item>
      <item>Nikolina Martinović</item>
    </izvorni_sadrzaj>
    <derivirana_varijabla naziv="DomainObject.Predmet.OstaliListFormated_1">
      <item>Dunja Starčević</item>
      <item>Gorana Roso punomoćnik sudionika u postupku DOMAGOJ MARTINOVIĆ</item>
      <item>Nikolina Martinović</item>
    </derivirana_varijabla>
  </DomainObject.Predmet.OstaliListFormated>
  <DomainObject.Predmet.OstaliListFormatedOIB>
    <izvorni_sadrzaj>
      <item>Dunja Starčević, OIB 27393494639</item>
      <item>Gorana Roso, OIB 37721337304 punomoćnik sudionika u postupku DOMAGOJ MARTINOVIĆ</item>
      <item>Nikolina Martinović</item>
    </izvorni_sadrzaj>
    <derivirana_varijabla naziv="DomainObject.Predmet.OstaliListFormatedOIB_1">
      <item>Dunja Starčević, OIB 27393494639</item>
      <item>Gorana Roso, OIB 37721337304 punomoćnik sudionika u postupku DOMAGOJ MARTINOVIĆ</item>
      <item>Nikolina Martinović</item>
    </derivirana_varijabla>
  </DomainObject.Predmet.OstaliListFormatedOIB>
  <DomainObject.Predmet.OstaliListFormatedWithAdress>
    <izvorni_sadrzaj>
      <item>Dunja Starčević</item>
      <item>Gorana Roso, Domovinskog rata 29., 21000 Split punomoćnik sudionika u postupku DOMAGOJ MARTINOVIĆ</item>
      <item>Nikolina Martinović</item>
    </izvorni_sadrzaj>
    <derivirana_varijabla naziv="DomainObject.Predmet.OstaliListFormatedWithAdress_1">
      <item>Dunja Starčević</item>
      <item>Gorana Roso, Domovinskog rata 29., 21000 Split punomoćnik sudionika u postupku DOMAGOJ MARTINOVIĆ</item>
      <item>Nikolina Martinović</item>
    </derivirana_varijabla>
  </DomainObject.Predmet.OstaliListFormatedWithAdress>
  <DomainObject.Predmet.OstaliListFormatedWithAdressOIB>
    <izvorni_sadrzaj>
      <item>Dunja Starčević, OIB 27393494639</item>
      <item>Gorana Roso, OIB 37721337304, Domovinskog rata 29., 21000 Split punomoćnik sudionika u postupku DOMAGOJ MARTINOVIĆ</item>
      <item>Nikolina Martinović</item>
    </izvorni_sadrzaj>
    <derivirana_varijabla naziv="DomainObject.Predmet.OstaliListFormatedWithAdressOIB_1">
      <item>Dunja Starčević, OIB 27393494639</item>
      <item>Gorana Roso, OIB 37721337304, Domovinskog rata 29., 21000 Split punomoćnik sudionika u postupku DOMAGOJ MARTINOVIĆ</item>
      <item>Nikolina Martinović</item>
    </derivirana_varijabla>
  </DomainObject.Predmet.OstaliListFormatedWithAdressOIB>
  <DomainObject.Predmet.OstaliListNazivFormated>
    <izvorni_sadrzaj>
      <item>Dunja Starčević</item>
      <item>Gorana Roso</item>
      <item>Nikolina Martinović</item>
    </izvorni_sadrzaj>
    <derivirana_varijabla naziv="DomainObject.Predmet.OstaliListNazivFormated_1">
      <item>Dunja Starčević</item>
      <item>Gorana Roso</item>
      <item>Nikolina Martinović</item>
    </derivirana_varijabla>
  </DomainObject.Predmet.OstaliListNazivFormated>
  <DomainObject.Predmet.OstaliListNazivFormatedOIB>
    <izvorni_sadrzaj>
      <item>Dunja Starčević, OIB 27393494639</item>
      <item>Gorana Roso, OIB 37721337304</item>
      <item>Nikolina Martinović</item>
    </izvorni_sadrzaj>
    <derivirana_varijabla naziv="DomainObject.Predmet.OstaliListNazivFormatedOIB_1">
      <item>Dunja Starčević, OIB 27393494639</item>
      <item>Gorana Roso, OIB 37721337304</item>
      <item>Nikolina Martinović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HRVATSKI ZAVOD ZA SOCIJALNI RAD - Područni ured u SPlitu</izvorni_sadrzaj>
    <derivirana_varijabla naziv="DomainObject.Predmet.StrankaIDrugi_1">HRVATSKI ZAVOD ZA SOCIJALNI RAD - Područni ured u SPlitu</derivirana_varijabla>
  </DomainObject.Predmet.StrankaIDrugi>
  <DomainObject.Predmet.ProtustrankaIDrugi>
    <izvorni_sadrzaj>Ivana Martinović i dr.</izvorni_sadrzaj>
    <derivirana_varijabla naziv="DomainObject.Predmet.ProtustrankaIDrugi_1">Ivana Martinović i dr.</derivirana_varijabla>
  </DomainObject.Predmet.ProtustrankaIDrugi>
  <DomainObject.Predmet.StrankaIDrugiAdressOIB>
    <izvorni_sadrzaj>HRVATSKI ZAVOD ZA SOCIJALNI RAD - Područni ured u SPlitu, OIB 52966791065</izvorni_sadrzaj>
    <derivirana_varijabla naziv="DomainObject.Predmet.StrankaIDrugiAdressOIB_1">HRVATSKI ZAVOD ZA SOCIJALNI RAD - Područni ured u SPlitu, OIB 52966791065</derivirana_varijabla>
  </DomainObject.Predmet.StrankaIDrugiAdressOIB>
  <DomainObject.Predmet.ProtustrankaIDrugiAdressOIB>
    <izvorni_sadrzaj>Ivana Martinović, OIB 00194208821, Mosećka 26, 21000 Split i dr.</izvorni_sadrzaj>
    <derivirana_varijabla naziv="DomainObject.Predmet.ProtustrankaIDrugiAdressOIB_1">Ivana Martinović, OIB 00194208821, Mosećka 26,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HRVATSKI ZAVOD ZA SOCIJALNI RAD - Područni ured u SPlitu</item>
      <item>DOMAGOJ MARTINOVIĆ</item>
      <item>MARINO MARTINOVIĆ</item>
      <item>MAJA DUMANČIĆ</item>
      <item>Dunja Starčević</item>
      <item>Gorana Roso</item>
      <item>Nikolina Martinović</item>
      <item>Ivana Martinović</item>
    </izvorni_sadrzaj>
    <derivirana_varijabla naziv="DomainObject.Predmet.SudioniciListNaziv_1">
      <item>HRVATSKI ZAVOD ZA SOCIJALNI RAD - Područni ured u SPlitu</item>
      <item>DOMAGOJ MARTINOVIĆ</item>
      <item>MARINO MARTINOVIĆ</item>
      <item>MAJA DUMANČIĆ</item>
      <item>Dunja Starčević</item>
      <item>Gorana Roso</item>
      <item>Nikolina Martinović</item>
      <item>Ivana Martinović</item>
    </derivirana_varijabla>
  </DomainObject.Predmet.SudioniciListNaziv>
  <DomainObject.Predmet.SudioniciListAdressOIB>
    <izvorni_sadrzaj>
      <item>HRVATSKI ZAVOD ZA SOCIJALNI RAD - Područni ured u SPlitu, OIB 52966791065</item>
      <item>DOMAGOJ MARTINOVIĆ, OIB 90866982556, GLAVINA DONJA 73,21260 Glavina Donja</item>
      <item>MARINO MARTINOVIĆ, OIB 04993188492, MOSEĆKA 26,21000 Split</item>
      <item>MAJA DUMANČIĆ, OIB 15425626740</item>
      <item>Dunja Starčević, OIB 27393494639</item>
      <item>Gorana Roso, OIB 37721337304, Domovinskog rata 29.,21000 Split</item>
      <item>Nikolina Martinović</item>
      <item>Ivana Martinović, OIB 00194208821, Mosećka 26,21000 Split</item>
    </izvorni_sadrzaj>
    <derivirana_varijabla naziv="DomainObject.Predmet.SudioniciListAdressOIB_1">
      <item>HRVATSKI ZAVOD ZA SOCIJALNI RAD - Područni ured u SPlitu, OIB 52966791065</item>
      <item>DOMAGOJ MARTINOVIĆ, OIB 90866982556, GLAVINA DONJA 73,21260 Glavina Donja</item>
      <item>MARINO MARTINOVIĆ, OIB 04993188492, MOSEĆKA 26,21000 Split</item>
      <item>MAJA DUMANČIĆ, OIB 15425626740</item>
      <item>Dunja Starčević, OIB 27393494639</item>
      <item>Gorana Roso, OIB 37721337304, Domovinskog rata 29.,21000 Split</item>
      <item>Nikolina Martinović</item>
      <item>Ivana Martinović, OIB 00194208821, Mosećka 26,21000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90866982556</item>
      <item>, OIB 04993188492</item>
      <item>, OIB 15425626740</item>
      <item>, OIB 27393494639</item>
      <item>, OIB 37721337304</item>
      <item>, OIB null</item>
      <item>, OIB 00194208821</item>
    </izvorni_sadrzaj>
    <derivirana_varijabla naziv="DomainObject.Predmet.SudioniciListNazivOIB_1">
      <item>, OIB 52966791065</item>
      <item>, OIB 90866982556</item>
      <item>, OIB 04993188492</item>
      <item>, OIB 15425626740</item>
      <item>, OIB 27393494639</item>
      <item>, OIB 37721337304</item>
      <item>, OIB null</item>
      <item>, OIB 00194208821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 srpnja 2026.</izvorni_sadrzaj>
    <derivirana_varijabla naziv="DomainObject.PredzadnjaOdlukaIzPredmeta.DatumDonosenjaOdluke_1">3. srpnja 2026.</derivirana_varijabla>
  </DomainObject.PredzadnjaOdlukaIzPredmeta.DatumDonosenjaOdluke>
  <DomainObject.PredzadnjaOdlukaIzPredmeta.Oznaka>
    <izvorni_sadrzaj>R1 Ob-1158/2025-22</izvorni_sadrzaj>
    <derivirana_varijabla naziv="DomainObject.PredzadnjaOdlukaIzPredmeta.Oznaka_1">R1 Ob-1158/2025-22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veljače 2025.</izvorni_sadrzaj>
    <derivirana_varijabla naziv="DomainObject.Predmet.DatumPocetkaProcesa_1">17. veljače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EFD7828-049C-4DC2-A2ED-390D0037BC39}">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31</properties:Pages>
  <properties:Words>19262</properties:Words>
  <properties:Characters>97413</properties:Characters>
  <properties:Lines>1525</properties:Lines>
  <properties:Paragraphs>99</properties:Paragraphs>
  <properties:TotalTime>38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117344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2026-11-02T13:13:00Z</dcterms:created>
  <dc:creator>Dijana Selak</dc:creator>
  <dc:description/>
  <cp:keywords/>
  <cp:lastModifiedBy>Anđela Radoš</cp:lastModifiedBy>
  <dcterms:modified xmlns:xsi="http://www.w3.org/2001/XMLSchema-instance" xsi:type="dcterms:W3CDTF">2026-11-02T13:57:00Z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(martinović domagoj - rješenje – ANONIMIZIRANO.docx)</vt:lpwstr>
  </prop:property>
  <prop:property fmtid="{D5CDD505-2E9C-101B-9397-08002B2CF9AE}" pid="4" name="CC_coloring">
    <vt:bool>false</vt:bool>
  </prop:property>
  <prop:property fmtid="{D5CDD505-2E9C-101B-9397-08002B2CF9AE}" pid="5" name="BrojStranica">
    <vt:i4>31</vt:i4>
  </prop:property>
</prop:Properties>
</file>