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FD2CE5" w:rsidP="00FD2CE5" w:rsidRDefault="00FD2CE5" w14:paraId="645142C8" w14:textId="77777777">
      <w:pPr>
        <w:tabs>
          <w:tab w:val="left" w:pos="720"/>
        </w:tabs>
        <w:jc w:val="both"/>
        <w15:collapsed w:val="false"/>
        <w:rPr>
          <w:rFonts w:ascii="Arial" w:hAnsi="Arial" w:cs="Arial"/>
        </w:rPr>
      </w:pPr>
      <w:r>
        <w:rPr>
          <w:rFonts w:ascii="Arial" w:hAnsi="Arial" w:cs="Arial"/>
        </w:rPr>
        <w:t>PRIJEPIS</w:t>
      </w:r>
    </w:p>
    <w:p w:rsidR="00040ABF" w:rsidP="00FD2CE5" w:rsidRDefault="00FD2CE5" w14:paraId="1C7BD6B0" w14:textId="77777777">
      <w:pPr>
        <w:tabs>
          <w:tab w:val="left" w:pos="720"/>
        </w:tabs>
        <w:jc w:val="center"/>
        <w:rPr>
          <w:rFonts w:ascii="Arial" w:hAnsi="Arial" w:cs="Arial"/>
        </w:rPr>
      </w:pPr>
      <w:r>
        <w:rPr>
          <w:rFonts w:ascii="Arial" w:hAnsi="Arial" w:cs="Arial"/>
        </w:rPr>
        <w:t xml:space="preserve">                                    </w:t>
      </w:r>
      <w:r w:rsidR="00F622E2">
        <w:rPr>
          <w:rFonts w:ascii="Arial" w:hAnsi="Arial" w:cs="Arial"/>
        </w:rPr>
        <w:t xml:space="preserve">                            </w:t>
      </w:r>
      <w:r>
        <w:rPr>
          <w:rFonts w:ascii="Arial" w:hAnsi="Arial" w:cs="Arial"/>
        </w:rPr>
        <w:t xml:space="preserve">               Posl.br. P-</w:t>
      </w:r>
      <w:r w:rsidR="00040ABF">
        <w:rPr>
          <w:rFonts w:ascii="Arial" w:hAnsi="Arial" w:cs="Arial"/>
        </w:rPr>
        <w:t>1446/25</w:t>
      </w:r>
    </w:p>
    <w:p w:rsidR="00040ABF" w:rsidP="00FD2CE5" w:rsidRDefault="00040ABF" w14:paraId="55E7E438" w14:textId="77777777">
      <w:pPr>
        <w:tabs>
          <w:tab w:val="left" w:pos="720"/>
        </w:tabs>
        <w:jc w:val="center"/>
        <w:rPr>
          <w:rFonts w:ascii="Arial" w:hAnsi="Arial" w:cs="Arial"/>
        </w:rPr>
      </w:pPr>
    </w:p>
    <w:p w:rsidR="00040ABF" w:rsidP="00FD2CE5" w:rsidRDefault="00040ABF" w14:paraId="3C2B20B8" w14:textId="77777777">
      <w:pPr>
        <w:tabs>
          <w:tab w:val="left" w:pos="720"/>
        </w:tabs>
        <w:jc w:val="center"/>
        <w:rPr>
          <w:rFonts w:ascii="Arial" w:hAnsi="Arial" w:cs="Arial"/>
        </w:rPr>
      </w:pPr>
    </w:p>
    <w:p w:rsidR="00FD2CE5" w:rsidP="00FD2CE5" w:rsidRDefault="00FD2CE5" w14:paraId="5D930DA8" w14:textId="77777777">
      <w:pPr>
        <w:tabs>
          <w:tab w:val="left" w:pos="720"/>
        </w:tabs>
        <w:jc w:val="center"/>
        <w:rPr>
          <w:rFonts w:ascii="Arial" w:hAnsi="Arial" w:cs="Arial"/>
        </w:rPr>
      </w:pPr>
      <w:r>
        <w:rPr>
          <w:rFonts w:ascii="Arial" w:hAnsi="Arial" w:cs="Arial"/>
        </w:rPr>
        <w:t>Z A P I S N I K</w:t>
      </w:r>
    </w:p>
    <w:p w:rsidR="00FD2CE5" w:rsidP="00FD2CE5" w:rsidRDefault="00BA4C53" w14:paraId="6D7FC590" w14:textId="77777777">
      <w:pPr>
        <w:tabs>
          <w:tab w:val="left" w:pos="720"/>
        </w:tabs>
        <w:jc w:val="center"/>
        <w:rPr>
          <w:rFonts w:ascii="Arial" w:hAnsi="Arial" w:cs="Arial"/>
        </w:rPr>
      </w:pPr>
      <w:r>
        <w:rPr>
          <w:rFonts w:ascii="Arial" w:hAnsi="Arial" w:cs="Arial"/>
        </w:rPr>
        <w:t>od</w:t>
      </w:r>
      <w:r w:rsidR="00EC5A17">
        <w:rPr>
          <w:rFonts w:ascii="Arial" w:hAnsi="Arial" w:cs="Arial"/>
        </w:rPr>
        <w:t xml:space="preserve"> </w:t>
      </w:r>
      <w:r w:rsidR="00040ABF">
        <w:rPr>
          <w:rFonts w:ascii="Arial" w:hAnsi="Arial" w:cs="Arial"/>
        </w:rPr>
        <w:t>16. veljače 2026</w:t>
      </w:r>
      <w:r w:rsidR="00FD2CE5">
        <w:rPr>
          <w:rFonts w:ascii="Arial" w:hAnsi="Arial" w:cs="Arial"/>
        </w:rPr>
        <w:t>. godine</w:t>
      </w:r>
    </w:p>
    <w:p w:rsidR="00FD2CE5" w:rsidP="00FD2CE5" w:rsidRDefault="00FD2CE5" w14:paraId="59CB15DB" w14:textId="77777777">
      <w:pPr>
        <w:tabs>
          <w:tab w:val="left" w:pos="720"/>
        </w:tabs>
        <w:jc w:val="center"/>
        <w:rPr>
          <w:rFonts w:ascii="Arial" w:hAnsi="Arial" w:cs="Arial"/>
        </w:rPr>
      </w:pPr>
      <w:r>
        <w:rPr>
          <w:rFonts w:ascii="Arial" w:hAnsi="Arial" w:cs="Arial"/>
        </w:rPr>
        <w:t>sastavljen pred  Općinskim sudom u Splitu</w:t>
      </w:r>
    </w:p>
    <w:p w:rsidR="00FD2CE5" w:rsidP="00FD2CE5" w:rsidRDefault="00FD2CE5" w14:paraId="5F1245CD" w14:textId="77777777">
      <w:pPr>
        <w:tabs>
          <w:tab w:val="left" w:pos="720"/>
        </w:tabs>
        <w:jc w:val="center"/>
        <w:rPr>
          <w:rFonts w:ascii="Arial" w:hAnsi="Arial" w:cs="Arial"/>
        </w:rPr>
      </w:pPr>
      <w:r>
        <w:rPr>
          <w:rFonts w:ascii="Arial" w:hAnsi="Arial" w:cs="Arial"/>
        </w:rPr>
        <w:t>Stalna služba u Sinju</w:t>
      </w:r>
    </w:p>
    <w:p w:rsidR="00FD2CE5" w:rsidP="00FD2CE5" w:rsidRDefault="00FD2CE5" w14:paraId="5B0CC21B" w14:textId="77777777">
      <w:pPr>
        <w:tabs>
          <w:tab w:val="left" w:pos="720"/>
        </w:tabs>
        <w:jc w:val="center"/>
        <w:rPr>
          <w:rFonts w:ascii="Arial" w:hAnsi="Arial" w:cs="Arial"/>
        </w:rPr>
      </w:pPr>
      <w:r>
        <w:rPr>
          <w:rFonts w:ascii="Arial" w:hAnsi="Arial" w:cs="Arial"/>
        </w:rPr>
        <w:t xml:space="preserve">na licu mjesta u  </w:t>
      </w:r>
      <w:r w:rsidR="00F622E2">
        <w:rPr>
          <w:rFonts w:ascii="Arial" w:hAnsi="Arial" w:cs="Arial"/>
        </w:rPr>
        <w:t>Glavicama</w:t>
      </w:r>
    </w:p>
    <w:p w:rsidR="00FD2CE5" w:rsidP="00FD2CE5" w:rsidRDefault="00FD2CE5" w14:paraId="137F7096" w14:textId="77777777">
      <w:pPr>
        <w:tabs>
          <w:tab w:val="left" w:pos="720"/>
        </w:tabs>
        <w:jc w:val="center"/>
        <w:rPr>
          <w:rFonts w:ascii="Arial" w:hAnsi="Arial" w:cs="Arial"/>
        </w:rPr>
      </w:pPr>
    </w:p>
    <w:p w:rsidR="00FD2CE5" w:rsidP="00FD2CE5" w:rsidRDefault="00FD2CE5" w14:paraId="1B0ED7C0" w14:textId="77777777">
      <w:pPr>
        <w:tabs>
          <w:tab w:val="left" w:pos="720"/>
        </w:tabs>
        <w:rPr>
          <w:rFonts w:ascii="Arial" w:hAnsi="Arial" w:cs="Arial"/>
        </w:rPr>
      </w:pPr>
      <w:r>
        <w:rPr>
          <w:rFonts w:ascii="Arial" w:hAnsi="Arial" w:cs="Arial"/>
        </w:rPr>
        <w:t>OD SUDA PRISUTNI:</w:t>
      </w:r>
    </w:p>
    <w:p w:rsidR="00FD2CE5" w:rsidP="00FD2CE5" w:rsidRDefault="00FD2CE5" w14:paraId="2377AF80" w14:textId="77777777">
      <w:pPr>
        <w:tabs>
          <w:tab w:val="left" w:pos="720"/>
        </w:tabs>
        <w:rPr>
          <w:rFonts w:ascii="Arial" w:hAnsi="Arial" w:cs="Arial"/>
        </w:rPr>
      </w:pPr>
      <w:r>
        <w:rPr>
          <w:rFonts w:ascii="Arial" w:hAnsi="Arial" w:cs="Arial"/>
        </w:rPr>
        <w:t>SUDAC: Jagoda Matić</w:t>
      </w:r>
    </w:p>
    <w:p w:rsidR="00FD2CE5" w:rsidP="00FD2CE5" w:rsidRDefault="00FD2CE5" w14:paraId="419497AB" w14:textId="77777777">
      <w:pPr>
        <w:tabs>
          <w:tab w:val="left" w:pos="720"/>
        </w:tabs>
        <w:rPr>
          <w:rFonts w:ascii="Arial" w:hAnsi="Arial" w:cs="Arial"/>
        </w:rPr>
      </w:pPr>
      <w:r>
        <w:rPr>
          <w:rFonts w:ascii="Arial" w:hAnsi="Arial" w:cs="Arial"/>
        </w:rPr>
        <w:t>ZAPISNIČAR: Dragica Laco</w:t>
      </w:r>
    </w:p>
    <w:p w:rsidR="00FD2CE5" w:rsidP="00FD2CE5" w:rsidRDefault="00FD2CE5" w14:paraId="7C8B509C" w14:textId="77777777">
      <w:pPr>
        <w:tabs>
          <w:tab w:val="left" w:pos="720"/>
        </w:tabs>
        <w:rPr>
          <w:rFonts w:ascii="Arial" w:hAnsi="Arial" w:cs="Arial"/>
        </w:rPr>
      </w:pPr>
      <w:r>
        <w:rPr>
          <w:rFonts w:ascii="Arial" w:hAnsi="Arial" w:cs="Arial"/>
        </w:rPr>
        <w:t xml:space="preserve">                                                                       P r a v n a    s t v a r :</w:t>
      </w:r>
    </w:p>
    <w:p w:rsidR="00FD2CE5" w:rsidP="00FD2CE5" w:rsidRDefault="00FD2CE5" w14:paraId="07A07A8B" w14:textId="77777777">
      <w:pPr>
        <w:tabs>
          <w:tab w:val="left" w:pos="720"/>
        </w:tabs>
        <w:ind w:left="2124"/>
        <w:rPr>
          <w:rFonts w:ascii="Arial" w:hAnsi="Arial" w:cs="Arial"/>
        </w:rPr>
      </w:pPr>
      <w:r>
        <w:rPr>
          <w:rFonts w:ascii="Arial" w:hAnsi="Arial" w:cs="Arial"/>
        </w:rPr>
        <w:t xml:space="preserve">                                  TUŽITELJ: </w:t>
      </w:r>
      <w:r w:rsidR="00040ABF">
        <w:rPr>
          <w:rFonts w:ascii="Arial" w:hAnsi="Arial" w:cs="Arial"/>
        </w:rPr>
        <w:t>Rino Romac</w:t>
      </w:r>
    </w:p>
    <w:p w:rsidR="00FD2CE5" w:rsidP="00FD2CE5" w:rsidRDefault="00FD2CE5" w14:paraId="3289E25D" w14:textId="77777777">
      <w:pPr>
        <w:tabs>
          <w:tab w:val="left" w:pos="720"/>
        </w:tabs>
        <w:ind w:left="2124"/>
        <w:rPr>
          <w:rFonts w:ascii="Arial" w:hAnsi="Arial" w:cs="Arial"/>
        </w:rPr>
      </w:pPr>
      <w:r>
        <w:rPr>
          <w:rFonts w:ascii="Arial" w:hAnsi="Arial" w:cs="Arial"/>
        </w:rPr>
        <w:t xml:space="preserve">                                  TUŽENI: </w:t>
      </w:r>
      <w:r w:rsidR="00040ABF">
        <w:rPr>
          <w:rFonts w:ascii="Arial" w:hAnsi="Arial" w:cs="Arial"/>
        </w:rPr>
        <w:t>Ivan Romac i dr.</w:t>
      </w:r>
    </w:p>
    <w:p w:rsidR="00FD2CE5" w:rsidP="00FD2CE5" w:rsidRDefault="00FD2CE5" w14:paraId="6EBDE8A4" w14:textId="77777777">
      <w:pPr>
        <w:tabs>
          <w:tab w:val="left" w:pos="720"/>
        </w:tabs>
        <w:ind w:left="2124"/>
        <w:rPr>
          <w:rFonts w:ascii="Arial" w:hAnsi="Arial" w:cs="Arial"/>
        </w:rPr>
      </w:pPr>
      <w:r>
        <w:rPr>
          <w:rFonts w:ascii="Arial" w:hAnsi="Arial" w:cs="Arial"/>
        </w:rPr>
        <w:t xml:space="preserve">                                  RADI: prava vlasništva nekretnine</w:t>
      </w:r>
    </w:p>
    <w:p w:rsidR="00FD2CE5" w:rsidP="00FD2CE5" w:rsidRDefault="00FD2CE5" w14:paraId="0692DA23" w14:textId="77777777">
      <w:pPr>
        <w:tabs>
          <w:tab w:val="left" w:pos="720"/>
        </w:tabs>
        <w:ind w:left="2124"/>
        <w:rPr>
          <w:rFonts w:ascii="Arial" w:hAnsi="Arial" w:cs="Arial"/>
        </w:rPr>
      </w:pPr>
    </w:p>
    <w:p w:rsidR="00FD2CE5" w:rsidP="00FD2CE5" w:rsidRDefault="00455D28" w14:paraId="4AC71C3F" w14:textId="77777777">
      <w:pPr>
        <w:tabs>
          <w:tab w:val="left" w:pos="720"/>
        </w:tabs>
        <w:rPr>
          <w:rFonts w:ascii="Arial" w:hAnsi="Arial" w:cs="Arial"/>
        </w:rPr>
      </w:pPr>
      <w:r>
        <w:rPr>
          <w:rFonts w:ascii="Arial" w:hAnsi="Arial" w:cs="Arial"/>
        </w:rPr>
        <w:t xml:space="preserve">Nakon </w:t>
      </w:r>
      <w:proofErr w:type="spellStart"/>
      <w:r>
        <w:rPr>
          <w:rFonts w:ascii="Arial" w:hAnsi="Arial" w:cs="Arial"/>
        </w:rPr>
        <w:t>oglašenja</w:t>
      </w:r>
      <w:proofErr w:type="spellEnd"/>
      <w:r>
        <w:rPr>
          <w:rFonts w:ascii="Arial" w:hAnsi="Arial" w:cs="Arial"/>
        </w:rPr>
        <w:t xml:space="preserve"> stvari u 09,30</w:t>
      </w:r>
      <w:r w:rsidR="00FD2CE5">
        <w:rPr>
          <w:rFonts w:ascii="Arial" w:hAnsi="Arial" w:cs="Arial"/>
        </w:rPr>
        <w:t xml:space="preserve"> sati, utvrđuje se da su pristupili:</w:t>
      </w:r>
    </w:p>
    <w:p w:rsidR="00FD2CE5" w:rsidP="00FD2CE5" w:rsidRDefault="00FD2CE5" w14:paraId="53938B2E" w14:textId="77777777">
      <w:pPr>
        <w:tabs>
          <w:tab w:val="left" w:pos="720"/>
        </w:tabs>
        <w:rPr>
          <w:rFonts w:ascii="Arial" w:hAnsi="Arial" w:cs="Arial"/>
        </w:rPr>
      </w:pPr>
    </w:p>
    <w:p w:rsidR="00455D28" w:rsidP="00FD2CE5" w:rsidRDefault="00FD2CE5" w14:paraId="5E4F4BEF" w14:textId="77777777">
      <w:pPr>
        <w:jc w:val="both"/>
        <w:rPr>
          <w:rFonts w:ascii="Arial" w:hAnsi="Arial" w:cs="Arial"/>
        </w:rPr>
      </w:pPr>
      <w:r>
        <w:rPr>
          <w:rFonts w:ascii="Arial" w:hAnsi="Arial" w:cs="Arial"/>
        </w:rPr>
        <w:t xml:space="preserve">-za tužitelja: </w:t>
      </w:r>
      <w:r w:rsidR="00455D28">
        <w:rPr>
          <w:rFonts w:ascii="Arial" w:hAnsi="Arial" w:cs="Arial"/>
        </w:rPr>
        <w:t xml:space="preserve"> </w:t>
      </w:r>
      <w:r>
        <w:rPr>
          <w:rFonts w:ascii="Arial" w:hAnsi="Arial" w:cs="Arial"/>
        </w:rPr>
        <w:t xml:space="preserve">osobno </w:t>
      </w:r>
    </w:p>
    <w:p w:rsidR="00FD2CE5" w:rsidP="00FD2CE5" w:rsidRDefault="00FD2CE5" w14:paraId="23210311" w14:textId="77777777">
      <w:pPr>
        <w:jc w:val="both"/>
        <w:rPr>
          <w:rFonts w:ascii="Arial" w:hAnsi="Arial" w:cs="Arial"/>
        </w:rPr>
      </w:pPr>
      <w:r>
        <w:rPr>
          <w:rFonts w:ascii="Arial" w:hAnsi="Arial" w:cs="Arial"/>
        </w:rPr>
        <w:t>-za tužen</w:t>
      </w:r>
      <w:r w:rsidR="00455D28">
        <w:rPr>
          <w:rFonts w:ascii="Arial" w:hAnsi="Arial" w:cs="Arial"/>
        </w:rPr>
        <w:t>e</w:t>
      </w:r>
      <w:r>
        <w:rPr>
          <w:rFonts w:ascii="Arial" w:hAnsi="Arial" w:cs="Arial"/>
        </w:rPr>
        <w:t>:</w:t>
      </w:r>
      <w:r w:rsidR="00040ABF">
        <w:rPr>
          <w:rFonts w:ascii="Arial" w:hAnsi="Arial" w:cs="Arial"/>
        </w:rPr>
        <w:t xml:space="preserve"> pod 11, 14 i 20 nitko, a nema dokaza o dostavi, za one nepoznata boravišta nitko, a uredno pozvan privremeni zastupnik Zoran </w:t>
      </w:r>
      <w:proofErr w:type="spellStart"/>
      <w:r w:rsidR="00040ABF">
        <w:rPr>
          <w:rFonts w:ascii="Arial" w:hAnsi="Arial" w:cs="Arial"/>
        </w:rPr>
        <w:t>Vujanović</w:t>
      </w:r>
      <w:proofErr w:type="spellEnd"/>
      <w:r>
        <w:rPr>
          <w:rFonts w:ascii="Arial" w:hAnsi="Arial" w:cs="Arial"/>
        </w:rPr>
        <w:t xml:space="preserve"> </w:t>
      </w:r>
      <w:proofErr w:type="spellStart"/>
      <w:r w:rsidR="00F622E2">
        <w:rPr>
          <w:rFonts w:ascii="Arial" w:hAnsi="Arial" w:cs="Arial"/>
        </w:rPr>
        <w:t>odvj</w:t>
      </w:r>
      <w:proofErr w:type="spellEnd"/>
      <w:r w:rsidR="00F622E2">
        <w:rPr>
          <w:rFonts w:ascii="Arial" w:hAnsi="Arial" w:cs="Arial"/>
        </w:rPr>
        <w:t>. u Sinju</w:t>
      </w:r>
      <w:r>
        <w:rPr>
          <w:rFonts w:ascii="Arial" w:hAnsi="Arial" w:cs="Arial"/>
        </w:rPr>
        <w:t xml:space="preserve"> </w:t>
      </w:r>
    </w:p>
    <w:p w:rsidR="00FD2CE5" w:rsidP="00FD2CE5" w:rsidRDefault="00FD2CE5" w14:paraId="447F6497" w14:textId="77777777">
      <w:pPr>
        <w:jc w:val="both"/>
        <w:rPr>
          <w:rFonts w:ascii="Arial" w:hAnsi="Arial" w:cs="Arial"/>
        </w:rPr>
      </w:pPr>
    </w:p>
    <w:p w:rsidR="00FD2CE5" w:rsidP="00FD2CE5" w:rsidRDefault="00FD2CE5" w14:paraId="6642BE48" w14:textId="341FB4F2">
      <w:pPr>
        <w:jc w:val="both"/>
        <w:rPr>
          <w:rFonts w:ascii="Arial" w:hAnsi="Arial" w:cs="Arial"/>
        </w:rPr>
      </w:pPr>
      <w:r>
        <w:rPr>
          <w:rFonts w:ascii="Arial" w:hAnsi="Arial" w:cs="Arial"/>
        </w:rPr>
        <w:t xml:space="preserve">Svjedoci: </w:t>
      </w:r>
      <w:r w:rsidR="00040ABF">
        <w:rPr>
          <w:rFonts w:ascii="Arial" w:hAnsi="Arial" w:cs="Arial"/>
        </w:rPr>
        <w:t>Romac Boris, Romac Živko</w:t>
      </w:r>
    </w:p>
    <w:p w:rsidR="00FD2CE5" w:rsidP="00FD2CE5" w:rsidRDefault="00FD2CE5" w14:paraId="298AD0A9" w14:textId="77777777">
      <w:pPr>
        <w:jc w:val="both"/>
        <w:rPr>
          <w:rFonts w:ascii="Arial" w:hAnsi="Arial" w:cs="Arial"/>
        </w:rPr>
      </w:pPr>
    </w:p>
    <w:p w:rsidR="00FD2CE5" w:rsidP="00FD2CE5" w:rsidRDefault="00FD2CE5" w14:paraId="4D73AA93" w14:textId="77777777">
      <w:pPr>
        <w:jc w:val="both"/>
        <w:rPr>
          <w:rFonts w:ascii="Arial" w:hAnsi="Arial" w:cs="Arial"/>
        </w:rPr>
      </w:pPr>
      <w:r>
        <w:rPr>
          <w:rFonts w:ascii="Arial" w:hAnsi="Arial" w:cs="Arial"/>
        </w:rPr>
        <w:t xml:space="preserve">Konstatira se da je pristupio mjernik vještak Dušan </w:t>
      </w:r>
      <w:proofErr w:type="spellStart"/>
      <w:r>
        <w:rPr>
          <w:rFonts w:ascii="Arial" w:hAnsi="Arial" w:cs="Arial"/>
        </w:rPr>
        <w:t>Biuk</w:t>
      </w:r>
      <w:proofErr w:type="spellEnd"/>
      <w:r>
        <w:rPr>
          <w:rFonts w:ascii="Arial" w:hAnsi="Arial" w:cs="Arial"/>
        </w:rPr>
        <w:t>,   te se isti upozorava po zakonu.</w:t>
      </w:r>
    </w:p>
    <w:p w:rsidR="00FD2CE5" w:rsidP="00FD2CE5" w:rsidRDefault="00FD2CE5" w14:paraId="6963B8AB" w14:textId="77777777">
      <w:pPr>
        <w:jc w:val="both"/>
        <w:rPr>
          <w:rFonts w:ascii="Arial" w:hAnsi="Arial" w:cs="Arial"/>
        </w:rPr>
      </w:pPr>
    </w:p>
    <w:p w:rsidR="00FD2CE5" w:rsidP="00FD2CE5" w:rsidRDefault="00FD2CE5" w14:paraId="31B06E36" w14:textId="1875E51E">
      <w:pPr>
        <w:jc w:val="both"/>
        <w:rPr>
          <w:rFonts w:ascii="Arial" w:hAnsi="Arial" w:cs="Arial"/>
        </w:rPr>
      </w:pPr>
      <w:r>
        <w:rPr>
          <w:rFonts w:ascii="Arial" w:hAnsi="Arial" w:cs="Arial"/>
        </w:rPr>
        <w:t>Poziva se  tužitelj da pokaže predmetne nekretnine</w:t>
      </w:r>
      <w:r w:rsidR="00455D28">
        <w:rPr>
          <w:rFonts w:ascii="Arial" w:hAnsi="Arial" w:cs="Arial"/>
        </w:rPr>
        <w:t>,</w:t>
      </w:r>
      <w:r>
        <w:rPr>
          <w:rFonts w:ascii="Arial" w:hAnsi="Arial" w:cs="Arial"/>
        </w:rPr>
        <w:t xml:space="preserve"> te se nakon  njegovog pokazivanja konstatira da se radi o nekretninama lociranim u mjestu</w:t>
      </w:r>
      <w:r w:rsidR="00455D28">
        <w:rPr>
          <w:rFonts w:ascii="Arial" w:hAnsi="Arial" w:cs="Arial"/>
        </w:rPr>
        <w:t xml:space="preserve"> </w:t>
      </w:r>
      <w:r w:rsidR="00040ABF">
        <w:rPr>
          <w:rFonts w:ascii="Arial" w:hAnsi="Arial" w:cs="Arial"/>
        </w:rPr>
        <w:t>Glavice, koje u naravi predstavljaju dijelom put, dijelom vrt, dijelom dvorište i sušaru, veći</w:t>
      </w:r>
      <w:r w:rsidR="0095722A">
        <w:rPr>
          <w:rFonts w:ascii="Arial" w:hAnsi="Arial" w:cs="Arial"/>
        </w:rPr>
        <w:t xml:space="preserve">m dijelom </w:t>
      </w:r>
      <w:r w:rsidR="00040ABF">
        <w:rPr>
          <w:rFonts w:ascii="Arial" w:hAnsi="Arial" w:cs="Arial"/>
        </w:rPr>
        <w:t xml:space="preserve">ograđene betonskim zidom i </w:t>
      </w:r>
      <w:r w:rsidR="00F622E2">
        <w:rPr>
          <w:rFonts w:ascii="Arial" w:hAnsi="Arial" w:cs="Arial"/>
        </w:rPr>
        <w:t xml:space="preserve"> </w:t>
      </w:r>
      <w:r w:rsidR="0095722A">
        <w:rPr>
          <w:rFonts w:ascii="Arial" w:hAnsi="Arial" w:cs="Arial"/>
        </w:rPr>
        <w:t xml:space="preserve">na terenu </w:t>
      </w:r>
      <w:r w:rsidR="00040ABF">
        <w:rPr>
          <w:rFonts w:ascii="Arial" w:hAnsi="Arial" w:cs="Arial"/>
        </w:rPr>
        <w:t xml:space="preserve">čine cjelinu sa stambenom zgradom tužitelja, koja nije predmet postupka. </w:t>
      </w:r>
    </w:p>
    <w:p w:rsidR="00455D28" w:rsidP="00FD2CE5" w:rsidRDefault="00455D28" w14:paraId="5880CB48" w14:textId="77777777">
      <w:pPr>
        <w:jc w:val="both"/>
        <w:rPr>
          <w:rFonts w:ascii="Arial" w:hAnsi="Arial" w:cs="Arial"/>
        </w:rPr>
      </w:pPr>
    </w:p>
    <w:p w:rsidR="00FD2CE5" w:rsidP="00FD2CE5" w:rsidRDefault="00FD2CE5" w14:paraId="600375CD" w14:textId="77777777">
      <w:pPr>
        <w:jc w:val="both"/>
        <w:rPr>
          <w:rFonts w:ascii="Arial" w:hAnsi="Arial" w:cs="Arial"/>
        </w:rPr>
      </w:pPr>
      <w:r>
        <w:rPr>
          <w:rFonts w:ascii="Arial" w:hAnsi="Arial" w:cs="Arial"/>
        </w:rPr>
        <w:t>Mjernik vještak pozvan da id</w:t>
      </w:r>
      <w:r w:rsidR="00455D28">
        <w:rPr>
          <w:rFonts w:ascii="Arial" w:hAnsi="Arial" w:cs="Arial"/>
        </w:rPr>
        <w:t>entificira  predmetne nekretnine izjavi da se radi o :</w:t>
      </w:r>
    </w:p>
    <w:p w:rsidR="00FD2CE5" w:rsidP="00FD2CE5" w:rsidRDefault="00FD2CE5" w14:paraId="7FCB21D8" w14:textId="77777777">
      <w:pPr>
        <w:jc w:val="both"/>
        <w:rPr>
          <w:rFonts w:ascii="Arial" w:hAnsi="Arial" w:cs="Arial"/>
        </w:rPr>
      </w:pPr>
    </w:p>
    <w:p w:rsidR="00455D28" w:rsidP="00455D28" w:rsidRDefault="00F622E2" w14:paraId="2EDE5CA6" w14:textId="77777777">
      <w:pPr>
        <w:pStyle w:val="Odlomakpopisa"/>
        <w:numPr>
          <w:ilvl w:val="0"/>
          <w:numId w:val="6"/>
        </w:numPr>
        <w:jc w:val="both"/>
        <w:rPr>
          <w:rFonts w:ascii="Arial" w:hAnsi="Arial" w:cs="Arial"/>
        </w:rPr>
      </w:pPr>
      <w:r>
        <w:rPr>
          <w:rFonts w:ascii="Arial" w:hAnsi="Arial" w:cs="Arial"/>
        </w:rPr>
        <w:t xml:space="preserve">novoformiranoj </w:t>
      </w:r>
      <w:proofErr w:type="spellStart"/>
      <w:r>
        <w:rPr>
          <w:rFonts w:ascii="Arial" w:hAnsi="Arial" w:cs="Arial"/>
        </w:rPr>
        <w:t>č.zem</w:t>
      </w:r>
      <w:proofErr w:type="spellEnd"/>
      <w:r>
        <w:rPr>
          <w:rFonts w:ascii="Arial" w:hAnsi="Arial" w:cs="Arial"/>
        </w:rPr>
        <w:t xml:space="preserve">. </w:t>
      </w:r>
      <w:r w:rsidR="00040ABF">
        <w:rPr>
          <w:rFonts w:ascii="Arial" w:hAnsi="Arial" w:cs="Arial"/>
        </w:rPr>
        <w:t>3449/17</w:t>
      </w:r>
      <w:r>
        <w:rPr>
          <w:rFonts w:ascii="Arial" w:hAnsi="Arial" w:cs="Arial"/>
        </w:rPr>
        <w:t xml:space="preserve">, nastala od dijela </w:t>
      </w:r>
      <w:proofErr w:type="spellStart"/>
      <w:r>
        <w:rPr>
          <w:rFonts w:ascii="Arial" w:hAnsi="Arial" w:cs="Arial"/>
        </w:rPr>
        <w:t>č.zem</w:t>
      </w:r>
      <w:proofErr w:type="spellEnd"/>
      <w:r>
        <w:rPr>
          <w:rFonts w:ascii="Arial" w:hAnsi="Arial" w:cs="Arial"/>
        </w:rPr>
        <w:t xml:space="preserve">. </w:t>
      </w:r>
      <w:r w:rsidR="00040ABF">
        <w:rPr>
          <w:rFonts w:ascii="Arial" w:hAnsi="Arial" w:cs="Arial"/>
        </w:rPr>
        <w:t>3449/4,</w:t>
      </w:r>
    </w:p>
    <w:p w:rsidR="00F622E2" w:rsidP="00455D28" w:rsidRDefault="00F622E2" w14:paraId="2395057A" w14:textId="77777777">
      <w:pPr>
        <w:pStyle w:val="Odlomakpopisa"/>
        <w:numPr>
          <w:ilvl w:val="0"/>
          <w:numId w:val="6"/>
        </w:numPr>
        <w:jc w:val="both"/>
        <w:rPr>
          <w:rFonts w:ascii="Arial" w:hAnsi="Arial" w:cs="Arial"/>
        </w:rPr>
      </w:pPr>
      <w:r>
        <w:rPr>
          <w:rFonts w:ascii="Arial" w:hAnsi="Arial" w:cs="Arial"/>
        </w:rPr>
        <w:t xml:space="preserve">novoformiranoj </w:t>
      </w:r>
      <w:proofErr w:type="spellStart"/>
      <w:r>
        <w:rPr>
          <w:rFonts w:ascii="Arial" w:hAnsi="Arial" w:cs="Arial"/>
        </w:rPr>
        <w:t>č.zem</w:t>
      </w:r>
      <w:proofErr w:type="spellEnd"/>
      <w:r>
        <w:rPr>
          <w:rFonts w:ascii="Arial" w:hAnsi="Arial" w:cs="Arial"/>
        </w:rPr>
        <w:t xml:space="preserve">. </w:t>
      </w:r>
      <w:r w:rsidR="00040ABF">
        <w:rPr>
          <w:rFonts w:ascii="Arial" w:hAnsi="Arial" w:cs="Arial"/>
        </w:rPr>
        <w:t>3449/18</w:t>
      </w:r>
      <w:r>
        <w:rPr>
          <w:rFonts w:ascii="Arial" w:hAnsi="Arial" w:cs="Arial"/>
        </w:rPr>
        <w:t xml:space="preserve">, nastala od dijela </w:t>
      </w:r>
      <w:proofErr w:type="spellStart"/>
      <w:r>
        <w:rPr>
          <w:rFonts w:ascii="Arial" w:hAnsi="Arial" w:cs="Arial"/>
        </w:rPr>
        <w:t>č.zem</w:t>
      </w:r>
      <w:proofErr w:type="spellEnd"/>
      <w:r>
        <w:rPr>
          <w:rFonts w:ascii="Arial" w:hAnsi="Arial" w:cs="Arial"/>
        </w:rPr>
        <w:t>. 3</w:t>
      </w:r>
      <w:r w:rsidR="00040ABF">
        <w:rPr>
          <w:rFonts w:ascii="Arial" w:hAnsi="Arial" w:cs="Arial"/>
        </w:rPr>
        <w:t>449/2</w:t>
      </w:r>
      <w:r>
        <w:rPr>
          <w:rFonts w:ascii="Arial" w:hAnsi="Arial" w:cs="Arial"/>
        </w:rPr>
        <w:t>,</w:t>
      </w:r>
    </w:p>
    <w:p w:rsidR="00F622E2" w:rsidP="00455D28" w:rsidRDefault="00F622E2" w14:paraId="26FFE380" w14:textId="77777777">
      <w:pPr>
        <w:pStyle w:val="Odlomakpopisa"/>
        <w:numPr>
          <w:ilvl w:val="0"/>
          <w:numId w:val="6"/>
        </w:numPr>
        <w:jc w:val="both"/>
        <w:rPr>
          <w:rFonts w:ascii="Arial" w:hAnsi="Arial" w:cs="Arial"/>
        </w:rPr>
      </w:pPr>
      <w:r>
        <w:rPr>
          <w:rFonts w:ascii="Arial" w:hAnsi="Arial" w:cs="Arial"/>
        </w:rPr>
        <w:t xml:space="preserve">novoformiranoj </w:t>
      </w:r>
      <w:proofErr w:type="spellStart"/>
      <w:r>
        <w:rPr>
          <w:rFonts w:ascii="Arial" w:hAnsi="Arial" w:cs="Arial"/>
        </w:rPr>
        <w:t>č.zem</w:t>
      </w:r>
      <w:proofErr w:type="spellEnd"/>
      <w:r>
        <w:rPr>
          <w:rFonts w:ascii="Arial" w:hAnsi="Arial" w:cs="Arial"/>
        </w:rPr>
        <w:t xml:space="preserve">. </w:t>
      </w:r>
      <w:r w:rsidR="00040ABF">
        <w:rPr>
          <w:rFonts w:ascii="Arial" w:hAnsi="Arial" w:cs="Arial"/>
        </w:rPr>
        <w:t>3449/19</w:t>
      </w:r>
      <w:r>
        <w:rPr>
          <w:rFonts w:ascii="Arial" w:hAnsi="Arial" w:cs="Arial"/>
        </w:rPr>
        <w:t xml:space="preserve">, nastala od dijela </w:t>
      </w:r>
      <w:proofErr w:type="spellStart"/>
      <w:r>
        <w:rPr>
          <w:rFonts w:ascii="Arial" w:hAnsi="Arial" w:cs="Arial"/>
        </w:rPr>
        <w:t>č.zem</w:t>
      </w:r>
      <w:proofErr w:type="spellEnd"/>
      <w:r>
        <w:rPr>
          <w:rFonts w:ascii="Arial" w:hAnsi="Arial" w:cs="Arial"/>
        </w:rPr>
        <w:t xml:space="preserve">. </w:t>
      </w:r>
      <w:r w:rsidR="00040ABF">
        <w:rPr>
          <w:rFonts w:ascii="Arial" w:hAnsi="Arial" w:cs="Arial"/>
        </w:rPr>
        <w:t>3449/7</w:t>
      </w:r>
      <w:r>
        <w:rPr>
          <w:rFonts w:ascii="Arial" w:hAnsi="Arial" w:cs="Arial"/>
        </w:rPr>
        <w:t xml:space="preserve">, </w:t>
      </w:r>
    </w:p>
    <w:p w:rsidR="00F622E2" w:rsidP="00040ABF" w:rsidRDefault="00F622E2" w14:paraId="41C77898" w14:textId="77777777">
      <w:pPr>
        <w:pStyle w:val="Odlomakpopisa"/>
        <w:ind w:left="1080"/>
        <w:jc w:val="both"/>
        <w:rPr>
          <w:rFonts w:ascii="Arial" w:hAnsi="Arial" w:cs="Arial"/>
        </w:rPr>
      </w:pPr>
      <w:r>
        <w:rPr>
          <w:rFonts w:ascii="Arial" w:hAnsi="Arial" w:cs="Arial"/>
        </w:rPr>
        <w:t>sve K.O. Glavice.</w:t>
      </w:r>
    </w:p>
    <w:p w:rsidRPr="00455D28" w:rsidR="00455D28" w:rsidP="00455D28" w:rsidRDefault="00455D28" w14:paraId="1C6A49EB" w14:textId="77777777">
      <w:pPr>
        <w:jc w:val="both"/>
        <w:rPr>
          <w:rFonts w:ascii="Arial" w:hAnsi="Arial" w:cs="Arial"/>
        </w:rPr>
      </w:pPr>
    </w:p>
    <w:p w:rsidR="00FD2CE5" w:rsidP="00FD2CE5" w:rsidRDefault="00FD2CE5" w14:paraId="34A28906" w14:textId="77777777">
      <w:pPr>
        <w:jc w:val="both"/>
        <w:rPr>
          <w:rFonts w:ascii="Arial" w:hAnsi="Arial" w:cs="Arial"/>
        </w:rPr>
      </w:pPr>
      <w:r>
        <w:rPr>
          <w:rFonts w:ascii="Arial" w:hAnsi="Arial" w:cs="Arial"/>
        </w:rPr>
        <w:t>Sudac donosi</w:t>
      </w:r>
    </w:p>
    <w:p w:rsidR="00FD2CE5" w:rsidP="00FD2CE5" w:rsidRDefault="00FD2CE5" w14:paraId="5A6F7E0D" w14:textId="77777777">
      <w:pPr>
        <w:jc w:val="both"/>
        <w:rPr>
          <w:rFonts w:ascii="Arial" w:hAnsi="Arial" w:cs="Arial"/>
        </w:rPr>
      </w:pPr>
      <w:r>
        <w:rPr>
          <w:rFonts w:ascii="Arial" w:hAnsi="Arial" w:cs="Arial"/>
        </w:rPr>
        <w:t xml:space="preserve">                                           r j e š e n j e</w:t>
      </w:r>
    </w:p>
    <w:p w:rsidR="00FD2CE5" w:rsidP="00FD2CE5" w:rsidRDefault="00FD2CE5" w14:paraId="02438E85" w14:textId="77777777">
      <w:pPr>
        <w:jc w:val="both"/>
        <w:rPr>
          <w:rFonts w:ascii="Arial" w:hAnsi="Arial" w:cs="Arial"/>
        </w:rPr>
      </w:pPr>
    </w:p>
    <w:p w:rsidR="00FD2CE5" w:rsidP="00FD2CE5" w:rsidRDefault="00FD2CE5" w14:paraId="74BF36F7" w14:textId="77777777">
      <w:pPr>
        <w:jc w:val="both"/>
        <w:rPr>
          <w:rFonts w:ascii="Arial" w:hAnsi="Arial" w:cs="Arial"/>
        </w:rPr>
      </w:pPr>
      <w:r>
        <w:rPr>
          <w:rFonts w:ascii="Arial" w:hAnsi="Arial" w:cs="Arial"/>
        </w:rPr>
        <w:t>Izvest će se dokaz saslušanjem svjedoka.</w:t>
      </w:r>
    </w:p>
    <w:p w:rsidR="00FD2CE5" w:rsidP="00FD2CE5" w:rsidRDefault="00FD2CE5" w14:paraId="66AC99D7" w14:textId="77777777">
      <w:pPr>
        <w:jc w:val="both"/>
        <w:rPr>
          <w:rFonts w:ascii="Arial" w:hAnsi="Arial" w:cs="Arial"/>
        </w:rPr>
      </w:pPr>
    </w:p>
    <w:p w:rsidR="00FD2CE5" w:rsidP="00FD2CE5" w:rsidRDefault="00FD2CE5" w14:paraId="0696C478" w14:textId="77777777">
      <w:pPr>
        <w:jc w:val="both"/>
        <w:rPr>
          <w:rFonts w:ascii="Arial" w:hAnsi="Arial" w:cs="Arial"/>
        </w:rPr>
      </w:pPr>
      <w:r>
        <w:rPr>
          <w:rFonts w:ascii="Arial" w:hAnsi="Arial" w:cs="Arial"/>
        </w:rPr>
        <w:t xml:space="preserve">                                      SVJEDOK: </w:t>
      </w:r>
      <w:r w:rsidR="00455D28">
        <w:rPr>
          <w:rFonts w:ascii="Arial" w:hAnsi="Arial" w:cs="Arial"/>
        </w:rPr>
        <w:t xml:space="preserve"> </w:t>
      </w:r>
      <w:r w:rsidR="00040ABF">
        <w:rPr>
          <w:rFonts w:ascii="Arial" w:hAnsi="Arial" w:cs="Arial"/>
        </w:rPr>
        <w:t xml:space="preserve">Romac Boris Ivanov, iz Glavica, </w:t>
      </w:r>
    </w:p>
    <w:p w:rsidR="00FD2CE5" w:rsidP="00FD2CE5" w:rsidRDefault="00FD2CE5" w14:paraId="60FBF0A1" w14:textId="77777777">
      <w:pPr>
        <w:jc w:val="both"/>
        <w:rPr>
          <w:rFonts w:ascii="Arial" w:hAnsi="Arial" w:cs="Arial"/>
        </w:rPr>
      </w:pPr>
      <w:r>
        <w:rPr>
          <w:rFonts w:ascii="Arial" w:hAnsi="Arial" w:cs="Arial"/>
        </w:rPr>
        <w:t xml:space="preserve">                                                         </w:t>
      </w:r>
      <w:r w:rsidR="00455D28">
        <w:rPr>
          <w:rFonts w:ascii="Arial" w:hAnsi="Arial" w:cs="Arial"/>
        </w:rPr>
        <w:t>od</w:t>
      </w:r>
      <w:r w:rsidR="00040ABF">
        <w:rPr>
          <w:rFonts w:ascii="Arial" w:hAnsi="Arial" w:cs="Arial"/>
        </w:rPr>
        <w:t xml:space="preserve"> 47</w:t>
      </w:r>
      <w:r w:rsidR="00F622E2">
        <w:rPr>
          <w:rFonts w:ascii="Arial" w:hAnsi="Arial" w:cs="Arial"/>
        </w:rPr>
        <w:t>.g.,</w:t>
      </w:r>
      <w:r w:rsidR="00040ABF">
        <w:rPr>
          <w:rFonts w:ascii="Arial" w:hAnsi="Arial" w:cs="Arial"/>
        </w:rPr>
        <w:t>elektromehaničar, rođak tužitelja,</w:t>
      </w:r>
    </w:p>
    <w:p w:rsidR="00FD2CE5" w:rsidP="00FD2CE5" w:rsidRDefault="00FD2CE5" w14:paraId="3C4B43CE" w14:textId="77777777">
      <w:pPr>
        <w:jc w:val="both"/>
        <w:rPr>
          <w:rFonts w:ascii="Arial" w:hAnsi="Arial" w:cs="Arial"/>
        </w:rPr>
      </w:pPr>
      <w:r>
        <w:rPr>
          <w:rFonts w:ascii="Arial" w:hAnsi="Arial" w:cs="Arial"/>
        </w:rPr>
        <w:t xml:space="preserve">                                                         upozoren</w:t>
      </w:r>
      <w:r w:rsidR="00F622E2">
        <w:rPr>
          <w:rFonts w:ascii="Arial" w:hAnsi="Arial" w:cs="Arial"/>
        </w:rPr>
        <w:t>a</w:t>
      </w:r>
      <w:r>
        <w:rPr>
          <w:rFonts w:ascii="Arial" w:hAnsi="Arial" w:cs="Arial"/>
        </w:rPr>
        <w:t xml:space="preserve"> po zakonu, upita</w:t>
      </w:r>
      <w:r w:rsidR="00040ABF">
        <w:rPr>
          <w:rFonts w:ascii="Arial" w:hAnsi="Arial" w:cs="Arial"/>
        </w:rPr>
        <w:t>n</w:t>
      </w:r>
      <w:r>
        <w:rPr>
          <w:rFonts w:ascii="Arial" w:hAnsi="Arial" w:cs="Arial"/>
        </w:rPr>
        <w:t xml:space="preserve"> izjavi:</w:t>
      </w:r>
    </w:p>
    <w:p w:rsidR="00040ABF" w:rsidP="00FD2CE5" w:rsidRDefault="00040ABF" w14:paraId="2E74FE38" w14:textId="77777777">
      <w:pPr>
        <w:jc w:val="both"/>
        <w:rPr>
          <w:rFonts w:ascii="Arial" w:hAnsi="Arial" w:cs="Arial"/>
        </w:rPr>
      </w:pPr>
    </w:p>
    <w:p w:rsidR="00040ABF" w:rsidP="00FD2CE5" w:rsidRDefault="00040ABF" w14:paraId="59496FA7" w14:textId="77777777">
      <w:pPr>
        <w:jc w:val="both"/>
        <w:rPr>
          <w:rFonts w:ascii="Arial" w:hAnsi="Arial" w:cs="Arial"/>
        </w:rPr>
      </w:pPr>
    </w:p>
    <w:p w:rsidR="00040ABF" w:rsidP="00FD2CE5" w:rsidRDefault="00040ABF" w14:paraId="714D342E" w14:textId="77777777">
      <w:pPr>
        <w:jc w:val="both"/>
        <w:rPr>
          <w:rFonts w:ascii="Arial" w:hAnsi="Arial" w:cs="Arial"/>
        </w:rPr>
      </w:pPr>
    </w:p>
    <w:p w:rsidR="00040ABF" w:rsidP="00FD2CE5" w:rsidRDefault="00040ABF" w14:paraId="39D7B2BC" w14:textId="77777777">
      <w:pPr>
        <w:jc w:val="both"/>
        <w:rPr>
          <w:rFonts w:ascii="Arial" w:hAnsi="Arial" w:cs="Arial"/>
        </w:rPr>
      </w:pPr>
    </w:p>
    <w:p w:rsidR="00F622E2" w:rsidP="00FD2CE5" w:rsidRDefault="00040ABF" w14:paraId="22F0B10A" w14:textId="77777777">
      <w:pPr>
        <w:jc w:val="both"/>
        <w:rPr>
          <w:rFonts w:ascii="Arial" w:hAnsi="Arial" w:cs="Arial"/>
        </w:rPr>
      </w:pPr>
      <w:r>
        <w:rPr>
          <w:rFonts w:ascii="Arial" w:hAnsi="Arial" w:cs="Arial"/>
        </w:rPr>
        <w:t xml:space="preserve">Od kada ja pamtim za sebe radi se o zemlji koja je u posjedu tužitelja, a ranije njegova oca Frane. Tužitelj je nekretninu stekao dijelom kupoprodajom od Romac Miroslava, a dijelom darovanjem od Romac Ivana. Treće osobe nisu polagale pravo na iste, niti je bilo  problema u korištenju. </w:t>
      </w:r>
    </w:p>
    <w:p w:rsidR="00FD2CE5" w:rsidP="00FD2CE5" w:rsidRDefault="00FD2CE5" w14:paraId="06C47ED7" w14:textId="77777777">
      <w:pPr>
        <w:jc w:val="both"/>
        <w:rPr>
          <w:rFonts w:ascii="Arial" w:hAnsi="Arial" w:cs="Arial"/>
        </w:rPr>
      </w:pPr>
    </w:p>
    <w:p w:rsidR="00FD2CE5" w:rsidP="00FD2CE5" w:rsidRDefault="00FD2CE5" w14:paraId="3B42A60B" w14:textId="77777777">
      <w:pPr>
        <w:jc w:val="both"/>
        <w:rPr>
          <w:rFonts w:ascii="Arial" w:hAnsi="Arial" w:cs="Arial"/>
        </w:rPr>
      </w:pPr>
      <w:r>
        <w:rPr>
          <w:rFonts w:ascii="Arial" w:hAnsi="Arial" w:cs="Arial"/>
        </w:rPr>
        <w:t xml:space="preserve">Pitanja nema.                                                                                                       </w:t>
      </w:r>
    </w:p>
    <w:p w:rsidR="00040ABF" w:rsidP="00FD2CE5" w:rsidRDefault="00FD2CE5" w14:paraId="06E8C6B9" w14:textId="77777777">
      <w:pPr>
        <w:jc w:val="both"/>
        <w:rPr>
          <w:rFonts w:ascii="Arial" w:hAnsi="Arial" w:cs="Arial"/>
        </w:rPr>
      </w:pPr>
      <w:r>
        <w:rPr>
          <w:rFonts w:ascii="Arial" w:hAnsi="Arial" w:cs="Arial"/>
        </w:rPr>
        <w:t xml:space="preserve">Svjedok trošak ne traži.    </w:t>
      </w:r>
    </w:p>
    <w:p w:rsidR="00040ABF" w:rsidP="00FD2CE5" w:rsidRDefault="00040ABF" w14:paraId="2B1C48B4" w14:textId="77777777">
      <w:pPr>
        <w:jc w:val="both"/>
        <w:rPr>
          <w:rFonts w:ascii="Arial" w:hAnsi="Arial" w:cs="Arial"/>
        </w:rPr>
      </w:pPr>
    </w:p>
    <w:p w:rsidR="00040ABF" w:rsidP="00FD2CE5" w:rsidRDefault="00040ABF" w14:paraId="771DDC48" w14:textId="77777777">
      <w:pPr>
        <w:jc w:val="both"/>
        <w:rPr>
          <w:rFonts w:ascii="Arial" w:hAnsi="Arial" w:cs="Arial"/>
        </w:rPr>
      </w:pPr>
      <w:r>
        <w:rPr>
          <w:rFonts w:ascii="Arial" w:hAnsi="Arial" w:cs="Arial"/>
        </w:rPr>
        <w:t>Konstatira se da nisu pristupili svjedoci Romac Frano i Romac Zoran, te je na teren pristupio Romac Živko, pa se odlučuje njega saslušati.</w:t>
      </w:r>
    </w:p>
    <w:p w:rsidR="00040ABF" w:rsidP="00FD2CE5" w:rsidRDefault="00040ABF" w14:paraId="4F98AD84" w14:textId="77777777">
      <w:pPr>
        <w:jc w:val="both"/>
        <w:rPr>
          <w:rFonts w:ascii="Arial" w:hAnsi="Arial" w:cs="Arial"/>
        </w:rPr>
      </w:pPr>
    </w:p>
    <w:p w:rsidR="00FD2CE5" w:rsidP="00FD2CE5" w:rsidRDefault="00FD2CE5" w14:paraId="2F45886E" w14:textId="77777777">
      <w:pPr>
        <w:jc w:val="both"/>
        <w:rPr>
          <w:rFonts w:ascii="Arial" w:hAnsi="Arial" w:cs="Arial"/>
        </w:rPr>
      </w:pPr>
      <w:r>
        <w:rPr>
          <w:rFonts w:ascii="Arial" w:hAnsi="Arial" w:cs="Arial"/>
        </w:rPr>
        <w:t xml:space="preserve">                                        </w:t>
      </w:r>
    </w:p>
    <w:p w:rsidR="00FD2CE5" w:rsidP="00FD2CE5" w:rsidRDefault="00FD2CE5" w14:paraId="198FB7E2" w14:textId="77777777">
      <w:pPr>
        <w:jc w:val="both"/>
        <w:rPr>
          <w:rFonts w:ascii="Arial" w:hAnsi="Arial" w:cs="Arial"/>
        </w:rPr>
      </w:pPr>
      <w:r>
        <w:rPr>
          <w:rFonts w:ascii="Arial" w:hAnsi="Arial" w:cs="Arial"/>
        </w:rPr>
        <w:t xml:space="preserve">                                            SVJEDOK: </w:t>
      </w:r>
      <w:r w:rsidR="00040ABF">
        <w:rPr>
          <w:rFonts w:ascii="Arial" w:hAnsi="Arial" w:cs="Arial"/>
        </w:rPr>
        <w:t>Romac Živko Stjepanov, iz Glavica,</w:t>
      </w:r>
    </w:p>
    <w:p w:rsidR="00FD2CE5" w:rsidP="00FD2CE5" w:rsidRDefault="00FD2CE5" w14:paraId="398E1D5D" w14:textId="77777777">
      <w:pPr>
        <w:jc w:val="both"/>
        <w:rPr>
          <w:rFonts w:ascii="Arial" w:hAnsi="Arial" w:cs="Arial"/>
        </w:rPr>
      </w:pPr>
      <w:r>
        <w:rPr>
          <w:rFonts w:ascii="Arial" w:hAnsi="Arial" w:cs="Arial"/>
        </w:rPr>
        <w:t xml:space="preserve">                                  </w:t>
      </w:r>
      <w:r w:rsidR="00455D28">
        <w:rPr>
          <w:rFonts w:ascii="Arial" w:hAnsi="Arial" w:cs="Arial"/>
        </w:rPr>
        <w:t xml:space="preserve">                            od </w:t>
      </w:r>
      <w:r w:rsidR="00040ABF">
        <w:rPr>
          <w:rFonts w:ascii="Arial" w:hAnsi="Arial" w:cs="Arial"/>
        </w:rPr>
        <w:t>63</w:t>
      </w:r>
      <w:r w:rsidR="00455D28">
        <w:rPr>
          <w:rFonts w:ascii="Arial" w:hAnsi="Arial" w:cs="Arial"/>
        </w:rPr>
        <w:t xml:space="preserve">.g., </w:t>
      </w:r>
      <w:r w:rsidR="00040ABF">
        <w:rPr>
          <w:rFonts w:ascii="Arial" w:hAnsi="Arial" w:cs="Arial"/>
        </w:rPr>
        <w:t>mehaničar,</w:t>
      </w:r>
      <w:r w:rsidR="00455D28">
        <w:rPr>
          <w:rFonts w:ascii="Arial" w:hAnsi="Arial" w:cs="Arial"/>
        </w:rPr>
        <w:t xml:space="preserve"> nesrodan, </w:t>
      </w:r>
    </w:p>
    <w:p w:rsidR="00FD2CE5" w:rsidP="00FD2CE5" w:rsidRDefault="00FD2CE5" w14:paraId="1C093E79" w14:textId="77777777">
      <w:pPr>
        <w:jc w:val="both"/>
        <w:rPr>
          <w:rFonts w:ascii="Arial" w:hAnsi="Arial" w:cs="Arial"/>
        </w:rPr>
      </w:pPr>
      <w:r>
        <w:rPr>
          <w:rFonts w:ascii="Arial" w:hAnsi="Arial" w:cs="Arial"/>
        </w:rPr>
        <w:t xml:space="preserve">                                                              upozoren po zakonu,  upitan izjavi:</w:t>
      </w:r>
    </w:p>
    <w:p w:rsidR="00FD2CE5" w:rsidP="00FD2CE5" w:rsidRDefault="00FD2CE5" w14:paraId="29AE5896" w14:textId="77777777">
      <w:pPr>
        <w:jc w:val="both"/>
      </w:pPr>
    </w:p>
    <w:p w:rsidR="00950B58" w:rsidP="00FD2CE5" w:rsidRDefault="00FD2CE5" w14:paraId="208947EA" w14:textId="77777777">
      <w:pPr>
        <w:jc w:val="both"/>
        <w:rPr>
          <w:rFonts w:ascii="Arial" w:hAnsi="Arial" w:cs="Arial"/>
        </w:rPr>
      </w:pPr>
      <w:r>
        <w:rPr>
          <w:rFonts w:ascii="Arial" w:hAnsi="Arial" w:cs="Arial"/>
        </w:rPr>
        <w:t>Konstatira se da izjavljuje identično</w:t>
      </w:r>
      <w:r w:rsidR="00455D28">
        <w:rPr>
          <w:rFonts w:ascii="Arial" w:hAnsi="Arial" w:cs="Arial"/>
        </w:rPr>
        <w:t xml:space="preserve"> kao i ranije saslušan</w:t>
      </w:r>
      <w:r w:rsidR="00950B58">
        <w:rPr>
          <w:rFonts w:ascii="Arial" w:hAnsi="Arial" w:cs="Arial"/>
        </w:rPr>
        <w:t>a</w:t>
      </w:r>
      <w:r w:rsidR="00455D28">
        <w:rPr>
          <w:rFonts w:ascii="Arial" w:hAnsi="Arial" w:cs="Arial"/>
        </w:rPr>
        <w:t xml:space="preserve"> svjedok</w:t>
      </w:r>
      <w:r w:rsidR="00950B58">
        <w:rPr>
          <w:rFonts w:ascii="Arial" w:hAnsi="Arial" w:cs="Arial"/>
        </w:rPr>
        <w:t xml:space="preserve">inja. </w:t>
      </w:r>
      <w:r w:rsidR="00455D28">
        <w:rPr>
          <w:rFonts w:ascii="Arial" w:hAnsi="Arial" w:cs="Arial"/>
        </w:rPr>
        <w:t xml:space="preserve"> </w:t>
      </w:r>
    </w:p>
    <w:p w:rsidR="00950B58" w:rsidP="00FD2CE5" w:rsidRDefault="00950B58" w14:paraId="4D98922E" w14:textId="77777777">
      <w:pPr>
        <w:jc w:val="both"/>
        <w:rPr>
          <w:rFonts w:ascii="Arial" w:hAnsi="Arial" w:cs="Arial"/>
        </w:rPr>
      </w:pPr>
    </w:p>
    <w:p w:rsidR="00FD2CE5" w:rsidP="00FD2CE5" w:rsidRDefault="00FD2CE5" w14:paraId="712CD50F" w14:textId="77777777">
      <w:pPr>
        <w:jc w:val="both"/>
        <w:rPr>
          <w:rFonts w:ascii="Arial" w:hAnsi="Arial" w:cs="Arial"/>
        </w:rPr>
      </w:pPr>
      <w:r>
        <w:rPr>
          <w:rFonts w:ascii="Arial" w:hAnsi="Arial" w:cs="Arial"/>
        </w:rPr>
        <w:t xml:space="preserve">Pitanja nema.                                                                </w:t>
      </w:r>
    </w:p>
    <w:p w:rsidR="00455D28" w:rsidP="00FD2CE5" w:rsidRDefault="00455D28" w14:paraId="5FF6A54C" w14:textId="77777777">
      <w:pPr>
        <w:jc w:val="both"/>
        <w:rPr>
          <w:rFonts w:ascii="Arial" w:hAnsi="Arial" w:cs="Arial"/>
        </w:rPr>
      </w:pPr>
      <w:r>
        <w:rPr>
          <w:rFonts w:ascii="Arial" w:hAnsi="Arial" w:cs="Arial"/>
        </w:rPr>
        <w:t xml:space="preserve">Svjedok trošak ne traži. </w:t>
      </w:r>
    </w:p>
    <w:p w:rsidR="00FD2CE5" w:rsidP="00FD2CE5" w:rsidRDefault="00FD2CE5" w14:paraId="14303066" w14:textId="77777777">
      <w:pPr>
        <w:jc w:val="both"/>
        <w:rPr>
          <w:rFonts w:ascii="Arial" w:hAnsi="Arial" w:cs="Arial"/>
        </w:rPr>
      </w:pPr>
    </w:p>
    <w:p w:rsidR="00950B58" w:rsidP="00FD2CE5" w:rsidRDefault="00950B58" w14:paraId="17BD8017" w14:textId="77777777">
      <w:pPr>
        <w:jc w:val="both"/>
        <w:rPr>
          <w:rFonts w:ascii="Arial" w:hAnsi="Arial" w:cs="Arial"/>
        </w:rPr>
      </w:pPr>
      <w:r>
        <w:rPr>
          <w:rFonts w:ascii="Arial" w:hAnsi="Arial" w:cs="Arial"/>
        </w:rPr>
        <w:t xml:space="preserve">                                            SVJEDOK: Modrić Ante p. Drage, iz Glavica 70 A,</w:t>
      </w:r>
    </w:p>
    <w:p w:rsidR="00950B58" w:rsidP="00FD2CE5" w:rsidRDefault="00950B58" w14:paraId="5BE7AD53" w14:textId="77777777">
      <w:pPr>
        <w:jc w:val="both"/>
        <w:rPr>
          <w:rFonts w:ascii="Arial" w:hAnsi="Arial" w:cs="Arial"/>
        </w:rPr>
      </w:pPr>
      <w:r>
        <w:rPr>
          <w:rFonts w:ascii="Arial" w:hAnsi="Arial" w:cs="Arial"/>
        </w:rPr>
        <w:t xml:space="preserve">                                                              od 65.g., strojobravar, punac tužitelja,</w:t>
      </w:r>
    </w:p>
    <w:p w:rsidR="00950B58" w:rsidP="00FD2CE5" w:rsidRDefault="00950B58" w14:paraId="61F1211E" w14:textId="77777777">
      <w:pPr>
        <w:jc w:val="both"/>
        <w:rPr>
          <w:rFonts w:ascii="Arial" w:hAnsi="Arial" w:cs="Arial"/>
        </w:rPr>
      </w:pPr>
      <w:r>
        <w:rPr>
          <w:rFonts w:ascii="Arial" w:hAnsi="Arial" w:cs="Arial"/>
        </w:rPr>
        <w:t xml:space="preserve">                                                              upozoren po zakonu, upitan izjavi:</w:t>
      </w:r>
    </w:p>
    <w:p w:rsidR="00950B58" w:rsidP="00FD2CE5" w:rsidRDefault="00950B58" w14:paraId="7A905F2D" w14:textId="77777777">
      <w:pPr>
        <w:jc w:val="both"/>
        <w:rPr>
          <w:rFonts w:ascii="Arial" w:hAnsi="Arial" w:cs="Arial"/>
        </w:rPr>
      </w:pPr>
    </w:p>
    <w:p w:rsidR="00950B58" w:rsidP="00FD2CE5" w:rsidRDefault="00950B58" w14:paraId="0FA0350A" w14:textId="77777777">
      <w:pPr>
        <w:jc w:val="both"/>
        <w:rPr>
          <w:rFonts w:ascii="Arial" w:hAnsi="Arial" w:cs="Arial"/>
        </w:rPr>
      </w:pPr>
      <w:r>
        <w:rPr>
          <w:rFonts w:ascii="Arial" w:hAnsi="Arial" w:cs="Arial"/>
        </w:rPr>
        <w:t>Konstatira se da izjavljuje identično kao i ranije saslušani svjedo</w:t>
      </w:r>
      <w:r w:rsidR="00040ABF">
        <w:rPr>
          <w:rFonts w:ascii="Arial" w:hAnsi="Arial" w:cs="Arial"/>
        </w:rPr>
        <w:t>k , uz dodatak da se kuće počela graditi 80-tih godina, a gradio je tužiteljev otac Frano</w:t>
      </w:r>
      <w:r>
        <w:rPr>
          <w:rFonts w:ascii="Arial" w:hAnsi="Arial" w:cs="Arial"/>
        </w:rPr>
        <w:t xml:space="preserve">. </w:t>
      </w:r>
    </w:p>
    <w:p w:rsidR="00950B58" w:rsidP="00FD2CE5" w:rsidRDefault="00950B58" w14:paraId="101F857F" w14:textId="77777777">
      <w:pPr>
        <w:jc w:val="both"/>
        <w:rPr>
          <w:rFonts w:ascii="Arial" w:hAnsi="Arial" w:cs="Arial"/>
        </w:rPr>
      </w:pPr>
    </w:p>
    <w:p w:rsidR="00950B58" w:rsidP="00FD2CE5" w:rsidRDefault="00950B58" w14:paraId="245109D8" w14:textId="77777777">
      <w:pPr>
        <w:jc w:val="both"/>
        <w:rPr>
          <w:rFonts w:ascii="Arial" w:hAnsi="Arial" w:cs="Arial"/>
        </w:rPr>
      </w:pPr>
      <w:r>
        <w:rPr>
          <w:rFonts w:ascii="Arial" w:hAnsi="Arial" w:cs="Arial"/>
        </w:rPr>
        <w:t>Pitanja nema.</w:t>
      </w:r>
    </w:p>
    <w:p w:rsidR="00950B58" w:rsidP="00FD2CE5" w:rsidRDefault="00950B58" w14:paraId="53F3597E" w14:textId="77777777">
      <w:pPr>
        <w:jc w:val="both"/>
        <w:rPr>
          <w:rFonts w:ascii="Arial" w:hAnsi="Arial" w:cs="Arial"/>
        </w:rPr>
      </w:pPr>
      <w:r>
        <w:rPr>
          <w:rFonts w:ascii="Arial" w:hAnsi="Arial" w:cs="Arial"/>
        </w:rPr>
        <w:t xml:space="preserve">Svjedok trošak ne traži. </w:t>
      </w:r>
    </w:p>
    <w:p w:rsidR="00FD2CE5" w:rsidP="00455D28" w:rsidRDefault="00FD2CE5" w14:paraId="39BD0F31" w14:textId="77777777">
      <w:pPr>
        <w:jc w:val="both"/>
        <w:rPr>
          <w:rFonts w:ascii="Arial" w:hAnsi="Arial" w:cs="Arial"/>
        </w:rPr>
      </w:pPr>
      <w:r>
        <w:rPr>
          <w:rFonts w:ascii="Arial" w:hAnsi="Arial" w:cs="Arial"/>
        </w:rPr>
        <w:t xml:space="preserve">                                       </w:t>
      </w:r>
    </w:p>
    <w:p w:rsidR="00FD2CE5" w:rsidP="00FD2CE5" w:rsidRDefault="00FD2CE5" w14:paraId="24FC8B2B" w14:textId="77777777">
      <w:pPr>
        <w:jc w:val="both"/>
        <w:rPr>
          <w:rFonts w:ascii="Arial" w:hAnsi="Arial" w:cs="Arial"/>
        </w:rPr>
      </w:pPr>
      <w:r>
        <w:rPr>
          <w:rFonts w:ascii="Arial" w:hAnsi="Arial" w:cs="Arial"/>
        </w:rPr>
        <w:t>Sudac donosi</w:t>
      </w:r>
    </w:p>
    <w:p w:rsidR="00FD2CE5" w:rsidP="00FD2CE5" w:rsidRDefault="00FD2CE5" w14:paraId="0773A539" w14:textId="77777777">
      <w:pPr>
        <w:jc w:val="both"/>
        <w:rPr>
          <w:rFonts w:ascii="Arial" w:hAnsi="Arial" w:cs="Arial"/>
        </w:rPr>
      </w:pPr>
      <w:r>
        <w:rPr>
          <w:rFonts w:ascii="Arial" w:hAnsi="Arial" w:cs="Arial"/>
        </w:rPr>
        <w:t xml:space="preserve">                                                       r j e š e n j e</w:t>
      </w:r>
    </w:p>
    <w:p w:rsidR="00FD2CE5" w:rsidP="00FD2CE5" w:rsidRDefault="00FD2CE5" w14:paraId="7A9642D0" w14:textId="77777777">
      <w:pPr>
        <w:jc w:val="both"/>
        <w:rPr>
          <w:rFonts w:ascii="Arial" w:hAnsi="Arial" w:cs="Arial"/>
        </w:rPr>
      </w:pPr>
    </w:p>
    <w:p w:rsidR="00FD2CE5" w:rsidP="00FD2CE5" w:rsidRDefault="00FD2CE5" w14:paraId="718E0DDC" w14:textId="77777777">
      <w:pPr>
        <w:jc w:val="both"/>
        <w:rPr>
          <w:rFonts w:ascii="Arial" w:hAnsi="Arial" w:cs="Arial"/>
        </w:rPr>
      </w:pPr>
      <w:r>
        <w:rPr>
          <w:rFonts w:ascii="Arial" w:hAnsi="Arial" w:cs="Arial"/>
        </w:rPr>
        <w:t xml:space="preserve">Zapisnik će se dostaviti strankama. </w:t>
      </w:r>
    </w:p>
    <w:p w:rsidR="00FD2CE5" w:rsidP="00FD2CE5" w:rsidRDefault="00FD2CE5" w14:paraId="71B6AB21" w14:textId="77777777">
      <w:pPr>
        <w:jc w:val="both"/>
        <w:rPr>
          <w:rFonts w:ascii="Arial" w:hAnsi="Arial" w:cs="Arial"/>
        </w:rPr>
      </w:pPr>
    </w:p>
    <w:p w:rsidR="00FD2CE5" w:rsidP="00FD2CE5" w:rsidRDefault="00FD2CE5" w14:paraId="07CFF4B9" w14:textId="77777777">
      <w:pPr>
        <w:jc w:val="both"/>
        <w:rPr>
          <w:rFonts w:ascii="Arial" w:hAnsi="Arial" w:cs="Arial"/>
        </w:rPr>
      </w:pPr>
      <w:r>
        <w:rPr>
          <w:rFonts w:ascii="Arial" w:hAnsi="Arial" w:cs="Arial"/>
        </w:rPr>
        <w:t xml:space="preserve">   Dovršeno  u 13,00 sati.</w:t>
      </w:r>
    </w:p>
    <w:p w:rsidR="00FD2CE5" w:rsidP="00FD2CE5" w:rsidRDefault="00FD2CE5" w14:paraId="4FEC07B1" w14:textId="77777777">
      <w:pPr>
        <w:jc w:val="both"/>
      </w:pPr>
    </w:p>
    <w:p w:rsidR="00FD2CE5" w:rsidP="00FD2CE5" w:rsidRDefault="00FD2CE5" w14:paraId="2CEFEAC4" w14:textId="77777777">
      <w:pPr>
        <w:ind w:firstLine="708"/>
        <w:jc w:val="both"/>
        <w:rPr>
          <w:rFonts w:ascii="Arial" w:hAnsi="Arial" w:cs="Arial"/>
        </w:rPr>
      </w:pPr>
      <w:r>
        <w:rPr>
          <w:rFonts w:ascii="Arial" w:hAnsi="Arial" w:cs="Arial"/>
        </w:rPr>
        <w:t xml:space="preserve">                                         Jagoda </w:t>
      </w:r>
      <w:proofErr w:type="spellStart"/>
      <w:r>
        <w:rPr>
          <w:rFonts w:ascii="Arial" w:hAnsi="Arial" w:cs="Arial"/>
        </w:rPr>
        <w:t>Matić,v.r</w:t>
      </w:r>
      <w:proofErr w:type="spellEnd"/>
      <w:r>
        <w:rPr>
          <w:rFonts w:ascii="Arial" w:hAnsi="Arial" w:cs="Arial"/>
        </w:rPr>
        <w:t xml:space="preserve">.         </w:t>
      </w:r>
      <w:r w:rsidR="00040ABF">
        <w:rPr>
          <w:rFonts w:ascii="Arial" w:hAnsi="Arial" w:cs="Arial"/>
        </w:rPr>
        <w:t xml:space="preserve">Romac </w:t>
      </w:r>
      <w:proofErr w:type="spellStart"/>
      <w:r w:rsidR="00040ABF">
        <w:rPr>
          <w:rFonts w:ascii="Arial" w:hAnsi="Arial" w:cs="Arial"/>
        </w:rPr>
        <w:t>Rino</w:t>
      </w:r>
      <w:r>
        <w:rPr>
          <w:rFonts w:ascii="Arial" w:hAnsi="Arial" w:cs="Arial"/>
        </w:rPr>
        <w:t>,v.r</w:t>
      </w:r>
      <w:proofErr w:type="spellEnd"/>
      <w:r>
        <w:rPr>
          <w:rFonts w:ascii="Arial" w:hAnsi="Arial" w:cs="Arial"/>
        </w:rPr>
        <w:t>.</w:t>
      </w:r>
    </w:p>
    <w:p w:rsidR="00FD2CE5" w:rsidP="00FD2CE5" w:rsidRDefault="00FD2CE5" w14:paraId="0B0E3666" w14:textId="77777777">
      <w:pPr>
        <w:ind w:firstLine="708"/>
        <w:jc w:val="both"/>
        <w:rPr>
          <w:rFonts w:ascii="Arial" w:hAnsi="Arial" w:cs="Arial"/>
        </w:rPr>
      </w:pPr>
      <w:r>
        <w:rPr>
          <w:rFonts w:ascii="Arial" w:hAnsi="Arial" w:cs="Arial"/>
        </w:rPr>
        <w:t xml:space="preserve">                                         Dragica </w:t>
      </w:r>
      <w:proofErr w:type="spellStart"/>
      <w:r>
        <w:rPr>
          <w:rFonts w:ascii="Arial" w:hAnsi="Arial" w:cs="Arial"/>
        </w:rPr>
        <w:t>Laco,v.r</w:t>
      </w:r>
      <w:proofErr w:type="spellEnd"/>
      <w:r>
        <w:rPr>
          <w:rFonts w:ascii="Arial" w:hAnsi="Arial" w:cs="Arial"/>
        </w:rPr>
        <w:t xml:space="preserve">. </w:t>
      </w:r>
      <w:r>
        <w:rPr>
          <w:rFonts w:ascii="Arial" w:hAnsi="Arial" w:cs="Arial"/>
        </w:rPr>
        <w:tab/>
        <w:t xml:space="preserve">        </w:t>
      </w:r>
    </w:p>
    <w:p w:rsidR="00FD2CE5" w:rsidP="00FD2CE5" w:rsidRDefault="00FD2CE5" w14:paraId="3B49AEB0" w14:textId="77777777">
      <w:pPr>
        <w:ind w:firstLine="708"/>
        <w:jc w:val="both"/>
        <w:rPr>
          <w:rFonts w:ascii="Arial" w:hAnsi="Arial" w:cs="Arial"/>
        </w:rPr>
      </w:pPr>
      <w:r>
        <w:rPr>
          <w:rFonts w:ascii="Arial" w:hAnsi="Arial" w:cs="Arial"/>
        </w:rPr>
        <w:t xml:space="preserve">                                         Dušan </w:t>
      </w:r>
      <w:proofErr w:type="spellStart"/>
      <w:r>
        <w:rPr>
          <w:rFonts w:ascii="Arial" w:hAnsi="Arial" w:cs="Arial"/>
        </w:rPr>
        <w:t>Biuk,v.r</w:t>
      </w:r>
      <w:proofErr w:type="spellEnd"/>
      <w:r>
        <w:rPr>
          <w:rFonts w:ascii="Arial" w:hAnsi="Arial" w:cs="Arial"/>
        </w:rPr>
        <w:t>.</w:t>
      </w:r>
    </w:p>
    <w:p w:rsidR="00FD2CE5" w:rsidP="00FD2CE5" w:rsidRDefault="00FD2CE5" w14:paraId="14BF624B" w14:textId="77777777">
      <w:pPr>
        <w:ind w:firstLine="708"/>
        <w:jc w:val="both"/>
        <w:rPr>
          <w:rFonts w:ascii="Arial" w:hAnsi="Arial" w:cs="Arial"/>
        </w:rPr>
      </w:pPr>
    </w:p>
    <w:p w:rsidR="00FD2CE5" w:rsidP="00FD2CE5" w:rsidRDefault="00FD2CE5" w14:paraId="0D2A8E3F" w14:textId="77777777">
      <w:pPr>
        <w:ind w:firstLine="708"/>
        <w:jc w:val="both"/>
        <w:rPr>
          <w:rFonts w:ascii="Arial" w:hAnsi="Arial" w:cs="Arial"/>
        </w:rPr>
      </w:pPr>
    </w:p>
    <w:p w:rsidR="00FD2CE5" w:rsidP="00FD2CE5" w:rsidRDefault="00FD2CE5" w14:paraId="349FC6CD" w14:textId="77777777">
      <w:pPr>
        <w:ind w:firstLine="708"/>
        <w:jc w:val="both"/>
        <w:rPr>
          <w:rFonts w:ascii="Arial" w:hAnsi="Arial" w:cs="Arial"/>
        </w:rPr>
      </w:pPr>
      <w:r>
        <w:rPr>
          <w:rFonts w:ascii="Arial" w:hAnsi="Arial" w:cs="Arial"/>
        </w:rPr>
        <w:tab/>
        <w:t xml:space="preserve">  Suglasnost prijepisa s izvornikom ovjerava :  S U D A C :</w:t>
      </w:r>
    </w:p>
    <w:p w:rsidR="00FD2CE5" w:rsidP="00FD2CE5" w:rsidRDefault="00FD2CE5" w14:paraId="709A7DFC" w14:textId="77777777">
      <w:pPr>
        <w:ind w:firstLine="708"/>
        <w:jc w:val="both"/>
        <w:rPr>
          <w:rFonts w:ascii="Arial" w:hAnsi="Arial" w:cs="Arial"/>
        </w:rPr>
      </w:pPr>
    </w:p>
    <w:p w:rsidR="00FD2CE5" w:rsidP="00FD2CE5" w:rsidRDefault="00FD2CE5" w14:paraId="71E032BE" w14:textId="028DCB7A">
      <w:pPr>
        <w:ind w:firstLine="708"/>
        <w:jc w:val="both"/>
        <w:rPr>
          <w:rFonts w:ascii="Arial" w:hAnsi="Arial" w:cs="Arial"/>
        </w:rPr>
      </w:pPr>
      <w:r>
        <w:rPr>
          <w:rFonts w:ascii="Arial" w:hAnsi="Arial" w:cs="Arial"/>
        </w:rPr>
        <w:t xml:space="preserve">                                                                                   Jagoda Matić</w:t>
      </w:r>
    </w:p>
    <w:p w:rsidR="00FD2CE5" w:rsidP="00FD2CE5" w:rsidRDefault="00FD2CE5" w14:paraId="41078927" w14:textId="77777777">
      <w:pPr>
        <w:rPr>
          <w:rFonts w:ascii="Arial" w:hAnsi="Arial" w:cs="Arial"/>
        </w:rPr>
      </w:pPr>
    </w:p>
    <w:p w:rsidRPr="00FD2CE5" w:rsidR="00E97429" w:rsidP="00FD2CE5" w:rsidRDefault="00E97429" w14:paraId="592566D2" w14:textId="77777777"/>
    <w:sectPr w:rsidRPr="00FD2CE5" w:rsidR="00E97429" w:rsidSect="00E97429">
      <w:headerReference w:type="even" r:id="rId9"/>
      <w:headerReference w:type="default" r:id="rId10"/>
      <w:pgSz w:w="11906" w:h="16838"/>
      <w:pgMar w:top="1276" w:right="1417" w:bottom="1276"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A0E98" w:rsidRDefault="00AA0E98" w14:paraId="378866EC" w14:textId="77777777">
      <w:r>
        <w:separator/>
      </w:r>
    </w:p>
  </w:endnote>
  <w:endnote w:type="continuationSeparator" w:id="0">
    <w:p w:rsidR="00AA0E98" w:rsidRDefault="00AA0E98" w14:paraId="09CCBA5F"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A0E98" w:rsidRDefault="00AA0E98" w14:paraId="3F2472D8" w14:textId="77777777">
      <w:r>
        <w:separator/>
      </w:r>
    </w:p>
  </w:footnote>
  <w:footnote w:type="continuationSeparator" w:id="0">
    <w:p w:rsidR="00AA0E98" w:rsidRDefault="00AA0E98" w14:paraId="37842611"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95722A" w:rsidP="00C51B65" w:rsidRDefault="00EA4FB4" w14:paraId="1387F5ED"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95722A" w:rsidRDefault="0095722A" w14:paraId="61F24037" w14:textId="77777777">
    <w:pPr>
      <w:pStyle w:val="Zaglavlje"/>
    </w:pPr>
  </w:p>
</w:hdr>
</file>

<file path=word/header2.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95722A" w:rsidP="00C51B65" w:rsidRDefault="00EA4FB4" w14:paraId="1582B024"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040ABF">
      <w:rPr>
        <w:rStyle w:val="Brojstranice"/>
        <w:noProof/>
      </w:rPr>
      <w:t>2</w:t>
    </w:r>
    <w:r>
      <w:rPr>
        <w:rStyle w:val="Brojstranice"/>
      </w:rPr>
      <w:fldChar w:fldCharType="end"/>
    </w:r>
  </w:p>
  <w:p w:rsidR="0095722A" w:rsidRDefault="0095722A" w14:paraId="51AC2327" w14:textId="77777777">
    <w:pPr>
      <w:pStyle w:val="Zaglavlje"/>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848379C"/>
    <w:multiLevelType w:val="hybridMultilevel"/>
    <w:tmpl w:val="CC88FCC2"/>
    <w:lvl w:ilvl="0" w:tplc="05B0A5F2">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
    <w:nsid w:val="28381607"/>
    <w:multiLevelType w:val="hybridMultilevel"/>
    <w:tmpl w:val="1A4634A8"/>
    <w:lvl w:ilvl="0" w:tplc="61F0950A">
      <w:numFmt w:val="bullet"/>
      <w:lvlText w:val="-"/>
      <w:lvlJc w:val="left"/>
      <w:pPr>
        <w:ind w:left="720" w:hanging="360"/>
      </w:pPr>
      <w:rPr>
        <w:rFonts w:hint="default" w:ascii="Arial" w:hAnsi="Arial" w:eastAsia="Times New Roman" w:cs="Arial"/>
      </w:rPr>
    </w:lvl>
    <w:lvl w:ilvl="1" w:tplc="041A0003">
      <w:start w:val="1"/>
      <w:numFmt w:val="bullet"/>
      <w:lvlText w:val="o"/>
      <w:lvlJc w:val="left"/>
      <w:pPr>
        <w:ind w:left="1440" w:hanging="360"/>
      </w:pPr>
      <w:rPr>
        <w:rFonts w:hint="default" w:ascii="Courier New" w:hAnsi="Courier New" w:cs="Courier New"/>
      </w:rPr>
    </w:lvl>
    <w:lvl w:ilvl="2" w:tplc="041A0005">
      <w:start w:val="1"/>
      <w:numFmt w:val="bullet"/>
      <w:lvlText w:val=""/>
      <w:lvlJc w:val="left"/>
      <w:pPr>
        <w:ind w:left="2160" w:hanging="360"/>
      </w:pPr>
      <w:rPr>
        <w:rFonts w:hint="default" w:ascii="Wingdings" w:hAnsi="Wingdings"/>
      </w:rPr>
    </w:lvl>
    <w:lvl w:ilvl="3" w:tplc="041A0001">
      <w:start w:val="1"/>
      <w:numFmt w:val="bullet"/>
      <w:lvlText w:val=""/>
      <w:lvlJc w:val="left"/>
      <w:pPr>
        <w:ind w:left="2880" w:hanging="360"/>
      </w:pPr>
      <w:rPr>
        <w:rFonts w:hint="default" w:ascii="Symbol" w:hAnsi="Symbol"/>
      </w:rPr>
    </w:lvl>
    <w:lvl w:ilvl="4" w:tplc="041A0003">
      <w:start w:val="1"/>
      <w:numFmt w:val="bullet"/>
      <w:lvlText w:val="o"/>
      <w:lvlJc w:val="left"/>
      <w:pPr>
        <w:ind w:left="3600" w:hanging="360"/>
      </w:pPr>
      <w:rPr>
        <w:rFonts w:hint="default" w:ascii="Courier New" w:hAnsi="Courier New" w:cs="Courier New"/>
      </w:rPr>
    </w:lvl>
    <w:lvl w:ilvl="5" w:tplc="041A0005">
      <w:start w:val="1"/>
      <w:numFmt w:val="bullet"/>
      <w:lvlText w:val=""/>
      <w:lvlJc w:val="left"/>
      <w:pPr>
        <w:ind w:left="4320" w:hanging="360"/>
      </w:pPr>
      <w:rPr>
        <w:rFonts w:hint="default" w:ascii="Wingdings" w:hAnsi="Wingdings"/>
      </w:rPr>
    </w:lvl>
    <w:lvl w:ilvl="6" w:tplc="041A0001">
      <w:start w:val="1"/>
      <w:numFmt w:val="bullet"/>
      <w:lvlText w:val=""/>
      <w:lvlJc w:val="left"/>
      <w:pPr>
        <w:ind w:left="5040" w:hanging="360"/>
      </w:pPr>
      <w:rPr>
        <w:rFonts w:hint="default" w:ascii="Symbol" w:hAnsi="Symbol"/>
      </w:rPr>
    </w:lvl>
    <w:lvl w:ilvl="7" w:tplc="041A0003">
      <w:start w:val="1"/>
      <w:numFmt w:val="bullet"/>
      <w:lvlText w:val="o"/>
      <w:lvlJc w:val="left"/>
      <w:pPr>
        <w:ind w:left="5760" w:hanging="360"/>
      </w:pPr>
      <w:rPr>
        <w:rFonts w:hint="default" w:ascii="Courier New" w:hAnsi="Courier New" w:cs="Courier New"/>
      </w:rPr>
    </w:lvl>
    <w:lvl w:ilvl="8" w:tplc="041A0005">
      <w:start w:val="1"/>
      <w:numFmt w:val="bullet"/>
      <w:lvlText w:val=""/>
      <w:lvlJc w:val="left"/>
      <w:pPr>
        <w:ind w:left="6480" w:hanging="360"/>
      </w:pPr>
      <w:rPr>
        <w:rFonts w:hint="default" w:ascii="Wingdings" w:hAnsi="Wingdings"/>
      </w:rPr>
    </w:lvl>
  </w:abstractNum>
  <w:abstractNum w:abstractNumId="2">
    <w:nsid w:val="288A6653"/>
    <w:multiLevelType w:val="hybridMultilevel"/>
    <w:tmpl w:val="B7CEE118"/>
    <w:lvl w:ilvl="0" w:tplc="D948449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2AD84A9F"/>
    <w:multiLevelType w:val="hybridMultilevel"/>
    <w:tmpl w:val="593E3460"/>
    <w:lvl w:ilvl="0" w:tplc="C8F88DE0">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50D371AB"/>
    <w:multiLevelType w:val="hybridMultilevel"/>
    <w:tmpl w:val="A2DA3640"/>
    <w:lvl w:ilvl="0" w:tplc="C4A0B4E0">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653A2312"/>
    <w:multiLevelType w:val="hybridMultilevel"/>
    <w:tmpl w:val="4CA6D348"/>
    <w:lvl w:ilvl="0" w:tplc="BC34928A">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2"/>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22971"/>
    <w:rsid w:val="00000A06"/>
    <w:rsid w:val="00000D4B"/>
    <w:rsid w:val="00000F49"/>
    <w:rsid w:val="0000355F"/>
    <w:rsid w:val="000050DB"/>
    <w:rsid w:val="000051C8"/>
    <w:rsid w:val="00006699"/>
    <w:rsid w:val="00006EFD"/>
    <w:rsid w:val="000136D4"/>
    <w:rsid w:val="0001570F"/>
    <w:rsid w:val="0002330C"/>
    <w:rsid w:val="00040ABF"/>
    <w:rsid w:val="00044168"/>
    <w:rsid w:val="00045582"/>
    <w:rsid w:val="000547A2"/>
    <w:rsid w:val="000549E6"/>
    <w:rsid w:val="00055CB9"/>
    <w:rsid w:val="0005768F"/>
    <w:rsid w:val="00063F96"/>
    <w:rsid w:val="00066895"/>
    <w:rsid w:val="00066FFA"/>
    <w:rsid w:val="00082292"/>
    <w:rsid w:val="00085471"/>
    <w:rsid w:val="000906F3"/>
    <w:rsid w:val="00090F6A"/>
    <w:rsid w:val="000B059A"/>
    <w:rsid w:val="000B457C"/>
    <w:rsid w:val="000C57BF"/>
    <w:rsid w:val="000E442D"/>
    <w:rsid w:val="000F0154"/>
    <w:rsid w:val="000F093C"/>
    <w:rsid w:val="000F72C7"/>
    <w:rsid w:val="001062E7"/>
    <w:rsid w:val="001128F9"/>
    <w:rsid w:val="00112B01"/>
    <w:rsid w:val="0011312A"/>
    <w:rsid w:val="00115402"/>
    <w:rsid w:val="001234F7"/>
    <w:rsid w:val="00134930"/>
    <w:rsid w:val="001356E6"/>
    <w:rsid w:val="00136002"/>
    <w:rsid w:val="001362F0"/>
    <w:rsid w:val="00142CA6"/>
    <w:rsid w:val="00145EB6"/>
    <w:rsid w:val="00156219"/>
    <w:rsid w:val="00175F93"/>
    <w:rsid w:val="00176151"/>
    <w:rsid w:val="00181B47"/>
    <w:rsid w:val="00181E80"/>
    <w:rsid w:val="00184E9E"/>
    <w:rsid w:val="00187B39"/>
    <w:rsid w:val="001931CB"/>
    <w:rsid w:val="001A3280"/>
    <w:rsid w:val="001B03E1"/>
    <w:rsid w:val="001B21CC"/>
    <w:rsid w:val="001B6261"/>
    <w:rsid w:val="001C4F90"/>
    <w:rsid w:val="001C52C1"/>
    <w:rsid w:val="001D115D"/>
    <w:rsid w:val="001D228E"/>
    <w:rsid w:val="001D3508"/>
    <w:rsid w:val="001D5856"/>
    <w:rsid w:val="001E009E"/>
    <w:rsid w:val="001E1524"/>
    <w:rsid w:val="001E4776"/>
    <w:rsid w:val="001E73E0"/>
    <w:rsid w:val="001F131A"/>
    <w:rsid w:val="001F2EBC"/>
    <w:rsid w:val="001F3179"/>
    <w:rsid w:val="001F556F"/>
    <w:rsid w:val="00200059"/>
    <w:rsid w:val="00214213"/>
    <w:rsid w:val="002171AE"/>
    <w:rsid w:val="00222D15"/>
    <w:rsid w:val="00232AFB"/>
    <w:rsid w:val="00233C9E"/>
    <w:rsid w:val="0023451B"/>
    <w:rsid w:val="00247030"/>
    <w:rsid w:val="00250E84"/>
    <w:rsid w:val="002650EF"/>
    <w:rsid w:val="00265E93"/>
    <w:rsid w:val="00266C91"/>
    <w:rsid w:val="00274023"/>
    <w:rsid w:val="0027520C"/>
    <w:rsid w:val="00293BB7"/>
    <w:rsid w:val="00294BB0"/>
    <w:rsid w:val="002A4B4E"/>
    <w:rsid w:val="002B47F9"/>
    <w:rsid w:val="002B5CE5"/>
    <w:rsid w:val="002C6A35"/>
    <w:rsid w:val="002D2BB1"/>
    <w:rsid w:val="002D5556"/>
    <w:rsid w:val="002E50D2"/>
    <w:rsid w:val="002F0571"/>
    <w:rsid w:val="002F1889"/>
    <w:rsid w:val="00312D84"/>
    <w:rsid w:val="00327F0F"/>
    <w:rsid w:val="00335627"/>
    <w:rsid w:val="00345735"/>
    <w:rsid w:val="00346447"/>
    <w:rsid w:val="00346ADA"/>
    <w:rsid w:val="00355DF3"/>
    <w:rsid w:val="00371967"/>
    <w:rsid w:val="003C461D"/>
    <w:rsid w:val="003C5243"/>
    <w:rsid w:val="003C5EDD"/>
    <w:rsid w:val="003C5FB2"/>
    <w:rsid w:val="003D2927"/>
    <w:rsid w:val="003E4470"/>
    <w:rsid w:val="003F2ABB"/>
    <w:rsid w:val="00400450"/>
    <w:rsid w:val="0040113C"/>
    <w:rsid w:val="00415A46"/>
    <w:rsid w:val="0042347E"/>
    <w:rsid w:val="00423DEF"/>
    <w:rsid w:val="00425063"/>
    <w:rsid w:val="00435961"/>
    <w:rsid w:val="0044283E"/>
    <w:rsid w:val="00450C96"/>
    <w:rsid w:val="00455D28"/>
    <w:rsid w:val="00474E15"/>
    <w:rsid w:val="00483EE4"/>
    <w:rsid w:val="004857E3"/>
    <w:rsid w:val="00490089"/>
    <w:rsid w:val="00491D0D"/>
    <w:rsid w:val="004B0830"/>
    <w:rsid w:val="004B322F"/>
    <w:rsid w:val="004B37D1"/>
    <w:rsid w:val="004B5548"/>
    <w:rsid w:val="004B7E4D"/>
    <w:rsid w:val="004D3629"/>
    <w:rsid w:val="004E3DF3"/>
    <w:rsid w:val="004E5E08"/>
    <w:rsid w:val="004F41FA"/>
    <w:rsid w:val="005057E5"/>
    <w:rsid w:val="00515FA1"/>
    <w:rsid w:val="00533C6D"/>
    <w:rsid w:val="00534B1C"/>
    <w:rsid w:val="00536C15"/>
    <w:rsid w:val="005433F3"/>
    <w:rsid w:val="0054449D"/>
    <w:rsid w:val="005463DA"/>
    <w:rsid w:val="00554E14"/>
    <w:rsid w:val="00567FD9"/>
    <w:rsid w:val="00575A1C"/>
    <w:rsid w:val="00582334"/>
    <w:rsid w:val="00594868"/>
    <w:rsid w:val="005A413E"/>
    <w:rsid w:val="005A6BE5"/>
    <w:rsid w:val="005B1144"/>
    <w:rsid w:val="005C5AC2"/>
    <w:rsid w:val="005E21DA"/>
    <w:rsid w:val="006002F4"/>
    <w:rsid w:val="00601DA7"/>
    <w:rsid w:val="00604375"/>
    <w:rsid w:val="00605FAC"/>
    <w:rsid w:val="006121B7"/>
    <w:rsid w:val="006130E5"/>
    <w:rsid w:val="006200EF"/>
    <w:rsid w:val="0062105F"/>
    <w:rsid w:val="00645533"/>
    <w:rsid w:val="00650561"/>
    <w:rsid w:val="0065251B"/>
    <w:rsid w:val="00652A73"/>
    <w:rsid w:val="00664D86"/>
    <w:rsid w:val="00676953"/>
    <w:rsid w:val="00681C3B"/>
    <w:rsid w:val="00686AAB"/>
    <w:rsid w:val="00691070"/>
    <w:rsid w:val="006912BE"/>
    <w:rsid w:val="0069325B"/>
    <w:rsid w:val="006935B7"/>
    <w:rsid w:val="006A19D2"/>
    <w:rsid w:val="006B415E"/>
    <w:rsid w:val="006B5802"/>
    <w:rsid w:val="006C05D0"/>
    <w:rsid w:val="006D0895"/>
    <w:rsid w:val="006D2CC0"/>
    <w:rsid w:val="006E1544"/>
    <w:rsid w:val="006F13ED"/>
    <w:rsid w:val="00703B77"/>
    <w:rsid w:val="00705413"/>
    <w:rsid w:val="007149DD"/>
    <w:rsid w:val="00720C86"/>
    <w:rsid w:val="00725492"/>
    <w:rsid w:val="00726CFA"/>
    <w:rsid w:val="007329FC"/>
    <w:rsid w:val="0074131B"/>
    <w:rsid w:val="0074207D"/>
    <w:rsid w:val="00742C93"/>
    <w:rsid w:val="00747DFB"/>
    <w:rsid w:val="00755344"/>
    <w:rsid w:val="00756413"/>
    <w:rsid w:val="00762961"/>
    <w:rsid w:val="00772D6A"/>
    <w:rsid w:val="00773097"/>
    <w:rsid w:val="00773781"/>
    <w:rsid w:val="00780F5B"/>
    <w:rsid w:val="00782FC0"/>
    <w:rsid w:val="007832C3"/>
    <w:rsid w:val="00784746"/>
    <w:rsid w:val="007A1453"/>
    <w:rsid w:val="007B2141"/>
    <w:rsid w:val="007D1952"/>
    <w:rsid w:val="007D1CBD"/>
    <w:rsid w:val="007D64E3"/>
    <w:rsid w:val="007D7487"/>
    <w:rsid w:val="007E7AD2"/>
    <w:rsid w:val="007E7FF9"/>
    <w:rsid w:val="007F016C"/>
    <w:rsid w:val="007F402B"/>
    <w:rsid w:val="007F4616"/>
    <w:rsid w:val="00816E23"/>
    <w:rsid w:val="008213CC"/>
    <w:rsid w:val="008242CC"/>
    <w:rsid w:val="00832D79"/>
    <w:rsid w:val="008414CF"/>
    <w:rsid w:val="00842FD7"/>
    <w:rsid w:val="008431FC"/>
    <w:rsid w:val="008546C6"/>
    <w:rsid w:val="0086671F"/>
    <w:rsid w:val="00866DB1"/>
    <w:rsid w:val="00876021"/>
    <w:rsid w:val="00895399"/>
    <w:rsid w:val="00897F3D"/>
    <w:rsid w:val="008A7B95"/>
    <w:rsid w:val="008B494A"/>
    <w:rsid w:val="008B71A7"/>
    <w:rsid w:val="008C3843"/>
    <w:rsid w:val="008C47B8"/>
    <w:rsid w:val="008C542B"/>
    <w:rsid w:val="008C586F"/>
    <w:rsid w:val="008D19D1"/>
    <w:rsid w:val="008D3219"/>
    <w:rsid w:val="008D427B"/>
    <w:rsid w:val="008D5B5D"/>
    <w:rsid w:val="008E09D7"/>
    <w:rsid w:val="008E6DA2"/>
    <w:rsid w:val="008F269C"/>
    <w:rsid w:val="00902B97"/>
    <w:rsid w:val="00906282"/>
    <w:rsid w:val="00906CC0"/>
    <w:rsid w:val="009114A6"/>
    <w:rsid w:val="0092400D"/>
    <w:rsid w:val="00924FF9"/>
    <w:rsid w:val="00927E84"/>
    <w:rsid w:val="0093288D"/>
    <w:rsid w:val="00933BAB"/>
    <w:rsid w:val="00935D76"/>
    <w:rsid w:val="009420AC"/>
    <w:rsid w:val="00950B58"/>
    <w:rsid w:val="00952737"/>
    <w:rsid w:val="0095722A"/>
    <w:rsid w:val="00977645"/>
    <w:rsid w:val="00977D2B"/>
    <w:rsid w:val="009B18BF"/>
    <w:rsid w:val="009B291A"/>
    <w:rsid w:val="009D175B"/>
    <w:rsid w:val="009E7A4C"/>
    <w:rsid w:val="00A00190"/>
    <w:rsid w:val="00A210E3"/>
    <w:rsid w:val="00A214D9"/>
    <w:rsid w:val="00A219D2"/>
    <w:rsid w:val="00A23205"/>
    <w:rsid w:val="00A2475A"/>
    <w:rsid w:val="00A27B58"/>
    <w:rsid w:val="00A32FE6"/>
    <w:rsid w:val="00A34EC6"/>
    <w:rsid w:val="00A36FD9"/>
    <w:rsid w:val="00A432F9"/>
    <w:rsid w:val="00A521C3"/>
    <w:rsid w:val="00A52DC4"/>
    <w:rsid w:val="00A57355"/>
    <w:rsid w:val="00A57659"/>
    <w:rsid w:val="00A62C59"/>
    <w:rsid w:val="00A63DE9"/>
    <w:rsid w:val="00A73602"/>
    <w:rsid w:val="00A73875"/>
    <w:rsid w:val="00A95B17"/>
    <w:rsid w:val="00AA08B6"/>
    <w:rsid w:val="00AA0E98"/>
    <w:rsid w:val="00AA14C3"/>
    <w:rsid w:val="00AB7C3E"/>
    <w:rsid w:val="00AC344C"/>
    <w:rsid w:val="00AC63A6"/>
    <w:rsid w:val="00AD2FB1"/>
    <w:rsid w:val="00AD3485"/>
    <w:rsid w:val="00AE58DF"/>
    <w:rsid w:val="00AF09D6"/>
    <w:rsid w:val="00AF516B"/>
    <w:rsid w:val="00AF61BC"/>
    <w:rsid w:val="00B020A7"/>
    <w:rsid w:val="00B0213E"/>
    <w:rsid w:val="00B0636C"/>
    <w:rsid w:val="00B14A66"/>
    <w:rsid w:val="00B14E94"/>
    <w:rsid w:val="00B15FB4"/>
    <w:rsid w:val="00B20769"/>
    <w:rsid w:val="00B30169"/>
    <w:rsid w:val="00B31E31"/>
    <w:rsid w:val="00B4046D"/>
    <w:rsid w:val="00B46BB4"/>
    <w:rsid w:val="00B50653"/>
    <w:rsid w:val="00B52E67"/>
    <w:rsid w:val="00B60E22"/>
    <w:rsid w:val="00B623C8"/>
    <w:rsid w:val="00B84E88"/>
    <w:rsid w:val="00BA0D98"/>
    <w:rsid w:val="00BA2F81"/>
    <w:rsid w:val="00BA4C53"/>
    <w:rsid w:val="00BB1934"/>
    <w:rsid w:val="00BB6A0B"/>
    <w:rsid w:val="00BC3E10"/>
    <w:rsid w:val="00BC49E5"/>
    <w:rsid w:val="00BC5A48"/>
    <w:rsid w:val="00BC7A6C"/>
    <w:rsid w:val="00BD0F1A"/>
    <w:rsid w:val="00BE1535"/>
    <w:rsid w:val="00BE236E"/>
    <w:rsid w:val="00BE2CC4"/>
    <w:rsid w:val="00BE6539"/>
    <w:rsid w:val="00BE705C"/>
    <w:rsid w:val="00BF0FBF"/>
    <w:rsid w:val="00BF1D98"/>
    <w:rsid w:val="00C0065B"/>
    <w:rsid w:val="00C01EC1"/>
    <w:rsid w:val="00C1348D"/>
    <w:rsid w:val="00C155B4"/>
    <w:rsid w:val="00C20C80"/>
    <w:rsid w:val="00C254D1"/>
    <w:rsid w:val="00C275E8"/>
    <w:rsid w:val="00C37149"/>
    <w:rsid w:val="00C37C4A"/>
    <w:rsid w:val="00C50086"/>
    <w:rsid w:val="00C52CF4"/>
    <w:rsid w:val="00C54490"/>
    <w:rsid w:val="00C55C35"/>
    <w:rsid w:val="00C55DF3"/>
    <w:rsid w:val="00C56552"/>
    <w:rsid w:val="00C57718"/>
    <w:rsid w:val="00C63010"/>
    <w:rsid w:val="00C72C3F"/>
    <w:rsid w:val="00C7405D"/>
    <w:rsid w:val="00C851B4"/>
    <w:rsid w:val="00C85C56"/>
    <w:rsid w:val="00C911F5"/>
    <w:rsid w:val="00C94C9E"/>
    <w:rsid w:val="00C94F22"/>
    <w:rsid w:val="00C97268"/>
    <w:rsid w:val="00CB123F"/>
    <w:rsid w:val="00CC7C17"/>
    <w:rsid w:val="00CC7F08"/>
    <w:rsid w:val="00CD2E49"/>
    <w:rsid w:val="00CD6BCC"/>
    <w:rsid w:val="00CE2F2E"/>
    <w:rsid w:val="00CF39AC"/>
    <w:rsid w:val="00CF4469"/>
    <w:rsid w:val="00D02B4B"/>
    <w:rsid w:val="00D07DC6"/>
    <w:rsid w:val="00D10541"/>
    <w:rsid w:val="00D10619"/>
    <w:rsid w:val="00D11275"/>
    <w:rsid w:val="00D22971"/>
    <w:rsid w:val="00D248BA"/>
    <w:rsid w:val="00D304BB"/>
    <w:rsid w:val="00D37C44"/>
    <w:rsid w:val="00D41A01"/>
    <w:rsid w:val="00D42E0F"/>
    <w:rsid w:val="00D50EE7"/>
    <w:rsid w:val="00D52241"/>
    <w:rsid w:val="00D61188"/>
    <w:rsid w:val="00D67D3D"/>
    <w:rsid w:val="00D8071F"/>
    <w:rsid w:val="00D92E55"/>
    <w:rsid w:val="00DA4A0F"/>
    <w:rsid w:val="00DB5B66"/>
    <w:rsid w:val="00DC3192"/>
    <w:rsid w:val="00DC7CCD"/>
    <w:rsid w:val="00DD0ADB"/>
    <w:rsid w:val="00DD2619"/>
    <w:rsid w:val="00DD547B"/>
    <w:rsid w:val="00DD6F58"/>
    <w:rsid w:val="00DF74E0"/>
    <w:rsid w:val="00E009DF"/>
    <w:rsid w:val="00E06E90"/>
    <w:rsid w:val="00E11E71"/>
    <w:rsid w:val="00E13EBD"/>
    <w:rsid w:val="00E15A74"/>
    <w:rsid w:val="00E23487"/>
    <w:rsid w:val="00E26535"/>
    <w:rsid w:val="00E27AAC"/>
    <w:rsid w:val="00E30B2A"/>
    <w:rsid w:val="00E34269"/>
    <w:rsid w:val="00E4130F"/>
    <w:rsid w:val="00E5520F"/>
    <w:rsid w:val="00E633A6"/>
    <w:rsid w:val="00E72902"/>
    <w:rsid w:val="00E74620"/>
    <w:rsid w:val="00E75D50"/>
    <w:rsid w:val="00E82501"/>
    <w:rsid w:val="00E87FB6"/>
    <w:rsid w:val="00E90A54"/>
    <w:rsid w:val="00E90EC9"/>
    <w:rsid w:val="00E94F73"/>
    <w:rsid w:val="00E95CB1"/>
    <w:rsid w:val="00E96E68"/>
    <w:rsid w:val="00E97429"/>
    <w:rsid w:val="00E974D9"/>
    <w:rsid w:val="00EA02F2"/>
    <w:rsid w:val="00EA4FB4"/>
    <w:rsid w:val="00EA7773"/>
    <w:rsid w:val="00EB520D"/>
    <w:rsid w:val="00EC5460"/>
    <w:rsid w:val="00EC5A17"/>
    <w:rsid w:val="00ED67A0"/>
    <w:rsid w:val="00EF3AF5"/>
    <w:rsid w:val="00EF3C79"/>
    <w:rsid w:val="00EF60E3"/>
    <w:rsid w:val="00F02803"/>
    <w:rsid w:val="00F03E2D"/>
    <w:rsid w:val="00F05875"/>
    <w:rsid w:val="00F22398"/>
    <w:rsid w:val="00F33C88"/>
    <w:rsid w:val="00F538B1"/>
    <w:rsid w:val="00F55CCF"/>
    <w:rsid w:val="00F622E2"/>
    <w:rsid w:val="00F7088C"/>
    <w:rsid w:val="00F82789"/>
    <w:rsid w:val="00F91BC6"/>
    <w:rsid w:val="00F95397"/>
    <w:rsid w:val="00F95601"/>
    <w:rsid w:val="00FA0874"/>
    <w:rsid w:val="00FA15A8"/>
    <w:rsid w:val="00FB3589"/>
    <w:rsid w:val="00FB37CC"/>
    <w:rsid w:val="00FB5589"/>
    <w:rsid w:val="00FC1682"/>
    <w:rsid w:val="00FC1AF7"/>
    <w:rsid w:val="00FD2CE5"/>
    <w:rsid w:val="00FD36F8"/>
    <w:rsid w:val="00FE4B5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143AF041"/>
  <w15:docId w15:val="{8A06AA93-97CD-418D-8B8E-6A629142C120}"/>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uiPriority="0"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EA4FB4"/>
    <w:pPr>
      <w:spacing w:after="0" w:line="240" w:lineRule="auto"/>
    </w:pPr>
    <w:rPr>
      <w:rFonts w:ascii="Times New Roman" w:hAnsi="Times New Roman" w:eastAsia="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rsid w:val="00EA4FB4"/>
    <w:pPr>
      <w:tabs>
        <w:tab w:val="center" w:pos="4536"/>
        <w:tab w:val="right" w:pos="9072"/>
      </w:tabs>
    </w:pPr>
  </w:style>
  <w:style w:type="character" w:styleId="ZaglavljeChar" w:customStyle="true">
    <w:name w:val="Zaglavlje Char"/>
    <w:basedOn w:val="Zadanifontodlomka"/>
    <w:link w:val="Zaglavlje"/>
    <w:rsid w:val="00EA4FB4"/>
    <w:rPr>
      <w:rFonts w:ascii="Times New Roman" w:hAnsi="Times New Roman" w:eastAsia="Times New Roman" w:cs="Times New Roman"/>
      <w:sz w:val="24"/>
      <w:szCs w:val="24"/>
      <w:lang w:eastAsia="hr-HR"/>
    </w:rPr>
  </w:style>
  <w:style w:type="character" w:styleId="Brojstranice">
    <w:name w:val="page number"/>
    <w:basedOn w:val="Zadanifontodlomka"/>
    <w:rsid w:val="00EA4FB4"/>
  </w:style>
  <w:style w:type="paragraph" w:styleId="Odlomakpopisa">
    <w:name w:val="List Paragraph"/>
    <w:basedOn w:val="Normal"/>
    <w:uiPriority w:val="34"/>
    <w:qFormat/>
    <w:rsid w:val="00134930"/>
    <w:pPr>
      <w:ind w:left="720"/>
      <w:contextualSpacing/>
    </w:pPr>
  </w:style>
  <w:style w:type="paragraph" w:styleId="Tekstbalonia">
    <w:name w:val="Balloon Text"/>
    <w:basedOn w:val="Normal"/>
    <w:link w:val="TekstbaloniaChar"/>
    <w:uiPriority w:val="99"/>
    <w:semiHidden/>
    <w:unhideWhenUsed/>
    <w:rsid w:val="00A73602"/>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A73602"/>
    <w:rPr>
      <w:rFonts w:ascii="Tahoma" w:hAnsi="Tahoma" w:eastAsia="Times New Roman" w:cs="Tahoma"/>
      <w:sz w:val="16"/>
      <w:szCs w:val="16"/>
      <w:lang w:eastAsia="hr-HR"/>
    </w:rPr>
  </w:style>
  <w:style w:type="character" w:styleId="Tekstrezerviranogmjesta">
    <w:name w:val="Placeholder Text"/>
    <w:basedOn w:val="Zadanifontodlomka"/>
    <w:uiPriority w:val="99"/>
    <w:semiHidden/>
    <w:rsid w:val="00040ABF"/>
    <w:rPr>
      <w:color w:val="808080"/>
      <w:bdr w:val="none" w:color="auto" w:sz="0" w:space="0"/>
      <w:shd w:val="clear" w:color="auto" w:fill="auto"/>
    </w:rPr>
  </w:style>
  <w:style w:type="character" w:styleId="eSPISCCParagraphDefaultFont" w:customStyle="true">
    <w:name w:val="eSPIS_CC_Paragraph Default Font"/>
    <w:basedOn w:val="Zadanifontodlomka"/>
    <w:rsid w:val="00040ABF"/>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040ABF"/>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040ABF"/>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040ABF"/>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1510899">
      <w:bodyDiv w:val="true"/>
      <w:marLeft w:val="0"/>
      <w:marRight w:val="0"/>
      <w:marTop w:val="0"/>
      <w:marBottom w:val="0"/>
      <w:divBdr>
        <w:top w:val="none" w:color="auto" w:sz="0" w:space="0"/>
        <w:left w:val="none" w:color="auto" w:sz="0" w:space="0"/>
        <w:bottom w:val="none" w:color="auto" w:sz="0" w:space="0"/>
        <w:right w:val="none" w:color="auto" w:sz="0" w:space="0"/>
      </w:divBdr>
    </w:div>
    <w:div w:id="259263736">
      <w:bodyDiv w:val="true"/>
      <w:marLeft w:val="0"/>
      <w:marRight w:val="0"/>
      <w:marTop w:val="0"/>
      <w:marBottom w:val="0"/>
      <w:divBdr>
        <w:top w:val="none" w:color="auto" w:sz="0" w:space="0"/>
        <w:left w:val="none" w:color="auto" w:sz="0" w:space="0"/>
        <w:bottom w:val="none" w:color="auto" w:sz="0" w:space="0"/>
        <w:right w:val="none" w:color="auto" w:sz="0" w:space="0"/>
      </w:divBdr>
    </w:div>
    <w:div w:id="813914176">
      <w:bodyDiv w:val="true"/>
      <w:marLeft w:val="0"/>
      <w:marRight w:val="0"/>
      <w:marTop w:val="0"/>
      <w:marBottom w:val="0"/>
      <w:divBdr>
        <w:top w:val="none" w:color="auto" w:sz="0" w:space="0"/>
        <w:left w:val="none" w:color="auto" w:sz="0" w:space="0"/>
        <w:bottom w:val="none" w:color="auto" w:sz="0" w:space="0"/>
        <w:right w:val="none" w:color="auto" w:sz="0" w:space="0"/>
      </w:divBdr>
    </w:div>
    <w:div w:id="915238029">
      <w:bodyDiv w:val="true"/>
      <w:marLeft w:val="0"/>
      <w:marRight w:val="0"/>
      <w:marTop w:val="0"/>
      <w:marBottom w:val="0"/>
      <w:divBdr>
        <w:top w:val="none" w:color="auto" w:sz="0" w:space="0"/>
        <w:left w:val="none" w:color="auto" w:sz="0" w:space="0"/>
        <w:bottom w:val="none" w:color="auto" w:sz="0" w:space="0"/>
        <w:right w:val="none" w:color="auto" w:sz="0" w:space="0"/>
      </w:divBdr>
    </w:div>
    <w:div w:id="1483276941">
      <w:bodyDiv w:val="true"/>
      <w:marLeft w:val="0"/>
      <w:marRight w:val="0"/>
      <w:marTop w:val="0"/>
      <w:marBottom w:val="0"/>
      <w:divBdr>
        <w:top w:val="none" w:color="auto" w:sz="0" w:space="0"/>
        <w:left w:val="none" w:color="auto" w:sz="0" w:space="0"/>
        <w:bottom w:val="none" w:color="auto" w:sz="0" w:space="0"/>
        <w:right w:val="none" w:color="auto" w:sz="0" w:space="0"/>
      </w:divBdr>
    </w:div>
    <w:div w:id="173508229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2.xml" Type="http://schemas.openxmlformats.org/officeDocument/2006/relationships/head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Sudnica 25/I</izvorni_sadrzaj>
    <derivirana_varijabla naziv="DomainObject.Prostorija.Naziv_1">Sudnica 25/I</derivirana_varijabla>
  </DomainObject.Prostorija.Naziv>
  <DomainObject.Prostorija.Oznaka>
    <izvorni_sadrzaj>25/I</izvorni_sadrzaj>
    <derivirana_varijabla naziv="DomainObject.Prostorija.Oznaka_1">25/I</derivirana_varijabla>
  </DomainObject.Prostorija.Oznaka>
  <DomainObject.Obrazlozenje>
    <izvorni_sadrzaj/>
    <derivirana_varijabla naziv="DomainObject.Obrazlozenje_1"/>
  </DomainObject.Obrazlozenje>
  <DomainObject.StvarniPocetakDatum>
    <izvorni_sadrzaj>16. veljače 2026.</izvorni_sadrzaj>
    <derivirana_varijabla naziv="DomainObject.StvarniPocetakDatum_1">16. veljače 2026.</derivirana_varijabla>
  </DomainObject.StvarniPocetakDatum>
  <DomainObject.StvarniZavrsetakDatum>
    <izvorni_sadrzaj>16. veljače 2026.</izvorni_sadrzaj>
    <derivirana_varijabla naziv="DomainObject.StvarniZavrsetakDatum_1">16. veljače 2026.</derivirana_varijabla>
  </DomainObject.StvarniZavrsetakDatum>
  <DomainObject.PlaniraniZavrsetakDatum>
    <izvorni_sadrzaj>16. veljače 2026.</izvorni_sadrzaj>
    <derivirana_varijabla naziv="DomainObject.PlaniraniZavrsetakDatum_1">16. veljače 2026.</derivirana_varijabla>
  </DomainObject.PlaniraniZavrsetakDatum>
  <DomainObject.PlaniraniPocetakDatum>
    <izvorni_sadrzaj>16. veljače 2026.</izvorni_sadrzaj>
    <derivirana_varijabla naziv="DomainObject.PlaniraniPocetakDatum_1">16. veljače 2026.</derivirana_varijabla>
  </DomainObject.PlaniraniPocetakDatum>
  <DomainObject.StvarniPocetakVrijeme>
    <izvorni_sadrzaj>09:30</izvorni_sadrzaj>
    <derivirana_varijabla naziv="DomainObject.StvarniPocetakVrijeme_1">09:30</derivirana_varijabla>
  </DomainObject.StvarniPocetakVrijeme>
  <DomainObject.StvarniZavrsetakVrijeme>
    <izvorni_sadrzaj>15:00</izvorni_sadrzaj>
    <derivirana_varijabla naziv="DomainObject.StvarniZavrsetakVrijeme_1">15:00</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09:30</izvorni_sadrzaj>
    <derivirana_varijabla naziv="DomainObject.PlaniraniPocetakVrijeme_1">09:30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2</izvorni_sadrzaj>
    <derivirana_varijabla naziv="DomainObject.Zapisnik.BrojStranica_1">2</derivirana_varijabla>
  </DomainObject.Zapisnik.BrojStranica>
  <DomainObject.Zapisnik.DatumKreiranja>
    <izvorni_sadrzaj>19. veljače 2026.</izvorni_sadrzaj>
    <derivirana_varijabla naziv="DomainObject.Zapisnik.DatumKreiranja_1">19. veljače 2026.</derivirana_varijabla>
  </DomainObject.Zapisnik.DatumKreiranja>
  <DomainObject.Zapisnik.ImovinskaKorist>
    <izvorni_sadrzaj/>
    <derivirana_varijabla naziv="DomainObject.Zapisnik.ImovinskaKorist_1"/>
  </DomainObject.Zapisnik.ImovinskaKorist>
  <DomainObject.Zapisnik.Oznaka>
    <izvorni_sadrzaj>P-1446/2025-21</izvorni_sadrzaj>
    <derivirana_varijabla naziv="DomainObject.Zapisnik.Oznaka_1">P-1446/2025-21</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1446</izvorni_sadrzaj>
    <derivirana_varijabla naziv="DomainObject.Predmet.Broj_1">1446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travnja 2025.</izvorni_sadrzaj>
    <derivirana_varijabla naziv="DomainObject.Predmet.DatumOsnivanja_1">9. travnja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4. studenog 2025.</izvorni_sadrzaj>
    <derivirana_varijabla naziv="DomainObject.Predmet.DatumRjesavanja_1">4. studenog 2025.</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1327.26</izvorni_sadrzaj>
    <derivirana_varijabla naziv="DomainObject.Predmet.InicijalnaVrijednost_1">1327.26</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P-1446/2025</izvorni_sadrzaj>
    <derivirana_varijabla naziv="DomainObject.Predmet.OznakaBroj_1">P-1446/2025</derivirana_varijabla>
  </DomainObject.Predmet.OznakaBroj>
  <DomainObject.Predmet.OznakaBrojOptuznogAkta>
    <izvorni_sadrzaj/>
    <derivirana_varijabla naziv="DomainObject.Predmet.OznakaBrojOptuznogAkta_1"/>
  </DomainObject.Predmet.OznakaBrojOptuznogAkta>
  <DomainObject.Predmet.PredmetRijesio.Ime>
    <izvorni_sadrzaj>Jagoda</izvorni_sadrzaj>
    <derivirana_varijabla naziv="DomainObject.Predmet.PredmetRijesio.Ime_1">Jagoda</derivirana_varijabla>
  </DomainObject.Predmet.PredmetRijesio.Ime>
  <DomainObject.Predmet.PredmetRijesio.Oib>
    <izvorni_sadrzaj>45150452504</izvorni_sadrzaj>
    <derivirana_varijabla naziv="DomainObject.Predmet.PredmetRijesio.Oib_1">45150452504</derivirana_varijabla>
  </DomainObject.Predmet.PredmetRijesio.Oib>
  <DomainObject.Predmet.PredmetRijesio.Prezime>
    <izvorni_sadrzaj>Matić</izvorni_sadrzaj>
    <derivirana_varijabla naziv="DomainObject.Predmet.PredmetRijesio.Prezime_1">Matić</derivirana_varijabla>
  </DomainObject.Predmet.PredmetRijesio.Prezime>
  <DomainObject.Predmet.PrimjedbaSuca>
    <izvorni_sadrzaj/>
    <derivirana_varijabla naziv="DomainObject.Predmet.PrimjedbaSuca_1"/>
  </DomainObject.Predmet.PrimjedbaSuca>
  <DomainObject.Predmet.ProtustrankaFormated>
    <izvorni_sadrzaj>  Ivan Romac; Stipan Labrović; Ana Boban; Marinko Romac; Ante Romac; Frano Romac; Iva Romac; Mara Romac; Ivan Romac; Dražen Romac; Mladen Romac; Žanko Vesna; Stjepan Romac; Ljubica Romac; Stipe Romac; Mate Romac; Olga Romac; Branko Romac; Ana Romac; Živko Romac; Dalibor Romac; Marijan Romac; Branko Romac; Toni Romac; Ivan Romac; Divna Pupić Bakrač; Marija Vukman; Anka Romac</izvorni_sadrzaj>
    <derivirana_varijabla naziv="DomainObject.Predmet.ProtustrankaFormated_1">  Ivan Romac; Stipan Labrović; Ana Boban; Marinko Romac; Ante Romac; Frano Romac; Iva Romac; Mara Romac; Ivan Romac; Dražen Romac; Mladen Romac; Žanko Vesna; Stjepan Romac; Ljubica Romac; Stipe Romac; Mate Romac; Olga Romac; Branko Romac; Ana Romac; Živko Romac; Dalibor Romac; Marijan Romac; Branko Romac; Toni Romac; Ivan Romac; Divna Pupić Bakrač; Marija Vukman; Anka Romac</derivirana_varijabla>
  </DomainObject.Predmet.ProtustrankaFormated>
  <DomainObject.Predmet.ProtustrankaFormatedOIB>
    <izvorni_sadrzaj>  Ivan Romac; Stipan Labrović; Ana Boban; Marinko Romac; Ante Romac; Frano Romac; Iva Romac; Mara Romac; Ivan Romac; Dražen Romac; Mladen Romac; Žanko Vesna; Stjepan Romac, OIB 19200303212; Ljubica Romac, OIB 91319352827; Stipe Romac; Mate Romac, OIB 43232766866; Olga Romac; Branko Romac; Ana Romac; Živko Romac; Dalibor Romac; Marijan Romac, OIB 60092376563; Branko Romac, OIB 85412425085; Toni Romac; Ivan Romac, OIB 90345557903; Divna Pupić Bakrač; Marija Vukman; Anka Romac</izvorni_sadrzaj>
    <derivirana_varijabla naziv="DomainObject.Predmet.ProtustrankaFormatedOIB_1">  Ivan Romac; Stipan Labrović; Ana Boban; Marinko Romac; Ante Romac; Frano Romac; Iva Romac; Mara Romac; Ivan Romac; Dražen Romac; Mladen Romac; Žanko Vesna; Stjepan Romac, OIB 19200303212; Ljubica Romac, OIB 91319352827; Stipe Romac; Mate Romac, OIB 43232766866; Olga Romac; Branko Romac; Ana Romac; Živko Romac; Dalibor Romac; Marijan Romac, OIB 60092376563; Branko Romac, OIB 85412425085; Toni Romac; Ivan Romac, OIB 90345557903; Divna Pupić Bakrač; Marija Vukman; Anka Romac</derivirana_varijabla>
  </DomainObject.Predmet.ProtustrankaFormatedOIB>
  <DomainObject.Predmet.ProtustrankaFormatedWithAdress>
    <izvorni_sadrzaj> 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GLAVICE 130, 21230 Glavice; Ljubica Romac, GLAVICE 110, 21230 Glavice; Stipe Romac, GLAVICE 111, 21230 Glavice; Mate Romac, GLAVICE 110, 21230 Glavice; Olga Romac, Glavice 124, 21230 Glavice; Branko Romac, Glavice 103, 21230 Glavice; Ana Romac, GLAVICE 103 A, 21230 Glavice; Živko Romac, Glavice 103 A, 21230 Glavice; Dalibor Romac, Alkarsko trkalište 26, 21230 Sinj; Marijan Romac, GLAVICE 171, 21230 Glavice; Branko Romac, GLAVICE 103 B, 21230 Glavice; Toni Romac, Glavice 124, 21230 Glavice; Ivan Romac, GLAVICE 110, 21230 Glavice; Divna Pupić Bakrač, Priblaće 79, 21238 Otok; Marija Vukman, Hrvace 419 A, 21233 Hrvace; Anka Romac, Glavice 131, 21230 Glavice</izvorni_sadrzaj>
    <derivirana_varijabla naziv="DomainObject.Predmet.ProtustrankaFormatedWithAdress_1"> 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GLAVICE 130, 21230 Glavice; Ljubica Romac, GLAVICE 110, 21230 Glavice; Stipe Romac, GLAVICE 111, 21230 Glavice; Mate Romac, GLAVICE 110, 21230 Glavice; Olga Romac, Glavice 124, 21230 Glavice; Branko Romac, Glavice 103, 21230 Glavice; Ana Romac, GLAVICE 103 A, 21230 Glavice; Živko Romac, Glavice 103 A, 21230 Glavice; Dalibor Romac, Alkarsko trkalište 26, 21230 Sinj; Marijan Romac, GLAVICE 171, 21230 Glavice; Branko Romac, GLAVICE 103 B, 21230 Glavice; Toni Romac, Glavice 124, 21230 Glavice; Ivan Romac, GLAVICE 110, 21230 Glavice; Divna Pupić Bakrač, Priblaće 79, 21238 Otok; Marija Vukman, Hrvace 419 A, 21233 Hrvace; Anka Romac, Glavice 131, 21230 Glavice</derivirana_varijabla>
  </DomainObject.Predmet.ProtustrankaFormatedWithAdress>
  <DomainObject.Predmet.ProtustrankaFormatedWithAdressOIB>
    <izvorni_sadrzaj> 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OIB 19200303212, GLAVICE 130, 21230 Glavice; Ljubica Romac, OIB 91319352827, GLAVICE 110, 21230 Glavice; Stipe Romac, GLAVICE 111, 21230 Glavice; Mate Romac, OIB 43232766866, GLAVICE 110, 21230 Glavice; Olga Romac, Glavice 124, 21230 Glavice; Branko Romac, Glavice 103, 21230 Glavice; Ana Romac, GLAVICE 103 A, 21230 Glavice; Živko Romac, Glavice 103 A, 21230 Glavice; Dalibor Romac, Alkarsko trkalište 26, 21230 Sinj; Marijan Romac, OIB 60092376563, GLAVICE 171, 21230 Glavice; Branko Romac, OIB 85412425085, GLAVICE 103 B, 21230 Glavice; Toni Romac, Glavice 124, 21230 Glavice; Ivan Romac, OIB 90345557903, GLAVICE 110, 21230 Glavice; Divna Pupić Bakrač, Priblaće 79, 21238 Otok; Marija Vukman, Hrvace 419 A, 21233 Hrvace; Anka Romac, Glavice 131, 21230 Glavice</izvorni_sadrzaj>
    <derivirana_varijabla naziv="DomainObject.Predmet.ProtustrankaFormatedWithAdressOIB_1"> 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OIB 19200303212, GLAVICE 130, 21230 Glavice; Ljubica Romac, OIB 91319352827, GLAVICE 110, 21230 Glavice; Stipe Romac, GLAVICE 111, 21230 Glavice; Mate Romac, OIB 43232766866, GLAVICE 110, 21230 Glavice; Olga Romac, Glavice 124, 21230 Glavice; Branko Romac, Glavice 103, 21230 Glavice; Ana Romac, GLAVICE 103 A, 21230 Glavice; Živko Romac, Glavice 103 A, 21230 Glavice; Dalibor Romac, Alkarsko trkalište 26, 21230 Sinj; Marijan Romac, OIB 60092376563, GLAVICE 171, 21230 Glavice; Branko Romac, OIB 85412425085, GLAVICE 103 B, 21230 Glavice; Toni Romac, Glavice 124, 21230 Glavice; Ivan Romac, OIB 90345557903, GLAVICE 110, 21230 Glavice; Divna Pupić Bakrač, Priblaće 79, 21238 Otok; Marija Vukman, Hrvace 419 A, 21233 Hrvace; Anka Romac, Glavice 131, 21230 Glavice</derivirana_varijabla>
  </DomainObject.Predmet.ProtustrankaFormatedWithAdressOIB>
  <DomainObject.Predmet.ProtustrankaWithAdress>
    <izvorni_sadrzaj>Ivan Romac , Stipan Labrović , Ana Boban , Marinko Romac , Ante Romac , Frano Romac , Iva Romac GLAVICE 276, 21230 Glavice, Mara Romac Glavice 64, 21230 Glavice, Ivan Romac , Dražen Romac Glavice 132, 21230 Glavice, Mladen Romac Glavice 327, 21230 Glavice, Žanko Vesna Obrovac Sinjski 136, 21238 Obrovac Sinjski, Stjepan Romac GLAVICE 130, 21230 Glavice, Ljubica Romac GLAVICE 110, 21230 Glavice, Stipe Romac GLAVICE 111, 21230 Glavice, Mate Romac GLAVICE 110, 21230 Glavice, Olga Romac Glavice 124, 21230 Glavice, Branko Romac Glavice 103, 21230 Glavice, Ana Romac GLAVICE 103 A, 21230 Glavice, Živko Romac Glavice 103 A, 21230 Glavice, Dalibor Romac Alkarsko trkalište 26, 21230 Sinj, Marijan Romac GLAVICE 171, 21230 Glavice, Branko Romac GLAVICE 103 B, 21230 Glavice, Toni Romac Glavice 124, 21230 Glavice, Ivan Romac GLAVICE 110, 21230 Glavice, Divna Pupić Bakrač Priblaće 79, 21238 Otok, Marija Vukman Hrvace 419 A, 21233 Hrvace, Anka Romac Glavice 131, 21230 Glavice</izvorni_sadrzaj>
    <derivirana_varijabla naziv="DomainObject.Predmet.ProtustrankaWithAdress_1">Ivan Romac , Stipan Labrović , Ana Boban , Marinko Romac , Ante Romac , Frano Romac , Iva Romac GLAVICE 276, 21230 Glavice, Mara Romac Glavice 64, 21230 Glavice, Ivan Romac , Dražen Romac Glavice 132, 21230 Glavice, Mladen Romac Glavice 327, 21230 Glavice, Žanko Vesna Obrovac Sinjski 136, 21238 Obrovac Sinjski, Stjepan Romac GLAVICE 130, 21230 Glavice, Ljubica Romac GLAVICE 110, 21230 Glavice, Stipe Romac GLAVICE 111, 21230 Glavice, Mate Romac GLAVICE 110, 21230 Glavice, Olga Romac Glavice 124, 21230 Glavice, Branko Romac Glavice 103, 21230 Glavice, Ana Romac GLAVICE 103 A, 21230 Glavice, Živko Romac Glavice 103 A, 21230 Glavice, Dalibor Romac Alkarsko trkalište 26, 21230 Sinj, Marijan Romac GLAVICE 171, 21230 Glavice, Branko Romac GLAVICE 103 B, 21230 Glavice, Toni Romac Glavice 124, 21230 Glavice, Ivan Romac GLAVICE 110, 21230 Glavice, Divna Pupić Bakrač Priblaće 79, 21238 Otok, Marija Vukman Hrvace 419 A, 21233 Hrvace, Anka Romac Glavice 131, 21230 Glavice</derivirana_varijabla>
  </DomainObject.Predmet.ProtustrankaWithAdress>
  <DomainObject.Predmet.ProtustrankaWithAdressOIB>
    <izvorni_sadrzaj>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OIB 19200303212, GLAVICE 130, 21230 Glavice, Ljubica Romac, OIB 91319352827, GLAVICE 110, 21230 Glavice, Stipe Romac, GLAVICE 111, 21230 Glavice, Mate Romac, OIB 43232766866, GLAVICE 110, 21230 Glavice, Olga Romac, Glavice 124, 21230 Glavice, Branko Romac, Glavice 103, 21230 Glavice, Ana Romac, GLAVICE 103 A, 21230 Glavice, Živko Romac, Glavice 103 A, 21230 Glavice, Dalibor Romac, Alkarsko trkalište 26, 21230 Sinj, Marijan Romac, OIB 60092376563, GLAVICE 171, 21230 Glavice, Branko Romac, OIB 85412425085, GLAVICE 103 B, 21230 Glavice, Toni Romac, Glavice 124, 21230 Glavice, Ivan Romac, OIB 90345557903, GLAVICE 110, 21230 Glavice, Divna Pupić Bakrač, Priblaće 79, 21238 Otok, Marija Vukman, Hrvace 419 A, 21233 Hrvace, Anka Romac, Glavice 131, 21230 Glavice</izvorni_sadrzaj>
    <derivirana_varijabla naziv="DomainObject.Predmet.ProtustrankaWithAdressOIB_1">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OIB 19200303212, GLAVICE 130, 21230 Glavice, Ljubica Romac, OIB 91319352827, GLAVICE 110, 21230 Glavice, Stipe Romac, GLAVICE 111, 21230 Glavice, Mate Romac, OIB 43232766866, GLAVICE 110, 21230 Glavice, Olga Romac, Glavice 124, 21230 Glavice, Branko Romac, Glavice 103, 21230 Glavice, Ana Romac, GLAVICE 103 A, 21230 Glavice, Živko Romac, Glavice 103 A, 21230 Glavice, Dalibor Romac, Alkarsko trkalište 26, 21230 Sinj, Marijan Romac, OIB 60092376563, GLAVICE 171, 21230 Glavice, Branko Romac, OIB 85412425085, GLAVICE 103 B, 21230 Glavice, Toni Romac, Glavice 124, 21230 Glavice, Ivan Romac, OIB 90345557903, GLAVICE 110, 21230 Glavice, Divna Pupić Bakrač, Priblaće 79, 21238 Otok, Marija Vukman, Hrvace 419 A, 21233 Hrvace, Anka Romac, Glavice 131, 21230 Glavice</derivirana_varijabla>
  </DomainObject.Predmet.ProtustrankaWithAdressOIB>
  <DomainObject.Predmet.ProtustrankaNazivFormated>
    <izvorni_sadrzaj>Ivan Romac,Stipan Labrović,Ana Boban,Marinko Romac,Ante Romac,Frano Romac,Iva Romac,Mara Romac,Ivan Romac,Dražen Romac,Mladen Romac,Žanko Vesna,Stjepan Romac,Ljubica Romac,Stipe Romac,Mate Romac,Olga Romac,Branko Romac,Ana Romac,Živko Romac,Dalibor Romac,Marijan Romac,Branko Romac,Toni Romac,Ivan Romac,Divna Pupić Bakrač,Marija Vukman,Anka Romac</izvorni_sadrzaj>
    <derivirana_varijabla naziv="DomainObject.Predmet.ProtustrankaNazivFormated_1">Ivan Romac,Stipan Labrović,Ana Boban,Marinko Romac,Ante Romac,Frano Romac,Iva Romac,Mara Romac,Ivan Romac,Dražen Romac,Mladen Romac,Žanko Vesna,Stjepan Romac,Ljubica Romac,Stipe Romac,Mate Romac,Olga Romac,Branko Romac,Ana Romac,Živko Romac,Dalibor Romac,Marijan Romac,Branko Romac,Toni Romac,Ivan Romac,Divna Pupić Bakrač,Marija Vukman,Anka Romac</derivirana_varijabla>
  </DomainObject.Predmet.ProtustrankaNazivFormated>
  <DomainObject.Predmet.ProtustrankaNazivFormatedOIB>
    <izvorni_sadrzaj>Ivan Romac,Stipan Labrović,Ana Boban,Marinko Romac,Ante Romac,Frano Romac,Iva Romac,Mara Romac,Ivan Romac,Dražen Romac,Mladen Romac,Žanko Vesna,Stjepan Romac, OIB 19200303212,Ljubica Romac, OIB 91319352827,Stipe Romac,Mate Romac, OIB 43232766866,Olga Romac,Branko Romac,Ana Romac,Živko Romac,Dalibor Romac,Marijan Romac, OIB 60092376563,Branko Romac, OIB 85412425085,Toni Romac,Ivan Romac, OIB 90345557903,Divna Pupić Bakrač,Marija Vukman,Anka Romac</izvorni_sadrzaj>
    <derivirana_varijabla naziv="DomainObject.Predmet.ProtustrankaNazivFormatedOIB_1">Ivan Romac,Stipan Labrović,Ana Boban,Marinko Romac,Ante Romac,Frano Romac,Iva Romac,Mara Romac,Ivan Romac,Dražen Romac,Mladen Romac,Žanko Vesna,Stjepan Romac, OIB 19200303212,Ljubica Romac, OIB 91319352827,Stipe Romac,Mate Romac, OIB 43232766866,Olga Romac,Branko Romac,Ana Romac,Živko Romac,Dalibor Romac,Marijan Romac, OIB 60092376563,Branko Romac, OIB 85412425085,Toni Romac,Ivan Romac, OIB 90345557903,Divna Pupić Bakrač,Marija Vukman,Anka Romac</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61 - Matić Jagoda</izvorni_sadrzaj>
    <derivirana_varijabla naziv="DomainObject.Predmet.Referada.Naziv_1">61 - Matić Jagoda</derivirana_varijabla>
  </DomainObject.Predmet.Referada.Naziv>
  <DomainObject.Predmet.Referada.Oznaka>
    <izvorni_sadrzaj>61</izvorni_sadrzaj>
    <derivirana_varijabla naziv="DomainObject.Predmet.Referada.Oznaka_1">61</derivirana_varijabla>
  </DomainObject.Predmet.Referada.Oznaka>
  <DomainObject.Predmet.Referada.Prostorija.Naziv>
    <izvorni_sadrzaj>Sudnica 25/I</izvorni_sadrzaj>
    <derivirana_varijabla naziv="DomainObject.Predmet.Referada.Prostorija.Naziv_1">Sudnica 25/I</derivirana_varijabla>
  </DomainObject.Predmet.Referada.Prostorija.Naziv>
  <DomainObject.Predmet.Referada.Prostorija.Oznaka>
    <izvorni_sadrzaj>25/I</izvorni_sadrzaj>
    <derivirana_varijabla naziv="DomainObject.Predmet.Referada.Prostorija.Oznaka_1">25/I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Jagoda Matić</izvorni_sadrzaj>
    <derivirana_varijabla naziv="DomainObject.Predmet.Referada.Sudac_1">Jagoda Matić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Rino Romac zastupanog po punomoćniku Nena Vujević</izvorni_sadrzaj>
    <derivirana_varijabla naziv="DomainObject.Predmet.StrankaFormated_1">  Rino Romac zastupanog po punomoćniku Nena Vujević</derivirana_varijabla>
  </DomainObject.Predmet.StrankaFormated>
  <DomainObject.Predmet.StrankaFormatedOIB>
    <izvorni_sadrzaj>  Rino Romac, OIB 49182119042 zastupanog po punomoćniku Nena Vujević</izvorni_sadrzaj>
    <derivirana_varijabla naziv="DomainObject.Predmet.StrankaFormatedOIB_1">  Rino Romac, OIB 49182119042 zastupanog po punomoćniku Nena Vujević</derivirana_varijabla>
  </DomainObject.Predmet.StrankaFormatedOIB>
  <DomainObject.Predmet.StrankaFormatedWithAdress>
    <izvorni_sadrzaj> Rino Romac, GLAVICE 105, 21230 Glavice zastupanog po punomoćniku Nena Vujević</izvorni_sadrzaj>
    <derivirana_varijabla naziv="DomainObject.Predmet.StrankaFormatedWithAdress_1"> Rino Romac, GLAVICE 105, 21230 Glavice zastupanog po punomoćniku Nena Vujević</derivirana_varijabla>
  </DomainObject.Predmet.StrankaFormatedWithAdress>
  <DomainObject.Predmet.StrankaFormatedWithAdressOIB>
    <izvorni_sadrzaj> Rino Romac, OIB 49182119042, GLAVICE 105, 21230 Glavice zastupanog po punomoćniku Nena Vujević</izvorni_sadrzaj>
    <derivirana_varijabla naziv="DomainObject.Predmet.StrankaFormatedWithAdressOIB_1"> Rino Romac, OIB 49182119042, GLAVICE 105, 21230 Glavice zastupanog po punomoćniku Nena Vujević</derivirana_varijabla>
  </DomainObject.Predmet.StrankaFormatedWithAdressOIB>
  <DomainObject.Predmet.StrankaWithAdress>
    <izvorni_sadrzaj>Rino Romac GLAVICE 105,21230 Glavice</izvorni_sadrzaj>
    <derivirana_varijabla naziv="DomainObject.Predmet.StrankaWithAdress_1">Rino Romac GLAVICE 105,21230 Glavice</derivirana_varijabla>
  </DomainObject.Predmet.StrankaWithAdress>
  <DomainObject.Predmet.StrankaWithAdressOIB>
    <izvorni_sadrzaj>Rino Romac, OIB 49182119042, GLAVICE 105,21230 Glavice</izvorni_sadrzaj>
    <derivirana_varijabla naziv="DomainObject.Predmet.StrankaWithAdressOIB_1">Rino Romac, OIB 49182119042, GLAVICE 105,21230 Glavice</derivirana_varijabla>
  </DomainObject.Predmet.StrankaWithAdressOIB>
  <DomainObject.Predmet.StrankaNazivFormated>
    <izvorni_sadrzaj>Rino Romac</izvorni_sadrzaj>
    <derivirana_varijabla naziv="DomainObject.Predmet.StrankaNazivFormated_1">Rino Romac</derivirana_varijabla>
  </DomainObject.Predmet.StrankaNazivFormated>
  <DomainObject.Predmet.StrankaNazivFormatedOIB>
    <izvorni_sadrzaj>Rino Romac, OIB 49182119042</izvorni_sadrzaj>
    <derivirana_varijabla naziv="DomainObject.Predmet.StrankaNazivFormatedOIB_1">Rino Romac, OIB 49182119042</derivirana_varijabla>
  </DomainObject.Predmet.StrankaNazivFormatedOIB>
  <DomainObject.Predmet.Sud.Adresa.Naselje>
    <izvorni_sadrzaj>Sinj</izvorni_sadrzaj>
    <derivirana_varijabla naziv="DomainObject.Predmet.Sud.Adresa.Naselje_1">Sinj</derivirana_varijabla>
  </DomainObject.Predmet.Sud.Adresa.Naselje>
  <DomainObject.Predmet.Sud.Adresa.NaseljeLokativ>
    <izvorni_sadrzaj>Sinju</izvorni_sadrzaj>
    <derivirana_varijabla naziv="DomainObject.Predmet.Sud.Adresa.NaseljeLokativ_1">Sinju</derivirana_varijabla>
  </DomainObject.Predmet.Sud.Adresa.NaseljeLokativ>
  <DomainObject.Predmet.Sud.Adresa.PostBroj>
    <izvorni_sadrzaj>21230</izvorni_sadrzaj>
    <derivirana_varijabla naziv="DomainObject.Predmet.Sud.Adresa.PostBroj_1">21230</derivirana_varijabla>
  </DomainObject.Predmet.Sud.Adresa.PostBroj>
  <DomainObject.Predmet.Sud.Adresa.UlicaIKBR>
    <izvorni_sadrzaj>Put Petrovca 3</izvorni_sadrzaj>
    <derivirana_varijabla naziv="DomainObject.Predmet.Sud.Adresa.UlicaIKBR_1">Put Petrovca 3</derivirana_varijabla>
  </DomainObject.Predmet.Sud.Adresa.UlicaIKBR>
  <DomainObject.Predmet.Sud.Naziv>
    <izvorni_sadrzaj>Općinski sud u Splitu - Stalna služba u Sinju</izvorni_sadrzaj>
    <derivirana_varijabla naziv="DomainObject.Predmet.Sud.Naziv_1">Općinski sud u Splitu - Stalna služba u Sinju</derivirana_varijabla>
  </DomainObject.Predmet.Sud.Naziv>
  <DomainObject.Predmet.Sud.Telefon.LokalniBroj>
    <izvorni_sadrzaj/>
    <derivirana_varijabla naziv="DomainObject.Predmet.Sud.Telefon.LokalniBroj_1"/>
  </DomainObject.Predmet.Sud.Telefon.LokalniBroj>
  <DomainObject.Predmet.TrenutnaLokacijaSpisa.Naziv>
    <izvorni_sadrzaj>61 - Matić Jagoda</izvorni_sadrzaj>
    <derivirana_varijabla naziv="DomainObject.Predmet.TrenutnaLokacijaSpisa.Naziv_1">61 - Matić Jagoda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Stalne službe Sinj</izvorni_sadrzaj>
    <derivirana_varijabla naziv="DomainObject.Predmet.UstrojstvenaJedinicaVodi.Naziv_1">Pisarnica Stalne službe Sinj</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Stvarno - pravo vlasništva nekretnine</izvorni_sadrzaj>
    <derivirana_varijabla naziv="DomainObject.Predmet.VrstaSpora.Naziv_1">Stvarno - pravo vlasništva nekretnine</derivirana_varijabla>
  </DomainObject.Predmet.VrstaSpora.Naziv>
  <DomainObject.Predmet.Zapisnicar>
    <izvorni_sadrzaj>Dragica Laco</izvorni_sadrzaj>
    <derivirana_varijabla naziv="DomainObject.Predmet.Zapisnicar_1">Dragica Laco</derivirana_varijabla>
  </DomainObject.Predmet.Zapisnicar>
  <DomainObject.Predmet.StrankaListFormated>
    <izvorni_sadrzaj>
      <item>Rino Romac zastupanog po punomoćniku Nena Vujević</item>
    </izvorni_sadrzaj>
    <derivirana_varijabla naziv="DomainObject.Predmet.StrankaListFormated_1">
      <item>Rino Romac zastupanog po punomoćniku Nena Vujević</item>
    </derivirana_varijabla>
  </DomainObject.Predmet.StrankaListFormated>
  <DomainObject.Predmet.StrankaListFormatedOIB>
    <izvorni_sadrzaj>
      <item>Rino Romac, OIB 49182119042 zastupanog po punomoćniku Nena Vujević</item>
    </izvorni_sadrzaj>
    <derivirana_varijabla naziv="DomainObject.Predmet.StrankaListFormatedOIB_1">
      <item>Rino Romac, OIB 49182119042 zastupanog po punomoćniku Nena Vujević</item>
    </derivirana_varijabla>
  </DomainObject.Predmet.StrankaListFormatedOIB>
  <DomainObject.Predmet.StrankaListFormatedWithAdress>
    <izvorni_sadrzaj>
      <item>Rino Romac, GLAVICE 105, 21230 Glavice zastupanog po punomoćniku Nena Vujević</item>
    </izvorni_sadrzaj>
    <derivirana_varijabla naziv="DomainObject.Predmet.StrankaListFormatedWithAdress_1">
      <item>Rino Romac, GLAVICE 105, 21230 Glavice zastupanog po punomoćniku Nena Vujević</item>
    </derivirana_varijabla>
  </DomainObject.Predmet.StrankaListFormatedWithAdress>
  <DomainObject.Predmet.StrankaListFormatedWithAdressOIB>
    <izvorni_sadrzaj>
      <item>Rino Romac, OIB 49182119042, GLAVICE 105, 21230 Glavice zastupanog po punomoćniku Nena Vujević</item>
    </izvorni_sadrzaj>
    <derivirana_varijabla naziv="DomainObject.Predmet.StrankaListFormatedWithAdressOIB_1">
      <item>Rino Romac, OIB 49182119042, GLAVICE 105, 21230 Glavice zastupanog po punomoćniku Nena Vujević</item>
    </derivirana_varijabla>
  </DomainObject.Predmet.StrankaListFormatedWithAdressOIB>
  <DomainObject.Predmet.StrankaListNazivFormated>
    <izvorni_sadrzaj>
      <item>Rino Romac</item>
    </izvorni_sadrzaj>
    <derivirana_varijabla naziv="DomainObject.Predmet.StrankaListNazivFormated_1">
      <item>Rino Romac</item>
    </derivirana_varijabla>
  </DomainObject.Predmet.StrankaListNazivFormated>
  <DomainObject.Predmet.StrankaListNazivFormatedOIB>
    <izvorni_sadrzaj>
      <item>Rino Romac, OIB 49182119042</item>
    </izvorni_sadrzaj>
    <derivirana_varijabla naziv="DomainObject.Predmet.StrankaListNazivFormatedOIB_1">
      <item>Rino Romac, OIB 49182119042</item>
    </derivirana_varijabla>
  </DomainObject.Predmet.StrankaListNazivFormatedOIB>
  <DomainObject.Predmet.ProtuStrankaListFormated>
    <izvorni_sadrzaj>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Divna Pupić Bakrač</item>
      <item>Marija Vukman</item>
      <item>Anka Romac</item>
    </izvorni_sadrzaj>
    <derivirana_varijabla naziv="DomainObject.Predmet.ProtuStrankaListFormated_1">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Divna Pupić Bakrač</item>
      <item>Marija Vukman</item>
      <item>Anka Romac</item>
    </derivirana_varijabla>
  </DomainObject.Predmet.ProtuStrankaListFormated>
  <DomainObject.Predmet.ProtuStrankaListFormatedOIB>
    <izvorni_sadrzaj>
      <item>Ivan Romac</item>
      <item>Stipan Labrović</item>
      <item>Ana Boban</item>
      <item>Marinko Romac</item>
      <item>Ante Romac</item>
      <item>Frano Romac</item>
      <item>Iva Romac</item>
      <item>Mara Romac</item>
      <item>Ivan Romac</item>
      <item>Dražen Romac</item>
      <item>Mladen Romac</item>
      <item>Žanko Vesna</item>
      <item>Stjepan Romac, OIB 19200303212</item>
      <item>Ljubica Romac, OIB 91319352827</item>
      <item>Stipe Romac</item>
      <item>Mate Romac, OIB 43232766866</item>
      <item>Olga Romac</item>
      <item>Branko Romac</item>
      <item>Ana Romac</item>
      <item>Živko Romac</item>
      <item>Dalibor Romac</item>
      <item>Marijan Romac, OIB 60092376563</item>
      <item>Branko Romac, OIB 85412425085</item>
      <item>Toni Romac</item>
      <item>Ivan Romac, OIB 90345557903</item>
      <item>Divna Pupić Bakrač</item>
      <item>Marija Vukman</item>
      <item>Anka Romac</item>
    </izvorni_sadrzaj>
    <derivirana_varijabla naziv="DomainObject.Predmet.ProtuStrankaListFormatedOIB_1">
      <item>Ivan Romac</item>
      <item>Stipan Labrović</item>
      <item>Ana Boban</item>
      <item>Marinko Romac</item>
      <item>Ante Romac</item>
      <item>Frano Romac</item>
      <item>Iva Romac</item>
      <item>Mara Romac</item>
      <item>Ivan Romac</item>
      <item>Dražen Romac</item>
      <item>Mladen Romac</item>
      <item>Žanko Vesna</item>
      <item>Stjepan Romac, OIB 19200303212</item>
      <item>Ljubica Romac, OIB 91319352827</item>
      <item>Stipe Romac</item>
      <item>Mate Romac, OIB 43232766866</item>
      <item>Olga Romac</item>
      <item>Branko Romac</item>
      <item>Ana Romac</item>
      <item>Živko Romac</item>
      <item>Dalibor Romac</item>
      <item>Marijan Romac, OIB 60092376563</item>
      <item>Branko Romac, OIB 85412425085</item>
      <item>Toni Romac</item>
      <item>Ivan Romac, OIB 90345557903</item>
      <item>Divna Pupić Bakrač</item>
      <item>Marija Vukman</item>
      <item>Anka Romac</item>
    </derivirana_varijabla>
  </DomainObject.Predmet.ProtuStrankaListFormatedOIB>
  <DomainObject.Predmet.ProtuStrankaListFormatedWithAdress>
    <izvorni_sadrzaj>
      <item>Ivan Romac</item>
      <item>Stipan Labrović</item>
      <item>Ana Boban</item>
      <item>Marinko Romac</item>
      <item>Ante Romac</item>
      <item>Frano Romac</item>
      <item>Iva Romac, GLAVICE 276, 21230 Glavice</item>
      <item>Mara Romac, Glavice 64, 21230 Glavice</item>
      <item>Ivan Romac</item>
      <item>Dražen Romac, Glavice 132, 21230 Glavice</item>
      <item>Mladen Romac, Glavice 327, 21230 Glavice</item>
      <item>Žanko Vesna, Obrovac Sinjski 136, 21238 Obrovac Sinjski</item>
      <item>Stjepan Romac, GLAVICE 130, 21230 Glavice</item>
      <item>Ljubica Romac, GLAVICE 110, 21230 Glavice</item>
      <item>Stipe Romac, GLAVICE 111, 21230 Glavice</item>
      <item>Mate Romac, GLAVICE 110, 21230 Glavice</item>
      <item>Olga Romac, Glavice 124, 21230 Glavice</item>
      <item>Branko Romac, Glavice 103, 21230 Glavice</item>
      <item>Ana Romac, GLAVICE 103 A, 21230 Glavice</item>
      <item>Živko Romac, Glavice 103 A, 21230 Glavice</item>
      <item>Dalibor Romac, Alkarsko trkalište 26, 21230 Sinj</item>
      <item>Marijan Romac, GLAVICE 171, 21230 Glavice</item>
      <item>Branko Romac, GLAVICE 103 B, 21230 Glavice</item>
      <item>Toni Romac, Glavice 124, 21230 Glavice</item>
      <item>Ivan Romac, GLAVICE 110, 21230 Glavice</item>
      <item>Divna Pupić Bakrač, Priblaće 79, 21238 Otok</item>
      <item>Marija Vukman, Hrvace 419 A, 21233 Hrvace</item>
      <item>Anka Romac, Glavice 131, 21230 Glavice</item>
    </izvorni_sadrzaj>
    <derivirana_varijabla naziv="DomainObject.Predmet.ProtuStrankaListFormatedWithAdress_1">
      <item>Ivan Romac</item>
      <item>Stipan Labrović</item>
      <item>Ana Boban</item>
      <item>Marinko Romac</item>
      <item>Ante Romac</item>
      <item>Frano Romac</item>
      <item>Iva Romac, GLAVICE 276, 21230 Glavice</item>
      <item>Mara Romac, Glavice 64, 21230 Glavice</item>
      <item>Ivan Romac</item>
      <item>Dražen Romac, Glavice 132, 21230 Glavice</item>
      <item>Mladen Romac, Glavice 327, 21230 Glavice</item>
      <item>Žanko Vesna, Obrovac Sinjski 136, 21238 Obrovac Sinjski</item>
      <item>Stjepan Romac, GLAVICE 130, 21230 Glavice</item>
      <item>Ljubica Romac, GLAVICE 110, 21230 Glavice</item>
      <item>Stipe Romac, GLAVICE 111, 21230 Glavice</item>
      <item>Mate Romac, GLAVICE 110, 21230 Glavice</item>
      <item>Olga Romac, Glavice 124, 21230 Glavice</item>
      <item>Branko Romac, Glavice 103, 21230 Glavice</item>
      <item>Ana Romac, GLAVICE 103 A, 21230 Glavice</item>
      <item>Živko Romac, Glavice 103 A, 21230 Glavice</item>
      <item>Dalibor Romac, Alkarsko trkalište 26, 21230 Sinj</item>
      <item>Marijan Romac, GLAVICE 171, 21230 Glavice</item>
      <item>Branko Romac, GLAVICE 103 B, 21230 Glavice</item>
      <item>Toni Romac, Glavice 124, 21230 Glavice</item>
      <item>Ivan Romac, GLAVICE 110, 21230 Glavice</item>
      <item>Divna Pupić Bakrač, Priblaće 79, 21238 Otok</item>
      <item>Marija Vukman, Hrvace 419 A, 21233 Hrvace</item>
      <item>Anka Romac, Glavice 131, 21230 Glavice</item>
    </derivirana_varijabla>
  </DomainObject.Predmet.ProtuStrankaListFormatedWithAdress>
  <DomainObject.Predmet.ProtuStrankaListFormatedWithAdressOIB>
    <izvorni_sadrzaj>
      <item>Ivan Romac</item>
      <item>Stipan Labrović</item>
      <item>Ana Boban</item>
      <item>Marinko Romac</item>
      <item>Ante Romac</item>
      <item>Frano Romac</item>
      <item>Iva Romac, GLAVICE 276, 21230 Glavice</item>
      <item>Mara Romac, Glavice 64, 21230 Glavice</item>
      <item>Ivan Romac</item>
      <item>Dražen Romac, Glavice 132, 21230 Glavice</item>
      <item>Mladen Romac, Glavice 327, 21230 Glavice</item>
      <item>Žanko Vesna, Obrovac Sinjski 136, 21238 Obrovac Sinjski</item>
      <item>Stjepan Romac, OIB 19200303212, GLAVICE 130, 21230 Glavice</item>
      <item>Ljubica Romac, OIB 91319352827, GLAVICE 110, 21230 Glavice</item>
      <item>Stipe Romac, GLAVICE 111, 21230 Glavice</item>
      <item>Mate Romac, OIB 43232766866, GLAVICE 110, 21230 Glavice</item>
      <item>Olga Romac, Glavice 124, 21230 Glavice</item>
      <item>Branko Romac, Glavice 103, 21230 Glavice</item>
      <item>Ana Romac, GLAVICE 103 A, 21230 Glavice</item>
      <item>Živko Romac, Glavice 103 A, 21230 Glavice</item>
      <item>Dalibor Romac, Alkarsko trkalište 26, 21230 Sinj</item>
      <item>Marijan Romac, OIB 60092376563, GLAVICE 171, 21230 Glavice</item>
      <item>Branko Romac, OIB 85412425085, GLAVICE 103 B, 21230 Glavice</item>
      <item>Toni Romac, Glavice 124, 21230 Glavice</item>
      <item>Ivan Romac, OIB 90345557903, GLAVICE 110, 21230 Glavice</item>
      <item>Divna Pupić Bakrač, Priblaće 79, 21238 Otok</item>
      <item>Marija Vukman, Hrvace 419 A, 21233 Hrvace</item>
      <item>Anka Romac, Glavice 131, 21230 Glavice</item>
    </izvorni_sadrzaj>
    <derivirana_varijabla naziv="DomainObject.Predmet.ProtuStrankaListFormatedWithAdressOIB_1">
      <item>Ivan Romac</item>
      <item>Stipan Labrović</item>
      <item>Ana Boban</item>
      <item>Marinko Romac</item>
      <item>Ante Romac</item>
      <item>Frano Romac</item>
      <item>Iva Romac, GLAVICE 276, 21230 Glavice</item>
      <item>Mara Romac, Glavice 64, 21230 Glavice</item>
      <item>Ivan Romac</item>
      <item>Dražen Romac, Glavice 132, 21230 Glavice</item>
      <item>Mladen Romac, Glavice 327, 21230 Glavice</item>
      <item>Žanko Vesna, Obrovac Sinjski 136, 21238 Obrovac Sinjski</item>
      <item>Stjepan Romac, OIB 19200303212, GLAVICE 130, 21230 Glavice</item>
      <item>Ljubica Romac, OIB 91319352827, GLAVICE 110, 21230 Glavice</item>
      <item>Stipe Romac, GLAVICE 111, 21230 Glavice</item>
      <item>Mate Romac, OIB 43232766866, GLAVICE 110, 21230 Glavice</item>
      <item>Olga Romac, Glavice 124, 21230 Glavice</item>
      <item>Branko Romac, Glavice 103, 21230 Glavice</item>
      <item>Ana Romac, GLAVICE 103 A, 21230 Glavice</item>
      <item>Živko Romac, Glavice 103 A, 21230 Glavice</item>
      <item>Dalibor Romac, Alkarsko trkalište 26, 21230 Sinj</item>
      <item>Marijan Romac, OIB 60092376563, GLAVICE 171, 21230 Glavice</item>
      <item>Branko Romac, OIB 85412425085, GLAVICE 103 B, 21230 Glavice</item>
      <item>Toni Romac, Glavice 124, 21230 Glavice</item>
      <item>Ivan Romac, OIB 90345557903, GLAVICE 110, 21230 Glavice</item>
      <item>Divna Pupić Bakrač, Priblaće 79, 21238 Otok</item>
      <item>Marija Vukman, Hrvace 419 A, 21233 Hrvace</item>
      <item>Anka Romac, Glavice 131, 21230 Glavice</item>
    </derivirana_varijabla>
  </DomainObject.Predmet.ProtuStrankaListFormatedWithAdressOIB>
  <DomainObject.Predmet.ProtuStrankaListNazivFormated>
    <izvorni_sadrzaj>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Divna Pupić Bakrač</item>
      <item>Marija Vukman</item>
      <item>Anka Romac</item>
    </izvorni_sadrzaj>
    <derivirana_varijabla naziv="DomainObject.Predmet.ProtuStrankaListNazivFormated_1">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Divna Pupić Bakrač</item>
      <item>Marija Vukman</item>
      <item>Anka Romac</item>
    </derivirana_varijabla>
  </DomainObject.Predmet.ProtuStrankaListNazivFormated>
  <DomainObject.Predmet.ProtuStrankaListNazivFormatedOIB>
    <izvorni_sadrzaj>
      <item>Ivan Romac</item>
      <item>Stipan Labrović</item>
      <item>Ana Boban</item>
      <item>Marinko Romac</item>
      <item>Ante Romac</item>
      <item>Frano Romac</item>
      <item>Iva Romac</item>
      <item>Mara Romac</item>
      <item>Ivan Romac</item>
      <item>Dražen Romac</item>
      <item>Mladen Romac</item>
      <item>Žanko Vesna</item>
      <item>Stjepan Romac, OIB 19200303212</item>
      <item>Ljubica Romac, OIB 91319352827</item>
      <item>Stipe Romac</item>
      <item>Mate Romac, OIB 43232766866</item>
      <item>Olga Romac</item>
      <item>Branko Romac</item>
      <item>Ana Romac</item>
      <item>Živko Romac</item>
      <item>Dalibor Romac</item>
      <item>Marijan Romac, OIB 60092376563</item>
      <item>Branko Romac, OIB 85412425085</item>
      <item>Toni Romac</item>
      <item>Ivan Romac, OIB 90345557903</item>
      <item>Divna Pupić Bakrač</item>
      <item>Marija Vukman</item>
      <item>Anka Romac</item>
    </izvorni_sadrzaj>
    <derivirana_varijabla naziv="DomainObject.Predmet.ProtuStrankaListNazivFormatedOIB_1">
      <item>Ivan Romac</item>
      <item>Stipan Labrović</item>
      <item>Ana Boban</item>
      <item>Marinko Romac</item>
      <item>Ante Romac</item>
      <item>Frano Romac</item>
      <item>Iva Romac</item>
      <item>Mara Romac</item>
      <item>Ivan Romac</item>
      <item>Dražen Romac</item>
      <item>Mladen Romac</item>
      <item>Žanko Vesna</item>
      <item>Stjepan Romac, OIB 19200303212</item>
      <item>Ljubica Romac, OIB 91319352827</item>
      <item>Stipe Romac</item>
      <item>Mate Romac, OIB 43232766866</item>
      <item>Olga Romac</item>
      <item>Branko Romac</item>
      <item>Ana Romac</item>
      <item>Živko Romac</item>
      <item>Dalibor Romac</item>
      <item>Marijan Romac, OIB 60092376563</item>
      <item>Branko Romac, OIB 85412425085</item>
      <item>Toni Romac</item>
      <item>Ivan Romac, OIB 90345557903</item>
      <item>Divna Pupić Bakrač</item>
      <item>Marija Vukman</item>
      <item>Anka Romac</item>
    </derivirana_varijabla>
  </DomainObject.Predmet.ProtuStrankaListNazivFormatedOIB>
  <DomainObject.Predmet.OstaliListFormated>
    <izvorni_sadrzaj>
      <item>Nena Vujević punomoćnik sudionika u postupku Rino Romac</item>
      <item>Zoran Vujanović</item>
      <item>Dušan Biuk</item>
      <item>e-oglasnaploča suda</item>
      <item>Narodne novine Zagreb</item>
      <item>Centar za socijalnu skrb Sinj</item>
      <item>Općinski sud u Splitu - Računvoodstvo</item>
    </izvorni_sadrzaj>
    <derivirana_varijabla naziv="DomainObject.Predmet.OstaliListFormated_1">
      <item>Nena Vujević punomoćnik sudionika u postupku Rino Romac</item>
      <item>Zoran Vujanović</item>
      <item>Dušan Biuk</item>
      <item>e-oglasnaploča suda</item>
      <item>Narodne novine Zagreb</item>
      <item>Centar za socijalnu skrb Sinj</item>
      <item>Općinski sud u Splitu - Računvoodstvo</item>
    </derivirana_varijabla>
  </DomainObject.Predmet.OstaliListFormated>
  <DomainObject.Predmet.OstaliListFormatedOIB>
    <izvorni_sadrzaj>
      <item>Nena Vujević, OIB 04221251714 punomoćnik sudionika u postupku Rino Romac</item>
      <item>Zoran Vujanović, OIB 25294137376</item>
      <item>Dušan Biuk</item>
      <item>e-oglasnaploča suda</item>
      <item>Narodne novine Zagreb</item>
      <item>Centar za socijalnu skrb Sinj</item>
      <item>Općinski sud u Splitu - Računvoodstvo</item>
    </izvorni_sadrzaj>
    <derivirana_varijabla naziv="DomainObject.Predmet.OstaliListFormatedOIB_1">
      <item>Nena Vujević, OIB 04221251714 punomoćnik sudionika u postupku Rino Romac</item>
      <item>Zoran Vujanović, OIB 25294137376</item>
      <item>Dušan Biuk</item>
      <item>e-oglasnaploča suda</item>
      <item>Narodne novine Zagreb</item>
      <item>Centar za socijalnu skrb Sinj</item>
      <item>Općinski sud u Splitu - Računvoodstvo</item>
    </derivirana_varijabla>
  </DomainObject.Predmet.OstaliListFormatedOIB>
  <DomainObject.Predmet.OstaliListFormatedWithAdress>
    <izvorni_sadrzaj>
      <item>Nena Vujević, Put Petrovca 1, 21230 Sinj punomoćnik sudionika u postupku Rino Romac</item>
      <item>Zoran Vujanović, Vujanovićev prolaz 39, 21230 Sinj</item>
      <item>Dušan Biuk</item>
      <item>e-oglasnaploča suda</item>
      <item>Narodne novine Zagreb, Savski gaj XII put 6.4., 10000 Zagreb</item>
      <item>Centar za socijalnu skrb Sinj, Domovinskog rata 1 D, 21230 Sinj</item>
      <item>Općinski sud u Splitu - Računvoodstvo</item>
    </izvorni_sadrzaj>
    <derivirana_varijabla naziv="DomainObject.Predmet.OstaliListFormatedWithAdress_1">
      <item>Nena Vujević, Put Petrovca 1, 21230 Sinj punomoćnik sudionika u postupku Rino Romac</item>
      <item>Zoran Vujanović, Vujanovićev prolaz 39, 21230 Sinj</item>
      <item>Dušan Biuk</item>
      <item>e-oglasnaploča suda</item>
      <item>Narodne novine Zagreb, Savski gaj XII put 6.4., 10000 Zagreb</item>
      <item>Centar za socijalnu skrb Sinj, Domovinskog rata 1 D, 21230 Sinj</item>
      <item>Općinski sud u Splitu - Računvoodstvo</item>
    </derivirana_varijabla>
  </DomainObject.Predmet.OstaliListFormatedWithAdress>
  <DomainObject.Predmet.OstaliListFormatedWithAdressOIB>
    <izvorni_sadrzaj>
      <item>Nena Vujević, OIB 04221251714, Put Petrovca 1, 21230 Sinj punomoćnik sudionika u postupku Rino Romac</item>
      <item>Zoran Vujanović, OIB 25294137376, Vujanovićev prolaz 39, 21230 Sinj</item>
      <item>Dušan Biuk</item>
      <item>e-oglasnaploča suda</item>
      <item>Narodne novine Zagreb, Savski gaj XII put 6.4., 10000 Zagreb</item>
      <item>Centar za socijalnu skrb Sinj, Domovinskog rata 1 D, 21230 Sinj</item>
      <item>Općinski sud u Splitu - Računvoodstvo</item>
    </izvorni_sadrzaj>
    <derivirana_varijabla naziv="DomainObject.Predmet.OstaliListFormatedWithAdressOIB_1">
      <item>Nena Vujević, OIB 04221251714, Put Petrovca 1, 21230 Sinj punomoćnik sudionika u postupku Rino Romac</item>
      <item>Zoran Vujanović, OIB 25294137376, Vujanovićev prolaz 39, 21230 Sinj</item>
      <item>Dušan Biuk</item>
      <item>e-oglasnaploča suda</item>
      <item>Narodne novine Zagreb, Savski gaj XII put 6.4., 10000 Zagreb</item>
      <item>Centar za socijalnu skrb Sinj, Domovinskog rata 1 D, 21230 Sinj</item>
      <item>Općinski sud u Splitu - Računvoodstvo</item>
    </derivirana_varijabla>
  </DomainObject.Predmet.OstaliListFormatedWithAdressOIB>
  <DomainObject.Predmet.OstaliListNazivFormated>
    <izvorni_sadrzaj>
      <item>Nena Vujević</item>
      <item>Zoran Vujanović</item>
      <item>Dušan Biuk</item>
      <item>e-oglasnaploča suda</item>
      <item>Narodne novine Zagreb</item>
      <item>Centar za socijalnu skrb Sinj</item>
      <item>Općinski sud u Splitu - Računvoodstvo</item>
    </izvorni_sadrzaj>
    <derivirana_varijabla naziv="DomainObject.Predmet.OstaliListNazivFormated_1">
      <item>Nena Vujević</item>
      <item>Zoran Vujanović</item>
      <item>Dušan Biuk</item>
      <item>e-oglasnaploča suda</item>
      <item>Narodne novine Zagreb</item>
      <item>Centar za socijalnu skrb Sinj</item>
      <item>Općinski sud u Splitu - Računvoodstvo</item>
    </derivirana_varijabla>
  </DomainObject.Predmet.OstaliListNazivFormated>
  <DomainObject.Predmet.OstaliListNazivFormatedOIB>
    <izvorni_sadrzaj>
      <item>Nena Vujević, OIB 04221251714</item>
      <item>Zoran Vujanović, OIB 25294137376</item>
      <item>Dušan Biuk</item>
      <item>e-oglasnaploča suda</item>
      <item>Narodne novine Zagreb</item>
      <item>Centar za socijalnu skrb Sinj</item>
      <item>Općinski sud u Splitu - Računvoodstvo</item>
    </izvorni_sadrzaj>
    <derivirana_varijabla naziv="DomainObject.Predmet.OstaliListNazivFormatedOIB_1">
      <item>Nena Vujević, OIB 04221251714</item>
      <item>Zoran Vujanović, OIB 25294137376</item>
      <item>Dušan Biuk</item>
      <item>e-oglasnaploča suda</item>
      <item>Narodne novine Zagreb</item>
      <item>Centar za socijalnu skrb Sinj</item>
      <item>Općinski sud u Splitu - Računvoodstvo</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10. rujna 2026.</izvorni_sadrzaj>
    <derivirana_varijabla naziv="DomainObject.Datum_1">10. rujna 2026.</derivirana_varijabla>
  </DomainObject.Datum>
  <DomainObject.PoslovniBrojDokumenta>
    <izvorni_sadrzaj>P-1446/2025-21</izvorni_sadrzaj>
    <derivirana_varijabla naziv="DomainObject.PoslovniBrojDokumenta_1">P-1446/2025-21</derivirana_varijabla>
  </DomainObject.PoslovniBrojDokumenta>
  <DomainObject.Predmet.StrankaIDrugi>
    <izvorni_sadrzaj>Rino Romac</izvorni_sadrzaj>
    <derivirana_varijabla naziv="DomainObject.Predmet.StrankaIDrugi_1">Rino Romac</derivirana_varijabla>
  </DomainObject.Predmet.StrankaIDrugi>
  <DomainObject.Predmet.ProtustrankaIDrugi>
    <izvorni_sadrzaj>Ivan Romac i dr.</izvorni_sadrzaj>
    <derivirana_varijabla naziv="DomainObject.Predmet.ProtustrankaIDrugi_1">Ivan Romac i dr.</derivirana_varijabla>
  </DomainObject.Predmet.ProtustrankaIDrugi>
  <DomainObject.Predmet.StrankaIDrugiAdressOIB>
    <izvorni_sadrzaj>Rino Romac, OIB 49182119042, GLAVICE 105, 21230 Glavice</izvorni_sadrzaj>
    <derivirana_varijabla naziv="DomainObject.Predmet.StrankaIDrugiAdressOIB_1">Rino Romac, OIB 49182119042, GLAVICE 105, 21230 Glavice</derivirana_varijabla>
  </DomainObject.Predmet.StrankaIDrugiAdressOIB>
  <DomainObject.Predmet.ProtustrankaIDrugiAdressOIB>
    <izvorni_sadrzaj>Ivan Romac i dr.</izvorni_sadrzaj>
    <derivirana_varijabla naziv="DomainObject.Predmet.ProtustrankaIDrugiAdressOIB_1">Ivan Romac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4. studenog 2025.</izvorni_sadrzaj>
    <derivirana_varijabla naziv="DomainObject.Predmet.OdlukaRjesenje.DatumDonosenjaOdluke_1">4. studenog 2025.</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P-1446/2025-13</izvorni_sadrzaj>
    <derivirana_varijabla naziv="DomainObject.Predmet.OdlukaRjesenje.Oznaka_1">P-1446/2025-13</derivirana_varijabla>
  </DomainObject.Predmet.OdlukaRjesenje.Oznaka>
  <DomainObject.Predmet.SudioniciListNaziv>
    <izvorni_sadrzaj>
      <item>Rino Romac</item>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Nena Vujević</item>
      <item>Divna Pupić Bakrač</item>
      <item>Marija Vukman</item>
      <item>Anka Romac</item>
      <item>Zoran Vujanović</item>
      <item>Dušan Biuk</item>
      <item>e-oglasnaploča suda</item>
      <item>Narodne novine Zagreb</item>
      <item>Centar za socijalnu skrb Sinj</item>
      <item>Općinski sud u Splitu - Računvoodstvo</item>
    </izvorni_sadrzaj>
    <derivirana_varijabla naziv="DomainObject.Predmet.SudioniciListNaziv_1">
      <item>Rino Romac</item>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Nena Vujević</item>
      <item>Divna Pupić Bakrač</item>
      <item>Marija Vukman</item>
      <item>Anka Romac</item>
      <item>Zoran Vujanović</item>
      <item>Dušan Biuk</item>
      <item>e-oglasnaploča suda</item>
      <item>Narodne novine Zagreb</item>
      <item>Centar za socijalnu skrb Sinj</item>
      <item>Općinski sud u Splitu - Računvoodstvo</item>
    </derivirana_varijabla>
  </DomainObject.Predmet.SudioniciListNaziv>
  <DomainObject.Predmet.SudioniciListAdressOIB>
    <izvorni_sadrzaj>
      <item>Rino Romac, OIB 49182119042, GLAVICE 105,21230 Glavice</item>
      <item>Ivan Romac</item>
      <item>Stipan Labrović</item>
      <item>Ana Boban</item>
      <item>Marinko Romac</item>
      <item>Ante Romac</item>
      <item>Frano Romac</item>
      <item>Iva Romac, GLAVICE 276,21230 Glavice</item>
      <item>Mara Romac, Glavice 64,21230 Glavice</item>
      <item>Ivan Romac</item>
      <item>Dražen Romac, Glavice 132,21230 Glavice</item>
      <item>Mladen Romac, Glavice 327,21230 Glavice</item>
      <item>Žanko Vesna, Obrovac Sinjski 136,21238 Obrovac Sinjski</item>
      <item>Stjepan Romac, OIB 19200303212, GLAVICE 130,21230 Glavice</item>
      <item>Ljubica Romac, OIB 91319352827, GLAVICE 110,21230 Glavice</item>
      <item>Stipe Romac, GLAVICE 111,21230 Glavice</item>
      <item>Mate Romac, OIB 43232766866, GLAVICE 110,21230 Glavice</item>
      <item>Olga Romac, Glavice 124,21230 Glavice</item>
      <item>Branko Romac, Glavice 103,21230 Glavice</item>
      <item>Ana Romac, GLAVICE 103 A,21230 Glavice</item>
      <item>Živko Romac, Glavice 103 A,21230 Glavice</item>
      <item>Dalibor Romac, Alkarsko trkalište 26,21230 Sinj</item>
      <item>Marijan Romac, OIB 60092376563, GLAVICE 171,21230 Glavice</item>
      <item>Branko Romac, OIB 85412425085, GLAVICE 103 B,21230 Glavice</item>
      <item>Toni Romac, Glavice 124,21230 Glavice</item>
      <item>Ivan Romac, OIB 90345557903, GLAVICE 110,21230 Glavice</item>
      <item>Nena Vujević, OIB 04221251714, Put Petrovca 1,21230 Sinj</item>
      <item>Divna Pupić Bakrač, Priblaće 79,21238 Otok</item>
      <item>Marija Vukman, Hrvace 419 A,21233 Hrvace</item>
      <item>Anka Romac, Glavice 131,21230 Glavice</item>
      <item>Zoran Vujanović, OIB 25294137376, Vujanovićev prolaz 39,21230 Sinj</item>
      <item>Dušan Biuk</item>
      <item>e-oglasnaploča suda</item>
      <item>Narodne novine Zagreb, Savski gaj XII put 6.4.,10000 Zagreb</item>
      <item>Centar za socijalnu skrb Sinj, Domovinskog rata 1 D,21230 Sinj</item>
      <item>Općinski sud u Splitu - Računvoodstvo</item>
    </izvorni_sadrzaj>
    <derivirana_varijabla naziv="DomainObject.Predmet.SudioniciListAdressOIB_1">
      <item>Rino Romac, OIB 49182119042, GLAVICE 105,21230 Glavice</item>
      <item>Ivan Romac</item>
      <item>Stipan Labrović</item>
      <item>Ana Boban</item>
      <item>Marinko Romac</item>
      <item>Ante Romac</item>
      <item>Frano Romac</item>
      <item>Iva Romac, GLAVICE 276,21230 Glavice</item>
      <item>Mara Romac, Glavice 64,21230 Glavice</item>
      <item>Ivan Romac</item>
      <item>Dražen Romac, Glavice 132,21230 Glavice</item>
      <item>Mladen Romac, Glavice 327,21230 Glavice</item>
      <item>Žanko Vesna, Obrovac Sinjski 136,21238 Obrovac Sinjski</item>
      <item>Stjepan Romac, OIB 19200303212, GLAVICE 130,21230 Glavice</item>
      <item>Ljubica Romac, OIB 91319352827, GLAVICE 110,21230 Glavice</item>
      <item>Stipe Romac, GLAVICE 111,21230 Glavice</item>
      <item>Mate Romac, OIB 43232766866, GLAVICE 110,21230 Glavice</item>
      <item>Olga Romac, Glavice 124,21230 Glavice</item>
      <item>Branko Romac, Glavice 103,21230 Glavice</item>
      <item>Ana Romac, GLAVICE 103 A,21230 Glavice</item>
      <item>Živko Romac, Glavice 103 A,21230 Glavice</item>
      <item>Dalibor Romac, Alkarsko trkalište 26,21230 Sinj</item>
      <item>Marijan Romac, OIB 60092376563, GLAVICE 171,21230 Glavice</item>
      <item>Branko Romac, OIB 85412425085, GLAVICE 103 B,21230 Glavice</item>
      <item>Toni Romac, Glavice 124,21230 Glavice</item>
      <item>Ivan Romac, OIB 90345557903, GLAVICE 110,21230 Glavice</item>
      <item>Nena Vujević, OIB 04221251714, Put Petrovca 1,21230 Sinj</item>
      <item>Divna Pupić Bakrač, Priblaće 79,21238 Otok</item>
      <item>Marija Vukman, Hrvace 419 A,21233 Hrvace</item>
      <item>Anka Romac, Glavice 131,21230 Glavice</item>
      <item>Zoran Vujanović, OIB 25294137376, Vujanovićev prolaz 39,21230 Sinj</item>
      <item>Dušan Biuk</item>
      <item>e-oglasnaploča suda</item>
      <item>Narodne novine Zagreb, Savski gaj XII put 6.4.,10000 Zagreb</item>
      <item>Centar za socijalnu skrb Sinj, Domovinskog rata 1 D,21230 Sinj</item>
      <item>Općinski sud u Splitu - Računvoodstvo</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49182119042</item>
      <item>, OIB null</item>
      <item>, OIB null</item>
      <item>, OIB null</item>
      <item>, OIB null</item>
      <item>, OIB null</item>
      <item>, OIB null</item>
      <item>, OIB null</item>
      <item>, OIB null</item>
      <item>, OIB null</item>
      <item>, OIB null</item>
      <item>, OIB null</item>
      <item>, OIB null</item>
      <item>, OIB 19200303212</item>
      <item>, OIB 91319352827</item>
      <item>, OIB null</item>
      <item>, OIB 43232766866</item>
      <item>, OIB null</item>
      <item>, OIB null</item>
      <item>, OIB null</item>
      <item>, OIB null</item>
      <item>, OIB null</item>
      <item>, OIB 60092376563</item>
      <item>, OIB 85412425085</item>
      <item>, OIB null</item>
      <item>, OIB 90345557903</item>
      <item>, OIB 04221251714</item>
      <item>, OIB null</item>
      <item>, OIB null</item>
      <item>, OIB null</item>
      <item>, OIB 25294137376</item>
      <item>, OIB null</item>
      <item>, OIB null</item>
      <item>, OIB null</item>
      <item>, OIB null</item>
      <item>, OIB null</item>
    </izvorni_sadrzaj>
    <derivirana_varijabla naziv="DomainObject.Predmet.SudioniciListNazivOIB_1">
      <item>, OIB 49182119042</item>
      <item>, OIB null</item>
      <item>, OIB null</item>
      <item>, OIB null</item>
      <item>, OIB null</item>
      <item>, OIB null</item>
      <item>, OIB null</item>
      <item>, OIB null</item>
      <item>, OIB null</item>
      <item>, OIB null</item>
      <item>, OIB null</item>
      <item>, OIB null</item>
      <item>, OIB null</item>
      <item>, OIB 19200303212</item>
      <item>, OIB 91319352827</item>
      <item>, OIB null</item>
      <item>, OIB 43232766866</item>
      <item>, OIB null</item>
      <item>, OIB null</item>
      <item>, OIB null</item>
      <item>, OIB null</item>
      <item>, OIB null</item>
      <item>, OIB 60092376563</item>
      <item>, OIB 85412425085</item>
      <item>, OIB null</item>
      <item>, OIB 90345557903</item>
      <item>, OIB 04221251714</item>
      <item>, OIB null</item>
      <item>, OIB null</item>
      <item>, OIB null</item>
      <item>, OIB 25294137376</item>
      <item>, OIB null</item>
      <item>, OIB null</item>
      <item>, OIB null</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travnja 2025.</izvorni_sadrzaj>
    <derivirana_varijabla naziv="DomainObject.Predmet.DatumPocetkaProcesa_1">9. travnja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2A05507C-2C1F-42A6-AAA2-1BEDDB2587C9}">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452</properties:Words>
  <properties:Characters>2328</properties:Characters>
  <properties:Lines>101</properties:Lines>
  <properties:Paragraphs>56</properties:Paragraphs>
  <properties:TotalTime>12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4072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2024-11-05T10:59:00Z</dcterms:created>
  <dc:creator>Boženka Gaurina</dc:creator>
  <cp:lastModifiedBy>Dragica Laco</cp:lastModifiedBy>
  <cp:lastPrinted>2026-09-10T07:49:00Z</cp:lastPrinted>
  <dcterms:modified xmlns:xsi="http://www.w3.org/2001/XMLSchema-instance" xsi:type="dcterms:W3CDTF">2026-09-10T07:49:00Z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P-1446/2025-21 / Zapisnik - Očevid (Prijepis_zapisnika._RADIĆ.docx)</vt:lpwstr>
  </prop:property>
  <prop:property fmtid="{D5CDD505-2E9C-101B-9397-08002B2CF9AE}" pid="4" name="CC_coloring">
    <vt:bool>false</vt:bool>
  </prop:property>
  <prop:property fmtid="{D5CDD505-2E9C-101B-9397-08002B2CF9AE}" pid="5" name="BrojStranica">
    <vt:i4>2</vt:i4>
  </prop:property>
</prop:Properties>
</file>