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62F34B17"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B65494" w14:paraId="2A94AE6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B65494" w:rsidR="001064D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B65494" w14:paraId="24F3D20E"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65494" w:rsidR="001064D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B65494" w14:paraId="18DB975F" w14:textId="0FD2A133">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B65494" w:rsidR="001064D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65494" w:rsidR="001064D0">
            <w:rPr>
              <w:rStyle w:val="eSPISCCParagraphDefaultFont"/>
              <w:rFonts w:eastAsiaTheme="minorHAnsi"/>
            </w:rPr>
            <w:t>Zagreb</w:t>
          </w:r>
        </w:sdtContent>
      </w:sdt>
      <w:r w:rsidR="001349C2">
        <w:t xml:space="preserve"> </w:t>
      </w:r>
    </w:p>
    <w:p w:rsidRPr="00176071" w:rsidR="00176071" w:rsidP="00610735" w:rsidRDefault="000E43A6" w14:paraId="3B4ADC2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B65494" w:rsidR="001064D0">
            <w:rPr>
              <w:rStyle w:val="eSPISCCParagraphDefaultFont"/>
              <w:rFonts w:eastAsiaTheme="minorHAnsi"/>
            </w:rPr>
            <w:t>Pp-19283/2025</w:t>
          </w:r>
        </w:sdtContent>
      </w:sdt>
      <w:r w:rsidR="00176071">
        <w:t xml:space="preserve">                                                        </w:t>
      </w:r>
    </w:p>
    <w:p w:rsidR="009E7DBB" w:rsidP="000F1677" w:rsidRDefault="00610735" w14:paraId="41EC5FF7"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B65494" w:rsidR="001064D0">
            <w:rPr>
              <w:rStyle w:val="eSPISCCParagraphDefaultFont"/>
              <w:rFonts w:eastAsiaTheme="minorHAnsi"/>
            </w:rPr>
            <w:t>LAZINA TRADE j.d.o.o. za usluge i dr.</w:t>
          </w:r>
        </w:sdtContent>
      </w:sdt>
      <w:r w:rsidR="00210894">
        <w:t xml:space="preserve"> </w:t>
      </w:r>
    </w:p>
    <w:p w:rsidRPr="0041581F" w:rsidR="0041581F" w:rsidP="000F1677" w:rsidRDefault="009E7DBB" w14:paraId="242A6F7B"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B65494" w:rsidR="001064D0">
            <w:rPr>
              <w:rStyle w:val="eSPISCCParagraphDefaultFont"/>
              <w:rFonts w:eastAsiaTheme="minorHAnsi"/>
            </w:rPr>
            <w:t>LAZINA TRADE j.d.o.o. za usluge,Antoneta Breznik (kod Kušanić)</w:t>
          </w:r>
        </w:sdtContent>
      </w:sdt>
      <w:r w:rsidR="001E00E5">
        <w:rPr>
          <w:rFonts w:eastAsia="Calibri" w:cs="Times New Roman"/>
          <w:noProof/>
        </w:rPr>
        <w:t xml:space="preserve"> </w:t>
      </w:r>
    </w:p>
    <w:p w:rsidRPr="00610735" w:rsidR="00176071" w:rsidP="000F1677" w:rsidRDefault="00176071" w14:paraId="0B0398F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B65494" w:rsidR="001064D0">
            <w:rPr>
              <w:rStyle w:val="eSPISCCParagraphDefaultFont"/>
              <w:rFonts w:eastAsiaTheme="minorHAnsi"/>
            </w:rPr>
            <w:t>članka 32. stavka 1., članka 32. stavka 1.</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računovodstvu">
            <w:listItem w:displayText="Zakon o računovodstvu" w:value="Zakon o računovodstvu"/>
          </w:comboBox>
        </w:sdtPr>
        <w:sdtEndPr>
          <w:rPr>
            <w:rStyle w:val="eSPISCCParagraphDefaultFont"/>
          </w:rPr>
        </w:sdtEndPr>
        <w:sdtContent>
          <w:r w:rsidRPr="00B65494" w:rsidR="001064D0">
            <w:rPr>
              <w:rStyle w:val="eSPISCCParagraphDefaultFont"/>
              <w:rFonts w:eastAsiaTheme="minorHAnsi"/>
            </w:rPr>
            <w:t>Zakon o računovodstvu</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71B86C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241079C0"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660F4E52" w14:textId="77777777">
      <w:pPr>
        <w:spacing w:after="0"/>
        <w:jc w:val="right"/>
        <w:rPr>
          <w:rFonts w:eastAsia="Calibri" w:cs="Times New Roman"/>
          <w:noProof/>
        </w:rPr>
      </w:pPr>
    </w:p>
    <w:p w:rsidR="00D7095E" w:rsidP="00D7095E" w:rsidRDefault="00D7095E" w14:paraId="743C968C" w14:textId="77777777">
      <w:pPr>
        <w:keepNext/>
        <w:spacing w:after="0"/>
        <w:jc w:val="center"/>
        <w:rPr>
          <w:b/>
          <w:caps/>
          <w:spacing w:val="100"/>
        </w:rPr>
      </w:pPr>
    </w:p>
    <w:p w:rsidR="00D7095E" w:rsidP="00D7095E" w:rsidRDefault="00D7095E" w14:paraId="5368753D" w14:textId="77777777">
      <w:pPr>
        <w:keepNext/>
        <w:spacing w:after="0"/>
        <w:jc w:val="center"/>
        <w:rPr>
          <w:b/>
          <w:caps/>
          <w:spacing w:val="100"/>
        </w:rPr>
      </w:pPr>
    </w:p>
    <w:p w:rsidR="009E7DBB" w:rsidP="009E7DBB" w:rsidRDefault="009E7DBB" w14:paraId="69669314"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1F255204" w14:textId="77777777">
      <w:pPr>
        <w:spacing w:after="0"/>
        <w:jc w:val="center"/>
        <w:rPr>
          <w:rFonts w:eastAsia="Calibri" w:cs="Times New Roman"/>
          <w:b/>
          <w:lang w:eastAsia="hr-HR"/>
        </w:rPr>
      </w:pPr>
    </w:p>
    <w:p w:rsidRPr="001064D0" w:rsidR="00D7095E" w:rsidP="001064D0" w:rsidRDefault="009E7DBB" w14:paraId="3A7C7497" w14:textId="59264C46">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107/07, 39/13, 157/13, 110/15, 70/17, 118/18 i 114/22" w:value="107/07, 39/13, 157/13, 110/15, 70/17, 118/18 i 114/22"/>
          </w:comboBox>
        </w:sdtPr>
        <w:sdtEndPr>
          <w:rPr>
            <w:rStyle w:val="eSPISCCParagraphDefaultFont"/>
            <w:rFonts w:eastAsia="Calibri"/>
          </w:rPr>
        </w:sdtEndPr>
        <w:sdtContent>
          <w:r w:rsidRPr="00B65494" w:rsidR="001064D0">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539192EE"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B65494" w:rsidR="001064D0">
            <w:rPr>
              <w:rStyle w:val="eSPISCCParagraphDefaultFont"/>
              <w:rFonts w:eastAsiaTheme="minorHAnsi"/>
            </w:rPr>
            <w:t>LAZINA TRADE j.d.o.o. za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B65494" w:rsidR="001064D0">
            <w:rPr>
              <w:rStyle w:val="eSPISCCParagraphDefaultFont"/>
              <w:rFonts w:eastAsiaTheme="minorHAnsi"/>
            </w:rPr>
            <w:t>21.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B65494" w:rsidR="001064D0">
            <w:rPr>
              <w:rStyle w:val="eSPISCCParagraphDefaultFont"/>
              <w:rFonts w:eastAsiaTheme="minorHAnsi"/>
            </w:rPr>
            <w:t>09:00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B65494" w:rsidR="001064D0">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B65494" w:rsidR="001064D0">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B65494" w:rsidR="001064D0">
            <w:rPr>
              <w:rStyle w:val="eSPISCCParagraphDefaultFont"/>
              <w:rFonts w:eastAsiaTheme="minorHAnsi"/>
            </w:rPr>
            <w:t>214</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12BE98A5"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34F29FCC"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AE9353E"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3FAC6716"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53FB8F7B"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74BC4F60" w14:textId="77777777">
      <w:pPr>
        <w:spacing w:after="0"/>
      </w:pPr>
    </w:p>
    <w:p w:rsidRPr="0041581F" w:rsidR="0041581F" w:rsidP="00A70E0A" w:rsidRDefault="0041581F" w14:paraId="773E1314"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B65494" w:rsidR="001064D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B65494" w:rsidR="001064D0">
            <w:rPr>
              <w:rStyle w:val="eSPISCCParagraphDefaultFont"/>
              <w:rFonts w:eastAsiaTheme="minorHAnsi"/>
            </w:rPr>
            <w:t>4. rujna 2026.</w:t>
          </w:r>
        </w:sdtContent>
      </w:sdt>
      <w:r w:rsidRPr="0041581F">
        <w:rPr>
          <w:rFonts w:eastAsia="Calibri" w:cs="Times New Roman"/>
        </w:rPr>
        <w:t xml:space="preserve"> </w:t>
      </w:r>
    </w:p>
    <w:p w:rsidRPr="0041581F" w:rsidR="0041581F" w:rsidP="0041581F" w:rsidRDefault="0041581F" w14:paraId="236ED430"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B65494" w14:paraId="6DCEFAE5"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B65494" w:rsidR="001064D0">
            <w:rPr>
              <w:rStyle w:val="eSPISCCParagraphDefaultFont"/>
              <w:rFonts w:eastAsiaTheme="minorHAnsi"/>
            </w:rPr>
            <w:t>Sofija Babić</w:t>
          </w:r>
        </w:sdtContent>
      </w:sdt>
    </w:p>
    <w:p w:rsidRPr="0041581F" w:rsidR="006F62A9" w:rsidP="006F62A9" w:rsidRDefault="006F62A9" w14:paraId="387C0BA4" w14:textId="77777777">
      <w:pPr>
        <w:keepNext/>
        <w:spacing w:after="0"/>
        <w:contextualSpacing/>
        <w:rPr>
          <w:rFonts w:cs="Times New Roman"/>
          <w:noProof/>
        </w:rPr>
      </w:pPr>
    </w:p>
    <w:p w:rsidRPr="0041581F" w:rsidR="00176071" w:rsidP="000F1677" w:rsidRDefault="00176071" w14:paraId="09D77483" w14:textId="2D48FCD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57D9B0AC" w14:textId="77777777">
      <w:r>
        <w:separator/>
      </w:r>
    </w:p>
  </w:endnote>
  <w:endnote w:type="continuationSeparator" w:id="0">
    <w:p w:rsidR="000D23DD" w:rsidP="00537B78" w:rsidRDefault="000D23DD" w14:paraId="348E93E5"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46235757"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4DA8DE1"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144821F6" w14:textId="77777777">
      <w:r>
        <w:separator/>
      </w:r>
    </w:p>
  </w:footnote>
  <w:footnote w:type="continuationSeparator" w:id="0">
    <w:p w:rsidR="000D23DD" w:rsidP="00537B78" w:rsidRDefault="000D23DD" w14:paraId="2633CA9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D5BE1FA"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B65494" w:rsidR="001064D0">
          <w:rPr>
            <w:rStyle w:val="eSPISCCParagraphDefaultFont"/>
          </w:rPr>
          <w:t>Pp-19283/2025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4D0"/>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59D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087"/>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494"/>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6449346"/>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5E2087"/>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Božidara Magovca 163</izvorni_sadrzaj>
    <derivirana_varijabla naziv="DomainObject.UcesnikSudskeRadnje.Adresa.UlicaIKBR_1">Ulica Božidara Magovca 163</derivirana_varijabla>
  </DomainObject.UcesnikSudskeRadnje.Adresa.UlicaIKBR>
  <DomainObject.UcesnikSudskeRadnje.Naziv>
    <izvorni_sadrzaj>LAZINA TRADE j.d.o.o. za usluge</izvorni_sadrzaj>
    <derivirana_varijabla naziv="DomainObject.UcesnikSudskeRadnje.Naziv_1">LAZINA TRADE j.d.o.o. za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214</izvorni_sadrzaj>
    <derivirana_varijabla naziv="DomainObject.UcesnikSudskeRadnje.SudskaRadnja.Prostorija.Oznaka_1">214</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21. listopada 2026.</izvorni_sadrzaj>
    <derivirana_varijabla naziv="DomainObject.UcesnikSudskeRadnje.SudskaRadnja.PlaniraniZavrsetakDatum_1">21. listopada 2026.</derivirana_varijabla>
  </DomainObject.UcesnikSudskeRadnje.SudskaRadnja.PlaniraniZavrsetakDatum>
  <DomainObject.UcesnikSudskeRadnje.SudskaRadnja.PlaniraniPocetakDatum>
    <izvorni_sadrzaj>21. listopada 2026.</izvorni_sadrzaj>
    <derivirana_varijabla naziv="DomainObject.UcesnikSudskeRadnje.SudskaRadnja.PlaniraniPocetakDatum_1">21.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19283</izvorni_sadrzaj>
    <derivirana_varijabla naziv="DomainObject.Predmet.Broj_1">19283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16. prosinca 2025.</izvorni_sadrzaj>
    <derivirana_varijabla naziv="DomainObject.Predmet.DatumOsnivanja_1">16. prosinca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svibnja 1972.</izvorni_sadrzaj>
    <derivirana_varijabla naziv="DomainObject.Predmet.OkrivljenikFizickaOsoba.DatumRodjenja_1">6. svibnja 1972.</derivirana_varijabla>
  </DomainObject.Predmet.OkrivljenikFizickaOsoba.DatumRodjenja>
  <DomainObject.Predmet.OkrivljenikFizickaOsoba.DatumRodjenjaFormated>
    <izvorni_sadrzaj>6.5.1972.</izvorni_sadrzaj>
    <derivirana_varijabla naziv="DomainObject.Predmet.OkrivljenikFizickaOsoba.DatumRodjenjaFormated_1">6.5.1972.</derivirana_varijabla>
  </DomainObject.Predmet.OkrivljenikFizickaOsoba.DatumRodjenjaFormated>
  <DomainObject.Predmet.OkrivljenikFizickaOsoba.Ime>
    <izvorni_sadrzaj>Antoneta</izvorni_sadrzaj>
    <derivirana_varijabla naziv="DomainObject.Predmet.OkrivljenikFizickaOsoba.Ime_1">Antoneta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Antoneta Breznik (kod Kušanić)</izvorni_sadrzaj>
    <derivirana_varijabla naziv="DomainObject.Predmet.OkrivljenikFizickaOsoba.Naziv_1">Antoneta Breznik (kod Kušanić)</derivirana_varijabla>
  </DomainObject.Predmet.OkrivljenikFizickaOsoba.Naziv>
  <DomainObject.Predmet.OkrivljenikFizickaOsoba.Prezime>
    <izvorni_sadrzaj>Breznik (kod Kušanić)</izvorni_sadrzaj>
    <derivirana_varijabla naziv="DomainObject.Predmet.OkrivljenikFizickaOsoba.Prezime_1">Breznik (kod Kušanić)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31449107777</izvorni_sadrzaj>
    <derivirana_varijabla naziv="DomainObject.Predmet.OkrivljenikFizickaOsoba.Oib_1">31449107777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Pp-19283/2025</izvorni_sadrzaj>
    <derivirana_varijabla naziv="DomainObject.Predmet.OznakaBroj_1">Pp-19283/2025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LAZINA TRADE j.d.o.o. za usluge; Antoneta Breznik (kod Kušanić)</izvorni_sadrzaj>
    <derivirana_varijabla naziv="DomainObject.Predmet.ProtustrankaFormated_1">  LAZINA TRADE j.d.o.o. za usluge; Antoneta Breznik (kod Kušanić)</derivirana_varijabla>
  </DomainObject.Predmet.ProtustrankaFormated>
  <DomainObject.Predmet.ProtustrankaFormatedOIB>
    <izvorni_sadrzaj>  LAZINA TRADE j.d.o.o. za usluge, OIB 26137023663; Antoneta Breznik (kod Kušanić), OIB 31449107777</izvorni_sadrzaj>
    <derivirana_varijabla naziv="DomainObject.Predmet.ProtustrankaFormatedOIB_1">  LAZINA TRADE j.d.o.o. za usluge, OIB 26137023663; Antoneta Breznik (kod Kušanić), OIB 31449107777</derivirana_varijabla>
  </DomainObject.Predmet.ProtustrankaFormatedOIB>
  <DomainObject.Predmet.ProtustrankaFormatedWithAdress>
    <izvorni_sadrzaj> LAZINA TRADE j.d.o.o. za usluge, Ulica Božidara Magovca 163, 10000 Zagreb; Antoneta Breznik (kod Kušanić), R. Katalinića-Jeretova 1/IV, 21000 Split</izvorni_sadrzaj>
    <derivirana_varijabla naziv="DomainObject.Predmet.ProtustrankaFormatedWithAdress_1"> LAZINA TRADE j.d.o.o. za usluge, Ulica Božidara Magovca 163, 10000 Zagreb; Antoneta Breznik (kod Kušanić), R. Katalinića-Jeretova 1/IV, 21000 Split</derivirana_varijabla>
  </DomainObject.Predmet.ProtustrankaFormatedWithAdress>
  <DomainObject.Predmet.ProtustrankaFormatedWithAdressOIB>
    <izvorni_sadrzaj> LAZINA TRADE j.d.o.o. za usluge, OIB 26137023663, Ulica Božidara Magovca 163, 10000 Zagreb; Antoneta Breznik (kod Kušanić), OIB 31449107777, R. Katalinića-Jeretova 1/IV, 21000 Split</izvorni_sadrzaj>
    <derivirana_varijabla naziv="DomainObject.Predmet.ProtustrankaFormatedWithAdressOIB_1"> LAZINA TRADE j.d.o.o. za usluge, OIB 26137023663, Ulica Božidara Magovca 163, 10000 Zagreb; Antoneta Breznik (kod Kušanić), OIB 31449107777, R. Katalinića-Jeretova 1/IV, 21000 Split</derivirana_varijabla>
  </DomainObject.Predmet.ProtustrankaFormatedWithAdressOIB>
  <DomainObject.Predmet.ProtustrankaWithAdress>
    <izvorni_sadrzaj>LAZINA TRADE j.d.o.o. za usluge Ulica Božidara Magovca 163, 10000 Zagreb, Antoneta Breznik (kod Kušanić) R. Katalinića-Jeretova 1/IV, 21000 Split</izvorni_sadrzaj>
    <derivirana_varijabla naziv="DomainObject.Predmet.ProtustrankaWithAdress_1">LAZINA TRADE j.d.o.o. za usluge Ulica Božidara Magovca 163, 10000 Zagreb, Antoneta Breznik (kod Kušanić) R. Katalinića-Jeretova 1/IV, 21000 Split</derivirana_varijabla>
  </DomainObject.Predmet.ProtustrankaWithAdress>
  <DomainObject.Predmet.ProtustrankaWithAdressOIB>
    <izvorni_sadrzaj>LAZINA TRADE j.d.o.o. za usluge, OIB 26137023663, Ulica Božidara Magovca 163, 10000 Zagreb, Antoneta Breznik (kod Kušanić), OIB 31449107777, R. Katalinića-Jeretova 1/IV, 21000 Split</izvorni_sadrzaj>
    <derivirana_varijabla naziv="DomainObject.Predmet.ProtustrankaWithAdressOIB_1">LAZINA TRADE j.d.o.o. za usluge, OIB 26137023663, Ulica Božidara Magovca 163, 10000 Zagreb, Antoneta Breznik (kod Kušanić), OIB 31449107777, R. Katalinića-Jeretova 1/IV, 21000 Split</derivirana_varijabla>
  </DomainObject.Predmet.ProtustrankaWithAdressOIB>
  <DomainObject.Predmet.ProtustrankaNazivFormated>
    <izvorni_sadrzaj>LAZINA TRADE j.d.o.o. za usluge,Antoneta Breznik (kod Kušanić)</izvorni_sadrzaj>
    <derivirana_varijabla naziv="DomainObject.Predmet.ProtustrankaNazivFormated_1">LAZINA TRADE j.d.o.o. za usluge,Antoneta Breznik (kod Kušanić)</derivirana_varijabla>
    <derivirana_varijabla naziv="Padez">LAZINA TRADE j.d.o.o. za usluge,Antoneta Breznik (kod Kušanić)</derivirana_varijabla>
  </DomainObject.Predmet.ProtustrankaNazivFormated>
  <DomainObject.Predmet.ProtustrankaNazivFormatedOIB>
    <izvorni_sadrzaj>LAZINA TRADE j.d.o.o. za usluge, OIB 26137023663,Antoneta Breznik (kod Kušanić), OIB 31449107777</izvorni_sadrzaj>
    <derivirana_varijabla naziv="DomainObject.Predmet.ProtustrankaNazivFormatedOIB_1">LAZINA TRADE j.d.o.o. za usluge, OIB 26137023663,Antoneta Breznik (kod Kušanić), OIB 31449107777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Sofija Babić, 5.</izvorni_sadrzaj>
    <derivirana_varijabla naziv="DomainObject.Predmet.Referada.Naziv_1">Sofija Babić, 5.</derivirana_varijabla>
  </DomainObject.Predmet.Referada.Naziv>
  <DomainObject.Predmet.Referada.Oznaka>
    <izvorni_sadrzaj>5</izvorni_sadrzaj>
    <derivirana_varijabla naziv="DomainObject.Predmet.Referada.Oznaka_1">5</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214</izvorni_sadrzaj>
    <derivirana_varijabla naziv="DomainObject.Predmet.Referada.Prostorija.Oznaka_1">214</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Sofija Babić</izvorni_sadrzaj>
    <derivirana_varijabla naziv="DomainObject.Predmet.Referada.Sudac_1">Sofija Babić</derivirana_varijabla>
    <derivirana_varijabla naziv="Dativ">Sofija Babić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Sofija Babić, 5.</izvorni_sadrzaj>
    <derivirana_varijabla naziv="DomainObject.Predmet.TrenutnaLokacijaSpisa.Naziv_1">Sofija Babić, 5.</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Nikolina Stepinac</izvorni_sadrzaj>
    <derivirana_varijabla naziv="DomainObject.Predmet.Zapisnicar_1">Nikolina Stepinac</derivirana_varijabla>
    <derivirana_varijabla naziv="Padez">Nikolina Stepinac</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LAZINA TRADE j.d.o.o. za usluge</item>
      <item>Antoneta Breznik (kod Kušanić)</item>
    </izvorni_sadrzaj>
    <derivirana_varijabla naziv="DomainObject.Predmet.ProtuStrankaListFormated_1">
      <item>LAZINA TRADE j.d.o.o. za usluge</item>
      <item>Antoneta Breznik (kod Kušanić)</item>
    </derivirana_varijabla>
  </DomainObject.Predmet.ProtuStrankaListFormated>
  <DomainObject.Predmet.ProtuStrankaListFormatedOIB>
    <izvorni_sadrzaj>
      <item>LAZINA TRADE j.d.o.o. za usluge, OIB 26137023663</item>
      <item>Antoneta Breznik (kod Kušanić), OIB 31449107777</item>
    </izvorni_sadrzaj>
    <derivirana_varijabla naziv="DomainObject.Predmet.ProtuStrankaListFormatedOIB_1">
      <item>LAZINA TRADE j.d.o.o. za usluge, OIB 26137023663</item>
      <item>Antoneta Breznik (kod Kušanić), OIB 31449107777</item>
    </derivirana_varijabla>
  </DomainObject.Predmet.ProtuStrankaListFormatedOIB>
  <DomainObject.Predmet.ProtuStrankaListFormatedWithAdress>
    <izvorni_sadrzaj>
      <item>LAZINA TRADE j.d.o.o. za usluge, Ulica Božidara Magovca 163, 10000 Zagreb</item>
      <item>Antoneta Breznik (kod Kušanić), R. Katalinića-Jeretova 1/IV, 21000 Split</item>
    </izvorni_sadrzaj>
    <derivirana_varijabla naziv="DomainObject.Predmet.ProtuStrankaListFormatedWithAdress_1">
      <item>LAZINA TRADE j.d.o.o. za usluge, Ulica Božidara Magovca 163, 10000 Zagreb</item>
      <item>Antoneta Breznik (kod Kušanić), R. Katalinića-Jeretova 1/IV, 21000 Split</item>
    </derivirana_varijabla>
  </DomainObject.Predmet.ProtuStrankaListFormatedWithAdress>
  <DomainObject.Predmet.ProtuStrankaListFormatedWithAdressOIB>
    <izvorni_sadrzaj>
      <item>LAZINA TRADE j.d.o.o. za usluge, OIB 26137023663, Ulica Božidara Magovca 163, 10000 Zagreb</item>
      <item>Antoneta Breznik (kod Kušanić), OIB 31449107777, R. Katalinića-Jeretova 1/IV, 21000 Split</item>
    </izvorni_sadrzaj>
    <derivirana_varijabla naziv="DomainObject.Predmet.ProtuStrankaListFormatedWithAdressOIB_1">
      <item>LAZINA TRADE j.d.o.o. za usluge, OIB 26137023663, Ulica Božidara Magovca 163, 10000 Zagreb</item>
      <item>Antoneta Breznik (kod Kušanić), OIB 31449107777, R. Katalinića-Jeretova 1/IV, 21000 Split</item>
    </derivirana_varijabla>
  </DomainObject.Predmet.ProtuStrankaListFormatedWithAdressOIB>
  <DomainObject.Predmet.ProtuStrankaListNazivFormated>
    <izvorni_sadrzaj>
      <item>LAZINA TRADE j.d.o.o. za usluge</item>
      <item>Antoneta Breznik (kod Kušanić)</item>
    </izvorni_sadrzaj>
    <derivirana_varijabla naziv="DomainObject.Predmet.ProtuStrankaListNazivFormated_1">
      <item>LAZINA TRADE j.d.o.o. za usluge</item>
      <item>Antoneta Breznik (kod Kušanić)</item>
    </derivirana_varijabla>
  </DomainObject.Predmet.ProtuStrankaListNazivFormated>
  <DomainObject.Predmet.ProtuStrankaListNazivFormatedOIB>
    <izvorni_sadrzaj>
      <item>LAZINA TRADE j.d.o.o. za usluge, OIB 26137023663</item>
      <item>Antoneta Breznik (kod Kušanić), OIB 31449107777</item>
    </izvorni_sadrzaj>
    <derivirana_varijabla naziv="DomainObject.Predmet.ProtuStrankaListNazivFormatedOIB_1">
      <item>LAZINA TRADE j.d.o.o. za usluge, OIB 26137023663</item>
      <item>Antoneta Breznik (kod Kušanić), OIB 31449107777</item>
    </derivirana_varijabla>
  </DomainObject.Predmet.ProtuStrankaListNazivFormatedOIB>
  <DomainObject.Predmet.OstaliListFormated>
    <izvorni_sadrzaj>
      <item>I. policijska postaja Split</item>
      <item>VI. policijska postaja Zagreb</item>
    </izvorni_sadrzaj>
    <derivirana_varijabla naziv="DomainObject.Predmet.OstaliListFormated_1">
      <item>I. policijska postaja Split</item>
      <item>VI. policijska postaja Zagreb</item>
    </derivirana_varijabla>
    <derivirana_varijabla naziv="DrugaOsoba">
      <item>I. policijska postaja Split</item>
      <item>VI. policijska postaja Zagreb</item>
    </derivirana_varijabla>
  </DomainObject.Predmet.OstaliListFormated>
  <DomainObject.Predmet.OstaliListFormatedOIB>
    <izvorni_sadrzaj>
      <item>I. policijska postaja Split</item>
      <item>VI. policijska postaja Zagreb</item>
    </izvorni_sadrzaj>
    <derivirana_varijabla naziv="DomainObject.Predmet.OstaliListFormatedOIB_1">
      <item>I. policijska postaja Split</item>
      <item>VI. policijska postaja Zagreb</item>
    </derivirana_varijabla>
  </DomainObject.Predmet.OstaliListFormatedOIB>
  <DomainObject.Predmet.OstaliListFormatedWithAdress>
    <izvorni_sadrzaj>
      <item>I. policijska postaja Split, Mike Tripala 6, 21000 Split</item>
      <item>VI. policijska postaja Zagreb, Trg Narodne zaštite 1, 10000 Zagreb</item>
    </izvorni_sadrzaj>
    <derivirana_varijabla naziv="DomainObject.Predmet.OstaliListFormatedWithAdress_1">
      <item>I. policijska postaja Split, Mike Tripala 6, 21000 Split</item>
      <item>VI. policijska postaja Zagreb, Trg Narodne zaštite 1, 10000 Zagreb</item>
    </derivirana_varijabla>
  </DomainObject.Predmet.OstaliListFormatedWithAdress>
  <DomainObject.Predmet.OstaliListFormatedWithAdressOIB>
    <izvorni_sadrzaj>
      <item>I. policijska postaja Split, Mike Tripala 6, 21000 Split</item>
      <item>VI. policijska postaja Zagreb, Trg Narodne zaštite 1, 10000 Zagreb</item>
    </izvorni_sadrzaj>
    <derivirana_varijabla naziv="DomainObject.Predmet.OstaliListFormatedWithAdressOIB_1">
      <item>I. policijska postaja Split, Mike Tripala 6, 21000 Split</item>
      <item>VI. policijska postaja Zagreb, Trg Narodne zaštite 1, 10000 Zagreb</item>
    </derivirana_varijabla>
  </DomainObject.Predmet.OstaliListFormatedWithAdressOIB>
  <DomainObject.Predmet.OstaliListNazivFormated>
    <izvorni_sadrzaj>
      <item>I. policijska postaja Split</item>
      <item>VI. policijska postaja Zagreb</item>
    </izvorni_sadrzaj>
    <derivirana_varijabla naziv="DomainObject.Predmet.OstaliListNazivFormated_1">
      <item>I. policijska postaja Split</item>
      <item>VI. policijska postaja Zagreb</item>
    </derivirana_varijabla>
  </DomainObject.Predmet.OstaliListNazivFormated>
  <DomainObject.Predmet.OstaliListNazivFormatedOIB>
    <izvorni_sadrzaj>
      <item>I. policijska postaja Split</item>
      <item>VI. policijska postaja Zagreb</item>
    </izvorni_sadrzaj>
    <derivirana_varijabla naziv="DomainObject.Predmet.OstaliListNazivFormatedOIB_1">
      <item>I. policijska postaja Split</item>
      <item>VI.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32, 32</izvorni_sadrzaj>
    <derivirana_varijabla naziv="DomainObject.Predmet.ClanakZakona_1">32, 32</derivirana_varijabla>
  </DomainObject.Predmet.ClanakZakona>
  <DomainObject.Predmet.ClanakZakonaFull>
    <izvorni_sadrzaj>članka 32. stavka 1., članka 32. stavka 1.</izvorni_sadrzaj>
    <derivirana_varijabla naziv="DomainObject.Predmet.ClanakZakonaFull_1">članka 32. stavka 1., članka 32. stavka 1.</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4. rujna 2026.</izvorni_sadrzaj>
    <derivirana_varijabla naziv="DomainObject.Datum_1">4. rujna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LAZINA TRADE j.d.o.o. za usluge i dr.</izvorni_sadrzaj>
    <derivirana_varijabla naziv="DomainObject.Predmet.ProtustrankaIDrugi_1">LAZINA TRADE j.d.o.o. za usluge i dr.</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LAZINA TRADE j.d.o.o. za usluge, OIB 26137023663, Ulica Božidara Magovca 163, 10000 Zagreb i dr.</izvorni_sadrzaj>
    <derivirana_varijabla naziv="DomainObject.Predmet.ProtustrankaIDrugiAdressOIB_1">LAZINA TRADE j.d.o.o. za usluge, OIB 26137023663, Ulica Božidara Magovca 163,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LAZINA TRADE j.d.o.o. za usluge</item>
      <item>Antoneta Breznik (kod Kušanić)</item>
      <item>I. policijska postaja Split</item>
      <item>VI. policijska postaja Zagreb</item>
    </izvorni_sadrzaj>
    <derivirana_varijabla naziv="DomainObject.Predmet.SudioniciListNaziv_1">
      <item>Financijska agencija (FINA)</item>
      <item>LAZINA TRADE j.d.o.o. za usluge</item>
      <item>Antoneta Breznik (kod Kušanić)</item>
      <item>I. policijska postaja Split</item>
      <item>VI. policijska postaja Zagreb</item>
    </derivirana_varijabla>
    <derivirana_varijabla naziv="OstaliSudionici">
      <item>Financijska agencija (FINA)</item>
      <item>LAZINA TRADE j.d.o.o. za usluge</item>
      <item>Antoneta Breznik (kod Kušanić)</item>
      <item>I. policijska postaja Split</item>
      <item>VI. policijska postaja Zagreb</item>
    </derivirana_varijabla>
  </DomainObject.Predmet.SudioniciListNaziv>
  <DomainObject.Predmet.SudioniciListAdressOIB>
    <izvorni_sadrzaj>
      <item>Financijska agencija (FINA), OIB 85821130368, Ulica grada Vukovara 70,10000 Zagreb</item>
      <item>LAZINA TRADE j.d.o.o. za usluge, OIB 26137023663, Ulica Božidara Magovca 163,10000 Zagreb</item>
      <item>Antoneta Breznik (kod Kušanić), OIB 31449107777, R. Katalinića-Jeretova 1/IV,21000 Split</item>
      <item>I. policijska postaja Split, Mike Tripala 6,21000 Split</item>
      <item>VI. policijska postaja Zagreb, Trg Narodne zaštite 1,10000 Zagreb</item>
    </izvorni_sadrzaj>
    <derivirana_varijabla naziv="DomainObject.Predmet.SudioniciListAdressOIB_1">
      <item>Financijska agencija (FINA), OIB 85821130368, Ulica grada Vukovara 70,10000 Zagreb</item>
      <item>LAZINA TRADE j.d.o.o. za usluge, OIB 26137023663, Ulica Božidara Magovca 163,10000 Zagreb</item>
      <item>Antoneta Breznik (kod Kušanić), OIB 31449107777, R. Katalinića-Jeretova 1/IV,21000 Split</item>
      <item>I. policijska postaja Split, Mike Tripala 6,21000 Split</item>
      <item>VI. policijska postaja Zagreb, Trg Narodne zaštite 1,10000 Zagreb</item>
    </derivirana_varijabla>
  </DomainObject.Predmet.SudioniciListAdressOIB>
  <DomainObject.UcesnikSudskeRadnje.NazivFormated>
    <izvorni_sadrzaj>LAZINA TRADE j.d.o.o. za usluge, OIB 26137023663, Ulica Božidara Magovca 163,10000 Zagreb</izvorni_sadrzaj>
    <derivirana_varijabla naziv="DomainObject.UcesnikSudskeRadnje.NazivFormated_1">LAZINA TRADE j.d.o.o. za usluge, OIB 26137023663, Ulica Božidara Magovca 163,10000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26137023663</item>
      <item>, OIB 31449107777</item>
      <item>, OIB null</item>
      <item>, OIB null</item>
    </izvorni_sadrzaj>
    <derivirana_varijabla naziv="DomainObject.Predmet.SudioniciListNazivOIB_1">
      <item>, OIB 85821130368</item>
      <item>, OIB 26137023663</item>
      <item>, OIB 31449107777</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LAZINA TRADE j.d.o.o. za usluge, OIB 26137023663, Ulica Božidara Magovca 163, 10000 Zagreb
2. Okrivljenik Antoneta Breznik (kod Kušanić), OIB 31449107777, R. Katalinića-Jeretova 1/IV, 21000 Split</izvorni_sadrzaj>
    <derivirana_varijabla naziv="DomainObject.UcesnikSudskeRadnje.SudskaRadnja.UcesniciObavijest_1">1. Okrivljenik LAZINA TRADE j.d.o.o. za usluge, OIB 26137023663, Ulica Božidara Magovca 163, 10000 Zagreb
2. Okrivljenik Antoneta Breznik (kod Kušanić), OIB 31449107777, R. Katalinića-Jeretova 1/IV, 21000 Split</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prosinca 2025.</izvorni_sadrzaj>
    <derivirana_varijabla naziv="DomainObject.Predmet.DatumPocetkaProcesa_1">16. prosinca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LAZINA TRADE j.d.o.o. za usluge, Ulica Božidara Magovca 163, 10000 Zagreb, OIB: 26137023663</item>
      <item>Antoneta Breznik (kod Kušanić), R. Katalinića-Jeretova 1/IV, 21000 Split, OIB: 31449107777, rođen-a 06.05.1972., mjesto rođenja Split (Split)</item>
    </izvorni_sadrzaj>
    <derivirana_varijabla naziv="DomainObject.Predmet.OkrivljenikAdresaMjestoRodjenjaList_1">
      <item>LAZINA TRADE j.d.o.o. za usluge, Ulica Božidara Magovca 163, 10000 Zagreb, OIB: 26137023663</item>
      <item>Antoneta Breznik (kod Kušanić), R. Katalinića-Jeretova 1/IV, 21000 Split, OIB: 31449107777, rođen-a 06.05.1972.,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LAZINA TRADE j.d.o.o. za usluge, MBS 081479441, Ulica Božidara Magovca 163, 10000 Zagreb</izvorni_sadrzaj>
    <derivirana_varijabla naziv="DomainObject.Predmet.OkrivljenikPravnaNazivAdresaMbs_1">LAZINA TRADE j.d.o.o. za usluge, MBS 081479441, Ulica Božidara Magovca 163, 10000 Zagreb</derivirana_varijabla>
  </DomainObject.Predmet.OkrivljenikPravnaNazivAdresaMbs>
  <DomainObject.Sudac.Email>
    <izvorni_sadrzaj>Sofija.Babic@pszg.pravosudje.hr</izvorni_sadrzaj>
    <derivirana_varijabla naziv="DomainObject.Sudac.Email_1">Sofija.Babic@pszg.pravosudje.hr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317</properties:Words>
  <properties:Characters>1830</properties:Characters>
  <properties:Lines>48</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2313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Sofija Babić</cp:lastModifiedBy>
  <cp:lastPrinted>2026-09-04T11:53:00Z</cp:lastPrinted>
  <dcterms:modified xmlns:xsi="http://www.w3.org/2001/XMLSchema-instance" xsi:type="dcterms:W3CDTF">2026-09-04T11:53:00Z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LAZINA TRADE j.d.o.o. za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