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55c33d" w14:paraId="655c33d" w:rsidRDefault="003D1A50" w:rsidP="003D1A50" w:rsidR="003D1A50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612000" cx="460516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12000" cx="46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D1A50" w:rsidP="003D1A50" w:rsidR="003D1A50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D1A50" w:rsidP="003D1A50" w:rsidR="003D1A50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D1A50" w:rsidP="003D1A50" w:rsidR="003D1A50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D1A50" w:rsidP="003D1A50" w:rsidR="003D1A50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3D1A50" w:rsidP="003D1A50" w:rsidR="003D1A50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3D1A50" w:rsidP="003D1A50" w:rsidR="003D1A50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>
        <w:t xml:space="preserve">u postupku povodom zahtjeva FINANCIJSKE AGENCIJE, Regionalni centar Split, Podružnica Split, Mažuranićevo šetalište 24B, OIB: 85821130368, za provedbu skraćenog stečajnog postupka nad dužnikom </w:t>
      </w:r>
      <w:r>
        <w:rPr>
          <w:color w:val="FF0000"/>
        </w:rPr>
        <w:t xml:space="preserve"> </w:t>
      </w:r>
      <w:r w:rsidR="00926E8C">
        <w:t xml:space="preserve">KAPETAN DUJE d.o.o., OIB: 05457301617, Kamen, Put </w:t>
      </w:r>
      <w:proofErr w:type="spellStart"/>
      <w:r w:rsidR="00926E8C">
        <w:t>Bonacinke</w:t>
      </w:r>
      <w:proofErr w:type="spellEnd"/>
      <w:r w:rsidR="00926E8C">
        <w:t xml:space="preserve"> 5</w:t>
      </w:r>
      <w:r>
        <w:t xml:space="preserve">, </w:t>
      </w:r>
      <w:r w:rsidR="00926E8C">
        <w:rPr>
          <w:rFonts w:eastAsiaTheme="minorHAnsi"/>
          <w:lang w:eastAsia="en-US"/>
        </w:rPr>
        <w:t>14. studenog</w:t>
      </w:r>
      <w:r>
        <w:rPr>
          <w:rFonts w:eastAsiaTheme="minorHAnsi"/>
          <w:lang w:eastAsia="en-US"/>
        </w:rPr>
        <w:t xml:space="preserve"> </w:t>
      </w:r>
      <w:r w:rsidR="009C4C63">
        <w:rPr>
          <w:rFonts w:eastAsiaTheme="minorHAnsi"/>
          <w:lang w:eastAsia="en-US"/>
        </w:rPr>
        <w:t>2017</w:t>
      </w:r>
      <w:r w:rsidR="002E26EC">
        <w:rPr>
          <w:rFonts w:eastAsiaTheme="minorHAnsi"/>
          <w:lang w:eastAsia="en-US"/>
        </w:rPr>
        <w:t xml:space="preserve">. </w:t>
      </w:r>
    </w:p>
    <w:p w:rsidRDefault="003D1A50" w:rsidP="003D1A50" w:rsidR="003D1A50">
      <w:pPr>
        <w:spacing w:after="200" w:before="240"/>
        <w:ind w:firstLine="720" w:left="2880"/>
        <w:rPr>
          <w:spacing w:val="100"/>
        </w:rPr>
      </w:pPr>
      <w:r>
        <w:rPr>
          <w:spacing w:val="100"/>
        </w:rPr>
        <w:t>riješio je</w:t>
      </w:r>
    </w:p>
    <w:p w:rsidRDefault="003D1A50" w:rsidP="003D1A50" w:rsidR="003D1A50">
      <w:pPr>
        <w:ind w:firstLine="708"/>
        <w:jc w:val="both"/>
      </w:pPr>
      <w:r>
        <w:t xml:space="preserve">Obustavlja se skraćeni stečajni postupak nad trgovačkim društvom </w:t>
      </w:r>
      <w:r w:rsidR="00926E8C">
        <w:t xml:space="preserve">KAPETAN DUJE d.o.o., OIB: 05457301617, Kamen, Put </w:t>
      </w:r>
      <w:proofErr w:type="spellStart"/>
      <w:r w:rsidR="00926E8C">
        <w:t>Bonacinke</w:t>
      </w:r>
      <w:proofErr w:type="spellEnd"/>
      <w:r w:rsidR="00926E8C">
        <w:t xml:space="preserve"> 5</w:t>
      </w:r>
      <w:r>
        <w:t xml:space="preserve">. </w:t>
      </w:r>
    </w:p>
    <w:p w:rsidRDefault="003D1A50" w:rsidP="003D1A50" w:rsidR="003D1A50">
      <w:pPr>
        <w:spacing w:after="100" w:before="200"/>
        <w:jc w:val="center"/>
      </w:pPr>
      <w:r>
        <w:t>Obrazloženje</w:t>
      </w:r>
    </w:p>
    <w:p w:rsidRDefault="009C4C63" w:rsidP="003D1A50" w:rsidR="003D1A50">
      <w:pPr>
        <w:ind w:firstLine="708"/>
        <w:jc w:val="both"/>
      </w:pPr>
      <w:r>
        <w:t xml:space="preserve">Pred ovim sudom dana </w:t>
      </w:r>
      <w:r w:rsidR="00926E8C">
        <w:t>24. svibnja</w:t>
      </w:r>
      <w:r>
        <w:t xml:space="preserve"> 2017. zaprimljen je prijedlog </w:t>
      </w:r>
      <w:r w:rsidR="003D1A50">
        <w:t xml:space="preserve">Financijska agencija, Regionalni centar Split zahtjev za provedbu skraćenog stečajnog postupka nad </w:t>
      </w:r>
      <w:r w:rsidR="00926E8C">
        <w:t xml:space="preserve">KAPETAN DUJE d.o.o., OIB: 05457301617, Kamen, Put </w:t>
      </w:r>
      <w:proofErr w:type="spellStart"/>
      <w:r w:rsidR="00926E8C">
        <w:t>Bonacinke</w:t>
      </w:r>
      <w:proofErr w:type="spellEnd"/>
      <w:r w:rsidR="00926E8C">
        <w:t xml:space="preserve"> 5</w:t>
      </w:r>
      <w:r w:rsidR="003D1A50">
        <w:t>.</w:t>
      </w:r>
    </w:p>
    <w:p w:rsidRDefault="003D1A50" w:rsidP="003D1A50" w:rsidR="003D1A50">
      <w:pPr>
        <w:spacing w:before="200"/>
        <w:ind w:firstLine="708"/>
        <w:jc w:val="both"/>
      </w:pPr>
      <w:r>
        <w:t xml:space="preserve">U podnesenom zahtjevu navedeno je da dužnik na dan </w:t>
      </w:r>
      <w:r w:rsidR="00926E8C">
        <w:t>15. svibnja</w:t>
      </w:r>
      <w:r w:rsidR="009C4C63">
        <w:t xml:space="preserve"> 2017</w:t>
      </w:r>
      <w:r>
        <w:t xml:space="preserve">., u Očevidniku redoslijeda osnova za plaćanje, ima evidentirane neizvršene osnove za plaćanje u neprekinutom razdoblju od </w:t>
      </w:r>
      <w:r w:rsidR="009C4C63">
        <w:t>120</w:t>
      </w:r>
      <w:r>
        <w:t xml:space="preserve"> dana, u ukupnom iznosu od </w:t>
      </w:r>
      <w:r w:rsidR="00926E8C">
        <w:t>5.422,00</w:t>
      </w:r>
      <w:r>
        <w:t xml:space="preserve"> kuna, kao i da prema podacima koji su dostavljeni od Hrvatskog zavoda za mirovinsko osiguranje, dužnik nema zaposlenih.</w:t>
      </w:r>
    </w:p>
    <w:p w:rsidRDefault="003D1A50" w:rsidP="003D1A50" w:rsidR="003D1A50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926E8C">
        <w:t>31. listopada</w:t>
      </w:r>
      <w:r w:rsidR="009C4C63">
        <w:t xml:space="preserve"> 2017</w:t>
      </w:r>
      <w:r>
        <w:t>.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</w:t>
      </w:r>
    </w:p>
    <w:p w:rsidRDefault="003D1A50" w:rsidP="002765EB" w:rsidR="009C4C63">
      <w:pPr>
        <w:spacing w:before="200"/>
        <w:ind w:firstLine="709"/>
        <w:jc w:val="both"/>
      </w:pPr>
      <w:r>
        <w:t xml:space="preserve">Republika Hrvatska, Ministarstvo financija, Porezna uprava, zastupana po Županijskom državnom odvjetništvu u Splitu, dostavila je </w:t>
      </w:r>
      <w:r w:rsidR="00926E8C">
        <w:t>13. studenog</w:t>
      </w:r>
      <w:r w:rsidR="009C4C63">
        <w:t xml:space="preserve"> 2017</w:t>
      </w:r>
      <w:r>
        <w:t xml:space="preserve">. </w:t>
      </w:r>
      <w:r w:rsidR="00BC441C">
        <w:t xml:space="preserve">prijedlog za otvaranje stečajnog </w:t>
      </w:r>
      <w:r w:rsidR="002765EB">
        <w:t>postupka na propisanom obrascu (</w:t>
      </w:r>
      <w:r w:rsidR="00BC441C">
        <w:t xml:space="preserve">list </w:t>
      </w:r>
      <w:r w:rsidR="00926E8C">
        <w:t>14-15</w:t>
      </w:r>
      <w:r w:rsidR="00BC441C">
        <w:t xml:space="preserve"> spisa)</w:t>
      </w:r>
      <w:r>
        <w:t>. U prilogu</w:t>
      </w:r>
      <w:r w:rsidR="002765EB">
        <w:t xml:space="preserve"> prijedloga</w:t>
      </w:r>
      <w:r>
        <w:t xml:space="preserve"> dostavljeno </w:t>
      </w:r>
      <w:r w:rsidR="002765EB">
        <w:t xml:space="preserve">je </w:t>
      </w:r>
      <w:r>
        <w:t xml:space="preserve">stanje računa poreznog obveznika </w:t>
      </w:r>
      <w:r w:rsidR="00926E8C">
        <w:t xml:space="preserve">KAPETAN DUJE d.o.o., OIB: 05457301617, Kamen, Put </w:t>
      </w:r>
      <w:proofErr w:type="spellStart"/>
      <w:r w:rsidR="00926E8C">
        <w:t>Bonacinke</w:t>
      </w:r>
      <w:proofErr w:type="spellEnd"/>
      <w:r w:rsidR="00926E8C">
        <w:t xml:space="preserve"> 5</w:t>
      </w:r>
      <w:r>
        <w:t xml:space="preserve">, na dan </w:t>
      </w:r>
      <w:r w:rsidR="00926E8C">
        <w:t>2. studenog</w:t>
      </w:r>
      <w:r w:rsidR="009C4C63">
        <w:t xml:space="preserve"> 2017</w:t>
      </w:r>
      <w:r>
        <w:t xml:space="preserve">. iz kojeg proizlazi kako dužnik duguje iznos od </w:t>
      </w:r>
      <w:r w:rsidR="00926E8C">
        <w:t>197.909,67</w:t>
      </w:r>
      <w:r>
        <w:t xml:space="preserve"> kn, čime je Republika  Hrvatska,  Ministarstvo financija, Porezna uprava, učinila vjerojatnim postojanje tražbine prema dužniku</w:t>
      </w:r>
      <w:r w:rsidR="002765EB">
        <w:t xml:space="preserve"> (list </w:t>
      </w:r>
      <w:r w:rsidR="00926E8C">
        <w:t>18</w:t>
      </w:r>
      <w:r w:rsidR="002765EB">
        <w:t xml:space="preserve"> spisa)</w:t>
      </w:r>
      <w:r>
        <w:t xml:space="preserve">. Nadalje, </w:t>
      </w:r>
      <w:r w:rsidR="002765EB">
        <w:t>predlagatelj</w:t>
      </w:r>
      <w:r>
        <w:t xml:space="preserve"> navodi da dužnik ima dugotrajnu imovinu koja bi bila dostatna za plaćanje troškova stečajnog postupka te u tom pravcu dostavlja</w:t>
      </w:r>
      <w:r w:rsidR="009C4C63">
        <w:t xml:space="preserve"> podatak Ministarstva </w:t>
      </w:r>
      <w:r w:rsidR="009C4C63">
        <w:lastRenderedPageBreak/>
        <w:t>financija, Porezne uprave klasa: 418-01/2017-001/</w:t>
      </w:r>
      <w:r w:rsidR="00926E8C">
        <w:t>001301</w:t>
      </w:r>
      <w:r w:rsidR="009C4C63">
        <w:t xml:space="preserve">, </w:t>
      </w:r>
      <w:proofErr w:type="spellStart"/>
      <w:r w:rsidR="009C4C63">
        <w:t>Urbroj</w:t>
      </w:r>
      <w:proofErr w:type="spellEnd"/>
      <w:r w:rsidR="009C4C63">
        <w:t xml:space="preserve">: </w:t>
      </w:r>
      <w:r w:rsidR="00926E8C">
        <w:t>530-2017-0006</w:t>
      </w:r>
      <w:r w:rsidR="009C4C63">
        <w:t xml:space="preserve"> od </w:t>
      </w:r>
      <w:r w:rsidR="00926E8C">
        <w:t>31</w:t>
      </w:r>
      <w:r w:rsidR="009C4C63">
        <w:t xml:space="preserve">. </w:t>
      </w:r>
      <w:r w:rsidR="00926E8C">
        <w:t>listopada</w:t>
      </w:r>
      <w:r w:rsidR="009C4C63">
        <w:t xml:space="preserve"> 2017.</w:t>
      </w:r>
    </w:p>
    <w:p w:rsidRDefault="003D1A50" w:rsidP="002B7816" w:rsidR="003D1A50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3D1A50" w:rsidP="003D1A50" w:rsidR="003D1A50">
      <w:pPr>
        <w:spacing w:before="200"/>
        <w:ind w:firstLine="709"/>
        <w:jc w:val="both"/>
      </w:pPr>
      <w:r>
        <w:t>Nadalje, odredbom čl. 433. SZ-a ako nisu ispunjene pretpostavke za istodobno otvaranje i zaključenje skraćenoga stečajnog postupka prema čl. 431. SZ-a, sud će obustaviti skraćeni stečajni postupak i odgovarajućom primjenom općih odredbi stečajnoga postupka donijeti rješenje o pokretanju prethodnoga postupka odnosno otvaranju stečajnoga postupka.</w:t>
      </w:r>
    </w:p>
    <w:p w:rsidRDefault="003D1A50" w:rsidP="003D1A50" w:rsidR="003D1A50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3D1A50" w:rsidP="003D1A50" w:rsidR="003D1A50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3D1A50" w:rsidP="003D1A50" w:rsidR="003D1A50">
      <w:pPr>
        <w:spacing w:before="200"/>
        <w:jc w:val="center"/>
      </w:pPr>
      <w:r>
        <w:t xml:space="preserve">U Splitu </w:t>
      </w:r>
      <w:r w:rsidR="00926E8C">
        <w:t>14. studenog</w:t>
      </w:r>
      <w:r w:rsidR="002B7816">
        <w:t xml:space="preserve"> 2017</w:t>
      </w:r>
      <w:r>
        <w:t xml:space="preserve">. </w:t>
      </w:r>
    </w:p>
    <w:p w:rsidRDefault="003D1A50" w:rsidP="003D1A50" w:rsidR="003D1A50">
      <w:pPr>
        <w:spacing w:before="200"/>
        <w:ind w:left="6480"/>
        <w:jc w:val="center"/>
      </w:pPr>
      <w:r>
        <w:t>SUTKINJA</w:t>
      </w:r>
    </w:p>
    <w:p w:rsidRDefault="003D1A50" w:rsidP="000222B1" w:rsidR="003D1A50">
      <w:pPr>
        <w:jc w:val="right"/>
      </w:pPr>
      <w:r>
        <w:t>ANA GOLUB GRUIĆ</w:t>
      </w:r>
      <w:r w:rsidR="000222B1">
        <w:t>,v.r.</w:t>
      </w:r>
    </w:p>
    <w:p w:rsidRDefault="000222B1" w:rsidP="0071700F" w:rsidR="000222B1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>
        <w:t xml:space="preserve">za </w:t>
      </w:r>
      <w:r>
        <w:rPr>
          <w:rFonts w:cs="Times New Roman" w:hAnsi="Times New Roman" w:ascii="Times New Roman"/>
          <w:sz w:val="24"/>
          <w:szCs w:val="24"/>
        </w:rPr>
        <w:t xml:space="preserve">točnost </w:t>
      </w:r>
      <w:proofErr w:type="spellStart"/>
      <w:r>
        <w:rPr>
          <w:rFonts w:cs="Times New Roman" w:hAnsi="Times New Roman" w:ascii="Times New Roman"/>
          <w:sz w:val="24"/>
          <w:szCs w:val="24"/>
        </w:rPr>
        <w:t>otpravka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– ovlašteni službenik</w:t>
      </w:r>
    </w:p>
    <w:p w:rsidRDefault="000222B1" w:rsidP="0071700F" w:rsidR="000222B1" w:rsidRPr="0085560D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Ivana </w:t>
      </w:r>
      <w:proofErr w:type="spellStart"/>
      <w:r>
        <w:rPr>
          <w:rFonts w:cs="Times New Roman" w:hAnsi="Times New Roman" w:ascii="Times New Roman"/>
          <w:sz w:val="24"/>
          <w:szCs w:val="24"/>
        </w:rPr>
        <w:t>Hajder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0222B1" w:rsidP="003D1A50" w:rsidR="000222B1">
      <w:pPr>
        <w:ind w:left="6480"/>
        <w:jc w:val="center"/>
      </w:pPr>
    </w:p>
    <w:p w:rsidRDefault="003D1A50" w:rsidP="003D1A50" w:rsidR="003D1A50">
      <w:pPr>
        <w:ind w:left="6480"/>
        <w:jc w:val="center"/>
      </w:pPr>
    </w:p>
    <w:p w:rsidRDefault="00743AF2" w:rsidP="003D1A50" w:rsidR="00743AF2">
      <w:pPr>
        <w:spacing w:before="160"/>
        <w:jc w:val="both"/>
        <w:rPr>
          <w:lang w:eastAsia="en-US"/>
        </w:rPr>
      </w:pPr>
    </w:p>
    <w:p w:rsidRDefault="003D1A50" w:rsidP="003D1A50" w:rsidR="003D1A50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743AF2" w:rsidP="003D1A50" w:rsidR="00743AF2">
      <w:pPr>
        <w:jc w:val="both"/>
      </w:pPr>
    </w:p>
    <w:p w:rsidRDefault="00853B3E" w:rsidR="00853B3E"/>
    <w:sectPr w:rsidR="00853B3E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05C2B" w:rsidP="009C4C63" w:rsidR="00405C2B">
      <w:r>
        <w:separator/>
      </w:r>
    </w:p>
  </w:endnote>
  <w:endnote w:id="0" w:type="continuationSeparator">
    <w:p w:rsidRDefault="00405C2B" w:rsidP="009C4C63" w:rsidR="00405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05C2B" w:rsidP="009C4C63" w:rsidR="00405C2B">
      <w:r>
        <w:separator/>
      </w:r>
    </w:p>
  </w:footnote>
  <w:footnote w:id="0" w:type="continuationSeparator">
    <w:p w:rsidRDefault="00405C2B" w:rsidP="009C4C63" w:rsidR="00405C2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26E8C" w:rsidP="009C4C63" w:rsidR="009C4C63">
    <w:pPr>
      <w:pStyle w:val="Zaglavlje"/>
      <w:jc w:val="right"/>
    </w:pPr>
    <w:r>
      <w:t>Poslovni broj:</w:t>
    </w:r>
    <w:r w:rsidR="009C4C63">
      <w:t>11. St-</w:t>
    </w:r>
    <w:r>
      <w:t>585</w:t>
    </w:r>
    <w:r w:rsidR="009C4C63">
      <w:t>/2017</w:t>
    </w:r>
  </w:p>
  <w:p w:rsidRDefault="009C4C63" w:rsidR="009C4C63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D1A50"/>
    <w:rsid w:val="000222B1"/>
    <w:rsid w:val="00066650"/>
    <w:rsid w:val="00085E7C"/>
    <w:rsid w:val="000B4D96"/>
    <w:rsid w:val="000D5416"/>
    <w:rsid w:val="000E6D83"/>
    <w:rsid w:val="00120A3E"/>
    <w:rsid w:val="002765EB"/>
    <w:rsid w:val="002962B1"/>
    <w:rsid w:val="002B7816"/>
    <w:rsid w:val="002E26EC"/>
    <w:rsid w:val="003C2F22"/>
    <w:rsid w:val="003D1A50"/>
    <w:rsid w:val="00405C2B"/>
    <w:rsid w:val="00417EA6"/>
    <w:rsid w:val="0071519E"/>
    <w:rsid w:val="00743AF2"/>
    <w:rsid w:val="007F7A84"/>
    <w:rsid w:val="00814EDB"/>
    <w:rsid w:val="00815142"/>
    <w:rsid w:val="00853B3E"/>
    <w:rsid w:val="00926E8C"/>
    <w:rsid w:val="00981D37"/>
    <w:rsid w:val="009A0137"/>
    <w:rsid w:val="009C4C63"/>
    <w:rsid w:val="009D3292"/>
    <w:rsid w:val="009E036A"/>
    <w:rsid w:val="00A51DE9"/>
    <w:rsid w:val="00B7506F"/>
    <w:rsid w:val="00BC441C"/>
    <w:rsid w:val="00BF4CA2"/>
    <w:rsid w:val="00D8632A"/>
    <w:rsid w:val="00DD0D50"/>
    <w:rsid w:val="00EB6A52"/>
    <w:rsid w:val="00EF1747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D1A50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D1A5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D1A50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C4C6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9C4C6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222B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222B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222B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222B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222B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0222B1"/>
    <w:rPr>
      <w:rFonts w:hAnsiTheme="minorHAnsi" w:asciiTheme="minorHAnsi"/>
      <w:sz w:val="22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D1A50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D1A5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D1A50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C4C6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9C4C6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222B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222B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222B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222B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222B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0222B1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63310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studenog 2017.</izvorni_sadrzaj>
    <derivirana_varijabla naziv="DomainObject.DatumDonosenjaOdluke_1">14.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585</izvorni_sadrzaj>
    <derivirana_varijabla naziv="DomainObject.Predmet.Broj_1">585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svibnja 2017.</izvorni_sadrzaj>
    <derivirana_varijabla naziv="DomainObject.Predmet.DatumOsnivanja_1">25.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St-585/2017</izvorni_sadrzaj>
    <derivirana_varijabla naziv="DomainObject.Predmet.OznakaBroj_1">St-585/2017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KAPETAN DUJE d.o.o. za prijevoz</izvorni_sadrzaj>
    <derivirana_varijabla naziv="DomainObject.Predmet.ProtustrankaFormated_1">  KAPETAN DUJE d.o.o. za prijevoz</derivirana_varijabla>
  </DomainObject.Predmet.ProtustrankaFormated>
  <DomainObject.Predmet.ProtustrankaFormatedOIB>
    <izvorni_sadrzaj>  KAPETAN DUJE d.o.o. za prijevoz, OIB 05457301617</izvorni_sadrzaj>
    <derivirana_varijabla naziv="DomainObject.Predmet.ProtustrankaFormatedOIB_1">  KAPETAN DUJE d.o.o. za prijevoz, OIB 05457301617</derivirana_varijabla>
  </DomainObject.Predmet.ProtustrankaFormatedOIB>
  <DomainObject.Predmet.ProtustrankaFormatedWithAdress>
    <izvorni_sadrzaj> KAPETAN DUJE d.o.o. za prijevoz, Put Bonacinke 5, 21000 Kamen</izvorni_sadrzaj>
    <derivirana_varijabla naziv="DomainObject.Predmet.ProtustrankaFormatedWithAdress_1"> KAPETAN DUJE d.o.o. za prijevoz, Put Bonacinke 5, 21000 Kamen</derivirana_varijabla>
  </DomainObject.Predmet.ProtustrankaFormatedWithAdress>
  <DomainObject.Predmet.ProtustrankaFormatedWithAdressOIB>
    <izvorni_sadrzaj> KAPETAN DUJE d.o.o. za prijevoz, OIB 05457301617, Put Bonacinke 5, 21000 Kamen</izvorni_sadrzaj>
    <derivirana_varijabla naziv="DomainObject.Predmet.ProtustrankaFormatedWithAdressOIB_1"> KAPETAN DUJE d.o.o. za prijevoz, OIB 05457301617, Put Bonacinke 5, 21000 Kamen</derivirana_varijabla>
  </DomainObject.Predmet.ProtustrankaFormatedWithAdressOIB>
  <DomainObject.Predmet.ProtustrankaWithAdress>
    <izvorni_sadrzaj>KAPETAN DUJE d.o.o. za prijevoz Put Bonacinke 5, 21000 Kamen</izvorni_sadrzaj>
    <derivirana_varijabla naziv="DomainObject.Predmet.ProtustrankaWithAdress_1">KAPETAN DUJE d.o.o. za prijevoz Put Bonacinke 5, 21000 Kamen</derivirana_varijabla>
  </DomainObject.Predmet.ProtustrankaWithAdress>
  <DomainObject.Predmet.ProtustrankaWithAdressOIB>
    <izvorni_sadrzaj>KAPETAN DUJE d.o.o. za prijevoz, OIB 05457301617, Put Bonacinke 5, 21000 Kamen</izvorni_sadrzaj>
    <derivirana_varijabla naziv="DomainObject.Predmet.ProtustrankaWithAdressOIB_1">KAPETAN DUJE d.o.o. za prijevoz, OIB 05457301617, Put Bonacinke 5, 21000 Kamen</derivirana_varijabla>
  </DomainObject.Predmet.ProtustrankaWithAdressOIB>
  <DomainObject.Predmet.ProtustrankaNazivFormated>
    <izvorni_sadrzaj>KAPETAN DUJE d.o.o. za prijevoz</izvorni_sadrzaj>
    <derivirana_varijabla naziv="DomainObject.Predmet.ProtustrankaNazivFormated_1">KAPETAN DUJE d.o.o. za prijevoz</derivirana_varijabla>
  </DomainObject.Predmet.ProtustrankaNazivFormated>
  <DomainObject.Predmet.ProtustrankaNazivFormatedOIB>
    <izvorni_sadrzaj>KAPETAN DUJE d.o.o. za prijevoz, OIB 05457301617</izvorni_sadrzaj>
    <derivirana_varijabla naziv="DomainObject.Predmet.ProtustrankaNazivFormatedOIB_1">KAPETAN DUJE d.o.o. za prijevoz, OIB 05457301617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5422.00</izvorni_sadrzaj>
    <derivirana_varijabla naziv="DomainObject.Predmet.TrenutnaVrijednost_1">5422.00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KAPETAN DUJE d.o.o. za prijevoz</item>
    </izvorni_sadrzaj>
    <derivirana_varijabla naziv="DomainObject.Predmet.ProtuStrankaListFormated_1">
      <item>KAPETAN DUJE d.o.o. za prijevoz</item>
    </derivirana_varijabla>
  </DomainObject.Predmet.ProtuStrankaListFormated>
  <DomainObject.Predmet.ProtuStrankaListFormatedOIB>
    <izvorni_sadrzaj>
      <item>KAPETAN DUJE d.o.o. za prijevoz, OIB 05457301617</item>
    </izvorni_sadrzaj>
    <derivirana_varijabla naziv="DomainObject.Predmet.ProtuStrankaListFormatedOIB_1">
      <item>KAPETAN DUJE d.o.o. za prijevoz, OIB 05457301617</item>
    </derivirana_varijabla>
  </DomainObject.Predmet.ProtuStrankaListFormatedOIB>
  <DomainObject.Predmet.ProtuStrankaListFormatedWithAdress>
    <izvorni_sadrzaj>
      <item>KAPETAN DUJE d.o.o. za prijevoz, Put Bonacinke 5, 21000 Kamen</item>
    </izvorni_sadrzaj>
    <derivirana_varijabla naziv="DomainObject.Predmet.ProtuStrankaListFormatedWithAdress_1">
      <item>KAPETAN DUJE d.o.o. za prijevoz, Put Bonacinke 5, 21000 Kamen</item>
    </derivirana_varijabla>
  </DomainObject.Predmet.ProtuStrankaListFormatedWithAdress>
  <DomainObject.Predmet.ProtuStrankaListFormatedWithAdressOIB>
    <izvorni_sadrzaj>
      <item>KAPETAN DUJE d.o.o. za prijevoz, OIB 05457301617, Put Bonacinke 5, 21000 Kamen</item>
    </izvorni_sadrzaj>
    <derivirana_varijabla naziv="DomainObject.Predmet.ProtuStrankaListFormatedWithAdressOIB_1">
      <item>KAPETAN DUJE d.o.o. za prijevoz, OIB 05457301617, Put Bonacinke 5, 21000 Kamen</item>
    </derivirana_varijabla>
  </DomainObject.Predmet.ProtuStrankaListFormatedWithAdressOIB>
  <DomainObject.Predmet.ProtuStrankaListNazivFormated>
    <izvorni_sadrzaj>
      <item>KAPETAN DUJE d.o.o. za prijevoz</item>
    </izvorni_sadrzaj>
    <derivirana_varijabla naziv="DomainObject.Predmet.ProtuStrankaListNazivFormated_1">
      <item>KAPETAN DUJE d.o.o. za prijevoz</item>
    </derivirana_varijabla>
  </DomainObject.Predmet.ProtuStrankaListNazivFormated>
  <DomainObject.Predmet.ProtuStrankaListNazivFormatedOIB>
    <izvorni_sadrzaj>
      <item>KAPETAN DUJE d.o.o. za prijevoz, OIB 05457301617</item>
    </izvorni_sadrzaj>
    <derivirana_varijabla naziv="DomainObject.Predmet.ProtuStrankaListNazivFormatedOIB_1">
      <item>KAPETAN DUJE d.o.o. za prijevoz, OIB 05457301617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studenog 2017.</izvorni_sadrzaj>
    <derivirana_varijabla naziv="DomainObject.Datum_1">14.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KAPETAN DUJE d.o.o. za prijevoz</izvorni_sadrzaj>
    <derivirana_varijabla naziv="DomainObject.Predmet.ProtustrankaIDrugi_1">KAPETAN DUJE d.o.o. za prijevoz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KAPETAN DUJE d.o.o. za prijevoz, OIB 05457301617, Put Bonacinke 5, 21000 Kamen</izvorni_sadrzaj>
    <derivirana_varijabla naziv="DomainObject.Predmet.ProtustrankaIDrugiAdressOIB_1">KAPETAN DUJE d.o.o. za prijevoz, OIB 05457301617, Put Bonacinke 5, 21000 Kamen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KAPETAN DUJE d.o.o. za prijevoz</item>
      <item>FINANCIJSKA AGENCIJA, RC SPLIT</item>
      <item>Ministarstvo financija RH</item>
      <item>Županijsko državno odvjetništvo u Splitu</item>
    </izvorni_sadrzaj>
    <derivirana_varijabla naziv="DomainObject.Predmet.SudioniciListNaziv_1">
      <item>KAPETAN DUJE d.o.o. za prijevoz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KAPETAN DUJE d.o.o. za prijevoz, OIB 05457301617, Put Bonacinke 5,21000 Kamen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KAPETAN DUJE d.o.o. za prijevoz, OIB 05457301617, Put Bonacinke 5,21000 Kamen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05457301617</item>
      <item>, OIB 85821130368</item>
      <item>, OIB 18683136487</item>
      <item>, OIB null</item>
    </izvorni_sadrzaj>
    <derivirana_varijabla naziv="DomainObject.Predmet.SudioniciListNazivOIB_1">
      <item>, OIB 05457301617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725</properties:Words>
  <properties:Characters>4300</properties:Characters>
  <properties:Lines>76</properties:Lines>
  <properties:Paragraphs>23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5095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2017-11-14T06:42:00Z</dcterms:created>
  <dc:creator>Katarina Mikulić</dc:creator>
  <cp:lastModifiedBy>Katarina Mikulić</cp:lastModifiedBy>
  <cp:lastPrinted>2017-11-14T11:57:00Z</cp:lastPrinted>
  <dcterms:modified xmlns:xsi="http://www.w3.org/2001/XMLSchema-instance" xsi:type="dcterms:W3CDTF">2017-11-14T11:57:00Z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