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57b028" w14:paraId="257b028" w:rsidRDefault="00E45EF2" w:rsidR="002C5A29" w:rsidRPr="00417E53">
      <w:pPr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9309C">
        <w:rPr>
          <w:rFonts w:hAnsi="Verdana" w:ascii="Verdana"/>
        </w:rPr>
        <w:tab/>
      </w:r>
      <w:r w:rsidR="006B6B6F" w:rsidRPr="00417E53">
        <w:t>2</w:t>
      </w:r>
      <w:r w:rsidR="00206FEF" w:rsidRPr="00417E53">
        <w:t xml:space="preserve"> </w:t>
      </w:r>
      <w:r w:rsidR="00BD0446" w:rsidRPr="00417E53">
        <w:t>Stpn</w:t>
      </w:r>
      <w:r w:rsidR="00DC2F22">
        <w:t xml:space="preserve"> </w:t>
      </w:r>
      <w:r w:rsidR="00BD0446" w:rsidRPr="00417E53">
        <w:t>-</w:t>
      </w:r>
      <w:r w:rsidR="001B7030">
        <w:t>29</w:t>
      </w:r>
      <w:r w:rsidR="00BD0446" w:rsidRPr="00417E53">
        <w:t>/1</w:t>
      </w:r>
      <w:r w:rsidR="00EA442F" w:rsidRPr="00417E53">
        <w:t>5-</w:t>
      </w:r>
    </w:p>
    <w:p w:rsidRDefault="00C7322E" w:rsidR="00C7322E" w:rsidRPr="00417E53"/>
    <w:p w:rsidRDefault="002C5A29" w:rsidR="002C5A29" w:rsidRPr="00417E53"/>
    <w:p w:rsidRDefault="00EE4329" w:rsidR="002C5A29" w:rsidRPr="00417E53">
      <w:r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1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64D91" w:rsidR="00664D91" w:rsidRPr="00417E53"/>
    <w:p w:rsidRDefault="00664D91" w:rsidR="002C5A29" w:rsidRPr="00417E53">
      <w:r w:rsidRPr="00417E53">
        <w:t>REPUBLIKA HRVATSKA</w:t>
      </w:r>
    </w:p>
    <w:p w:rsidRDefault="00664D91" w:rsidR="00664D91" w:rsidRPr="00417E53"/>
    <w:p w:rsidRDefault="00664D91" w:rsidR="00664D91" w:rsidRPr="00417E53">
      <w:r w:rsidRPr="00417E53">
        <w:t>TRGOVAČKI SUD U ZAGREBU</w:t>
      </w:r>
    </w:p>
    <w:p w:rsidRDefault="00664D91" w:rsidR="00C7322E" w:rsidRPr="00417E53">
      <w:r w:rsidRPr="00417E53">
        <w:t xml:space="preserve">STALNA SLUŽBA </w:t>
      </w:r>
    </w:p>
    <w:p w:rsidRDefault="00191300" w:rsidR="00EA442F" w:rsidRPr="00417E53">
      <w:r>
        <w:t>KARLOVAC</w:t>
      </w:r>
      <w:r w:rsidR="00EA442F" w:rsidRPr="00417E53">
        <w:t>, Ljudevita Šestića 4</w:t>
      </w:r>
    </w:p>
    <w:p w:rsidRDefault="00C7322E" w:rsidR="00C7322E" w:rsidRPr="00417E53"/>
    <w:p w:rsidRDefault="002C5A29" w:rsidP="00FD6E7D" w:rsidR="002C5A29" w:rsidRPr="00417E53">
      <w:pPr>
        <w:tabs>
          <w:tab w:pos="4050" w:val="left"/>
        </w:tabs>
      </w:pPr>
      <w:r w:rsidRPr="00417E53">
        <w:tab/>
      </w:r>
    </w:p>
    <w:p w:rsidRDefault="002C5A29" w:rsidP="002C5A29" w:rsidR="00204A95" w:rsidRPr="00417E53">
      <w:pPr>
        <w:jc w:val="both"/>
      </w:pPr>
      <w:r w:rsidRPr="00417E53">
        <w:tab/>
        <w:t xml:space="preserve">TRGOVAČKI SUD U </w:t>
      </w:r>
      <w:r w:rsidR="00C7322E" w:rsidRPr="00417E53">
        <w:t>ZAGREBU, Stalna služba,</w:t>
      </w:r>
      <w:r w:rsidRPr="00417E53">
        <w:t xml:space="preserve"> po sucu </w:t>
      </w:r>
      <w:r w:rsidR="0061280D" w:rsidRPr="00417E53">
        <w:t>Suzani Ivanović</w:t>
      </w:r>
      <w:r w:rsidRPr="00417E53">
        <w:t xml:space="preserve">, kao stečajnom sucu, </w:t>
      </w:r>
      <w:r w:rsidR="00BD0446" w:rsidRPr="00417E53">
        <w:t>povodom prijedloga dužnika</w:t>
      </w:r>
      <w:r w:rsidR="00F725AA" w:rsidRPr="00F725AA">
        <w:t xml:space="preserve"> </w:t>
      </w:r>
      <w:r w:rsidR="007055B1">
        <w:t>RAZVITAK d.o.o. Dvor, Matijevići 127</w:t>
      </w:r>
      <w:r w:rsidR="007055B1" w:rsidRPr="00707ABE">
        <w:t>, OIB:</w:t>
      </w:r>
      <w:r w:rsidR="007055B1">
        <w:t>17246824950,</w:t>
      </w:r>
      <w:r w:rsidR="00BD0446" w:rsidRPr="00417E53">
        <w:t xml:space="preserve"> </w:t>
      </w:r>
      <w:r w:rsidR="00FD6E7D" w:rsidRPr="00417E53">
        <w:t>pod brojem Stpn-</w:t>
      </w:r>
      <w:r w:rsidR="007055B1">
        <w:t>29</w:t>
      </w:r>
      <w:r w:rsidR="00FD6E7D" w:rsidRPr="00417E53">
        <w:t>/1</w:t>
      </w:r>
      <w:r w:rsidR="00EA442F" w:rsidRPr="00417E53">
        <w:t>5</w:t>
      </w:r>
      <w:r w:rsidR="00FD6E7D" w:rsidRPr="00417E53">
        <w:t xml:space="preserve">, temeljem čl. </w:t>
      </w:r>
      <w:smartTag w:element="metricconverter" w:uri="urn:schemas-microsoft-com:office:smarttags">
        <w:smartTagPr>
          <w:attr w:val="66. st" w:name="ProductID"/>
        </w:smartTagPr>
        <w:r w:rsidR="00FD6E7D" w:rsidRPr="00417E53">
          <w:t>66. st</w:t>
        </w:r>
      </w:smartTag>
      <w:r w:rsidR="00FD6E7D" w:rsidRPr="00417E53">
        <w:t xml:space="preserve">. 6. Zakona o financijskom poslovanju i predstečajnoj nagodbi (Narodne novine br. 108/12 i 144/12), objavljuje </w:t>
      </w:r>
    </w:p>
    <w:p w:rsidRDefault="00396039" w:rsidR="00396039" w:rsidRPr="00417E53"/>
    <w:p w:rsidRDefault="00FD6E7D" w:rsidP="002C5A29" w:rsidR="002C5A29" w:rsidRPr="00417E53">
      <w:pPr>
        <w:jc w:val="center"/>
      </w:pPr>
      <w:r w:rsidRPr="00417E53">
        <w:t>O G L A S</w:t>
      </w:r>
    </w:p>
    <w:p w:rsidRDefault="002C5A29" w:rsidP="00085D86" w:rsidR="002C5A29" w:rsidRPr="00417E53"/>
    <w:p w:rsidRDefault="00BD0446" w:rsidP="00BD0446" w:rsidR="0049309C" w:rsidRPr="00417E53">
      <w:pPr>
        <w:ind w:firstLine="720"/>
        <w:jc w:val="both"/>
      </w:pPr>
      <w:r w:rsidRPr="00417E53">
        <w:t xml:space="preserve">1. </w:t>
      </w:r>
      <w:r w:rsidR="00194A82" w:rsidRPr="00417E53">
        <w:t>Određuje se ročište radi sklapanja predstečajne nagodbe nad dužnikom</w:t>
      </w:r>
      <w:r w:rsidR="00FD7286" w:rsidRPr="00FD7286">
        <w:rPr>
          <w:rFonts w:hAnsi="Verdana" w:ascii="Verdana"/>
          <w:color w:val="0070C0"/>
        </w:rPr>
        <w:t xml:space="preserve"> </w:t>
      </w:r>
      <w:r w:rsidR="007055B1">
        <w:t>RAZVITAK d.o.o. Dvor, Matijevići 127</w:t>
      </w:r>
      <w:r w:rsidR="007055B1" w:rsidRPr="00707ABE">
        <w:t>, OIB:</w:t>
      </w:r>
      <w:r w:rsidR="007055B1">
        <w:t>17246824950</w:t>
      </w:r>
      <w:r w:rsidR="00EA442F" w:rsidRPr="00417E53">
        <w:t xml:space="preserve">, </w:t>
      </w:r>
      <w:r w:rsidR="00194A82" w:rsidRPr="00417E53">
        <w:t xml:space="preserve">za dan </w:t>
      </w:r>
      <w:r w:rsidR="007055B1">
        <w:t>23</w:t>
      </w:r>
      <w:r w:rsidR="00FD7286">
        <w:t xml:space="preserve">. </w:t>
      </w:r>
      <w:r w:rsidR="007055B1">
        <w:t xml:space="preserve">veljače 2015.g. u 10,00 </w:t>
      </w:r>
      <w:r w:rsidR="00194A82" w:rsidRPr="00417E53">
        <w:t>sati, u zgradi Trgovačkog suda u Zagrebu, Stalna služba</w:t>
      </w:r>
      <w:r w:rsidR="00EA442F" w:rsidRPr="00417E53">
        <w:t>, Karlovac, Ljudevita Šestića 4, prizemlje,</w:t>
      </w:r>
      <w:r w:rsidR="00194A82" w:rsidRPr="00417E53">
        <w:t xml:space="preserve"> soba br. </w:t>
      </w:r>
      <w:r w:rsidR="00EA442F" w:rsidRPr="00417E53">
        <w:t>4</w:t>
      </w:r>
      <w:r w:rsidR="00194A82" w:rsidRPr="00417E53">
        <w:t xml:space="preserve">. </w:t>
      </w:r>
      <w:r w:rsidR="00204A95" w:rsidRPr="00417E53">
        <w:t xml:space="preserve"> </w:t>
      </w:r>
    </w:p>
    <w:p w:rsidRDefault="00204A95" w:rsidP="00BD0446" w:rsidR="00204A95" w:rsidRPr="00417E53">
      <w:pPr>
        <w:ind w:firstLine="720"/>
        <w:jc w:val="both"/>
      </w:pPr>
    </w:p>
    <w:p w:rsidRDefault="00204A95" w:rsidP="00BD0446" w:rsidR="00204A95" w:rsidRPr="00417E53">
      <w:pPr>
        <w:ind w:firstLine="720"/>
        <w:jc w:val="both"/>
      </w:pPr>
      <w:r w:rsidRPr="00417E53">
        <w:t xml:space="preserve">2. </w:t>
      </w:r>
      <w:r w:rsidR="00194A82" w:rsidRPr="00417E53">
        <w:t>Na ročište se pozivaju:</w:t>
      </w:r>
    </w:p>
    <w:p w:rsidRDefault="00194A82" w:rsidP="00BD0446" w:rsidR="00194A82" w:rsidRPr="00417E53">
      <w:pPr>
        <w:ind w:firstLine="720"/>
        <w:jc w:val="both"/>
      </w:pPr>
      <w:r w:rsidRPr="00417E53">
        <w:t>- dužnik</w:t>
      </w:r>
    </w:p>
    <w:p w:rsidRDefault="00194A82" w:rsidP="00BD0446" w:rsidR="00194A82" w:rsidRPr="00417E53">
      <w:pPr>
        <w:ind w:firstLine="720"/>
        <w:jc w:val="both"/>
      </w:pPr>
      <w:r w:rsidRPr="00417E53">
        <w:t>- vjerovnici</w:t>
      </w:r>
      <w:r w:rsidR="00FD6E7D" w:rsidRPr="00417E53">
        <w:t xml:space="preserve"> koji su prihvatili plan financijskog restrukturiranja dužnika</w:t>
      </w:r>
      <w:r w:rsidRPr="00417E53">
        <w:t>.</w:t>
      </w:r>
    </w:p>
    <w:p w:rsidRDefault="00204A95" w:rsidP="00BD0446" w:rsidR="00204A95" w:rsidRPr="00417E53">
      <w:pPr>
        <w:ind w:firstLine="720"/>
        <w:jc w:val="both"/>
      </w:pPr>
    </w:p>
    <w:p w:rsidRDefault="002C5A29" w:rsidP="0049309C" w:rsidR="002C5A29" w:rsidRPr="00417E53">
      <w:pPr>
        <w:jc w:val="center"/>
      </w:pPr>
      <w:r w:rsidRPr="00417E53">
        <w:t>U Karlovcu</w:t>
      </w:r>
      <w:r w:rsidR="00E307C2" w:rsidRPr="00417E53">
        <w:t xml:space="preserve"> </w:t>
      </w:r>
      <w:r w:rsidR="007055B1">
        <w:t>22. siječnja</w:t>
      </w:r>
      <w:r w:rsidR="00EA442F" w:rsidRPr="00417E53">
        <w:t xml:space="preserve"> 201</w:t>
      </w:r>
      <w:r w:rsidR="007055B1">
        <w:t>6</w:t>
      </w:r>
      <w:r w:rsidRPr="00417E53">
        <w:t>. godine</w:t>
      </w:r>
    </w:p>
    <w:p w:rsidRDefault="00204A95" w:rsidP="00204A95" w:rsidR="00204A95" w:rsidRPr="00417E53">
      <w:pPr>
        <w:jc w:val="both"/>
      </w:pPr>
    </w:p>
    <w:p w:rsidRDefault="00204A95" w:rsidP="00204A95" w:rsidR="00204A95" w:rsidRPr="00417E53">
      <w:pPr>
        <w:jc w:val="both"/>
      </w:pPr>
    </w:p>
    <w:p w:rsidRDefault="00FD6E7D" w:rsidP="00204A95" w:rsidR="00FD6E7D" w:rsidRPr="00417E53">
      <w:pPr>
        <w:jc w:val="both"/>
      </w:pPr>
    </w:p>
    <w:p w:rsidRDefault="00204A95" w:rsidP="00347D31" w:rsidR="002C5A29" w:rsidRPr="00417E53">
      <w:pPr>
        <w:jc w:val="right"/>
      </w:pPr>
      <w:r w:rsidRPr="00417E53">
        <w:t xml:space="preserve">                                         </w:t>
      </w:r>
      <w:r w:rsidR="00FD6E7D" w:rsidRPr="00417E53">
        <w:t xml:space="preserve">                                      </w:t>
      </w:r>
      <w:r w:rsidR="002C5A29" w:rsidRPr="00417E53">
        <w:t>Stečajni sudac:</w:t>
      </w:r>
      <w:r w:rsidR="001B6B8D" w:rsidRPr="00417E53">
        <w:t xml:space="preserve">                                                                                  </w:t>
      </w:r>
      <w:r w:rsidR="0049309C" w:rsidRPr="00417E53">
        <w:t xml:space="preserve">                               </w:t>
      </w:r>
    </w:p>
    <w:p w:rsidRDefault="00FD6E7D" w:rsidP="00334E20" w:rsidR="001E6E43">
      <w:pPr>
        <w:jc w:val="right"/>
      </w:pPr>
      <w:r w:rsidRPr="00417E53">
        <w:t xml:space="preserve">                                                              </w:t>
      </w:r>
      <w:r w:rsidR="00204A95" w:rsidRPr="00417E53">
        <w:t xml:space="preserve">        </w:t>
      </w:r>
      <w:r w:rsidR="0061280D" w:rsidRPr="00417E53">
        <w:t xml:space="preserve">   </w:t>
      </w:r>
      <w:r w:rsidR="00204A95" w:rsidRPr="00417E53">
        <w:t xml:space="preserve"> </w:t>
      </w:r>
      <w:r w:rsidR="0061280D" w:rsidRPr="00417E53">
        <w:t>Suzana Ivanović</w:t>
      </w:r>
    </w:p>
    <w:p w:rsidRDefault="001E6E43" w:rsidP="001E6E43" w:rsidR="001E6E43">
      <w:pPr>
        <w:jc w:val="right"/>
      </w:pPr>
    </w:p>
    <w:p w:rsidRDefault="001E6E43" w:rsidP="001E6E43" w:rsidR="001E6E43" w:rsidRPr="00417E53">
      <w:pPr>
        <w:jc w:val="right"/>
      </w:pPr>
    </w:p>
    <w:p w:rsidRDefault="001D4BA1" w:rsidR="00E307C2" w:rsidRPr="00417E53">
      <w:r w:rsidRPr="00417E53">
        <w:t xml:space="preserve">                                                                       </w:t>
      </w:r>
    </w:p>
    <w:p w:rsidRDefault="002C5A29" w:rsidR="002C5A29" w:rsidRPr="00417E53">
      <w:r w:rsidRPr="00417E53">
        <w:t>Dna:</w:t>
      </w:r>
      <w:r w:rsidR="001D4BA1" w:rsidRPr="00417E53">
        <w:t xml:space="preserve">                                                                   </w:t>
      </w:r>
    </w:p>
    <w:p w:rsidRDefault="00EA442F" w:rsidP="00396039" w:rsidR="00194A82" w:rsidRPr="00417E53">
      <w:pPr>
        <w:numPr>
          <w:ilvl w:val="0"/>
          <w:numId w:val="6"/>
        </w:numPr>
      </w:pPr>
      <w:r w:rsidRPr="00417E53">
        <w:t>e-o</w:t>
      </w:r>
      <w:r w:rsidR="00194A82" w:rsidRPr="00417E53">
        <w:t>glasna ploča suda</w:t>
      </w:r>
    </w:p>
    <w:p w:rsidRDefault="00FD6E7D" w:rsidP="00396039" w:rsidR="00194A82" w:rsidRPr="00417E53">
      <w:pPr>
        <w:numPr>
          <w:ilvl w:val="0"/>
          <w:numId w:val="6"/>
        </w:numPr>
      </w:pPr>
      <w:r w:rsidRPr="00417E53">
        <w:t>FINA radi objave na web stranicama</w:t>
      </w:r>
      <w:r w:rsidR="00194A82" w:rsidRPr="00417E53">
        <w:t xml:space="preserve"> i poštom </w:t>
      </w:r>
    </w:p>
    <w:p w:rsidRDefault="00664D91" w:rsidR="003A364F" w:rsidRPr="00417E53">
      <w:pPr>
        <w:numPr>
          <w:ilvl w:val="0"/>
          <w:numId w:val="6"/>
        </w:numPr>
      </w:pPr>
      <w:r w:rsidRPr="00417E53">
        <w:t>Spis</w:t>
      </w:r>
    </w:p>
    <w:sectPr w:rsidSect="0058326B" w:rsidR="003A364F" w:rsidRPr="00417E53">
      <w:headerReference w:type="even" r:id="rId11"/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B2C61" w:rsidR="005B2C61">
      <w:r>
        <w:separator/>
      </w:r>
    </w:p>
  </w:endnote>
  <w:endnote w:id="0" w:type="continuationSeparator">
    <w:p w:rsidRDefault="005B2C61" w:rsidR="005B2C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B2C61" w:rsidR="005B2C61">
      <w:r>
        <w:separator/>
      </w:r>
    </w:p>
  </w:footnote>
  <w:footnote w:id="0" w:type="continuationSeparator">
    <w:p w:rsidRDefault="005B2C61" w:rsidR="005B2C6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36E15" w:rsidP="00511110" w:rsidR="00836E1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36E15" w:rsidR="00836E1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36E15" w:rsidP="00511110" w:rsidR="00836E1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836E15" w:rsidR="00836E15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103F90"/>
    <w:multiLevelType w:val="hybridMultilevel"/>
    <w:tmpl w:val="B94C4B5C"/>
    <w:lvl w:tplc="361C3E12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">
    <w:nsid w:val="163527A9"/>
    <w:multiLevelType w:val="hybridMultilevel"/>
    <w:tmpl w:val="26783EC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39AC27E8"/>
    <w:multiLevelType w:val="hybridMultilevel"/>
    <w:tmpl w:val="47586480"/>
    <w:lvl w:tplc="E3E426EA" w:ilvl="0">
      <w:start w:val="1"/>
      <w:numFmt w:val="decimal"/>
      <w:lvlText w:val="%1."/>
      <w:lvlJc w:val="left"/>
      <w:pPr>
        <w:tabs>
          <w:tab w:pos="1065" w:val="num"/>
        </w:tabs>
        <w:ind w:hanging="360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3">
    <w:nsid w:val="4206324A"/>
    <w:multiLevelType w:val="hybridMultilevel"/>
    <w:tmpl w:val="2CEE0A84"/>
    <w:lvl w:tplc="550C29A2" w:ilvl="0">
      <w:start w:val="1"/>
      <w:numFmt w:val="upperRoman"/>
      <w:lvlText w:val="%1."/>
      <w:lvlJc w:val="left"/>
      <w:pPr>
        <w:tabs>
          <w:tab w:pos="1260" w:val="num"/>
        </w:tabs>
        <w:ind w:hanging="720" w:left="1260"/>
      </w:pPr>
      <w:rPr>
        <w:rFonts w:hint="default"/>
      </w:rPr>
    </w:lvl>
    <w:lvl w:tplc="B6045BF8" w:ilvl="1">
      <w:start w:val="1"/>
      <w:numFmt w:val="decimal"/>
      <w:lvlText w:val="%2."/>
      <w:lvlJc w:val="left"/>
      <w:pPr>
        <w:tabs>
          <w:tab w:pos="1800" w:val="num"/>
        </w:tabs>
        <w:ind w:hanging="375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4">
    <w:nsid w:val="45005B98"/>
    <w:multiLevelType w:val="hybridMultilevel"/>
    <w:tmpl w:val="D9067674"/>
    <w:lvl w:tplc="BF641B12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4C1F16EF"/>
    <w:multiLevelType w:val="hybridMultilevel"/>
    <w:tmpl w:val="9334AAE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705C413B"/>
    <w:multiLevelType w:val="hybridMultilevel"/>
    <w:tmpl w:val="9F946CCE"/>
    <w:lvl w:tplc="F572DC5E" w:ilvl="0">
      <w:start w:val="1"/>
      <w:numFmt w:val="decimal"/>
      <w:lvlText w:val="%1."/>
      <w:lvlJc w:val="left"/>
      <w:pPr>
        <w:tabs>
          <w:tab w:pos="1758" w:val="num"/>
        </w:tabs>
        <w:ind w:hanging="1050" w:left="1758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09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09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09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09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09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09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09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7">
    <w:nsid w:val="758F394C"/>
    <w:multiLevelType w:val="hybridMultilevel"/>
    <w:tmpl w:val="CEC051B2"/>
    <w:lvl w:tplc="7EDAFBC2" w:ilvl="0">
      <w:start w:val="1"/>
      <w:numFmt w:val="upperRoman"/>
      <w:lvlText w:val="%1."/>
      <w:lvlJc w:val="left"/>
      <w:pPr>
        <w:tabs>
          <w:tab w:pos="1728" w:val="num"/>
        </w:tabs>
        <w:ind w:hanging="1020" w:left="17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C5A29"/>
    <w:rsid w:val="00007156"/>
    <w:rsid w:val="00055765"/>
    <w:rsid w:val="00055E4C"/>
    <w:rsid w:val="00074C67"/>
    <w:rsid w:val="00085D86"/>
    <w:rsid w:val="00097935"/>
    <w:rsid w:val="000A5C7E"/>
    <w:rsid w:val="000F3AE7"/>
    <w:rsid w:val="00171704"/>
    <w:rsid w:val="00191300"/>
    <w:rsid w:val="00194A82"/>
    <w:rsid w:val="001A01C3"/>
    <w:rsid w:val="001B6B8D"/>
    <w:rsid w:val="001B7030"/>
    <w:rsid w:val="001D4BA1"/>
    <w:rsid w:val="001D59B0"/>
    <w:rsid w:val="001E6E43"/>
    <w:rsid w:val="00204A95"/>
    <w:rsid w:val="00206FEF"/>
    <w:rsid w:val="002221EB"/>
    <w:rsid w:val="00225AFD"/>
    <w:rsid w:val="002269F0"/>
    <w:rsid w:val="002A2D88"/>
    <w:rsid w:val="002C5A29"/>
    <w:rsid w:val="002D1BA2"/>
    <w:rsid w:val="002D56CF"/>
    <w:rsid w:val="00304EF9"/>
    <w:rsid w:val="00324B87"/>
    <w:rsid w:val="00334E20"/>
    <w:rsid w:val="00347D31"/>
    <w:rsid w:val="00384992"/>
    <w:rsid w:val="00385B86"/>
    <w:rsid w:val="00396039"/>
    <w:rsid w:val="003A364F"/>
    <w:rsid w:val="003C0F69"/>
    <w:rsid w:val="003C1A4A"/>
    <w:rsid w:val="003D2959"/>
    <w:rsid w:val="003F59EF"/>
    <w:rsid w:val="00417E53"/>
    <w:rsid w:val="004722CB"/>
    <w:rsid w:val="0049309C"/>
    <w:rsid w:val="00511110"/>
    <w:rsid w:val="0058326B"/>
    <w:rsid w:val="00583CB5"/>
    <w:rsid w:val="005B2C61"/>
    <w:rsid w:val="005D06CE"/>
    <w:rsid w:val="005D1392"/>
    <w:rsid w:val="005F7658"/>
    <w:rsid w:val="0061280D"/>
    <w:rsid w:val="006319EC"/>
    <w:rsid w:val="006538FC"/>
    <w:rsid w:val="00664D91"/>
    <w:rsid w:val="006A121D"/>
    <w:rsid w:val="006A3517"/>
    <w:rsid w:val="006B6B6F"/>
    <w:rsid w:val="006E27A3"/>
    <w:rsid w:val="006F327E"/>
    <w:rsid w:val="007055B1"/>
    <w:rsid w:val="007441B1"/>
    <w:rsid w:val="00764D42"/>
    <w:rsid w:val="007B49F3"/>
    <w:rsid w:val="007F63DB"/>
    <w:rsid w:val="00801E8F"/>
    <w:rsid w:val="00836E15"/>
    <w:rsid w:val="00867D6E"/>
    <w:rsid w:val="008B5D4F"/>
    <w:rsid w:val="009068DA"/>
    <w:rsid w:val="00912C87"/>
    <w:rsid w:val="0091326A"/>
    <w:rsid w:val="00922EAF"/>
    <w:rsid w:val="009708CB"/>
    <w:rsid w:val="00990979"/>
    <w:rsid w:val="009F4825"/>
    <w:rsid w:val="00A14C72"/>
    <w:rsid w:val="00A45B49"/>
    <w:rsid w:val="00A80BE9"/>
    <w:rsid w:val="00AB29C3"/>
    <w:rsid w:val="00AD6B16"/>
    <w:rsid w:val="00B00C49"/>
    <w:rsid w:val="00B46AF4"/>
    <w:rsid w:val="00B67087"/>
    <w:rsid w:val="00B72A42"/>
    <w:rsid w:val="00B8067A"/>
    <w:rsid w:val="00B918B5"/>
    <w:rsid w:val="00BB0BB8"/>
    <w:rsid w:val="00BD0446"/>
    <w:rsid w:val="00BD62DB"/>
    <w:rsid w:val="00BE5950"/>
    <w:rsid w:val="00BF1F6B"/>
    <w:rsid w:val="00BF40BD"/>
    <w:rsid w:val="00C04A7F"/>
    <w:rsid w:val="00C10E22"/>
    <w:rsid w:val="00C26C63"/>
    <w:rsid w:val="00C27C3A"/>
    <w:rsid w:val="00C4476E"/>
    <w:rsid w:val="00C55FC6"/>
    <w:rsid w:val="00C6524B"/>
    <w:rsid w:val="00C700B0"/>
    <w:rsid w:val="00C7322E"/>
    <w:rsid w:val="00CB462D"/>
    <w:rsid w:val="00CE2C4C"/>
    <w:rsid w:val="00CE7537"/>
    <w:rsid w:val="00D2088D"/>
    <w:rsid w:val="00D347D2"/>
    <w:rsid w:val="00D8705D"/>
    <w:rsid w:val="00DC2F22"/>
    <w:rsid w:val="00DC3D66"/>
    <w:rsid w:val="00E01512"/>
    <w:rsid w:val="00E15211"/>
    <w:rsid w:val="00E307C2"/>
    <w:rsid w:val="00E45EF2"/>
    <w:rsid w:val="00E80B4A"/>
    <w:rsid w:val="00EA442F"/>
    <w:rsid w:val="00EC0BCA"/>
    <w:rsid w:val="00EE4329"/>
    <w:rsid w:val="00F134E9"/>
    <w:rsid w:val="00F20831"/>
    <w:rsid w:val="00F718BA"/>
    <w:rsid w:val="00F725AA"/>
    <w:rsid w:val="00F76FDF"/>
    <w:rsid w:val="00FC652B"/>
    <w:rsid w:val="00FD19D8"/>
    <w:rsid w:val="00FD65A4"/>
    <w:rsid w:val="00FD6E7D"/>
    <w:rsid w:val="00FD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58326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58326B"/>
  </w:style>
  <w:style w:styleId="Tekstbalonia" w:type="paragraph">
    <w:name w:val="Balloon Text"/>
    <w:basedOn w:val="Normal"/>
    <w:semiHidden/>
    <w:rsid w:val="007F63DB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334E2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34E2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34E2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34E2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34E2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58326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58326B"/>
  </w:style>
  <w:style w:styleId="Tekstbalonia" w:type="paragraph">
    <w:name w:val="Balloon Text"/>
    <w:basedOn w:val="Normal"/>
    <w:semiHidden/>
    <w:rsid w:val="007F63DB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334E2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34E2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34E2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34E2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34E2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22. siječnja 2016.</izvorni_sadrzaj>
    <derivirana_varijabla naziv="DomainObject.DatumDonosenjaOdluke_1">22.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Stpn-29/2015-15</izvorni_sadrzaj>
    <derivirana_varijabla naziv="DomainObject.Oznaka_1">Stpn-29/2015-15</derivirana_varijabla>
  </DomainObject.Oznaka>
  <DomainObject.DonositeljOdluke.Ime>
    <izvorni_sadrzaj>Suzana</izvorni_sadrzaj>
    <derivirana_varijabla naziv="DomainObject.DonositeljOdluke.Ime_1">Suzana</derivirana_varijabla>
  </DomainObject.DonositeljOdluke.Ime>
  <DomainObject.DonositeljOdluke.Prezime>
    <izvorni_sadrzaj>Ivanović</izvorni_sadrzaj>
    <derivirana_varijabla naziv="DomainObject.DonositeljOdluke.Prezime_1">Ivanović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</izvorni_sadrzaj>
    <derivirana_varijabla naziv="DomainObject.Predmet.Broj_1">29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veljače 2015.</izvorni_sadrzaj>
    <derivirana_varijabla naziv="DomainObject.Predmet.DatumOsnivanja_1">6. veljače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Stpn-29/2015</izvorni_sadrzaj>
    <derivirana_varijabla naziv="DomainObject.Predmet.OznakaBroj_1">Stpn-29/2015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RAZVITAK d.o.o.</izvorni_sadrzaj>
    <derivirana_varijabla naziv="DomainObject.Predmet.ProtustrankaFormated_1">  RAZVITAK d.o.o.</derivirana_varijabla>
  </DomainObject.Predmet.ProtustrankaFormated>
  <DomainObject.Predmet.ProtustrankaFormatedOIB>
    <izvorni_sadrzaj>  RAZVITAK d.o.o., OIB 17246824950</izvorni_sadrzaj>
    <derivirana_varijabla naziv="DomainObject.Predmet.ProtustrankaFormatedOIB_1">  RAZVITAK d.o.o., OIB 17246824950</derivirana_varijabla>
  </DomainObject.Predmet.ProtustrankaFormatedOIB>
  <DomainObject.Predmet.ProtustrankaFormatedWithAdress>
    <izvorni_sadrzaj> RAZVITAK d.o.o., Josipa Gigla 11, 10000 Zagreb</izvorni_sadrzaj>
    <derivirana_varijabla naziv="DomainObject.Predmet.ProtustrankaFormatedWithAdress_1"> RAZVITAK d.o.o., Josipa Gigla 11, 10000 Zagreb</derivirana_varijabla>
  </DomainObject.Predmet.ProtustrankaFormatedWithAdress>
  <DomainObject.Predmet.ProtustrankaFormatedWithAdressOIB>
    <izvorni_sadrzaj> RAZVITAK d.o.o., OIB 17246824950, Josipa Gigla 11, 10000 Zagreb</izvorni_sadrzaj>
    <derivirana_varijabla naziv="DomainObject.Predmet.ProtustrankaFormatedWithAdressOIB_1"> RAZVITAK d.o.o., OIB 17246824950, Josipa Gigla 11, 10000 Zagreb</derivirana_varijabla>
  </DomainObject.Predmet.ProtustrankaFormatedWithAdressOIB>
  <DomainObject.Predmet.ProtustrankaWithAdress>
    <izvorni_sadrzaj>RAZVITAK d.o.o. Josipa Gigla 11, 10000 Zagreb</izvorni_sadrzaj>
    <derivirana_varijabla naziv="DomainObject.Predmet.ProtustrankaWithAdress_1">RAZVITAK d.o.o. Josipa Gigla 11, 10000 Zagreb</derivirana_varijabla>
  </DomainObject.Predmet.ProtustrankaWithAdress>
  <DomainObject.Predmet.ProtustrankaWithAdressOIB>
    <izvorni_sadrzaj>RAZVITAK d.o.o., OIB 17246824950, Josipa Gigla 11, 10000 Zagreb</izvorni_sadrzaj>
    <derivirana_varijabla naziv="DomainObject.Predmet.ProtustrankaWithAdressOIB_1">RAZVITAK d.o.o., OIB 17246824950, Josipa Gigla 11, 10000 Zagreb</derivirana_varijabla>
  </DomainObject.Predmet.ProtustrankaWithAdressOIB>
  <DomainObject.Predmet.ProtustrankaNazivFormated>
    <izvorni_sadrzaj>RAZVITAK d.o.o.</izvorni_sadrzaj>
    <derivirana_varijabla naziv="DomainObject.Predmet.ProtustrankaNazivFormated_1">RAZVITAK d.o.o.</derivirana_varijabla>
  </DomainObject.Predmet.ProtustrankaNazivFormated>
  <DomainObject.Predmet.ProtustrankaNazivFormatedOIB>
    <izvorni_sadrzaj>RAZVITAK d.o.o., OIB 17246824950</izvorni_sadrzaj>
    <derivirana_varijabla naziv="DomainObject.Predmet.ProtustrankaNazivFormatedOIB_1">RAZVITAK d.o.o., OIB 17246824950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2.St SSKa - S.. Ivanović</izvorni_sadrzaj>
    <derivirana_varijabla naziv="DomainObject.Predmet.Referada.Naziv_1">2.St SSKa - S.. Ivanović</derivirana_varijabla>
  </DomainObject.Predmet.Referada.Naziv>
  <DomainObject.Predmet.Referada.Oznaka>
    <izvorni_sadrzaj>2. St SSKa</izvorni_sadrzaj>
    <derivirana_varijabla naziv="DomainObject.Predmet.Referada.Oznaka_1">2.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342</izvorni_sadrzaj>
    <derivirana_varijabla naziv="DomainObject.Predmet.Referada.Prostorija.Oznaka_1">342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Suzana Ivanović</izvorni_sadrzaj>
    <derivirana_varijabla naziv="DomainObject.Predmet.Referada.Sudac_1">Suzana Ivanović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RAZVITAK d.o.o.</izvorni_sadrzaj>
    <derivirana_varijabla naziv="DomainObject.Predmet.StrankaFormated_1">  RAZVITAK d.o.o.</derivirana_varijabla>
  </DomainObject.Predmet.StrankaFormated>
  <DomainObject.Predmet.StrankaFormatedOIB>
    <izvorni_sadrzaj>  RAZVITAK d.o.o., OIB 17246824950</izvorni_sadrzaj>
    <derivirana_varijabla naziv="DomainObject.Predmet.StrankaFormatedOIB_1">  RAZVITAK d.o.o., OIB 17246824950</derivirana_varijabla>
  </DomainObject.Predmet.StrankaFormatedOIB>
  <DomainObject.Predmet.StrankaFormatedWithAdress>
    <izvorni_sadrzaj> RAZVITAK d.o.o., Josipa Gigla 11, 10000 Zagreb</izvorni_sadrzaj>
    <derivirana_varijabla naziv="DomainObject.Predmet.StrankaFormatedWithAdress_1"> RAZVITAK d.o.o., Josipa Gigla 11, 10000 Zagreb</derivirana_varijabla>
  </DomainObject.Predmet.StrankaFormatedWithAdress>
  <DomainObject.Predmet.StrankaFormatedWithAdressOIB>
    <izvorni_sadrzaj> RAZVITAK d.o.o., OIB 17246824950, Josipa Gigla 11, 10000 Zagreb</izvorni_sadrzaj>
    <derivirana_varijabla naziv="DomainObject.Predmet.StrankaFormatedWithAdressOIB_1"> RAZVITAK d.o.o., OIB 17246824950, Josipa Gigla 11, 10000 Zagreb</derivirana_varijabla>
  </DomainObject.Predmet.StrankaFormatedWithAdressOIB>
  <DomainObject.Predmet.StrankaWithAdress>
    <izvorni_sadrzaj>RAZVITAK d.o.o. Josipa Gigla 11,10000 Zagreb</izvorni_sadrzaj>
    <derivirana_varijabla naziv="DomainObject.Predmet.StrankaWithAdress_1">RAZVITAK d.o.o. Josipa Gigla 11,10000 Zagreb</derivirana_varijabla>
  </DomainObject.Predmet.StrankaWithAdress>
  <DomainObject.Predmet.StrankaWithAdressOIB>
    <izvorni_sadrzaj>RAZVITAK d.o.o., OIB 17246824950, Josipa Gigla 11,10000 Zagreb</izvorni_sadrzaj>
    <derivirana_varijabla naziv="DomainObject.Predmet.StrankaWithAdressOIB_1">RAZVITAK d.o.o., OIB 17246824950, Josipa Gigla 11,10000 Zagreb</derivirana_varijabla>
  </DomainObject.Predmet.StrankaWithAdressOIB>
  <DomainObject.Predmet.StrankaNazivFormated>
    <izvorni_sadrzaj>RAZVITAK d.o.o.</izvorni_sadrzaj>
    <derivirana_varijabla naziv="DomainObject.Predmet.StrankaNazivFormated_1">RAZVITAK d.o.o.</derivirana_varijabla>
  </DomainObject.Predmet.StrankaNazivFormated>
  <DomainObject.Predmet.StrankaNazivFormatedOIB>
    <izvorni_sadrzaj>RAZVITAK d.o.o., OIB 17246824950</izvorni_sadrzaj>
    <derivirana_varijabla naziv="DomainObject.Predmet.StrankaNazivFormatedOIB_1">RAZVITAK d.o.o., OIB 17246824950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2.St SSKa - S.. Ivanović</izvorni_sadrzaj>
    <derivirana_varijabla naziv="DomainObject.Predmet.TrenutnaLokacijaSpisa.Naziv_1">2.St SSKa - S.. Ivanović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RAZVITAK d.o.o.</item>
    </izvorni_sadrzaj>
    <derivirana_varijabla naziv="DomainObject.Predmet.StrankaListFormated_1">
      <item>RAZVITAK d.o.o.</item>
    </derivirana_varijabla>
  </DomainObject.Predmet.StrankaListFormated>
  <DomainObject.Predmet.StrankaListFormatedOIB>
    <izvorni_sadrzaj>
      <item>RAZVITAK d.o.o., OIB 17246824950</item>
    </izvorni_sadrzaj>
    <derivirana_varijabla naziv="DomainObject.Predmet.StrankaListFormatedOIB_1">
      <item>RAZVITAK d.o.o., OIB 17246824950</item>
    </derivirana_varijabla>
  </DomainObject.Predmet.StrankaListFormatedOIB>
  <DomainObject.Predmet.StrankaListFormatedWithAdress>
    <izvorni_sadrzaj>
      <item>RAZVITAK d.o.o., Josipa Gigla 11, 10000 Zagreb</item>
    </izvorni_sadrzaj>
    <derivirana_varijabla naziv="DomainObject.Predmet.StrankaListFormatedWithAdress_1">
      <item>RAZVITAK d.o.o., Josipa Gigla 11, 10000 Zagreb</item>
    </derivirana_varijabla>
  </DomainObject.Predmet.StrankaListFormatedWithAdress>
  <DomainObject.Predmet.StrankaListFormatedWithAdressOIB>
    <izvorni_sadrzaj>
      <item>RAZVITAK d.o.o., OIB 17246824950, Josipa Gigla 11, 10000 Zagreb</item>
    </izvorni_sadrzaj>
    <derivirana_varijabla naziv="DomainObject.Predmet.StrankaListFormatedWithAdressOIB_1">
      <item>RAZVITAK d.o.o., OIB 17246824950, Josipa Gigla 11, 10000 Zagreb</item>
    </derivirana_varijabla>
  </DomainObject.Predmet.StrankaListFormatedWithAdressOIB>
  <DomainObject.Predmet.StrankaListNazivFormated>
    <izvorni_sadrzaj>
      <item>RAZVITAK d.o.o.</item>
    </izvorni_sadrzaj>
    <derivirana_varijabla naziv="DomainObject.Predmet.StrankaListNazivFormated_1">
      <item>RAZVITAK d.o.o.</item>
    </derivirana_varijabla>
  </DomainObject.Predmet.StrankaListNazivFormated>
  <DomainObject.Predmet.StrankaListNazivFormatedOIB>
    <izvorni_sadrzaj>
      <item>RAZVITAK d.o.o., OIB 17246824950</item>
    </izvorni_sadrzaj>
    <derivirana_varijabla naziv="DomainObject.Predmet.StrankaListNazivFormatedOIB_1">
      <item>RAZVITAK d.o.o., OIB 17246824950</item>
    </derivirana_varijabla>
  </DomainObject.Predmet.StrankaListNazivFormatedOIB>
  <DomainObject.Predmet.ProtuStrankaListFormated>
    <izvorni_sadrzaj>
      <item>RAZVITAK d.o.o.</item>
    </izvorni_sadrzaj>
    <derivirana_varijabla naziv="DomainObject.Predmet.ProtuStrankaListFormated_1">
      <item>RAZVITAK d.o.o.</item>
    </derivirana_varijabla>
  </DomainObject.Predmet.ProtuStrankaListFormated>
  <DomainObject.Predmet.ProtuStrankaListFormatedOIB>
    <izvorni_sadrzaj>
      <item>RAZVITAK d.o.o., OIB 17246824950</item>
    </izvorni_sadrzaj>
    <derivirana_varijabla naziv="DomainObject.Predmet.ProtuStrankaListFormatedOIB_1">
      <item>RAZVITAK d.o.o., OIB 17246824950</item>
    </derivirana_varijabla>
  </DomainObject.Predmet.ProtuStrankaListFormatedOIB>
  <DomainObject.Predmet.ProtuStrankaListFormatedWithAdress>
    <izvorni_sadrzaj>
      <item>RAZVITAK d.o.o., Josipa Gigla 11, 10000 Zagreb</item>
    </izvorni_sadrzaj>
    <derivirana_varijabla naziv="DomainObject.Predmet.ProtuStrankaListFormatedWithAdress_1">
      <item>RAZVITAK d.o.o., Josipa Gigla 11, 10000 Zagreb</item>
    </derivirana_varijabla>
  </DomainObject.Predmet.ProtuStrankaListFormatedWithAdress>
  <DomainObject.Predmet.ProtuStrankaListFormatedWithAdressOIB>
    <izvorni_sadrzaj>
      <item>RAZVITAK d.o.o., OIB 17246824950, Josipa Gigla 11, 10000 Zagreb</item>
    </izvorni_sadrzaj>
    <derivirana_varijabla naziv="DomainObject.Predmet.ProtuStrankaListFormatedWithAdressOIB_1">
      <item>RAZVITAK d.o.o., OIB 17246824950, Josipa Gigla 11, 10000 Zagreb</item>
    </derivirana_varijabla>
  </DomainObject.Predmet.ProtuStrankaListFormatedWithAdressOIB>
  <DomainObject.Predmet.ProtuStrankaListNazivFormated>
    <izvorni_sadrzaj>
      <item>RAZVITAK d.o.o.</item>
    </izvorni_sadrzaj>
    <derivirana_varijabla naziv="DomainObject.Predmet.ProtuStrankaListNazivFormated_1">
      <item>RAZVITAK d.o.o.</item>
    </derivirana_varijabla>
  </DomainObject.Predmet.ProtuStrankaListNazivFormated>
  <DomainObject.Predmet.ProtuStrankaListNazivFormatedOIB>
    <izvorni_sadrzaj>
      <item>RAZVITAK d.o.o., OIB 17246824950</item>
    </izvorni_sadrzaj>
    <derivirana_varijabla naziv="DomainObject.Predmet.ProtuStrankaListNazivFormatedOIB_1">
      <item>RAZVITAK d.o.o., OIB 17246824950</item>
    </derivirana_varijabla>
  </DomainObject.Predmet.ProtuStrankaListNazivFormatedOIB>
  <DomainObject.Predmet.OstaliListFormated>
    <izvorni_sadrzaj>
      <item>FINA ZAGREB</item>
      <item>RH, MF, Porezna uprava</item>
      <item>Županijsko državno odvjetništvo u Zagrebu</item>
    </izvorni_sadrzaj>
    <derivirana_varijabla naziv="DomainObject.Predmet.OstaliListFormated_1">
      <item>FINA ZAGREB</item>
      <item>RH, MF, Porezna uprava</item>
      <item>Županijsko državno odvjetništvo u Zagrebu</item>
    </derivirana_varijabla>
  </DomainObject.Predmet.OstaliListFormated>
  <DomainObject.Predmet.OstaliListFormatedOIB>
    <izvorni_sadrzaj>
      <item>FINA ZAGREB</item>
      <item>RH, MF, Porezna uprava</item>
      <item>Županijsko državno odvjetništvo u Zagrebu</item>
    </izvorni_sadrzaj>
    <derivirana_varijabla naziv="DomainObject.Predmet.OstaliListFormatedOIB_1">
      <item>FINA ZAGREB</item>
      <item>RH, MF, Porezna uprava</item>
      <item>Županijsko državno odvjetništvo u Zagrebu</item>
    </derivirana_varijabla>
  </DomainObject.Predmet.OstaliListFormatedOIB>
  <DomainObject.Predmet.OstaliListFormatedWithAdress>
    <izvorni_sadrzaj>
      <item>FINA ZAGREB</item>
      <item>RH, MF, Porezna uprava, Av. Dubrovnik 32, 10000 Zagreb</item>
      <item>Županijsko državno odvjetništvo u Zagrebu</item>
    </izvorni_sadrzaj>
    <derivirana_varijabla naziv="DomainObject.Predmet.OstaliListFormatedWithAdress_1">
      <item>FINA ZAGREB</item>
      <item>RH, MF, Porezna uprava, Av. Dubrovnik 32, 10000 Zagreb</item>
      <item>Županijsko državno odvjetništvo u Zagrebu</item>
    </derivirana_varijabla>
  </DomainObject.Predmet.OstaliListFormatedWithAdress>
  <DomainObject.Predmet.OstaliListFormatedWithAdressOIB>
    <izvorni_sadrzaj>
      <item>FINA ZAGREB</item>
      <item>RH, MF, Porezna uprava, Av. Dubrovnik 32, 10000 Zagreb</item>
      <item>Županijsko državno odvjetništvo u Zagrebu</item>
    </izvorni_sadrzaj>
    <derivirana_varijabla naziv="DomainObject.Predmet.OstaliListFormatedWithAdressOIB_1">
      <item>FINA ZAGREB</item>
      <item>RH, MF, Porezna uprava, Av. Dubrovnik 32, 10000 Zagreb</item>
      <item>Županijsko državno odvjetništvo u Zagrebu</item>
    </derivirana_varijabla>
  </DomainObject.Predmet.OstaliListFormatedWithAdressOIB>
  <DomainObject.Predmet.OstaliListNazivFormated>
    <izvorni_sadrzaj>
      <item>FINA ZAGREB</item>
      <item>RH, MF, Porezna uprava</item>
      <item>Županijsko državno odvjetništvo u Zagrebu</item>
    </izvorni_sadrzaj>
    <derivirana_varijabla naziv="DomainObject.Predmet.OstaliListNazivFormated_1">
      <item>FINA ZAGREB</item>
      <item>RH, MF, Porezna uprava</item>
      <item>Županijsko državno odvjetništvo u Zagrebu</item>
    </derivirana_varijabla>
  </DomainObject.Predmet.OstaliListNazivFormated>
  <DomainObject.Predmet.OstaliListNazivFormatedOIB>
    <izvorni_sadrzaj>
      <item>FINA ZAGREB</item>
      <item>RH, MF, Porezna uprava</item>
      <item>Županijsko državno odvjetništvo u Zagrebu</item>
    </izvorni_sadrzaj>
    <derivirana_varijabla naziv="DomainObject.Predmet.OstaliListNazivFormatedOIB_1">
      <item>FINA ZAGREB</item>
      <item>RH, MF, Porezna uprava</item>
      <item>Županijsko državno odvjetništvo u Zagrebu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siječnja 2016.</izvorni_sadrzaj>
    <derivirana_varijabla naziv="DomainObject.Datum_1">22. siječnja 2016.</derivirana_varijabla>
  </DomainObject.Datum>
  <DomainObject.PoslovniBrojDokumenta>
    <izvorni_sadrzaj>Stpn-29/2015-15</izvorni_sadrzaj>
    <derivirana_varijabla naziv="DomainObject.PoslovniBrojDokumenta_1">Stpn-29/2015-15</derivirana_varijabla>
  </DomainObject.PoslovniBrojDokumenta>
  <DomainObject.Predmet.StrankaIDrugi>
    <izvorni_sadrzaj>RAZVITAK d.o.o.</izvorni_sadrzaj>
    <derivirana_varijabla naziv="DomainObject.Predmet.StrankaIDrugi_1">RAZVITAK d.o.o.</derivirana_varijabla>
  </DomainObject.Predmet.StrankaIDrugi>
  <DomainObject.Predmet.ProtustrankaIDrugi>
    <izvorni_sadrzaj>RAZVITAK d.o.o.</izvorni_sadrzaj>
    <derivirana_varijabla naziv="DomainObject.Predmet.ProtustrankaIDrugi_1">RAZVITAK d.o.o.</derivirana_varijabla>
  </DomainObject.Predmet.ProtustrankaIDrugi>
  <DomainObject.Predmet.StrankaIDrugiAdressOIB>
    <izvorni_sadrzaj>RAZVITAK d.o.o., OIB 17246824950, Josipa Gigla 11, 10000 Zagreb</izvorni_sadrzaj>
    <derivirana_varijabla naziv="DomainObject.Predmet.StrankaIDrugiAdressOIB_1">RAZVITAK d.o.o., OIB 17246824950, Josipa Gigla 11, 10000 Zagreb</derivirana_varijabla>
  </DomainObject.Predmet.StrankaIDrugiAdressOIB>
  <DomainObject.Predmet.ProtustrankaIDrugiAdressOIB>
    <izvorni_sadrzaj>RAZVITAK d.o.o., OIB 17246824950, Josipa Gigla 11, 10000 Zagreb</izvorni_sadrzaj>
    <derivirana_varijabla naziv="DomainObject.Predmet.ProtustrankaIDrugiAdressOIB_1">RAZVITAK d.o.o., OIB 17246824950, Josipa Gigla 11,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RAZVITAK d.o.o.</item>
      <item>RAZVITAK d.o.o.</item>
      <item>FINA ZAGREB</item>
      <item>RH, MF, Porezna uprava</item>
      <item>Županijsko državno odvjetništvo u Zagrebu</item>
    </izvorni_sadrzaj>
    <derivirana_varijabla naziv="DomainObject.Predmet.SudioniciListNaziv_1">
      <item>RAZVITAK d.o.o.</item>
      <item>RAZVITAK d.o.o.</item>
      <item>FINA ZAGREB</item>
      <item>RH, MF, Porezna uprava</item>
      <item>Županijsko državno odvjetništvo u Zagrebu</item>
    </derivirana_varijabla>
  </DomainObject.Predmet.SudioniciListNaziv>
  <DomainObject.Predmet.SudioniciListAdressOIB>
    <izvorni_sadrzaj>
      <item>RAZVITAK d.o.o., OIB 17246824950, Josipa Gigla 11,10000 Zagreb</item>
      <item>RAZVITAK d.o.o., OIB 17246824950, Josipa Gigla 11,10000 Zagreb</item>
      <item>FINA ZAGREB</item>
      <item>RH, MF, Porezna uprava, Av. Dubrovnik 32,10000 Zagreb</item>
      <item>Županijsko državno odvjetništvo u Zagrebu</item>
    </izvorni_sadrzaj>
    <derivirana_varijabla naziv="DomainObject.Predmet.SudioniciListAdressOIB_1">
      <item>RAZVITAK d.o.o., OIB 17246824950, Josipa Gigla 11,10000 Zagreb</item>
      <item>RAZVITAK d.o.o., OIB 17246824950, Josipa Gigla 11,10000 Zagreb</item>
      <item>FINA ZAGREB</item>
      <item>RH, MF, Porezna uprava, Av. Dubrovnik 32,10000 Zagreb</item>
      <item>Županijsko državno odvjetništvo u Zagrebu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17246824950</item>
      <item>, OIB 17246824950</item>
      <item>, OIB null</item>
      <item>, OIB null</item>
      <item>, OIB null</item>
    </izvorni_sadrzaj>
    <derivirana_varijabla naziv="DomainObject.Predmet.SudioniciListNazivOIB_1">
      <item>, OIB 17246824950</item>
      <item>, OIB 17246824950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C5F607E-46AD-4A1A-BE4D-02F0F7C09BB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TDU</properties:Company>
  <properties:Pages>1</properties:Pages>
  <properties:Words>146</properties:Words>
  <properties:Characters>824</properties:Characters>
  <properties:Lines>41</properties:Lines>
  <properties:Paragraphs>18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1373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2016-01-22T08:44:00Z</dcterms:created>
  <dc:creator>Korisnik</dc:creator>
  <cp:lastModifiedBy>Marina Markić</cp:lastModifiedBy>
  <cp:lastPrinted>2015-10-15T11:58:00Z</cp:lastPrinted>
  <dcterms:modified xmlns:xsi="http://www.w3.org/2001/XMLSchema-instance" xsi:type="dcterms:W3CDTF">2016-01-22T09:00:00Z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Stpn-29/2015-15 / Odluka - Oglas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