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2ec2515" w14:textId="2ec2515">
      <w:pPr>
        <w:tabs>
          <w:tab w:val="left" w:pos="709"/>
        </w:tabs>
        <w15:collapsed w:val="false"/>
      </w:pPr>
      <w:r>
        <w:t xml:space="preserve">                </w:t>
      </w:r>
    </w:p>
    <w:p w:rsidR="00E530F3" w:rsidP="00E530F3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E530F3">
        <w:t>17. St-2303/2023</w:t>
      </w:r>
    </w:p>
    <w:p w:rsidR="00BD03FA" w:rsidP="00E530F3" w:rsidRDefault="00BD03FA">
      <w:pPr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E530F3">
        <w:t>17. St-2303/2023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E530F3" w:rsidP="00E530F3" w:rsidRDefault="00E530F3">
      <w:pPr>
        <w:ind w:left="705"/>
        <w:jc w:val="both"/>
      </w:pPr>
      <w:r>
        <w:t>BRANITELJSKA ZADRUGA, BABA DELICIJE G</w:t>
      </w:r>
      <w:r>
        <w:t xml:space="preserve">ASTRO, Zagreb, Vlaška ulica 33, </w:t>
      </w:r>
      <w:r>
        <w:t>OIB: 53223227715</w:t>
      </w:r>
    </w:p>
    <w:p w:rsidR="00023E6D" w:rsidP="00E530F3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30F3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E530F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530F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530F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530F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530F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E530F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530F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530F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530F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530F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791047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2303</izvorni_sadrzaj>
    <derivirana_varijabla naziv="DomainObject.Predmet.Broj_1">2303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rujna 2023.</izvorni_sadrzaj>
    <derivirana_varijabla naziv="DomainObject.Predmet.DatumIzradeOptuznogAkta_1">14. rujna 2023.</derivirana_varijabla>
  </DomainObject.Predmet.DatumIzradeOptuznogAkta>
  <DomainObject.Predmet.DatumIzradeOptuznogAktaFormated>
    <izvorni_sadrzaj>14.9.2023.</izvorni_sadrzaj>
    <derivirana_varijabla naziv="DomainObject.Predmet.DatumIzradeOptuznogAktaFormated_1">14.9.2023.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St-2303/2023</izvorni_sadrzaj>
    <derivirana_varijabla naziv="DomainObject.Predmet.OznakaBroj_1">St-2303/2023</derivirana_varijabla>
  </DomainObject.Predmet.OznakaBroj>
  <DomainObject.Predmet.OznakaBrojOptuznogAkta>
    <izvorni_sadrzaj>04-06-23-3929</izvorni_sadrzaj>
    <derivirana_varijabla naziv="DomainObject.Predmet.OznakaBrojOptuznogAkta_1">04-06-23-3929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BRANITELJSKA ZADRUGA, BABA DELICIJE GASTRO, za trgovinu i usluge</izvorni_sadrzaj>
    <derivirana_varijabla naziv="DomainObject.Predmet.ProtustrankaFormated_1">  BRANITELJSKA ZADRUGA, BABA DELICIJE GASTRO, za trgovinu i usluge</derivirana_varijabla>
  </DomainObject.Predmet.ProtustrankaFormated>
  <DomainObject.Predmet.ProtustrankaFormatedOIB>
    <izvorni_sadrzaj>  BRANITELJSKA ZADRUGA, BABA DELICIJE GASTRO, za trgovinu i usluge, OIB 53223227715</izvorni_sadrzaj>
    <derivirana_varijabla naziv="DomainObject.Predmet.ProtustrankaFormatedOIB_1">  BRANITELJSKA ZADRUGA, BABA DELICIJE GASTRO, za trgovinu i usluge, OIB 53223227715</derivirana_varijabla>
  </DomainObject.Predmet.ProtustrankaFormatedOIB>
  <DomainObject.Predmet.ProtustrankaFormatedWithAdress>
    <izvorni_sadrzaj> BRANITELJSKA ZADRUGA, BABA DELICIJE GASTRO, za trgovinu i usluge, Vlaška ulica 33, 10000 Zagreb</izvorni_sadrzaj>
    <derivirana_varijabla naziv="DomainObject.Predmet.ProtustrankaFormatedWithAdress_1"> BRANITELJSKA ZADRUGA, BABA DELICIJE GASTRO, za trgovinu i usluge, Vlaška ulica 33, 10000 Zagreb</derivirana_varijabla>
  </DomainObject.Predmet.ProtustrankaFormatedWithAdress>
  <DomainObject.Predmet.ProtustrankaFormatedWithAdressOIB>
    <izvorni_sadrzaj> BRANITELJSKA ZADRUGA, BABA DELICIJE GASTRO, za trgovinu i usluge, OIB 53223227715, Vlaška ulica 33, 10000 Zagreb</izvorni_sadrzaj>
    <derivirana_varijabla naziv="DomainObject.Predmet.ProtustrankaFormatedWithAdressOIB_1"> BRANITELJSKA ZADRUGA, BABA DELICIJE GASTRO, za trgovinu i usluge, OIB 53223227715, Vlaška ulica 33, 10000 Zagreb</derivirana_varijabla>
  </DomainObject.Predmet.ProtustrankaFormatedWithAdressOIB>
  <DomainObject.Predmet.ProtustrankaWithAdress>
    <izvorni_sadrzaj>BRANITELJSKA ZADRUGA, BABA DELICIJE GASTRO, za trgovinu i usluge Vlaška ulica 33, 10000 Zagreb</izvorni_sadrzaj>
    <derivirana_varijabla naziv="DomainObject.Predmet.ProtustrankaWithAdress_1">BRANITELJSKA ZADRUGA, BABA DELICIJE GASTRO, za trgovinu i usluge Vlaška ulica 33, 10000 Zagreb</derivirana_varijabla>
  </DomainObject.Predmet.ProtustrankaWithAdress>
  <DomainObject.Predmet.ProtustrankaWithAdressOIB>
    <izvorni_sadrzaj>BRANITELJSKA ZADRUGA, BABA DELICIJE GASTRO, za trgovinu i usluge, OIB 53223227715, Vlaška ulica 33, 10000 Zagreb</izvorni_sadrzaj>
    <derivirana_varijabla naziv="DomainObject.Predmet.ProtustrankaWithAdressOIB_1">BRANITELJSKA ZADRUGA, BABA DELICIJE GASTRO, za trgovinu i usluge, OIB 53223227715, Vlaška ulica 33, 10000 Zagreb</derivirana_varijabla>
  </DomainObject.Predmet.ProtustrankaWithAdressOIB>
  <DomainObject.Predmet.ProtustrankaNazivFormated>
    <izvorni_sadrzaj>BRANITELJSKA ZADRUGA, BABA DELICIJE GASTRO, za trgovinu i usluge</izvorni_sadrzaj>
    <derivirana_varijabla naziv="DomainObject.Predmet.ProtustrankaNazivFormated_1">BRANITELJSKA ZADRUGA, BABA DELICIJE GASTRO, za trgovinu i usluge</derivirana_varijabla>
  </DomainObject.Predmet.ProtustrankaNazivFormated>
  <DomainObject.Predmet.ProtustrankaNazivFormatedOIB>
    <izvorni_sadrzaj>BRANITELJSKA ZADRUGA, BABA DELICIJE GASTRO, za trgovinu i usluge, OIB 53223227715</izvorni_sadrzaj>
    <derivirana_varijabla naziv="DomainObject.Predmet.ProtustrankaNazivFormatedOIB_1">BRANITELJSKA ZADRUGA, BABA DELICIJE GASTRO, za trgovinu i usluge, OIB 53223227715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BRANITELJSKA ZADRUGA, BABA DELICIJE GASTRO, za trgovinu i usluge</item>
    </izvorni_sadrzaj>
    <derivirana_varijabla naziv="DomainObject.Predmet.ProtuStrankaListFormated_1">
      <item>BRANITELJSKA ZADRUGA, BABA DELICIJE GASTRO, za trgovinu i usluge</item>
    </derivirana_varijabla>
  </DomainObject.Predmet.ProtuStrankaListFormated>
  <DomainObject.Predmet.ProtuStrankaListFormatedOIB>
    <izvorni_sadrzaj>
      <item>BRANITELJSKA ZADRUGA, BABA DELICIJE GASTRO, za trgovinu i usluge, OIB 53223227715</item>
    </izvorni_sadrzaj>
    <derivirana_varijabla naziv="DomainObject.Predmet.ProtuStrankaListFormatedOIB_1">
      <item>BRANITELJSKA ZADRUGA, BABA DELICIJE GASTRO, za trgovinu i usluge, OIB 53223227715</item>
    </derivirana_varijabla>
  </DomainObject.Predmet.ProtuStrankaListFormatedOIB>
  <DomainObject.Predmet.ProtuStrankaListFormatedWithAdress>
    <izvorni_sadrzaj>
      <item>BRANITELJSKA ZADRUGA, BABA DELICIJE GASTRO, za trgovinu i usluge, Vlaška ulica 33, 10000 Zagreb</item>
    </izvorni_sadrzaj>
    <derivirana_varijabla naziv="DomainObject.Predmet.ProtuStrankaListFormatedWithAdress_1">
      <item>BRANITELJSKA ZADRUGA, BABA DELICIJE GASTRO, za trgovinu i usluge, Vlaška ulica 33, 10000 Zagreb</item>
    </derivirana_varijabla>
  </DomainObject.Predmet.ProtuStrankaListFormatedWithAdress>
  <DomainObject.Predmet.ProtuStrankaListFormatedWithAdressOIB>
    <izvorni_sadrzaj>
      <item>BRANITELJSKA ZADRUGA, BABA DELICIJE GASTRO, za trgovinu i usluge, OIB 53223227715, Vlaška ulica 33, 10000 Zagreb</item>
    </izvorni_sadrzaj>
    <derivirana_varijabla naziv="DomainObject.Predmet.ProtuStrankaListFormatedWithAdressOIB_1">
      <item>BRANITELJSKA ZADRUGA, BABA DELICIJE GASTRO, za trgovinu i usluge, OIB 53223227715, Vlaška ulica 33, 10000 Zagreb</item>
    </derivirana_varijabla>
  </DomainObject.Predmet.ProtuStrankaListFormatedWithAdressOIB>
  <DomainObject.Predmet.ProtuStrankaListNazivFormated>
    <izvorni_sadrzaj>
      <item>BRANITELJSKA ZADRUGA, BABA DELICIJE GASTRO, za trgovinu i usluge</item>
    </izvorni_sadrzaj>
    <derivirana_varijabla naziv="DomainObject.Predmet.ProtuStrankaListNazivFormated_1">
      <item>BRANITELJSKA ZADRUGA, BABA DELICIJE GASTRO, za trgovinu i usluge</item>
    </derivirana_varijabla>
  </DomainObject.Predmet.ProtuStrankaListNazivFormated>
  <DomainObject.Predmet.ProtuStrankaListNazivFormatedOIB>
    <izvorni_sadrzaj>
      <item>BRANITELJSKA ZADRUGA, BABA DELICIJE GASTRO, za trgovinu i usluge, OIB 53223227715</item>
    </izvorni_sadrzaj>
    <derivirana_varijabla naziv="DomainObject.Predmet.ProtuStrankaListNazivFormatedOIB_1">
      <item>BRANITELJSKA ZADRUGA, BABA DELICIJE GASTRO, za trgovinu i usluge, OIB 53223227715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BRANITELJSKA ZADRUGA, BABA DELICIJE GASTRO, za trgovinu i usluge</izvorni_sadrzaj>
    <derivirana_varijabla naziv="DomainObject.Predmet.ProtustrankaIDrugi_1">BRANITELJSKA ZADRUGA, BABA DELICIJE GASTRO, za trgovinu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BRANITELJSKA ZADRUGA, BABA DELICIJE GASTRO, za trgovinu i usluge, OIB 53223227715, Vlaška ulica 33, 10000 Zagreb</izvorni_sadrzaj>
    <derivirana_varijabla naziv="DomainObject.Predmet.ProtustrankaIDrugiAdressOIB_1">BRANITELJSKA ZADRUGA, BABA DELICIJE GASTRO, za trgovinu i usluge, OIB 53223227715, Vlaška ulica 33,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BRANITELJSKA ZADRUGA, BABA DELICIJE GASTRO, za trgovinu i usluge</item>
      <item>Financijska agencija</item>
    </izvorni_sadrzaj>
    <derivirana_varijabla naziv="DomainObject.Predmet.SudioniciListNaziv_1">
      <item>BRANITELJSKA ZADRUGA, BABA DELICIJE GASTRO, za trgovinu i usluge</item>
      <item>Financijska agencija</item>
    </derivirana_varijabla>
  </DomainObject.Predmet.SudioniciListNaziv>
  <DomainObject.Predmet.SudioniciListAdressOIB>
    <izvorni_sadrzaj>
      <item>BRANITELJSKA ZADRUGA, BABA DELICIJE GASTRO, za trgovinu i usluge, OIB 53223227715, Vlaška ulica 33,10000 Zagreb</item>
      <item>Financijska agencija, OIB 85821130368, TRG SVIBANJSKIH ŽRTAVA 1995. 1,10000 Zagreb</item>
    </izvorni_sadrzaj>
    <derivirana_varijabla naziv="DomainObject.Predmet.SudioniciListAdressOIB_1">
      <item>BRANITELJSKA ZADRUGA, BABA DELICIJE GASTRO, za trgovinu i usluge, OIB 53223227715, Vlaška ulica 33,10000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53223227715</item>
      <item>, OIB 85821130368</item>
    </izvorni_sadrzaj>
    <derivirana_varijabla naziv="DomainObject.Predmet.SudioniciListNazivOIB_1">
      <item>, OIB 53223227715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A43B911-DE06-4B2E-8692-C8B2D03D4ED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141</properties:Words>
  <properties:Characters>828</properties:Characters>
  <properties:Lines>46</properties:Lines>
  <properties:Paragraphs>24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2023-09-29T07:34:00Z</cp:lastPrinted>
  <dcterms:modified xmlns:xsi="http://www.w3.org/2001/XMLSchema-instance" xsi:type="dcterms:W3CDTF">2023-09-29T07:34:00Z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