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5973B094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464A01B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030D586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C7C3BD1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A06CF8" w14:paraId="150F750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06CF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06CF8" w14:paraId="0D08640F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06CF8" w14:paraId="15F34BE0" w14:textId="13F28606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Kapucinski trg 5</w:t>
          </w:r>
        </w:sdtContent>
      </w:sdt>
      <w:r w:rsidRPr="006C43C5" w:rsidR="00AE649C">
        <w:t xml:space="preserve"> </w:t>
      </w:r>
    </w:p>
    <w:p w:rsidR="001A12B4" w:rsidP="001A12B4" w:rsidRDefault="00A06CF8" w14:paraId="31B27B3C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42000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Varaždin</w:t>
          </w:r>
        </w:sdtContent>
      </w:sdt>
      <w:r w:rsidRPr="006C43C5" w:rsidR="00AE649C">
        <w:t xml:space="preserve"> </w:t>
      </w:r>
    </w:p>
    <w:p w:rsidRPr="001A12B4" w:rsidR="001A12B4" w:rsidP="001A12B4" w:rsidRDefault="00EA1C6D" w14:paraId="3E5A739D" w14:textId="77777777">
      <w:pPr>
        <w:pStyle w:val="SudSjedite"/>
      </w:pPr>
      <w:r w:rsidRPr="006C43C5">
        <w:tab/>
      </w:r>
    </w:p>
    <w:p w:rsidRPr="001A12B4" w:rsidR="001A12B4" w:rsidP="001A12B4" w:rsidRDefault="001A12B4" w14:paraId="2F12178B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Pp Ikp-1308/2025-9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06CF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641DEA3D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6AB00F95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F52B6C5" w14:textId="77777777">
      <w:pPr>
        <w:keepNext/>
        <w:spacing w:after="0"/>
        <w:jc w:val="center"/>
      </w:pPr>
    </w:p>
    <w:p w:rsidRPr="00CE79FB" w:rsidR="00CE79FB" w:rsidP="00CE79FB" w:rsidRDefault="00CE79FB" w14:paraId="233A9622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99E65DA" w14:textId="77777777">
      <w:pPr>
        <w:keepNext/>
        <w:spacing w:after="0"/>
        <w:jc w:val="center"/>
      </w:pPr>
    </w:p>
    <w:p w:rsidRPr="001A12B4" w:rsidR="001A12B4" w:rsidP="001A12B4" w:rsidRDefault="00A06CF8" w14:paraId="6CB62B51" w14:textId="3F3BB529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Općinski sud u Varaždinu,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Miri Jalševcu</w:t>
          </w:r>
        </w:sdtContent>
      </w:sdt>
      <w:r w:rsidR="00F2002F">
        <w:rPr>
          <w:rStyle w:val="PozadinaSvijetloZelena"/>
        </w:rPr>
        <w:t>,</w:t>
      </w:r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Danijelu Liberu, OIB 49213312422,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r w:rsidR="00F2002F">
        <w:rPr>
          <w:rFonts w:eastAsia="Calibri" w:cs="Times New Roman"/>
        </w:rPr>
        <w:t xml:space="preserve">članka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229. stavka 1., članka 289. stavka 1., članka 196. stavka 1., članka 198. stavka 1., članka 47. stavka 2.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F2002F">
        <w:rPr>
          <w:rFonts w:cs="Arial"/>
          <w:bCs/>
        </w:rPr>
        <w:t>(Narodne novine broj: 67/08, 48/10, 74/11, 80/13, 158/13, 92/14, 64/15, 108/17, 70/19, 42/20</w:t>
      </w:r>
      <w:r w:rsidR="00F2002F">
        <w:rPr>
          <w:rFonts w:cs="Arial"/>
          <w:bCs/>
        </w:rPr>
        <w:t>),</w:t>
      </w:r>
      <w:r w:rsidR="001C3C78">
        <w:rPr>
          <w:rFonts w:eastAsia="Times New Roman" w:cs="Times New Roman"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21. travnja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 w14:paraId="23A8BB70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B2B78A7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F2002F" w:rsidRDefault="00A76642" w14:paraId="6DC064A6" w14:textId="74047032">
      <w:pPr>
        <w:ind w:firstLine="708"/>
        <w:jc w:val="both"/>
        <w:rPr>
          <w:rFonts w:eastAsia="Times New Roman" w:cs="Times New Roman"/>
        </w:rPr>
      </w:pPr>
      <w:r w:rsidRP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">
            <w:listItem w:displayText="107/07," w:value="107/07,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107/07,</w:t>
          </w:r>
        </w:sdtContent>
      </w:sdt>
      <w:r w:rsidRPr="002A712A" w:rsidR="002A712A">
        <w:rPr>
          <w:rFonts w:eastAsia="Times New Roman" w:cs="Arial"/>
        </w:rPr>
        <w:t xml:space="preserve"> </w:t>
      </w:r>
      <w:bookmarkStart w:name="_Hlk152837758" w:id="0"/>
      <w:r w:rsidR="00F2002F">
        <w:rPr>
          <w:rFonts w:cs="Arial"/>
          <w:bCs/>
        </w:rPr>
        <w:t xml:space="preserve">39/13, 157/13, 110/15, </w:t>
      </w:r>
      <w:bookmarkStart w:name="_Hlk152848408" w:id="1"/>
      <w:r w:rsidR="00F2002F">
        <w:rPr>
          <w:rFonts w:cs="Arial"/>
          <w:bCs/>
        </w:rPr>
        <w:t>70/17, 118/18, 114/22</w:t>
      </w:r>
      <w:bookmarkEnd w:id="1"/>
      <w:r w:rsidR="00F2002F">
        <w:rPr>
          <w:rFonts w:cs="Arial"/>
          <w:bCs/>
        </w:rPr>
        <w:t>)</w:t>
      </w:r>
      <w:bookmarkEnd w:id="0"/>
      <w:r w:rsidR="00F2002F">
        <w:rPr>
          <w:rFonts w:cs="Arial"/>
          <w:bCs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r w:rsidR="00F2002F">
        <w:rPr>
          <w:rFonts w:eastAsia="Times New Roman" w:cs="Arial"/>
        </w:rPr>
        <w:t>novčane kazne u iznosu od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1.805,03</w:t>
          </w:r>
        </w:sdtContent>
      </w:sdt>
      <w:r w:rsidR="00EA2B9F">
        <w:rPr>
          <w:rFonts w:eastAsia="Times New Roman" w:cs="Arial"/>
        </w:rPr>
        <w:t xml:space="preserve"> </w:t>
      </w:r>
      <w:r w:rsidR="00F2002F">
        <w:rPr>
          <w:rFonts w:eastAsia="Times New Roman" w:cs="Arial"/>
        </w:rPr>
        <w:t>eura</w:t>
      </w:r>
      <w:r w:rsidR="002A712A">
        <w:rPr>
          <w:rFonts w:eastAsia="Times New Roman" w:cs="Arial"/>
        </w:rPr>
        <w:t xml:space="preserve"> </w:t>
      </w:r>
      <w:r w:rsidR="00F2002F">
        <w:rPr>
          <w:rFonts w:eastAsia="Times New Roman" w:cs="Arial"/>
        </w:rPr>
        <w:t>izrečenih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anijelu Liberu, OIB 49213312422">
            <w:listItem w:displayText="Danijelu Liberu, OIB 49213312422" w:value="Danijelu Liberu, OIB 4921331242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Danijelu Liberu, OIB 49213312422</w:t>
          </w:r>
        </w:sdtContent>
      </w:sdt>
      <w:r w:rsidR="00F2002F">
        <w:rPr>
          <w:rStyle w:val="PozadinaSvijetloZelena"/>
        </w:rPr>
        <w:t>,</w:t>
      </w:r>
      <w:r w:rsidR="002A712A">
        <w:rPr>
          <w:rFonts w:eastAsia="Calibri" w:cs="Times New Roman"/>
          <w:bCs/>
        </w:rPr>
        <w:t xml:space="preserve"> </w:t>
      </w:r>
      <w:r w:rsidR="00F2002F">
        <w:rPr>
          <w:rFonts w:eastAsia="Calibri" w:cs="Times New Roman"/>
          <w:bCs/>
        </w:rPr>
        <w:t>rođen 2. studenog 1980.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Zagrebačka Ulica 741, 42000 Varaždin">
            <w:listItem w:displayText="Zagrebačka Ulica 741, 42000 Varaždin" w:value="Zagrebačka Ulica 741, 42000 Varaždin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Zagrebačka Ulica 741, 42000 Varaždin</w:t>
          </w:r>
        </w:sdtContent>
      </w:sdt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članka</w:t>
          </w:r>
        </w:sdtContent>
      </w:sdt>
      <w:r w:rsidR="002A712A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229. stavka 1., članka 289. stavka 1., članka 196. stavka 1., članka 198. stavka 1., članka 47. stavka 2.</w:t>
          </w:r>
        </w:sdtContent>
      </w:sdt>
      <w:r w:rsidR="002A712A">
        <w:rPr>
          <w:rFonts w:eastAsia="Times New Roman" w:cs="Times New Roman"/>
        </w:rPr>
        <w:t xml:space="preserve"> </w:t>
      </w:r>
      <w:r w:rsidR="00F2002F">
        <w:rPr>
          <w:rFonts w:eastAsia="Times New Roman" w:cs="Times New Roman"/>
        </w:rPr>
        <w:t xml:space="preserve">Zakona o sigurnosti prometa na cestama. </w:t>
      </w:r>
    </w:p>
    <w:p w:rsidR="00561534" w:rsidP="00561534" w:rsidRDefault="00561534" w14:paraId="4CD80B5A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7385B6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A06CF8" w:rsidRDefault="00275E81" w14:paraId="6816705A" w14:textId="2DC822E5">
      <w:pPr>
        <w:pStyle w:val="Odlomakpopisa"/>
        <w:numPr>
          <w:ilvl w:val="0"/>
          <w:numId w:val="51"/>
        </w:numPr>
        <w:tabs>
          <w:tab w:val="clear" w:pos="851"/>
          <w:tab w:val="left" w:pos="709"/>
        </w:tabs>
        <w:ind w:left="0" w:firstLine="0"/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Ministarstva unutarnjih poslova Republike Hrvatske, Policijske uprave varaždinske, Postaje prometne policije Varaždin</w:t>
          </w:r>
        </w:sdtContent>
      </w:sdt>
      <w:r w:rsidRPr="002A712A" w:rsidR="00BB30F6">
        <w:rPr>
          <w:rFonts w:cs="Times New Roman"/>
        </w:rPr>
        <w:t xml:space="preserve">, </w:t>
      </w:r>
      <w:r w:rsidR="00F2002F">
        <w:rPr>
          <w:rFonts w:cs="Times New Roman"/>
        </w:rPr>
        <w:t>Klasa: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211-07/22-3/10516, Urbroj: 511-14-09-22-1 od 29. lipnja 2022.</w:t>
          </w:r>
        </w:sdtContent>
      </w:sdt>
      <w:r w:rsidRPr="002A712A" w:rsidR="00BB30F6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koja je postala pravomoćna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20. travnja 2023.</w:t>
          </w:r>
        </w:sdtContent>
      </w:sdt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Danijelu Liber</w:t>
          </w:r>
        </w:sdtContent>
      </w:sdt>
      <w:r w:rsidR="00F2002F">
        <w:rPr>
          <w:rStyle w:val="PozadinaSvijetloZelena"/>
        </w:rPr>
        <w:t>u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="00F2002F">
        <w:rPr>
          <w:rFonts w:cs="Times New Roman"/>
        </w:rPr>
        <w:t>novčana kazna u iznosu od</w:t>
      </w:r>
      <w:r w:rsidRPr="002A712A" w:rsidR="002A712A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</w:rPr>
            <w:t>1.805,03</w:t>
          </w:r>
        </w:sdtContent>
      </w:sdt>
      <w:r w:rsidR="00F2002F">
        <w:t xml:space="preserve"> eura.</w:t>
      </w:r>
    </w:p>
    <w:p w:rsidRPr="002A712A" w:rsidR="002A712A" w:rsidP="00A06CF8" w:rsidRDefault="002A712A" w14:paraId="3FE11DEA" w14:textId="77777777">
      <w:pPr>
        <w:pStyle w:val="Odlomakpopisa"/>
        <w:numPr>
          <w:ilvl w:val="0"/>
          <w:numId w:val="51"/>
        </w:numPr>
        <w:tabs>
          <w:tab w:val="clear" w:pos="851"/>
        </w:tabs>
        <w:ind w:left="0" w:firstLine="0"/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A06CF8" w:rsidRDefault="002A712A" w14:paraId="3A455F18" w14:textId="77777777">
      <w:pPr>
        <w:pStyle w:val="Odlomakpopisa"/>
        <w:tabs>
          <w:tab w:val="clear" w:pos="851"/>
        </w:tabs>
        <w:ind w:left="718" w:firstLine="0"/>
        <w:rPr>
          <w:rFonts w:cs="Arial"/>
        </w:rPr>
      </w:pPr>
    </w:p>
    <w:p w:rsidRPr="002A712A" w:rsidR="002A712A" w:rsidP="00A06CF8" w:rsidRDefault="002A712A" w14:paraId="125DE155" w14:textId="77777777">
      <w:pPr>
        <w:pStyle w:val="Odlomakpopisa"/>
        <w:numPr>
          <w:ilvl w:val="0"/>
          <w:numId w:val="51"/>
        </w:numPr>
        <w:ind w:left="-65" w:firstLine="65"/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50932BD0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904BDA7" w14:textId="0AC7BFB9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Varaždinu</w:t>
          </w:r>
        </w:sdtContent>
      </w:sdt>
      <w:r w:rsidRPr="001A12B4">
        <w:rPr>
          <w:rFonts w:eastAsia="Times New Roman"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21. travnja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2"/>
        <w:gridCol w:w="3073"/>
        <w:gridCol w:w="3142"/>
      </w:tblGrid>
      <w:tr w:rsidRPr="00B40829" w:rsidR="00B40829" w:rsidTr="00876430" w14:paraId="2D5F7B24" w14:textId="77777777">
        <w:tc>
          <w:tcPr>
            <w:tcW w:w="3284" w:type="dxa"/>
          </w:tcPr>
          <w:p w:rsidRPr="00B40829" w:rsidR="00B40829" w:rsidP="00F2002F" w:rsidRDefault="00B40829" w14:paraId="05EC8983" w14:textId="694E10A2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E6411E6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400F7DF2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67C69311" w14:textId="77777777">
        <w:tc>
          <w:tcPr>
            <w:tcW w:w="3284" w:type="dxa"/>
          </w:tcPr>
          <w:p w:rsidRPr="00B40829" w:rsidR="00B40829" w:rsidP="00F2002F" w:rsidRDefault="00B40829" w14:paraId="4303DFD5" w14:textId="0DB2AFC5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6AEBA5C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A06CF8" w14:paraId="783015F0" w14:textId="0F4795A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06CF8" w:rsidR="00F2002F">
                  <w:rPr>
                    <w:rStyle w:val="eSPISCCParagraphDefaultFont"/>
                    <w:rFonts w:eastAsiaTheme="minorHAnsi"/>
                  </w:rPr>
                  <w:t>Miro Jalševec</w:t>
                </w:r>
                <w:r w:rsidRPr="00A06CF8">
                  <w:rPr>
                    <w:rStyle w:val="eSPISCCParagraphDefaultFont"/>
                    <w:rFonts w:eastAsiaTheme="minorHAnsi"/>
                  </w:rPr>
                  <w:t xml:space="preserve">, v. r. </w:t>
                </w:r>
              </w:sdtContent>
            </w:sdt>
          </w:p>
        </w:tc>
      </w:tr>
    </w:tbl>
    <w:p w:rsidR="00B40829" w:rsidP="00B40829" w:rsidRDefault="00B40829" w14:paraId="4804EF2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058A92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45E172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8AB392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BBBF99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F2002F" w:rsidRDefault="00275E81" w14:paraId="6563C636" w14:textId="73BA5913">
      <w:pPr>
        <w:ind w:firstLine="709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2002F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3FB7FF1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10C1669A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689EE98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54933674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Danijel Liber, Zagrebačka Ulica 741, 42000 Varaždin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F2002F" w:rsidRDefault="002A712A" w14:paraId="2E9CD5EF" w14:textId="2A83803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both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Ministarstvo unutarnjih poslova Republike Hrvatske, Policijska uprava varaždinska, Postaja prometne policije Varaždin, Kolodvorska ulica 2,42000 Varaždin">
            <w:listItem w:displayText="Ministarstvo unutarnjih poslova Republike Hrvatske, Policijska uprava varaždinska, Postaja prometne policije Varaždin, Kolodvorska ulica 2,42000 Varaždin" w:value="Ministarstvo unutarnjih poslova Republike Hrvatske, Policijska uprava varaždinska, Postaja prometne policije Varaždin, Kolodvorska ulica 2,42000 Varaždin"/>
            <w:listItem w:displayText="Danijel Liber, OIB 49213312422, Zagrebačka Ulica 741,42000 Varaždin" w:value="Danijel Liber, OIB 49213312422, Zagrebačka Ulica 741,42000 Varaždin"/>
          </w:comboBox>
        </w:sdtPr>
        <w:sdtEndPr>
          <w:rPr>
            <w:rStyle w:val="eSPISCCParagraphDefaultFont"/>
          </w:rPr>
        </w:sdtEndPr>
        <w:sdtContent>
          <w:r w:rsidRPr="00A06CF8" w:rsidR="00F2002F">
            <w:rPr>
              <w:rStyle w:val="eSPISCCParagraphDefaultFont"/>
              <w:rFonts w:eastAsiaTheme="minorHAnsi"/>
            </w:rPr>
            <w:t>Ministarstvo unutarnjih poslova Republike Hrvatske, Policijska uprava varaždinska, Postaja prometne policije Varaždin, Kolodvorska ulica 2,42000 Varaždin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r w:rsidR="00F2002F">
        <w:rPr>
          <w:rFonts w:cs="Times New Roman"/>
        </w:rPr>
        <w:t>(Klasa: 211-07/22-3/10516, Urbroj: 511-14-09-22-3)</w:t>
      </w:r>
    </w:p>
    <w:p w:rsidRPr="002D7FEE" w:rsidR="00B37A7D" w:rsidP="002D7FEE" w:rsidRDefault="00B37A7D" w14:paraId="51C80AD7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254ABDB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="001A12B4" w:rsidP="001A12B4" w:rsidRDefault="001A12B4" w14:paraId="0551AA8F" w14:textId="1D042904"/>
    <w:sectPr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7BE7A9F6" w14:textId="77777777">
      <w:r>
        <w:separator/>
      </w:r>
    </w:p>
  </w:endnote>
  <w:endnote w:type="continuationSeparator" w:id="0">
    <w:p w:rsidR="00803F80" w:rsidP="00537B78" w:rsidRDefault="00803F80" w14:paraId="48CE19B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B77EFA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0330B98D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586894E4" w14:textId="77777777">
      <w:r>
        <w:separator/>
      </w:r>
    </w:p>
  </w:footnote>
  <w:footnote w:type="continuationSeparator" w:id="0">
    <w:p w:rsidR="00803F80" w:rsidP="00537B78" w:rsidRDefault="00803F80" w14:paraId="055AA9F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557A5DE1" w14:textId="2B289A59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06CF8" w:rsidR="00F2002F">
          <w:rPr>
            <w:rStyle w:val="eSPISCCParagraphDefaultFont"/>
          </w:rPr>
          <w:t>Pp Ikp-1308/2025-9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360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2856" w:hanging="360"/>
      </w:pPr>
    </w:lvl>
    <w:lvl w:ilvl="2" w:tplc="041A001B" w:tentative="true">
      <w:start w:val="1"/>
      <w:numFmt w:val="lowerRoman"/>
      <w:lvlText w:val="%3."/>
      <w:lvlJc w:val="right"/>
      <w:pPr>
        <w:ind w:left="3576" w:hanging="180"/>
      </w:pPr>
    </w:lvl>
    <w:lvl w:ilvl="3" w:tplc="041A000F" w:tentative="true">
      <w:start w:val="1"/>
      <w:numFmt w:val="decimal"/>
      <w:lvlText w:val="%4."/>
      <w:lvlJc w:val="left"/>
      <w:pPr>
        <w:ind w:left="4296" w:hanging="360"/>
      </w:pPr>
    </w:lvl>
    <w:lvl w:ilvl="4" w:tplc="041A0019" w:tentative="true">
      <w:start w:val="1"/>
      <w:numFmt w:val="lowerLetter"/>
      <w:lvlText w:val="%5."/>
      <w:lvlJc w:val="left"/>
      <w:pPr>
        <w:ind w:left="5016" w:hanging="360"/>
      </w:pPr>
    </w:lvl>
    <w:lvl w:ilvl="5" w:tplc="041A001B" w:tentative="true">
      <w:start w:val="1"/>
      <w:numFmt w:val="lowerRoman"/>
      <w:lvlText w:val="%6."/>
      <w:lvlJc w:val="right"/>
      <w:pPr>
        <w:ind w:left="5736" w:hanging="180"/>
      </w:pPr>
    </w:lvl>
    <w:lvl w:ilvl="6" w:tplc="041A000F" w:tentative="true">
      <w:start w:val="1"/>
      <w:numFmt w:val="decimal"/>
      <w:lvlText w:val="%7."/>
      <w:lvlJc w:val="left"/>
      <w:pPr>
        <w:ind w:left="6456" w:hanging="360"/>
      </w:pPr>
    </w:lvl>
    <w:lvl w:ilvl="7" w:tplc="041A0019" w:tentative="true">
      <w:start w:val="1"/>
      <w:numFmt w:val="lowerLetter"/>
      <w:lvlText w:val="%8."/>
      <w:lvlJc w:val="left"/>
      <w:pPr>
        <w:ind w:left="7176" w:hanging="360"/>
      </w:pPr>
    </w:lvl>
    <w:lvl w:ilvl="8" w:tplc="041A001B" w:tentative="true">
      <w:start w:val="1"/>
      <w:numFmt w:val="lowerRoman"/>
      <w:lvlText w:val="%9."/>
      <w:lvlJc w:val="right"/>
      <w:pPr>
        <w:ind w:left="7896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06CF8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2F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3FDD1B3C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72366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97815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B81065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106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21. travnja 2026.</izvorni_sadrzaj>
    <derivirana_varijabla naziv="DomainObject.DatumDonosenjaOdluke_1">21.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Ikp-1308/2025-9</izvorni_sadrzaj>
    <derivirana_varijabla naziv="DomainObject.Oznaka_1">Pp Ikp-1308/2025-9</derivirana_varijabla>
  </DomainObject.Oznaka>
  <DomainObject.DonositeljOdluke.Ime>
    <izvorni_sadrzaj>Miro</izvorni_sadrzaj>
    <derivirana_varijabla naziv="DomainObject.DonositeljOdluke.Ime_1">Miro</derivirana_varijabla>
  </DomainObject.DonositeljOdluke.Ime>
  <DomainObject.DonositeljOdluke.Prezime>
    <izvorni_sadrzaj>Jalševec</izvorni_sadrzaj>
    <derivirana_varijabla naziv="DomainObject.DonositeljOdluke.Prezime_1">Jalševec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1308</izvorni_sadrzaj>
    <derivirana_varijabla naziv="DomainObject.Predmet.Broj_1">1308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2025.</izvorni_sadrzaj>
    <derivirana_varijabla naziv="DomainObject.Predmet.DatumOsnivanja_1">9.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Ikp-1308/2025</izvorni_sadrzaj>
    <derivirana_varijabla naziv="DomainObject.Predmet.OznakaBroj_1">Pp Ikp-1308/2025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Danijel Liber</izvorni_sadrzaj>
    <derivirana_varijabla naziv="DomainObject.Predmet.ProtustrankaFormated_1">  Danijel Liber</derivirana_varijabla>
  </DomainObject.Predmet.ProtustrankaFormated>
  <DomainObject.Predmet.ProtustrankaFormatedOIB>
    <izvorni_sadrzaj>  Danijel Liber, OIB 49213312422</izvorni_sadrzaj>
    <derivirana_varijabla naziv="DomainObject.Predmet.ProtustrankaFormatedOIB_1">Danijelu Liberu, OIB 49213312422,</derivirana_varijabla>
  </DomainObject.Predmet.ProtustrankaFormatedOIB>
  <DomainObject.Predmet.ProtustrankaFormatedWithAdress>
    <izvorni_sadrzaj> Danijel Liber, Zagrebačka Ulica 741, 42000 Varaždin</izvorni_sadrzaj>
    <derivirana_varijabla naziv="DomainObject.Predmet.ProtustrankaFormatedWithAdress_1"> Danijel Liber, Zagrebačka Ulica 741, 42000 Varaždin</derivirana_varijabla>
  </DomainObject.Predmet.ProtustrankaFormatedWithAdress>
  <DomainObject.Predmet.ProtustrankaFormatedWithAdressOIB>
    <izvorni_sadrzaj> Danijel Liber, OIB 49213312422, Zagrebačka Ulica 741, 42000 Varaždin</izvorni_sadrzaj>
    <derivirana_varijabla naziv="DomainObject.Predmet.ProtustrankaFormatedWithAdressOIB_1"> Danijel Liber, OIB 49213312422, Zagrebačka Ulica 741, 42000 Varaždin</derivirana_varijabla>
  </DomainObject.Predmet.ProtustrankaFormatedWithAdressOIB>
  <DomainObject.Predmet.ProtustrankaWithAdress>
    <izvorni_sadrzaj>Danijel Liber Zagrebačka Ulica 741, 42000 Varaždin</izvorni_sadrzaj>
    <derivirana_varijabla naziv="DomainObject.Predmet.ProtustrankaWithAdress_1">Danijel Liber Zagrebačka Ulica 741, 42000 Varaždin</derivirana_varijabla>
  </DomainObject.Predmet.ProtustrankaWithAdress>
  <DomainObject.Predmet.ProtustrankaWithAdressOIB>
    <izvorni_sadrzaj>Danijel Liber, OIB 49213312422, Zagrebačka Ulica 741, 42000 Varaždin</izvorni_sadrzaj>
    <derivirana_varijabla naziv="DomainObject.Predmet.ProtustrankaWithAdressOIB_1">Danijel Liber, OIB 49213312422, Zagrebačka Ulica 741, 42000 Varaždin</derivirana_varijabla>
  </DomainObject.Predmet.ProtustrankaWithAdressOIB>
  <DomainObject.Predmet.ProtustrankaNazivFormated>
    <izvorni_sadrzaj>Danijel Liber</izvorni_sadrzaj>
    <derivirana_varijabla naziv="DomainObject.Predmet.ProtustrankaNazivFormated_1">Danijelu Liber</derivirana_varijabla>
    <derivirana_varijabla naziv="Padez">Danijel Liber</derivirana_varijabla>
  </DomainObject.Predmet.ProtustrankaNazivFormated>
  <DomainObject.Predmet.ProtustrankaNazivFormatedOIB>
    <izvorni_sadrzaj>Danijel Liber, OIB 49213312422</izvorni_sadrzaj>
    <derivirana_varijabla naziv="DomainObject.Predmet.ProtustrankaNazivFormatedOIB_1">Danijel Liber, OIB 49213312422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Miro Jalševec 34.</izvorni_sadrzaj>
    <derivirana_varijabla naziv="DomainObject.Predmet.Referada.Naziv_1">Miro Jalševec 34.</derivirana_varijabla>
  </DomainObject.Predmet.Referada.Naziv>
  <DomainObject.Predmet.Referada.Oznaka>
    <izvorni_sadrzaj>34</izvorni_sadrzaj>
    <derivirana_varijabla naziv="DomainObject.Predmet.Referada.Oznaka_1">34</derivirana_varijabla>
  </DomainObject.Predmet.Referada.Oznaka>
  <DomainObject.Predmet.Referada.Prostorija.Naziv>
    <izvorni_sadrzaj>sudnica 27/P</izvorni_sadrzaj>
    <derivirana_varijabla naziv="DomainObject.Predmet.Referada.Prostorija.Naziv_1">sudnica 27/P</derivirana_varijabla>
  </DomainObject.Predmet.Referada.Prostorija.Naziv>
  <DomainObject.Predmet.Referada.Prostorija.Oznaka>
    <izvorni_sadrzaj>27 prizemlje</izvorni_sadrzaj>
    <derivirana_varijabla naziv="DomainObject.Predmet.Referada.Prostorija.Oznaka_1">27 prizemlje</derivirana_varijabla>
  </DomainObject.Predmet.Referada.Prostorija.Oznaka>
  <DomainObject.Predmet.Referada.Sud.Naziv>
    <izvorni_sadrzaj>Općinski sud u Varaždinu</izvorni_sadrzaj>
    <derivirana_varijabla naziv="DomainObject.Predmet.Referada.Sud.Naziv_1">Ministarstva unutarnjih poslova Republike Hrvatske, Policijske uprave varaždinske, Postaje prometne policije Varaždin</derivirana_varijabla>
    <derivirana_varijabla naziv="DomainObject.Predmet.Referada.Sud.Naziv">Općinski sud u Varaždinu,</derivirana_varijabla>
    <derivirana_varijabla naziv="Nazivadresasuda">Općinski sud u Varaždinu</derivirana_varijabla>
  </DomainObject.Predmet.Referada.Sud.Naziv>
  <DomainObject.Predmet.Referada.Sudac>
    <izvorni_sadrzaj>Miro Jalševec</izvorni_sadrzaj>
    <derivirana_varijabla naziv="DomainObject.Predmet.Referada.Sudac_1">Miro Jalševec, v. r. </derivirana_varijabla>
    <derivirana_varijabla naziv="Dativ">Miri Jalševcu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Ministarstvo unutarnjih poslova Republike Hrvatske, Policijska uprava varaždinska, Postaja prometne policije Varaždin</izvorni_sadrzaj>
    <derivirana_varijabla naziv="DomainObject.Predmet.StrankaFormated_1">  Ministarstvo unutarnjih poslova Republike Hrvatske, Policijska uprava varaždinska, Postaja prometne policije Varaždin</derivirana_varijabla>
  </DomainObject.Predmet.StrankaFormated>
  <DomainObject.Predmet.StrankaFormatedOIB>
    <izvorni_sadrzaj>  Ministarstvo unutarnjih poslova Republike Hrvatske, Policijska uprava varaždinska, Postaja prometne policije Varaždin</izvorni_sadrzaj>
    <derivirana_varijabla naziv="DomainObject.Predmet.StrankaFormatedOIB_1">  Ministarstvo unutarnjih poslova Republike Hrvatske, Policijska uprava varaždinska, Postaja prometne policije Varaždin</derivirana_varijabla>
  </DomainObject.Predmet.StrankaFormatedOIB>
  <DomainObject.Predmet.StrankaFormatedWithAdress>
    <izvorni_sadrzaj> Ministarstvo unutarnjih poslova Republike Hrvatske, Policijska uprava varaždinska, Postaja prometne policije Varaždin, Kolodvorska ulica 2, 42000 Varaždin</izvorni_sadrzaj>
    <derivirana_varijabla naziv="DomainObject.Predmet.StrankaFormatedWithAdress_1"> Ministarstvo unutarnjih poslova Republike Hrvatske, Policijska uprava varaždinska, Postaja prometne policije Varaždin, Kolodvorska ulica 2, 42000 Varaždin</derivirana_varijabla>
  </DomainObject.Predmet.StrankaFormatedWithAdress>
  <DomainObject.Predmet.StrankaFormatedWithAdressOIB>
    <izvorni_sadrzaj> Ministarstvo unutarnjih poslova Republike Hrvatske, Policijska uprava varaždinska, Postaja prometne policije Varaždin, Kolodvorska ulica 2, 42000 Varaždin</izvorni_sadrzaj>
    <derivirana_varijabla naziv="DomainObject.Predmet.StrankaFormatedWithAdressOIB_1"> Ministarstvo unutarnjih poslova Republike Hrvatske, Policijska uprava varaždinska, Postaja prometne policije Varaždin, Kolodvorska ulica 2, 42000 Varaždin</derivirana_varijabla>
  </DomainObject.Predmet.StrankaFormatedWithAdressOIB>
  <DomainObject.Predmet.StrankaWithAdress>
    <izvorni_sadrzaj>Ministarstvo unutarnjih poslova Republike Hrvatske, Policijska uprava varaždinska, Postaja prometne policije Varaždin Kolodvorska ulica 2,42000 Varaždin</izvorni_sadrzaj>
    <derivirana_varijabla naziv="DomainObject.Predmet.StrankaWithAdress_1">Ministarstvo unutarnjih poslova Republike Hrvatske, Policijska uprava varaždinska, Postaja prometne policije Varaždin Kolodvorska ulica 2,42000 Varaždin</derivirana_varijabla>
  </DomainObject.Predmet.StrankaWithAdress>
  <DomainObject.Predmet.StrankaWithAdressOIB>
    <izvorni_sadrzaj>Ministarstvo unutarnjih poslova Republike Hrvatske, Policijska uprava varaždinska, Postaja prometne policije Varaždin, Kolodvorska ulica 2,42000 Varaždin</izvorni_sadrzaj>
    <derivirana_varijabla naziv="DomainObject.Predmet.StrankaWithAdressOIB_1">Ministarstvo unutarnjih poslova Republike Hrvatske, Policijska uprava varaždinska, Postaja prometne policije Varaždin, Kolodvorska ulica 2,42000 Varaždin</derivirana_varijabla>
  </DomainObject.Predmet.StrankaWithAdressOIB>
  <DomainObject.Predmet.StrankaNazivFormated>
    <izvorni_sadrzaj>Ministarstvo unutarnjih poslova Republike Hrvatske, Policijska uprava varaždinska, Postaja prometne policije Varaždin</izvorni_sadrzaj>
    <derivirana_varijabla naziv="DomainObject.Predmet.StrankaNazivFormated_1">Ministarstvo unutarnjih poslova Republike Hrvatske, Policijska uprava varaždinska, Postaja prometne policije Varaždin</derivirana_varijabla>
    <derivirana_varijabla naziv="Padez">Ministarstvo unutarnjih poslova Republike Hrvatske, Policijska uprava varaždinska, Postaja prometne policije Varaždin</derivirana_varijabla>
  </DomainObject.Predmet.StrankaNazivFormated>
  <DomainObject.Predmet.StrankaNazivFormatedOIB>
    <izvorni_sadrzaj>Ministarstvo unutarnjih poslova Republike Hrvatske, Policijska uprava varaždinska, Postaja prometne policije Varaždin</izvorni_sadrzaj>
    <derivirana_varijabla naziv="DomainObject.Predmet.StrankaNazivFormatedOIB_1">Ministarstvo unutarnjih poslova Republike Hrvatske, Policijska uprava varaždinska, Postaja prometne policije Varaždin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>Varaždinu</derivirana_varijabla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Kapucinski trg 5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Štefanija Novoselec</izvorni_sadrzaj>
    <derivirana_varijabla naziv="DomainObject.Predmet.Zapisnicar_1">Štefanija Novoselec</derivirana_varijabla>
    <derivirana_varijabla naziv="Padez">Štefanija Novoselec</derivirana_varijabla>
  </DomainObject.Predmet.Zapisnicar>
  <DomainObject.Predmet.StrankaListFormated>
    <izvorni_sadrzaj>
      <item>Ministarstvo unutarnjih poslova Republike Hrvatske, Policijska uprava varaždinska, Postaja prometne policije Varaždin</item>
    </izvorni_sadrzaj>
    <derivirana_varijabla naziv="DomainObject.Predmet.StrankaListFormated_1">
      <item>Ministarstvo unutarnjih poslova Republike Hrvatske, Policijska uprava varaždinska, Postaja prometne policije Varaždin</item>
    </derivirana_varijabla>
  </DomainObject.Predmet.StrankaListFormated>
  <DomainObject.Predmet.StrankaListFormatedOIB>
    <izvorni_sadrzaj>
      <item>Ministarstvo unutarnjih poslova Republike Hrvatske, Policijska uprava varaždinska, Postaja prometne policije Varaždin</item>
    </izvorni_sadrzaj>
    <derivirana_varijabla naziv="DomainObject.Predmet.StrankaListFormatedOIB_1">
      <item>Ministarstvo unutarnjih poslova Republike Hrvatske, Policijska uprava varaždinska, Postaja prometne policije Varaždin</item>
    </derivirana_varijabla>
  </DomainObject.Predmet.StrankaListFormatedOIB>
  <DomainObject.Predmet.StrankaListFormatedWithAdress>
    <izvorni_sadrzaj>
      <item>Ministarstvo unutarnjih poslova Republike Hrvatske, Policijska uprava varaždinska, Postaja prometne policije Varaždin, Kolodvorska ulica 2, 42000 Varaždin</item>
    </izvorni_sadrzaj>
    <derivirana_varijabla naziv="DomainObject.Predmet.StrankaListFormatedWithAdress_1">
      <item>Ministarstvo unutarnjih poslova Republike Hrvatske, Policijska uprava varaždinska, Postaja prometne policije Varaždin, Kolodvorska ulica 2, 42000 Varaždin</item>
    </derivirana_varijabla>
  </DomainObject.Predmet.StrankaListFormatedWithAdress>
  <DomainObject.Predmet.StrankaListFormatedWithAdressOIB>
    <izvorni_sadrzaj>
      <item>Ministarstvo unutarnjih poslova Republike Hrvatske, Policijska uprava varaždinska, Postaja prometne policije Varaždin, Kolodvorska ulica 2, 42000 Varaždin</item>
    </izvorni_sadrzaj>
    <derivirana_varijabla naziv="DomainObject.Predmet.StrankaListFormatedWithAdressOIB_1">
      <item>Ministarstvo unutarnjih poslova Republike Hrvatske, Policijska uprava varaždinska, Postaja prometne policije Varaždin, Kolodvorska ulica 2, 42000 Varaždin</item>
    </derivirana_varijabla>
  </DomainObject.Predmet.StrankaListFormatedWithAdressOIB>
  <DomainObject.Predmet.StrankaListNazivFormated>
    <izvorni_sadrzaj>
      <item>Ministarstvo unutarnjih poslova Republike Hrvatske, Policijska uprava varaždinska, Postaja prometne policije Varaždin</item>
    </izvorni_sadrzaj>
    <derivirana_varijabla naziv="DomainObject.Predmet.StrankaListNazivFormated_1">
      <item>Ministarstvo unutarnjih poslova Republike Hrvatske, Policijska uprava varaždinska, Postaja prometne policije Varaždin</item>
    </derivirana_varijabla>
  </DomainObject.Predmet.StrankaListNazivFormated>
  <DomainObject.Predmet.StrankaListNazivFormatedOIB>
    <izvorni_sadrzaj>
      <item>Ministarstvo unutarnjih poslova Republike Hrvatske, Policijska uprava varaždinska, Postaja prometne policije Varaždin</item>
    </izvorni_sadrzaj>
    <derivirana_varijabla naziv="DomainObject.Predmet.StrankaListNazivFormatedOIB_1">
      <item>Ministarstvo unutarnjih poslova Republike Hrvatske, Policijska uprava varaždinska, Postaja prometne policije Varaždin</item>
    </derivirana_varijabla>
  </DomainObject.Predmet.StrankaListNazivFormatedOIB>
  <DomainObject.Predmet.ProtuStrankaListFormated>
    <izvorni_sadrzaj>
      <item>Danijel Liber</item>
    </izvorni_sadrzaj>
    <derivirana_varijabla naziv="DomainObject.Predmet.ProtuStrankaListFormated_1">
      <item>Danijel Liber</item>
    </derivirana_varijabla>
  </DomainObject.Predmet.ProtuStrankaListFormated>
  <DomainObject.Predmet.ProtuStrankaListFormatedOIB>
    <izvorni_sadrzaj>
      <item>Danijel Liber, OIB 49213312422</item>
    </izvorni_sadrzaj>
    <derivirana_varijabla naziv="DomainObject.Predmet.ProtuStrankaListFormatedOIB_1">
      <item>Danijelu Liberu, OIB 49213312422</item>
    </derivirana_varijabla>
  </DomainObject.Predmet.ProtuStrankaListFormatedOIB>
  <DomainObject.Predmet.ProtuStrankaListFormatedWithAdress>
    <izvorni_sadrzaj>
      <item>Danijel Liber, Zagrebačka Ulica 741, 42000 Varaždin</item>
    </izvorni_sadrzaj>
    <derivirana_varijabla naziv="DomainObject.Predmet.ProtuStrankaListFormatedWithAdress_1">
      <item>Zagrebačka Ulica 741, 42000 Varaždin</item>
    </derivirana_varijabla>
  </DomainObject.Predmet.ProtuStrankaListFormatedWithAdress>
  <DomainObject.Predmet.ProtuStrankaListFormatedWithAdressOIB>
    <izvorni_sadrzaj>
      <item>Danijel Liber, OIB 49213312422, Zagrebačka Ulica 741, 42000 Varaždin</item>
    </izvorni_sadrzaj>
    <derivirana_varijabla naziv="DomainObject.Predmet.ProtuStrankaListFormatedWithAdressOIB_1">
      <item>Danijel Liber, OIB 49213312422, Zagrebačka Ulica 741, 42000 Varaždin</item>
    </derivirana_varijabla>
  </DomainObject.Predmet.ProtuStrankaListFormatedWithAdressOIB>
  <DomainObject.Predmet.ProtuStrankaListNazivFormated>
    <izvorni_sadrzaj>
      <item>Danijel Liber</item>
    </izvorni_sadrzaj>
    <derivirana_varijabla naziv="DomainObject.Predmet.ProtuStrankaListNazivFormated_1">
      <item>Danijel Liber</item>
    </derivirana_varijabla>
  </DomainObject.Predmet.ProtuStrankaListNazivFormated>
  <DomainObject.Predmet.ProtuStrankaListNazivFormatedOIB>
    <izvorni_sadrzaj>
      <item>Danijel Liber, OIB 49213312422</item>
    </izvorni_sadrzaj>
    <derivirana_varijabla naziv="DomainObject.Predmet.ProtuStrankaListNazivFormatedOIB_1">
      <item>Danijel Liber, OIB 49213312422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229, 289, 196, 198, 47</izvorni_sadrzaj>
    <derivirana_varijabla naziv="DomainObject.Predmet.ClanakZakona_1">članka</derivirana_varijabla>
  </DomainObject.Predmet.ClanakZakona>
  <DomainObject.Predmet.ClanakZakonaFull>
    <izvorni_sadrzaj>članka 229. stavka 1., članka 289. stavka 1., članka 196. stavka 1., članka 198. stavka 1., članka 47. stavka 2.</izvorni_sadrzaj>
    <derivirana_varijabla naziv="DomainObject.Predmet.ClanakZakonaFull_1">229. stavka 1., članka 289. stavka 1., članka 196. stavka 1., članka 198. stavka 1., članka 47. stavka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Datum>
    <izvorni_sadrzaj>21. travnja 2026.</izvorni_sadrzaj>
    <derivirana_varijabla naziv="DomainObject.Datum_1">21. travnja 2026.</derivirana_varijabla>
    <derivirana_varijabla naziv="datum">21. travnja 2026.</derivirana_varijabla>
    <derivirana_varijabla naziv="datumpravomocnosti">21. travnja 2026.</derivirana_varijabla>
    <derivirana_varijabla naziv="datumizvrsnosti">21. travnja 2026.</derivirana_varijabla>
  </DomainObject.Datum>
  <DomainObject.PoslovniBrojDokumenta>
    <izvorni_sadrzaj>Pp Ikp-1308/2025-9</izvorni_sadrzaj>
    <derivirana_varijabla naziv="DomainObject.PoslovniBrojDokumenta_1">Pp Ikp-1308/2025-9</derivirana_varijabla>
  </DomainObject.PoslovniBrojDokumenta>
  <DomainObject.Predmet.StrankaIDrugi>
    <izvorni_sadrzaj>Ministarstvo unutarnjih poslova Republike Hrvatske, Policijska uprava varaždinska, Postaja prometne policije Varaždin</izvorni_sadrzaj>
    <derivirana_varijabla naziv="DomainObject.Predmet.StrankaIDrugi_1">Ministarstvo unutarnjih poslova Republike Hrvatske, Policijska uprava varaždinska, Postaja prometne policije Varaždin</derivirana_varijabla>
  </DomainObject.Predmet.StrankaIDrugi>
  <DomainObject.Predmet.ProtustrankaIDrugi>
    <izvorni_sadrzaj>Danijel Liber</izvorni_sadrzaj>
    <derivirana_varijabla naziv="DomainObject.Predmet.ProtustrankaIDrugi_1">Danijel Liber</derivirana_varijabla>
  </DomainObject.Predmet.ProtustrankaIDrugi>
  <DomainObject.Predmet.StrankaIDrugiAdressOIB>
    <izvorni_sadrzaj>Ministarstvo unutarnjih poslova Republike Hrvatske, Policijska uprava varaždinska, Postaja prometne policije Varaždin, Kolodvorska ulica 2, 42000 Varaždin</izvorni_sadrzaj>
    <derivirana_varijabla naziv="DomainObject.Predmet.StrankaIDrugiAdressOIB_1">Ministarstvo unutarnjih poslova Republike Hrvatske, Policijska uprava varaždinska, Postaja prometne policije Varaždin, Kolodvorska ulica 2, 42000 Varaždin</derivirana_varijabla>
  </DomainObject.Predmet.StrankaIDrugiAdressOIB>
  <DomainObject.Predmet.ProtustrankaIDrugiAdressOIB>
    <izvorni_sadrzaj>Danijel Liber, OIB 49213312422, Zagrebačka Ulica 741, 42000 Varaždin</izvorni_sadrzaj>
    <derivirana_varijabla naziv="DomainObject.Predmet.ProtustrankaIDrugiAdressOIB_1">Danijel Liber, OIB 49213312422, Zagrebačka Ulica 741, 42000 Varaždin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Ministarstvo unutarnjih poslova Republike Hrvatske, Policijska uprava varaždinska, Postaja prometne policije Varaždin</item>
      <item>Danijel Liber</item>
    </izvorni_sadrzaj>
    <derivirana_varijabla naziv="DomainObject.Predmet.SudioniciListNaziv_1">
      <item>Ministarstvo unutarnjih poslova Republike Hrvatske, Policijska uprava varaždinska, Postaja prometne policije Varaždin</item>
      <item>Danijel Liber</item>
    </derivirana_varijabla>
    <derivirana_varijabla naziv="OstaliSudionici">
      <item>Ministarstvo unutarnjih poslova Republike Hrvatske, Policijska uprava varaždinska, Postaja prometne policije Varaždin</item>
      <item>Danijel Liber</item>
    </derivirana_varijabla>
  </DomainObject.Predmet.SudioniciListNaziv>
  <DomainObject.Predmet.SudioniciListAdressOIB>
    <izvorni_sadrzaj>
      <item>Ministarstvo unutarnjih poslova Republike Hrvatske, Policijska uprava varaždinska, Postaja prometne policije Varaždin, Kolodvorska ulica 2,42000 Varaždin</item>
      <item>Danijel Liber, OIB 49213312422, Zagrebačka Ulica 741,42000 Varaždin</item>
    </izvorni_sadrzaj>
    <derivirana_varijabla naziv="DomainObject.Predmet.SudioniciListAdressOIB_1">
      <item>Ministarstvo unutarnjih poslova Republike Hrvatske, Policijska uprava varaždinska, Postaja prometne policije Varaždin, Kolodvorska ulica 2,42000 Varaždin</item>
      <item>Danijel Liber, OIB 49213312422, Zagrebačka Ulica 741,42000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1.805,03 EUR</izvorni_sadrzaj>
    <derivirana_varijabla naziv="DomainObject.Predmet.Pristojbe_1">trošak za novčana kazna u iznosu od 1.805,03 EUR</derivirana_varijabla>
  </DomainObject.Predmet.Pristojbe>
  <DomainObject.Predmet.PristojbeSudionikNazivOIB>
    <izvorni_sadrzaj>Danijel Liber, OIB 49213312422</izvorni_sadrzaj>
    <derivirana_varijabla naziv="DomainObject.Predmet.PristojbeSudionikNazivOIB_1">Danijel Liber, OIB 49213312422</derivirana_varijabla>
  </DomainObject.Predmet.PristojbeSudionikNazivOIB>
  <DomainObject.Predmet.PristojbePNB>
    <izvorni_sadrzaj>HR63 6050-4366-1077738978</izvorni_sadrzaj>
    <derivirana_varijabla naziv="DomainObject.Predmet.PristojbePNB_1">HR63 6050-4366-1077738978</derivirana_varijabla>
  </DomainObject.Predmet.PristojbePNB>
  <DomainObject.Predmet.PristojbeIznos>
    <izvorni_sadrzaj>1.805,03 EUR</izvorni_sadrzaj>
    <derivirana_varijabla naziv="DomainObject.Predmet.PristojbeIznos_1">1.805,03 EUR</derivirana_varijabla>
  </DomainObject.Predmet.PristojbeIznos>
  <DomainObject.Predmet.PristojbeOpisPlacanja>
    <izvorni_sadrzaj>Novčana kazna Pp Ikp-1308/2025, OS VŽ.</izvorni_sadrzaj>
    <derivirana_varijabla naziv="DomainObject.Predmet.PristojbeOpisPlacanja_1">Novčana kazna Pp Ikp-1308/2025, OS VŽ.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49213312422</item>
    </izvorni_sadrzaj>
    <derivirana_varijabla naziv="DomainObject.Predmet.SudioniciListNazivOIB_1">
      <item>, OIB null</item>
      <item>, OIB 49213312422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1.805,03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prosinca 2025.</izvorni_sadrzaj>
    <derivirana_varijabla naziv="DomainObject.PredzadnjaOdlukaIzPredmeta.DatumDonosenjaOdluke_1">18. prosinca 2025.</derivirana_varijabla>
  </DomainObject.PredzadnjaOdlukaIzPredmeta.DatumDonosenjaOdluke>
  <DomainObject.PredzadnjaOdlukaIzPredmeta.Oznaka>
    <izvorni_sadrzaj>Pp Ikp-1308/2025-6</izvorni_sadrzaj>
    <derivirana_varijabla naziv="DomainObject.PredzadnjaOdlukaIzPredmeta.Oznaka_1">Pp Ikp-1308/2025-6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listopada 2025.</izvorni_sadrzaj>
    <derivirana_varijabla naziv="DomainObject.Predmet.DatumPocetkaProcesa_1">8.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Danijel Liber, Zagrebačka Ulica 741, 42000 Varaždin</izvorni_sadrzaj>
    <derivirana_varijabla naziv="DomainObject.Predmet.OsudenikImePrezimeAdresa_1">Danijel Liber, Zagrebačka Ulica 741, 42000 Varaždin</derivirana_varijabla>
  </DomainObject.Predmet.OsudenikImePrezimeAdresa>
  <DomainObject.Predmet.OsudenikImePrezimeOIBDatRodenja>
    <izvorni_sadrzaj>Danijel Liber, OIB 49213312422, rođen-a 02.11.1980.</izvorni_sadrzaj>
    <derivirana_varijabla naziv="DomainObject.Predmet.OsudenikImePrezimeOIBDatRodenja_1">Danijel Liber, OIB 49213312422, rođen-a 02.11.1980.</derivirana_varijabla>
  </DomainObject.Predmet.OsudenikImePrezimeOIBDatRodenja>
  <DomainObject.IkpPredmet.OdlukaRjesenjeIshodisni>
    <izvorni_sadrzaj/>
    <derivirana_varijabla naziv="DomainObject.IkpPredmet.OdlukaRjesenjeIshodisni_1">211-07/22-3/10516, Urbroj: 511-14-09-22-1 od 29. lipnja 2022.</derivirana_varijabla>
  </DomainObject.IkpPredmet.OdlukaRjesenjeIshodisni>
  <DomainObject.IkpPredmet.NovcanaObaveza.PreostaliIznos>
    <izvorni_sadrzaj>1.805,03 EUR</izvorni_sadrzaj>
    <derivirana_varijabla naziv="DomainObject.IkpPredmet.NovcanaObaveza.PreostaliIznos_1">1.805,03 EUR</derivirana_varijabla>
  </DomainObject.IkpPredmet.NovcanaObaveza.PreostaliIznos>
  <DomainObject.IkpPredmet.NovcanaObaveza.PNB>
    <izvorni_sadrzaj>HR63 6050-4366-1077738978</izvorni_sadrzaj>
    <derivirana_varijabla naziv="DomainObject.IkpPredmet.NovcanaObaveza.PNB_1">HR63 6050-4366-1077738978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20. travnja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364</properties:Words>
  <properties:Characters>2117</properties:Characters>
  <properties:Lines>70</properties:Lines>
  <properties:Paragraphs>23</properties:Paragraphs>
  <properties:TotalTime>219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Valentina Kovač</cp:lastModifiedBy>
  <cp:lastPrinted>2026-04-21T08:16:00Z</cp:lastPrinted>
  <dcterms:modified xmlns:xsi="http://www.w3.org/2001/XMLSchema-instance" xsi:type="dcterms:W3CDTF">2026-04-21T08:17:00Z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Ikp-1308/2025-9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