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e7e29e" w14:paraId="de7e29e" w:rsidRDefault="009756E4" w:rsidP="0077445F" w:rsidR="009756E4" w:rsidRPr="00587951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587951">
        <w:rPr>
          <w:rFonts w:hAnsi="Times New Roman" w:ascii="Times New Roman"/>
          <w:noProof/>
          <w:sz w:val="24"/>
        </w:rPr>
        <w:drawing>
          <wp:inline distR="0" distL="0" distB="0" distT="0">
            <wp:extent cy="709295" cx="534035"/>
            <wp:effectExtent b="0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9295" cx="53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TRGOVAČKI SUD U ZAGREBU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Zagreb, Amruševa 2/II</w:t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  <w:t>7 St-</w:t>
      </w:r>
      <w:r w:rsidR="00C613E0">
        <w:rPr>
          <w:rFonts w:hAnsi="Times New Roman" w:ascii="Times New Roman"/>
          <w:sz w:val="24"/>
        </w:rPr>
        <w:t>1561</w:t>
      </w:r>
      <w:r w:rsidR="00357156">
        <w:rPr>
          <w:rFonts w:hAnsi="Times New Roman" w:ascii="Times New Roman"/>
          <w:sz w:val="24"/>
        </w:rPr>
        <w:t>/15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9756E4" w:rsidP="0077445F" w:rsidR="009756E4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U  I M E  R E P U B L I K E  H R V A T S K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9756E4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9756E4" w:rsidRPr="00587951">
        <w:rPr>
          <w:rFonts w:hAnsi="Times New Roman" w:ascii="Times New Roman"/>
          <w:sz w:val="24"/>
        </w:rPr>
        <w:t xml:space="preserve">Trgovački sud u Zagrebu po sucu pojedincu Vesni Malenica kao stečajnom sucu po </w:t>
      </w:r>
      <w:r w:rsidR="00357156">
        <w:rPr>
          <w:rFonts w:hAnsi="Times New Roman" w:ascii="Times New Roman"/>
          <w:sz w:val="24"/>
        </w:rPr>
        <w:t>prijedlogu</w:t>
      </w:r>
      <w:r w:rsidR="009756E4" w:rsidRPr="00587951">
        <w:rPr>
          <w:rFonts w:hAnsi="Times New Roman" w:ascii="Times New Roman"/>
          <w:sz w:val="24"/>
        </w:rPr>
        <w:t xml:space="preserve"> predlagatelja Financijska agencija, RC Zagreb, </w:t>
      </w:r>
      <w:r w:rsidR="00C613E0">
        <w:rPr>
          <w:rFonts w:hAnsi="Times New Roman" w:ascii="Times New Roman"/>
          <w:sz w:val="24"/>
        </w:rPr>
        <w:t>Nagodbeno vijeće ZG03</w:t>
      </w:r>
      <w:r w:rsidR="00357156">
        <w:rPr>
          <w:rFonts w:hAnsi="Times New Roman" w:ascii="Times New Roman"/>
          <w:sz w:val="24"/>
        </w:rPr>
        <w:t xml:space="preserve">, Zagreb, </w:t>
      </w:r>
      <w:r w:rsidR="00C613E0">
        <w:rPr>
          <w:rFonts w:hAnsi="Times New Roman" w:ascii="Times New Roman"/>
          <w:sz w:val="24"/>
        </w:rPr>
        <w:t>Ilica 307</w:t>
      </w:r>
      <w:r w:rsidR="009756E4" w:rsidRPr="00587951">
        <w:rPr>
          <w:rFonts w:hAnsi="Times New Roman" w:ascii="Times New Roman"/>
          <w:sz w:val="24"/>
        </w:rPr>
        <w:t xml:space="preserve">, radi </w:t>
      </w:r>
      <w:r w:rsidR="00543ED3">
        <w:rPr>
          <w:rFonts w:hAnsi="Times New Roman" w:ascii="Times New Roman"/>
          <w:sz w:val="24"/>
        </w:rPr>
        <w:t>prijedloga za pokretanje</w:t>
      </w:r>
      <w:r w:rsidR="009756E4" w:rsidRPr="00587951">
        <w:rPr>
          <w:rFonts w:hAnsi="Times New Roman" w:ascii="Times New Roman"/>
          <w:sz w:val="24"/>
        </w:rPr>
        <w:t xml:space="preserve"> stečajnog postupka nad dužnikom </w:t>
      </w:r>
      <w:r w:rsidR="00C613E0">
        <w:rPr>
          <w:rFonts w:hAnsi="Times New Roman" w:ascii="Times New Roman"/>
          <w:sz w:val="24"/>
        </w:rPr>
        <w:t>FONDUS d. o. o., Zagreb, Dragutina Golika 3, OIB 08009119867</w:t>
      </w:r>
      <w:r w:rsidR="00357156">
        <w:rPr>
          <w:rFonts w:hAnsi="Times New Roman" w:ascii="Times New Roman"/>
          <w:sz w:val="24"/>
        </w:rPr>
        <w:t>, 7.</w:t>
      </w:r>
      <w:r w:rsidR="00543ED3">
        <w:rPr>
          <w:rFonts w:hAnsi="Times New Roman" w:ascii="Times New Roman"/>
          <w:sz w:val="24"/>
        </w:rPr>
        <w:t xml:space="preserve"> prosinca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9756E4" w:rsidR="0077445F" w:rsidRPr="00587951">
      <w:pPr>
        <w:ind w:right="-2"/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Odbacuje se </w:t>
      </w:r>
      <w:r w:rsidR="00AE6C23">
        <w:rPr>
          <w:rFonts w:hAnsi="Times New Roman" w:ascii="Times New Roman"/>
          <w:sz w:val="24"/>
        </w:rPr>
        <w:t xml:space="preserve">prijedlog za pokretanje stečajnog </w:t>
      </w:r>
      <w:r w:rsidR="009756E4" w:rsidRPr="00587951">
        <w:rPr>
          <w:rFonts w:hAnsi="Times New Roman" w:ascii="Times New Roman"/>
          <w:sz w:val="24"/>
        </w:rPr>
        <w:t>postupka</w:t>
      </w:r>
      <w:r w:rsidRPr="00587951">
        <w:rPr>
          <w:rFonts w:hAnsi="Times New Roman" w:ascii="Times New Roman"/>
          <w:sz w:val="24"/>
        </w:rPr>
        <w:t xml:space="preserve"> nad dužnikom </w:t>
      </w:r>
      <w:r w:rsidR="00C613E0">
        <w:rPr>
          <w:rFonts w:hAnsi="Times New Roman" w:ascii="Times New Roman"/>
          <w:sz w:val="24"/>
        </w:rPr>
        <w:t>FONDUS d. o. o., Zagreb, Dragutina Golika 3, OIB 08009119867</w:t>
      </w:r>
      <w:r w:rsidR="009756E4" w:rsidRPr="00587951">
        <w:rPr>
          <w:rFonts w:hAnsi="Times New Roman" w:ascii="Times New Roman"/>
          <w:sz w:val="24"/>
        </w:rPr>
        <w:t xml:space="preserve">, od </w:t>
      </w:r>
      <w:r w:rsidR="00C613E0">
        <w:rPr>
          <w:rFonts w:hAnsi="Times New Roman" w:ascii="Times New Roman"/>
          <w:sz w:val="24"/>
        </w:rPr>
        <w:t>13. listopada</w:t>
      </w:r>
      <w:r w:rsidR="00AE6C23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587951" w:rsidR="00D037C6" w:rsidRPr="00587951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587951" w:rsidRPr="00587951">
        <w:rPr>
          <w:rFonts w:hAnsi="Times New Roman" w:ascii="Times New Roman"/>
          <w:sz w:val="24"/>
        </w:rPr>
        <w:t xml:space="preserve">Dana </w:t>
      </w:r>
      <w:r w:rsidR="00C613E0">
        <w:rPr>
          <w:rFonts w:hAnsi="Times New Roman" w:ascii="Times New Roman"/>
          <w:sz w:val="24"/>
        </w:rPr>
        <w:t>13. listopada</w:t>
      </w:r>
      <w:r w:rsidR="00587951" w:rsidRPr="00587951">
        <w:rPr>
          <w:rFonts w:hAnsi="Times New Roman" w:ascii="Times New Roman"/>
          <w:sz w:val="24"/>
        </w:rPr>
        <w:t xml:space="preserve"> 2015. godine Financijska agencija (dalje: FINA) podnijela  je </w:t>
      </w:r>
      <w:r w:rsidR="00AE6C23">
        <w:rPr>
          <w:rFonts w:hAnsi="Times New Roman" w:ascii="Times New Roman"/>
          <w:sz w:val="24"/>
        </w:rPr>
        <w:t>prijedlog za pokretanje</w:t>
      </w:r>
      <w:r w:rsidR="00587951" w:rsidRPr="00587951">
        <w:rPr>
          <w:rFonts w:hAnsi="Times New Roman" w:ascii="Times New Roman"/>
          <w:sz w:val="24"/>
        </w:rPr>
        <w:t xml:space="preserve"> stečajnog postupka nad gore navedenom pravnom osobom, navodeći da </w:t>
      </w:r>
      <w:r w:rsidR="00AE6C23">
        <w:rPr>
          <w:rFonts w:hAnsi="Times New Roman" w:ascii="Times New Roman"/>
          <w:sz w:val="24"/>
        </w:rPr>
        <w:t>je obustavljen postupak predstečajne nagodbe i pravomoćno odbačen prijedlog za sklapanje predstečajne nagodbe.</w:t>
      </w:r>
    </w:p>
    <w:p w:rsidRDefault="0077445F" w:rsidP="00AE6C23" w:rsidR="00AE6C23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</w:r>
      <w:r w:rsidR="00AE6C23">
        <w:rPr>
          <w:rFonts w:hAnsi="Times New Roman" w:ascii="Times New Roman"/>
          <w:sz w:val="24"/>
        </w:rPr>
        <w:t>Nadalje, navodi da postoje razlozi za otvaranje stečajnog postupka, obzirom da dužnik u razdoblju dužem od 60 dana ima evidentirane neizvršene osnove za plaćanje, a što sve p</w:t>
      </w:r>
      <w:r w:rsidR="00997B3C">
        <w:rPr>
          <w:rFonts w:hAnsi="Times New Roman" w:ascii="Times New Roman"/>
          <w:sz w:val="24"/>
        </w:rPr>
        <w:t xml:space="preserve">roizlazi iz Potvrde FINA-e od </w:t>
      </w:r>
      <w:r w:rsidR="00C613E0">
        <w:rPr>
          <w:rFonts w:hAnsi="Times New Roman" w:ascii="Times New Roman"/>
          <w:sz w:val="24"/>
        </w:rPr>
        <w:t>2. listopada</w:t>
      </w:r>
      <w:r w:rsidR="00AE6C23">
        <w:rPr>
          <w:rFonts w:hAnsi="Times New Roman" w:ascii="Times New Roman"/>
          <w:sz w:val="24"/>
        </w:rPr>
        <w:t xml:space="preserve"> 2015.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Odredbom čl. 13 Stečajnog zakona (NN 71/15) propisana je obveza podnošenja podnesaka na propisanim obrascima. 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Sadržaj i oblik obrazaca propisati će Pravilnikom ministar nadležan za poslove pravosuđa.</w:t>
      </w:r>
    </w:p>
    <w:p w:rsidRDefault="00AE6C23" w:rsidP="00AE6C23" w:rsidR="00AE6C23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>Ukoliko podnesak nije podnesen na propisanom obrascu, sud će ga odbaciti kao nedopušten.</w:t>
      </w:r>
    </w:p>
    <w:p w:rsidRDefault="0010590D" w:rsidP="00AE6C23" w:rsidR="0010590D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Stupanjem na snagu  Stečajnog zakona (NN 71/15), ministar nadležan za poslove pravosuđa donio je Pravilnik o sadržaju i obliku obrazaca na kojima se podnose podnesci u predstečajnom i stečajnom postupku. 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Pravilnik je objavljen u NN 107/15 od 7. listopada 2015. i istog dana stupio je na snagu.</w:t>
      </w:r>
    </w:p>
    <w:p w:rsidRDefault="0010590D" w:rsidP="0010590D" w:rsidR="0010590D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Ministarstvo pravosuđa osiguralo je dostupnost obrazaca na mrežnoj stranici e-oglasne ploče sudova, a kako je to propisano stavkom 3. čl. 13 Stečajnog zakona.</w:t>
      </w:r>
    </w:p>
    <w:p w:rsidRDefault="0016426C" w:rsidP="0010590D" w:rsidR="0016426C">
      <w:pPr>
        <w:ind w:firstLine="708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Kako predlagatelj nije podnio podnesak na propisanom obrascu, iako su prethodno ispunjene sve zakonske pretpostavke za to, valjalo je prijedlog odbaciti  i riješiti kao u izreci.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 xml:space="preserve">Zagreb, </w:t>
      </w:r>
      <w:r w:rsidR="00357156">
        <w:rPr>
          <w:rFonts w:hAnsi="Times New Roman" w:ascii="Times New Roman"/>
          <w:sz w:val="24"/>
        </w:rPr>
        <w:t>7</w:t>
      </w:r>
      <w:r w:rsidR="0016426C">
        <w:rPr>
          <w:rFonts w:hAnsi="Times New Roman" w:ascii="Times New Roman"/>
          <w:sz w:val="24"/>
        </w:rPr>
        <w:t>. prosinca</w:t>
      </w:r>
      <w:r w:rsidR="005D04AC">
        <w:rPr>
          <w:rFonts w:hAnsi="Times New Roman" w:ascii="Times New Roman"/>
          <w:sz w:val="24"/>
        </w:rPr>
        <w:t xml:space="preserve"> 2015.</w:t>
      </w:r>
    </w:p>
    <w:p w:rsidRDefault="0077445F" w:rsidP="0077445F" w:rsidR="0077445F" w:rsidRPr="00587951">
      <w:pPr>
        <w:jc w:val="center"/>
        <w:rPr>
          <w:rFonts w:hAnsi="Times New Roman" w:ascii="Times New Roman"/>
          <w:sz w:val="24"/>
        </w:rPr>
      </w:pP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</w:rPr>
        <w:tab/>
      </w:r>
      <w:r w:rsidRPr="00587951">
        <w:rPr>
          <w:rFonts w:hAnsi="Times New Roman" w:ascii="Times New Roman"/>
          <w:sz w:val="24"/>
          <w:lang w:val="pl-PL"/>
        </w:rPr>
        <w:t>SUDAC: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</w:r>
      <w:r w:rsidRPr="00587951">
        <w:rPr>
          <w:rFonts w:hAnsi="Times New Roman" w:ascii="Times New Roman"/>
          <w:sz w:val="24"/>
          <w:lang w:val="pl-PL"/>
        </w:rPr>
        <w:tab/>
        <w:t>Vesna Malenica</w:t>
      </w:r>
      <w:r w:rsidR="00BD2566">
        <w:rPr>
          <w:rFonts w:hAnsi="Times New Roman" w:ascii="Times New Roman"/>
          <w:sz w:val="24"/>
          <w:lang w:val="pl-PL"/>
        </w:rPr>
        <w:t xml:space="preserve"> v. r. </w:t>
      </w:r>
      <w:r w:rsidRPr="00587951">
        <w:rPr>
          <w:rFonts w:hAnsi="Times New Roman" w:ascii="Times New Roman"/>
          <w:sz w:val="24"/>
          <w:lang w:val="pl-PL"/>
        </w:rPr>
        <w:t xml:space="preserve"> </w:t>
      </w:r>
    </w:p>
    <w:p w:rsidRDefault="0077445F" w:rsidP="0077445F" w:rsidR="0077445F" w:rsidRPr="00587951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357156">
      <w:pPr>
        <w:rPr>
          <w:rFonts w:hAnsi="Times New Roman" w:ascii="Times New Roman"/>
          <w:sz w:val="24"/>
        </w:rPr>
      </w:pPr>
      <w:r w:rsidRPr="00357156">
        <w:rPr>
          <w:rFonts w:hAnsi="Times New Roman" w:ascii="Times New Roman"/>
          <w:sz w:val="24"/>
        </w:rPr>
        <w:lastRenderedPageBreak/>
        <w:t xml:space="preserve">POUKA O PRAVNOM LIJEKU: </w:t>
      </w:r>
    </w:p>
    <w:p w:rsidRDefault="0077445F" w:rsidP="0077445F" w:rsidR="0077445F">
      <w:pPr>
        <w:jc w:val="both"/>
        <w:rPr>
          <w:rFonts w:hAnsi="Times New Roman" w:ascii="Times New Roman"/>
          <w:sz w:val="24"/>
        </w:rPr>
      </w:pPr>
      <w:r w:rsidRPr="00587951">
        <w:rPr>
          <w:rFonts w:hAnsi="Times New Roman" w:ascii="Times New Roman"/>
          <w:sz w:val="24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BD2566" w:rsidP="0077445F" w:rsidR="00BD2566" w:rsidRPr="00587951">
      <w:pPr>
        <w:jc w:val="both"/>
        <w:rPr>
          <w:rFonts w:hAnsi="Times New Roman" w:ascii="Times New Roman"/>
          <w:sz w:val="24"/>
        </w:rPr>
      </w:pPr>
    </w:p>
    <w:p w:rsidRDefault="00BD2566" w:rsidP="00AB7A2F" w:rsidR="00BD2566">
      <w:pPr>
        <w:ind w:firstLine="708" w:left="4248"/>
        <w:jc w:val="both"/>
        <w:rPr>
          <w:rFonts w:hAnsi="Times New Roman" w:ascii="Times New Roman"/>
          <w:lang w:val="pl-PL"/>
        </w:rPr>
      </w:pPr>
      <w:r>
        <w:rPr>
          <w:rFonts w:hAnsi="Times New Roman" w:ascii="Times New Roman"/>
          <w:lang w:val="pl-PL"/>
        </w:rPr>
        <w:t>Za točnost otpravka – ovl. službenik</w:t>
      </w:r>
    </w:p>
    <w:p w:rsidRDefault="00BD2566" w:rsidP="00995CE9" w:rsidR="00BD2566" w:rsidRPr="003F4699">
      <w:pPr>
        <w:jc w:val="both"/>
        <w:rPr>
          <w:rFonts w:hAnsi="Times New Roman" w:ascii="Times New Roman"/>
        </w:rPr>
      </w:pP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</w:r>
      <w:r>
        <w:rPr>
          <w:rFonts w:hAnsi="Times New Roman" w:ascii="Times New Roman"/>
          <w:lang w:val="pl-PL"/>
        </w:rPr>
        <w:tab/>
        <w:t>Kristina Švajger</w:t>
      </w:r>
    </w:p>
    <w:p w:rsidRDefault="0077445F" w:rsidP="0077445F" w:rsidR="0077445F" w:rsidRPr="00587951">
      <w:pPr>
        <w:rPr>
          <w:rFonts w:hAnsi="Times New Roman" w:ascii="Times New Roman"/>
          <w:sz w:val="24"/>
        </w:rPr>
      </w:pPr>
    </w:p>
    <w:p w:rsidRDefault="00BC5661" w:rsidR="00BC5661" w:rsidRPr="00587951">
      <w:pPr>
        <w:rPr>
          <w:rFonts w:hAnsi="Times New Roman" w:ascii="Times New Roman"/>
          <w:sz w:val="24"/>
        </w:rPr>
      </w:pPr>
    </w:p>
    <w:sectPr w:rsidSect="009756E4" w:rsidR="00BC5661" w:rsidRPr="00587951">
      <w:headerReference w:type="even" r:id="rId10"/>
      <w:headerReference w:type="default" r:id="rId11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F01F9F" w:rsidR="00F01F9F">
      <w:r>
        <w:separator/>
      </w:r>
    </w:p>
  </w:endnote>
  <w:endnote w:id="0" w:type="continuationSeparator">
    <w:p w:rsidRDefault="00F01F9F" w:rsidR="00F01F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F01F9F" w:rsidR="00F01F9F">
      <w:r>
        <w:separator/>
      </w:r>
    </w:p>
  </w:footnote>
  <w:footnote w:id="0" w:type="continuationSeparator">
    <w:p w:rsidRDefault="00F01F9F" w:rsidR="00F01F9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D2566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</w:pPr>
    <w:r>
      <w:tab/>
    </w:r>
    <w:r>
      <w:tab/>
    </w:r>
    <w:r>
      <w:tab/>
    </w:r>
    <w:r>
      <w:tab/>
    </w:r>
    <w:r w:rsidR="005D04AC">
      <w:tab/>
    </w:r>
    <w:r>
      <w:t>7 St-</w:t>
    </w:r>
    <w:r w:rsidR="00C613E0">
      <w:t>1561</w:t>
    </w:r>
    <w:r w:rsidR="00357156">
      <w:t>/15</w:t>
    </w:r>
    <w:r w:rsidR="005D04AC">
      <w:t xml:space="preserve"> 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4696A"/>
    <w:rsid w:val="0010590D"/>
    <w:rsid w:val="00124FFE"/>
    <w:rsid w:val="0016426C"/>
    <w:rsid w:val="00357156"/>
    <w:rsid w:val="003D5BF1"/>
    <w:rsid w:val="00400EEF"/>
    <w:rsid w:val="00457BC2"/>
    <w:rsid w:val="004F7BCB"/>
    <w:rsid w:val="0051634A"/>
    <w:rsid w:val="00543ED3"/>
    <w:rsid w:val="00587951"/>
    <w:rsid w:val="005B2C07"/>
    <w:rsid w:val="005D04AC"/>
    <w:rsid w:val="006341D0"/>
    <w:rsid w:val="006949AE"/>
    <w:rsid w:val="0077445F"/>
    <w:rsid w:val="008539D3"/>
    <w:rsid w:val="008D14CD"/>
    <w:rsid w:val="00966A94"/>
    <w:rsid w:val="009756E4"/>
    <w:rsid w:val="00997B3C"/>
    <w:rsid w:val="00AC3274"/>
    <w:rsid w:val="00AE6C23"/>
    <w:rsid w:val="00AF1E61"/>
    <w:rsid w:val="00B26523"/>
    <w:rsid w:val="00BC5661"/>
    <w:rsid w:val="00BD2566"/>
    <w:rsid w:val="00C01819"/>
    <w:rsid w:val="00C613E0"/>
    <w:rsid w:val="00C94946"/>
    <w:rsid w:val="00D037C6"/>
    <w:rsid w:val="00D70B59"/>
    <w:rsid w:val="00DB3CA9"/>
    <w:rsid w:val="00DF07E5"/>
    <w:rsid w:val="00EB5A5F"/>
    <w:rsid w:val="00F01F9F"/>
    <w:rsid w:val="00F70BA1"/>
    <w:rsid w:val="00F90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D256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D2566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D2566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D2566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D2566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BD256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D2566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D2566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D2566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D2566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7. prosinca 2015.</izvorni_sadrzaj>
    <derivirana_varijabla naziv="DomainObject.DatumDonosenjaOdluke_1">7.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1561</izvorni_sadrzaj>
    <derivirana_varijabla naziv="DomainObject.Predmet.Broj_1">1561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listopada 2015.</izvorni_sadrzaj>
    <derivirana_varijabla naziv="DomainObject.Predmet.DatumOsnivanja_1">13.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St-1561/2015</izvorni_sadrzaj>
    <derivirana_varijabla naziv="DomainObject.Predmet.OznakaBroj_1">St-1561/2015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FONDUS d.o.o.</izvorni_sadrzaj>
    <derivirana_varijabla naziv="DomainObject.Predmet.ProtustrankaFormated_1">  FONDUS d.o.o.</derivirana_varijabla>
  </DomainObject.Predmet.ProtustrankaFormated>
  <DomainObject.Predmet.ProtustrankaFormatedOIB>
    <izvorni_sadrzaj>  FONDUS d.o.o., OIB 08009119867</izvorni_sadrzaj>
    <derivirana_varijabla naziv="DomainObject.Predmet.ProtustrankaFormatedOIB_1">  FONDUS d.o.o., OIB 08009119867</derivirana_varijabla>
  </DomainObject.Predmet.ProtustrankaFormatedOIB>
  <DomainObject.Predmet.ProtustrankaFormatedWithAdress>
    <izvorni_sadrzaj> FONDUS d.o.o., Dragutina Golika 3, 10000 Zagreb</izvorni_sadrzaj>
    <derivirana_varijabla naziv="DomainObject.Predmet.ProtustrankaFormatedWithAdress_1"> FONDUS d.o.o., Dragutina Golika 3, 10000 Zagreb</derivirana_varijabla>
  </DomainObject.Predmet.ProtustrankaFormatedWithAdress>
  <DomainObject.Predmet.ProtustrankaFormatedWithAdressOIB>
    <izvorni_sadrzaj> FONDUS d.o.o., OIB 08009119867, Dragutina Golika 3, 10000 Zagreb</izvorni_sadrzaj>
    <derivirana_varijabla naziv="DomainObject.Predmet.ProtustrankaFormatedWithAdressOIB_1"> FONDUS d.o.o., OIB 08009119867, Dragutina Golika 3, 10000 Zagreb</derivirana_varijabla>
  </DomainObject.Predmet.ProtustrankaFormatedWithAdressOIB>
  <DomainObject.Predmet.ProtustrankaWithAdress>
    <izvorni_sadrzaj>FONDUS d.o.o. Dragutina Golika 3, 10000 Zagreb</izvorni_sadrzaj>
    <derivirana_varijabla naziv="DomainObject.Predmet.ProtustrankaWithAdress_1">FONDUS d.o.o. Dragutina Golika 3, 10000 Zagreb</derivirana_varijabla>
  </DomainObject.Predmet.ProtustrankaWithAdress>
  <DomainObject.Predmet.ProtustrankaWithAdressOIB>
    <izvorni_sadrzaj>FONDUS d.o.o., OIB 08009119867, Dragutina Golika 3, 10000 Zagreb</izvorni_sadrzaj>
    <derivirana_varijabla naziv="DomainObject.Predmet.ProtustrankaWithAdressOIB_1">FONDUS d.o.o., OIB 08009119867, Dragutina Golika 3, 10000 Zagreb</derivirana_varijabla>
  </DomainObject.Predmet.ProtustrankaWithAdressOIB>
  <DomainObject.Predmet.ProtustrankaNazivFormated>
    <izvorni_sadrzaj>FONDUS d.o.o.</izvorni_sadrzaj>
    <derivirana_varijabla naziv="DomainObject.Predmet.ProtustrankaNazivFormated_1">FONDUS d.o.o.</derivirana_varijabla>
  </DomainObject.Predmet.ProtustrankaNazivFormated>
  <DomainObject.Predmet.ProtustrankaNazivFormatedOIB>
    <izvorni_sadrzaj>FONDUS d.o.o., OIB 08009119867</izvorni_sadrzaj>
    <derivirana_varijabla naziv="DomainObject.Predmet.ProtustrankaNazivFormatedOIB_1">FONDUS d.o.o., OIB 08009119867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Ilica 307, 10000 Zagreb</izvorni_sadrzaj>
    <derivirana_varijabla naziv="DomainObject.Predmet.StrankaFormatedWithAdress_1"> FINA Regionalni centar Zagreb, Ilica 307, 10000 Zagreb</derivirana_varijabla>
  </DomainObject.Predmet.StrankaFormatedWithAdress>
  <DomainObject.Predmet.StrankaFormatedWithAdressOIB>
    <izvorni_sadrzaj> FINA Regionalni centar Zagreb, OIB 85821130368, Ilica 307, 10000 Zagreb</izvorni_sadrzaj>
    <derivirana_varijabla naziv="DomainObject.Predmet.StrankaFormatedWithAdressOIB_1"> FINA Regionalni centar Zagreb, OIB 85821130368, Ilica 307, 10000 Zagreb</derivirana_varijabla>
  </DomainObject.Predmet.StrankaFormatedWithAdressOIB>
  <DomainObject.Predmet.StrankaWithAdress>
    <izvorni_sadrzaj>FINA Regionalni centar Zagreb Ilica 307,10000 Zagreb</izvorni_sadrzaj>
    <derivirana_varijabla naziv="DomainObject.Predmet.StrankaWithAdress_1">FINA Regionalni centar Zagreb Ilica 307,10000 Zagreb</derivirana_varijabla>
  </DomainObject.Predmet.StrankaWithAdress>
  <DomainObject.Predmet.StrankaWithAdressOIB>
    <izvorni_sadrzaj>FINA Regionalni centar Zagreb, OIB 85821130368, Ilica 307,10000 Zagreb</izvorni_sadrzaj>
    <derivirana_varijabla naziv="DomainObject.Predmet.StrankaWithAdressOIB_1">FINA Regionalni centar Zagreb, OIB 85821130368, Ilica 307,10000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Ilica 307, 10000 Zagreb</item>
    </izvorni_sadrzaj>
    <derivirana_varijabla naziv="DomainObject.Predmet.StrankaListFormatedWithAdress_1">
      <item>FINA Regionalni centar Zagreb, Ilica 307, 10000 Zagreb</item>
    </derivirana_varijabla>
  </DomainObject.Predmet.StrankaListFormatedWithAdress>
  <DomainObject.Predmet.StrankaListFormatedWithAdressOIB>
    <izvorni_sadrzaj>
      <item>FINA Regionalni centar Zagreb, OIB 85821130368, Ilica 307, 10000 Zagreb</item>
    </izvorni_sadrzaj>
    <derivirana_varijabla naziv="DomainObject.Predmet.StrankaListFormatedWithAdressOIB_1">
      <item>FINA Regionalni centar Zagreb, OIB 85821130368, Ilica 307,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FONDUS d.o.o.</item>
    </izvorni_sadrzaj>
    <derivirana_varijabla naziv="DomainObject.Predmet.ProtuStrankaListFormated_1">
      <item>FONDUS d.o.o.</item>
    </derivirana_varijabla>
  </DomainObject.Predmet.ProtuStrankaListFormated>
  <DomainObject.Predmet.ProtuStrankaListFormatedOIB>
    <izvorni_sadrzaj>
      <item>FONDUS d.o.o., OIB 08009119867</item>
    </izvorni_sadrzaj>
    <derivirana_varijabla naziv="DomainObject.Predmet.ProtuStrankaListFormatedOIB_1">
      <item>FONDUS d.o.o., OIB 08009119867</item>
    </derivirana_varijabla>
  </DomainObject.Predmet.ProtuStrankaListFormatedOIB>
  <DomainObject.Predmet.ProtuStrankaListFormatedWithAdress>
    <izvorni_sadrzaj>
      <item>FONDUS d.o.o., Dragutina Golika 3, 10000 Zagreb</item>
    </izvorni_sadrzaj>
    <derivirana_varijabla naziv="DomainObject.Predmet.ProtuStrankaListFormatedWithAdress_1">
      <item>FONDUS d.o.o., Dragutina Golika 3, 10000 Zagreb</item>
    </derivirana_varijabla>
  </DomainObject.Predmet.ProtuStrankaListFormatedWithAdress>
  <DomainObject.Predmet.ProtuStrankaListFormatedWithAdressOIB>
    <izvorni_sadrzaj>
      <item>FONDUS d.o.o., OIB 08009119867, Dragutina Golika 3, 10000 Zagreb</item>
    </izvorni_sadrzaj>
    <derivirana_varijabla naziv="DomainObject.Predmet.ProtuStrankaListFormatedWithAdressOIB_1">
      <item>FONDUS d.o.o., OIB 08009119867, Dragutina Golika 3, 10000 Zagreb</item>
    </derivirana_varijabla>
  </DomainObject.Predmet.ProtuStrankaListFormatedWithAdressOIB>
  <DomainObject.Predmet.ProtuStrankaListNazivFormated>
    <izvorni_sadrzaj>
      <item>FONDUS d.o.o.</item>
    </izvorni_sadrzaj>
    <derivirana_varijabla naziv="DomainObject.Predmet.ProtuStrankaListNazivFormated_1">
      <item>FONDUS d.o.o.</item>
    </derivirana_varijabla>
  </DomainObject.Predmet.ProtuStrankaListNazivFormated>
  <DomainObject.Predmet.ProtuStrankaListNazivFormatedOIB>
    <izvorni_sadrzaj>
      <item>FONDUS d.o.o., OIB 08009119867</item>
    </izvorni_sadrzaj>
    <derivirana_varijabla naziv="DomainObject.Predmet.ProtuStrankaListNazivFormatedOIB_1">
      <item>FONDUS d.o.o., OIB 08009119867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prosinca 2015.</izvorni_sadrzaj>
    <derivirana_varijabla naziv="DomainObject.Datum_1">7. prosinca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FONDUS d.o.o.</izvorni_sadrzaj>
    <derivirana_varijabla naziv="DomainObject.Predmet.ProtustrankaIDrugi_1">FONDUS d.o.o.</derivirana_varijabla>
  </DomainObject.Predmet.ProtustrankaIDrugi>
  <DomainObject.Predmet.StrankaIDrugiAdressOIB>
    <izvorni_sadrzaj>FINA Regionalni centar Zagreb, OIB 85821130368, Ilica 307, 10000 Zagreb</izvorni_sadrzaj>
    <derivirana_varijabla naziv="DomainObject.Predmet.StrankaIDrugiAdressOIB_1">FINA Regionalni centar Zagreb, OIB 85821130368, Ilica 307, 10000 Zagreb</derivirana_varijabla>
  </DomainObject.Predmet.StrankaIDrugiAdressOIB>
  <DomainObject.Predmet.ProtustrankaIDrugiAdressOIB>
    <izvorni_sadrzaj>FONDUS d.o.o., OIB 08009119867, Dragutina Golika 3, 10000 Zagreb</izvorni_sadrzaj>
    <derivirana_varijabla naziv="DomainObject.Predmet.ProtustrankaIDrugiAdressOIB_1">FONDUS d.o.o., OIB 08009119867, Dragutina Golika 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FONDUS d.o.o.</item>
    </izvorni_sadrzaj>
    <derivirana_varijabla naziv="DomainObject.Predmet.SudioniciListNaziv_1">
      <item>FINA Regionalni centar Zagreb</item>
      <item>FONDUS d.o.o.</item>
    </derivirana_varijabla>
  </DomainObject.Predmet.SudioniciListNaziv>
  <DomainObject.Predmet.SudioniciListAdressOIB>
    <izvorni_sadrzaj>
      <item>FINA Regionalni centar Zagreb, OIB 85821130368, Ilica 307,10000 Zagreb</item>
      <item>FONDUS d.o.o., OIB 08009119867, Dragutina Golika 3,10000 Zagreb</item>
    </izvorni_sadrzaj>
    <derivirana_varijabla naziv="DomainObject.Predmet.SudioniciListAdressOIB_1">
      <item>FINA Regionalni centar Zagreb, OIB 85821130368, Ilica 307,10000 Zagreb</item>
      <item>FONDUS d.o.o., OIB 08009119867, Dragutina Golika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08009119867</item>
    </izvorni_sadrzaj>
    <derivirana_varijabla naziv="DomainObject.Predmet.SudioniciListNazivOIB_1">
      <item>, OIB 85821130368</item>
      <item>, OIB 08009119867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219EFA8-0D19-446F-AA2C-168E1FD794D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385</properties:Words>
  <properties:Characters>2036</properties:Characters>
  <properties:Lines>55</properties:Lines>
  <properties:Paragraphs>25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2451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2015-12-07T09:28:00Z</dcterms:created>
  <dc:creator>ksvajger</dc:creator>
  <cp:lastModifiedBy>Kristina Švajger</cp:lastModifiedBy>
  <cp:lastPrinted>2015-12-07T09:28:00Z</cp:lastPrinted>
  <dcterms:modified xmlns:xsi="http://www.w3.org/2001/XMLSchema-instance" xsi:type="dcterms:W3CDTF">2015-12-07T09:28:00Z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