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B1761" w14:paraId="2DF08CD2" w14:textId="366FB84C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1097280</wp:posOffset>
            </wp:positionH>
            <wp:positionV relativeFrom="page">
              <wp:posOffset>312420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D7146A" w14:paraId="469F3D7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B176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D7146A" w14:paraId="6604F436" w14:textId="31DE40FB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D7146A" w14:paraId="5DEE9F80" w14:textId="38AE535A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B1761" w:rsidRDefault="00BB30F6" w14:paraId="43AA9A47" w14:textId="0D565E7B">
      <w:r w:rsidRPr="003B4689">
        <w:rPr>
          <w:rFonts w:eastAsia="Times New Roman" w:cs="Times New Roman"/>
        </w:rPr>
        <w:t>Od</w:t>
      </w:r>
      <w:r w:rsidR="009B1761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 w14:paraId="02ED6F3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Pp Ikp-6124/2025-8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B176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BE351BA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6AC32F8C" w14:textId="77777777">
      <w:pPr>
        <w:keepNext/>
        <w:spacing w:after="0"/>
        <w:jc w:val="center"/>
      </w:pPr>
    </w:p>
    <w:p w:rsidRPr="00CE79FB" w:rsidR="00CE79FB" w:rsidP="00CE79FB" w:rsidRDefault="00CE79FB" w14:paraId="5D040C0A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7F4EB0F9" w14:textId="77777777">
      <w:pPr>
        <w:keepNext/>
        <w:spacing w:after="0"/>
        <w:jc w:val="center"/>
      </w:pPr>
    </w:p>
    <w:p w:rsidRPr="001A12B4" w:rsidR="001A12B4" w:rsidP="001A12B4" w:rsidRDefault="00D7146A" w14:paraId="08E83C64" w14:textId="098AABCE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Andrea Krelja Tovarac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B1761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 xml:space="preserve">  Predrag Odović, OIB 97857503049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50618C96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95B428A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4D147F20" w14:textId="2365B303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9B1761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Predrag Odović, OIB 97857503049">
            <w:listItem w:displayText="Predrag Odović, OIB 97857503049" w:value="Predrag Odović, OIB 97857503049"/>
          </w:comboBox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Predrag Odović, OIB 97857503049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Jarnovićeva Ulica 17 C, 10000 Zagreb">
            <w:listItem w:displayText=", Jarnovićeva Ulica 17 C, 10000 Zagreb" w:value=", Jarnovićeva Ulica 17 C, 10000 Zagreb"/>
          </w:comboBox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, Jarnovićeva Ulica 17 C,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B1761">
        <w:rPr>
          <w:rFonts w:eastAsia="Times New Roman" w:cs="Times New Roman"/>
        </w:rPr>
        <w:t>Zakon o sigurnosti prometa na cestama.</w:t>
      </w:r>
    </w:p>
    <w:p w:rsidR="00561534" w:rsidP="00561534" w:rsidRDefault="00561534" w14:paraId="19E0F5D3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66435779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407FA329" w14:textId="443ED91C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II. Postaje prometne policije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211-07/22-3/24887</w:t>
          </w:r>
        </w:sdtContent>
      </w:sdt>
      <w:r w:rsidRPr="002A712A" w:rsidR="002A2A5B">
        <w:rPr>
          <w:rFonts w:cs="Times New Roman"/>
        </w:rPr>
        <w:t xml:space="preserve"> </w:t>
      </w:r>
      <w:r w:rsidR="009B1761">
        <w:rPr>
          <w:rFonts w:cs="Times New Roman"/>
        </w:rPr>
        <w:t>od 4.12.2022.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0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05.08.2023.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Predrag Odović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</w:rPr>
            <w:t>novčane kazne u iznosu od 663,61 (šesto šezdeset tri,šezdeset jedan) eura.</w:t>
          </w:r>
        </w:sdtContent>
      </w:sdt>
    </w:p>
    <w:p w:rsidRPr="002A712A" w:rsidR="002A712A" w:rsidP="002A712A" w:rsidRDefault="002A712A" w14:paraId="7BA32C7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40CE3F31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0B1D5D2E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50"/>
        <w:gridCol w:w="3116"/>
      </w:tblGrid>
      <w:tr w:rsidRPr="009B1761" w:rsidR="00B40829" w:rsidTr="00876430" w14:paraId="58D00CA2" w14:textId="77777777">
        <w:tc>
          <w:tcPr>
            <w:tcW w:w="3284" w:type="dxa"/>
          </w:tcPr>
          <w:p w:rsidRPr="009B1761" w:rsidR="00B40829" w:rsidP="00B40829" w:rsidRDefault="009B1761" w14:paraId="008C610B" w14:textId="7A8F863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1761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9B1761" w:rsidR="00B40829" w:rsidP="00B40829" w:rsidRDefault="00B40829" w14:paraId="2473805F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B1761" w:rsidR="00B40829" w:rsidP="00B40829" w:rsidRDefault="00B40829" w14:paraId="6AD8BCA1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1761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9B1761" w:rsidR="009B1761" w:rsidP="00B40829" w:rsidRDefault="009B1761" w14:paraId="7E1077C7" w14:textId="6448E0E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1761">
              <w:rPr>
                <w:rFonts w:eastAsia="Calibri" w:cs="Times New Roman"/>
                <w:sz w:val="24"/>
                <w:szCs w:val="24"/>
              </w:rPr>
              <w:t xml:space="preserve">Andrea </w:t>
            </w:r>
            <w:proofErr w:type="spellStart"/>
            <w:r w:rsidRPr="009B1761">
              <w:rPr>
                <w:rFonts w:eastAsia="Calibri" w:cs="Times New Roman"/>
                <w:sz w:val="24"/>
                <w:szCs w:val="24"/>
              </w:rPr>
              <w:t>Krelja</w:t>
            </w:r>
            <w:proofErr w:type="spellEnd"/>
            <w:r w:rsidRPr="009B1761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9B1761">
              <w:rPr>
                <w:rFonts w:eastAsia="Calibri" w:cs="Times New Roman"/>
                <w:sz w:val="24"/>
                <w:szCs w:val="24"/>
              </w:rPr>
              <w:t>Tovarac</w:t>
            </w:r>
            <w:proofErr w:type="spellEnd"/>
          </w:p>
        </w:tc>
      </w:tr>
      <w:tr w:rsidRPr="009B1761" w:rsidR="00B40829" w:rsidTr="00876430" w14:paraId="2469E7BE" w14:textId="77777777">
        <w:tc>
          <w:tcPr>
            <w:tcW w:w="3284" w:type="dxa"/>
          </w:tcPr>
          <w:p w:rsidRPr="009B1761" w:rsidR="00B40829" w:rsidP="00B40829" w:rsidRDefault="00D7146A" w14:paraId="40818455" w14:textId="50C0094B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B1761" w:rsidR="009B1761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9B1761" w:rsidR="00B40829" w:rsidP="00B40829" w:rsidRDefault="00B40829" w14:paraId="43BE96C8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B1761" w:rsidR="00B40829" w:rsidP="00B40829" w:rsidRDefault="00B40829" w14:paraId="01AB51B3" w14:textId="6A1F925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9B1761" w:rsidR="00B40829" w:rsidP="00B40829" w:rsidRDefault="00B40829" w14:paraId="0DEC21D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6DB205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F740D9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239E98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2C0455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15320DE1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4B9CB6B" w14:textId="7A14417C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56BD9BB7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Predrag Odović, Jarnovićeva Ulica 17 C,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430B9F23" w14:textId="1CC17DAC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II. postaja prometne policije Zagreb, Jadranska avenija 8,10255 Donji Stupnik">
            <w:listItem w:displayText="II. postaja prometne policije Zagreb, Jadranska avenija 8,10255 Donji Stupnik" w:value="II. postaja prometne policije Zagreb, Jadranska avenija 8,10255 Donji Stupnik"/>
            <w:listItem w:displayText="Predrag Odović, OIB 97857503049, Jarnovićeva Ulica 17 C,10000 Zagreb" w:value="Predrag Odović, OIB 97857503049, Jarnovićeva Ulica 17 C,10000 Zagreb"/>
          </w:comboBox>
        </w:sdtPr>
        <w:sdtEndPr>
          <w:rPr>
            <w:rStyle w:val="eSPISCCParagraphDefaultFont"/>
          </w:rPr>
        </w:sdtEndPr>
        <w:sdtContent>
          <w:r w:rsidRPr="009B1761" w:rsidR="009B1761">
            <w:rPr>
              <w:rStyle w:val="eSPISCCParagraphDefaultFont"/>
              <w:rFonts w:eastAsiaTheme="minorHAnsi"/>
            </w:rPr>
            <w:t>II. postaja prometne policije Zagreb, Jadranska avenija 8,10255 Donji Stupnik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2FE4CB85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776083EE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CB240C3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7146A" w:rsidP="00537B78" w:rsidRDefault="00D7146A" w14:paraId="48757C3B" w14:textId="77777777">
      <w:r>
        <w:separator/>
      </w:r>
    </w:p>
  </w:endnote>
  <w:endnote w:type="continuationSeparator" w:id="0">
    <w:p w:rsidR="00D7146A" w:rsidP="00537B78" w:rsidRDefault="00D7146A" w14:paraId="51985A9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4DCBA76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2EA35D4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7146A" w:rsidP="00537B78" w:rsidRDefault="00D7146A" w14:paraId="49AAEC06" w14:textId="77777777">
      <w:r>
        <w:separator/>
      </w:r>
    </w:p>
  </w:footnote>
  <w:footnote w:type="continuationSeparator" w:id="0">
    <w:p w:rsidR="00D7146A" w:rsidP="00537B78" w:rsidRDefault="00D7146A" w14:paraId="13E7A9E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12C83AE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B1761" w:rsidR="009B1761">
          <w:rPr>
            <w:rStyle w:val="eSPISCCParagraphDefaultFont"/>
          </w:rPr>
          <w:t>Pp Ikp-6124/2025-8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1761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992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146A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A2F6E7B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6F80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1992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40952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Ikp-6124/2025-8</izvorni_sadrzaj>
    <derivirana_varijabla naziv="DomainObject.Oznaka_1">Pp Ikp-6124/2025-8</derivirana_varijabla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Krelja Tovarac</izvorni_sadrzaj>
    <derivirana_varijabla naziv="DomainObject.DonositeljOdluke.Prezime_1">Krelja Tovarac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6124</izvorni_sadrzaj>
    <derivirana_varijabla naziv="DomainObject.Predmet.Broj_1">6124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listopada 2025.</izvorni_sadrzaj>
    <derivirana_varijabla naziv="DomainObject.Predmet.DatumOsnivanja_1">3.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Andrea Krelja Tovarac, poziv 28.5.</izvorni_sadrzaj>
    <derivirana_varijabla naziv="DomainObject.Predmet.Opis_1">vanjski Andrea Krelja Tovarac, poziv 28.5.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Ikp-6124/2025</izvorni_sadrzaj>
    <derivirana_varijabla naziv="DomainObject.Predmet.OznakaBroj_1">Pp Ikp-6124/2025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Predrag Odović</izvorni_sadrzaj>
    <derivirana_varijabla naziv="DomainObject.Predmet.ProtustrankaFormated_1">  Predrag Odović</derivirana_varijabla>
  </DomainObject.Predmet.ProtustrankaFormated>
  <DomainObject.Predmet.ProtustrankaFormatedOIB>
    <izvorni_sadrzaj>  Predrag Odović, OIB 97857503049</izvorni_sadrzaj>
    <derivirana_varijabla naziv="DomainObject.Predmet.ProtustrankaFormatedOIB_1">  Predrag Odović, OIB 97857503049</derivirana_varijabla>
  </DomainObject.Predmet.ProtustrankaFormatedOIB>
  <DomainObject.Predmet.ProtustrankaFormatedWithAdress>
    <izvorni_sadrzaj> Predrag Odović, Jarnovićeva Ulica 17 C, 10000 Zagreb</izvorni_sadrzaj>
    <derivirana_varijabla naziv="DomainObject.Predmet.ProtustrankaFormatedWithAdress_1"> Predrag Odović, Jarnovićeva Ulica 17 C, 10000 Zagreb</derivirana_varijabla>
  </DomainObject.Predmet.ProtustrankaFormatedWithAdress>
  <DomainObject.Predmet.ProtustrankaFormatedWithAdressOIB>
    <izvorni_sadrzaj> Predrag Odović, OIB 97857503049, Jarnovićeva Ulica 17 C, 10000 Zagreb</izvorni_sadrzaj>
    <derivirana_varijabla naziv="DomainObject.Predmet.ProtustrankaFormatedWithAdressOIB_1"> Predrag Odović, OIB 97857503049, Jarnovićeva Ulica 17 C, 10000 Zagreb</derivirana_varijabla>
  </DomainObject.Predmet.ProtustrankaFormatedWithAdressOIB>
  <DomainObject.Predmet.ProtustrankaWithAdress>
    <izvorni_sadrzaj>Predrag Odović Jarnovićeva Ulica 17 C, 10000 Zagreb</izvorni_sadrzaj>
    <derivirana_varijabla naziv="DomainObject.Predmet.ProtustrankaWithAdress_1">Predrag Odović Jarnovićeva Ulica 17 C, 10000 Zagreb</derivirana_varijabla>
  </DomainObject.Predmet.ProtustrankaWithAdress>
  <DomainObject.Predmet.ProtustrankaWithAdressOIB>
    <izvorni_sadrzaj>Predrag Odović, OIB 97857503049, Jarnovićeva Ulica 17 C, 10000 Zagreb</izvorni_sadrzaj>
    <derivirana_varijabla naziv="DomainObject.Predmet.ProtustrankaWithAdressOIB_1">Predrag Odović, OIB 97857503049, Jarnovićeva Ulica 17 C, 10000 Zagreb</derivirana_varijabla>
  </DomainObject.Predmet.ProtustrankaWithAdressOIB>
  <DomainObject.Predmet.ProtustrankaNazivFormated>
    <izvorni_sadrzaj>Predrag Odović</izvorni_sadrzaj>
    <derivirana_varijabla naziv="DomainObject.Predmet.ProtustrankaNazivFormated_1">Predrag Odović</derivirana_varijabla>
    <derivirana_varijabla naziv="Padez">Predrag Odović</derivirana_varijabla>
  </DomainObject.Predmet.ProtustrankaNazivFormated>
  <DomainObject.Predmet.ProtustrankaNazivFormatedOIB>
    <izvorni_sadrzaj>Predrag Odović, OIB 97857503049</izvorni_sadrzaj>
    <derivirana_varijabla naziv="DomainObject.Predmet.ProtustrankaNazivFormatedOIB_1">Predrag Odović, OIB 97857503049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Andrea Krelja Tovarac, 40.</izvorni_sadrzaj>
    <derivirana_varijabla naziv="DomainObject.Predmet.Referada.Naziv_1">Andrea Krelja Tovarac, 40.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340</izvorni_sadrzaj>
    <derivirana_varijabla naziv="DomainObject.Predmet.Referada.Prostorija.Oznaka_1">340</derivirana_varijabla>
  </DomainObject.Predmet.Referada.Prostorija.Oznaka>
  <DomainObject.Predmet.Referada.Sud.Naziv>
    <izvorni_sadrzaj>Općinski prekršajni sud u Zagrebu</izvorni_sadrzaj>
    <derivirana_varijabla naziv="DomainObject.Predmet.Referada.Sud.Naziv_1">II. Postaje prometne policije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Andrea Krelja Tovarac</izvorni_sadrzaj>
    <derivirana_varijabla naziv="DomainObject.Predmet.Referada.Sudac_1">Andrea Krelja Tovarac</derivirana_varijabla>
    <derivirana_varijabla naziv="Dativ">Andrea Krelja Tovarac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  <derivirana_varijabla naziv="Padez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Pazman</izvorni_sadrzaj>
    <derivirana_varijabla naziv="DomainObject.Predmet.Zapisnicar_1">Jasmina Knez</derivirana_varijabla>
    <derivirana_varijabla naziv="Padez">Marina Pazman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Predrag Odović</item>
    </izvorni_sadrzaj>
    <derivirana_varijabla naziv="DomainObject.Predmet.ProtuStrankaListFormated_1">
      <item>Predrag Odović</item>
    </derivirana_varijabla>
  </DomainObject.Predmet.ProtuStrankaListFormated>
  <DomainObject.Predmet.ProtuStrankaListFormatedOIB>
    <izvorni_sadrzaj>
      <item>Predrag Odović, OIB 97857503049</item>
    </izvorni_sadrzaj>
    <derivirana_varijabla naziv="DomainObject.Predmet.ProtuStrankaListFormatedOIB_1">
      <item>Predrag Odović, OIB 97857503049</item>
    </derivirana_varijabla>
  </DomainObject.Predmet.ProtuStrankaListFormatedOIB>
  <DomainObject.Predmet.ProtuStrankaListFormatedWithAdress>
    <izvorni_sadrzaj>
      <item>Predrag Odović, Jarnovićeva Ulica 17 C, 10000 Zagreb</item>
    </izvorni_sadrzaj>
    <derivirana_varijabla naziv="DomainObject.Predmet.ProtuStrankaListFormatedWithAdress_1">
      <item>, Jarnovićeva Ulica 17 C, 10000 Zagreb</item>
    </derivirana_varijabla>
  </DomainObject.Predmet.ProtuStrankaListFormatedWithAdress>
  <DomainObject.Predmet.ProtuStrankaListFormatedWithAdressOIB>
    <izvorni_sadrzaj>
      <item>Predrag Odović, OIB 97857503049, Jarnovićeva Ulica 17 C, 10000 Zagreb</item>
    </izvorni_sadrzaj>
    <derivirana_varijabla naziv="DomainObject.Predmet.ProtuStrankaListFormatedWithAdressOIB_1">
      <item>Predrag Odović, OIB 97857503049, Jarnovićeva Ulica 17 C, 10000 Zagreb</item>
    </derivirana_varijabla>
  </DomainObject.Predmet.ProtuStrankaListFormatedWithAdressOIB>
  <DomainObject.Predmet.ProtuStrankaListNazivFormated>
    <izvorni_sadrzaj>
      <item>Predrag Odović</item>
    </izvorni_sadrzaj>
    <derivirana_varijabla naziv="DomainObject.Predmet.ProtuStrankaListNazivFormated_1">
      <item>Predrag Odović</item>
    </derivirana_varijabla>
  </DomainObject.Predmet.ProtuStrankaListNazivFormated>
  <DomainObject.Predmet.ProtuStrankaListNazivFormatedOIB>
    <izvorni_sadrzaj>
      <item>Predrag Odović, OIB 97857503049</item>
    </izvorni_sadrzaj>
    <derivirana_varijabla naziv="DomainObject.Predmet.ProtuStrankaListNazivFormatedOIB_1">
      <item>Predrag Odović, OIB 97857503049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Ikp-6124/2025-8</izvorni_sadrzaj>
    <derivirana_varijabla naziv="DomainObject.PoslovniBrojDokumenta_1">Pp Ikp-6124/2025-8</derivirana_varijabla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Predrag Odović</izvorni_sadrzaj>
    <derivirana_varijabla naziv="DomainObject.Predmet.ProtustrankaIDrugi_1">Predrag Odović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Predrag Odović, OIB 97857503049, Jarnovićeva Ulica 17 C, 10000 Zagreb</izvorni_sadrzaj>
    <derivirana_varijabla naziv="DomainObject.Predmet.ProtustrankaIDrugiAdressOIB_1">Predrag Odović, OIB 97857503049, Jarnovićeva Ulica 17 C,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Predrag Odović</item>
      <item>II. postaja prometne policije Zagreb</item>
    </izvorni_sadrzaj>
    <derivirana_varijabla naziv="DomainObject.Predmet.SudioniciListNaziv_1">
      <item>Predrag Odović</item>
      <item>II. postaja prometne policije Zagreb</item>
    </derivirana_varijabla>
    <derivirana_varijabla naziv="OstaliSudionici">
      <item>Predrag Odović</item>
      <item>II. postaja prometne policije Zagreb</item>
    </derivirana_varijabla>
  </DomainObject.Predmet.SudioniciListNaziv>
  <DomainObject.Predmet.SudioniciListAdressOIB>
    <izvorni_sadrzaj>
      <item>Predrag Odović, OIB 97857503049, Jarnovićeva Ulica 17 C,10000 Zagreb</item>
      <item>II. postaja prometne policije Zagreb, Jadranska avenija 8,10255 Donji Stupnik</item>
    </izvorni_sadrzaj>
    <derivirana_varijabla naziv="DomainObject.Predmet.SudioniciListAdressOIB_1">
      <item>II. postaja prometne policije Zagreb, Jadranska avenija 8,10255 Donji Stupnik</item>
      <item>Predrag Odović, OIB 97857503049, Jarnovićeva Ulica 17 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Predrag Odović, OIB 97857503049</izvorni_sadrzaj>
    <derivirana_varijabla naziv="DomainObject.Predmet.PristojbeSudionikNazivOIB_1">Predrag Odović, OIB 97857503049</derivirana_varijabla>
  </DomainObject.Predmet.PristojbeSudionikNazivOIB>
  <DomainObject.Predmet.PristojbePNB>
    <izvorni_sadrzaj>HR63 6050-20454-1077635419</izvorni_sadrzaj>
    <derivirana_varijabla naziv="DomainObject.Predmet.PristojbePNB_1">HR63 6050-20454-1077635419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Ikp-6124/2025, OPS ZG.</izvorni_sadrzaj>
    <derivirana_varijabla naziv="DomainObject.Predmet.PristojbeOpisPlacanja_1">Novčana kazna Pp Ikp-6124/2025,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97857503049</item>
      <item>, OIB null</item>
    </izvorni_sadrzaj>
    <derivirana_varijabla naziv="DomainObject.Predmet.SudioniciListNazivOIB_1">
      <item>, OIB 97857503049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663,61 (šesto šezdeset tri,šezdeset jedan)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listopada 2025.</izvorni_sadrzaj>
    <derivirana_varijabla naziv="DomainObject.PredzadnjaOdlukaIzPredmeta.DatumDonosenjaOdluke_1">13. listopada 2025.</derivirana_varijabla>
  </DomainObject.PredzadnjaOdlukaIzPredmeta.DatumDonosenjaOdluke>
  <DomainObject.PredzadnjaOdlukaIzPredmeta.Oznaka>
    <izvorni_sadrzaj>Pp Ikp-6124/2025-3</izvorni_sadrzaj>
    <derivirana_varijabla naziv="DomainObject.PredzadnjaOdlukaIzPredmeta.Oznaka_1">Pp Ikp-6124/2025-3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listopada 2025.</izvorni_sadrzaj>
    <derivirana_varijabla naziv="DomainObject.Predmet.DatumPocetkaProcesa_1">3.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Predrag Odović, Jarnovićeva Ulica 17 C, 10000 Zagreb</izvorni_sadrzaj>
    <derivirana_varijabla naziv="DomainObject.Predmet.OsudenikImePrezimeAdresa_1">Predrag Odović, Jarnovićeva Ulica 17 C, 10000 Zagreb</derivirana_varijabla>
  </DomainObject.Predmet.OsudenikImePrezimeAdresa>
  <DomainObject.Predmet.OsudenikImePrezimeOIBDatRodenja>
    <izvorni_sadrzaj>Predrag Odović, OIB 97857503049, rođen-a 07.03.1987.</izvorni_sadrzaj>
    <derivirana_varijabla naziv="DomainObject.Predmet.OsudenikImePrezimeOIBDatRodenja_1">Predrag Odović, OIB 97857503049, rođen-a 07.03.1987.</derivirana_varijabla>
  </DomainObject.Predmet.OsudenikImePrezimeOIBDatRodenja>
  <DomainObject.IkpPredmet.OdlukaRjesenjeIshodisni>
    <izvorni_sadrzaj/>
    <derivirana_varijabla naziv="DomainObject.IkpPredmet.OdlukaRjesenjeIshodisni_1">211-07/22-3/24887</derivirana_varijabla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6050-20454-1077635419</izvorni_sadrzaj>
    <derivirana_varijabla naziv="DomainObject.IkpPredmet.NovcanaObaveza.PNB_1">HR63 6050-20454-1077635419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05.08.2023.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334</properties:Words>
  <properties:Characters>1884</properties:Characters>
  <properties:Lines>59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2026-09-27T10:38:00Z</cp:lastPrinted>
  <dcterms:modified xmlns:xsi="http://www.w3.org/2001/XMLSchema-instance" xsi:type="dcterms:W3CDTF">2026-09-27T10:38:00Z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Ikp-6124/2025-8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