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349C2" w:rsidP="001349C2" w:rsidRDefault="001349C2" w14:paraId="1F399BD6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5A1BA0" w14:paraId="001C2A67" w14:textId="11AD18D4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Općinski sud u Rijeci - Prekršajni odjel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5D2A7B" w:rsidP="001349C2" w:rsidRDefault="005A1BA0" w14:paraId="539353BC" w14:textId="143674E2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Užarska 3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5A1BA0" w14:paraId="5600347B" w14:textId="4796C1C2">
      <w:pPr>
        <w:spacing w:after="0"/>
      </w:pPr>
      <w:sdt>
        <w:sdtPr>
          <w:rPr>
            <w:rStyle w:val="eSPISCCParagraphDefaultFont"/>
            <w:rFonts w:eastAsiaTheme="minorHAnsi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51000</w:t>
          </w:r>
        </w:sdtContent>
      </w:sdt>
      <w:r w:rsidR="001349C2">
        <w:t xml:space="preserve">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Rijeka</w:t>
          </w:r>
        </w:sdtContent>
      </w:sdt>
      <w:r w:rsidR="001349C2">
        <w:t xml:space="preserve"> </w:t>
      </w:r>
    </w:p>
    <w:p w:rsidR="000E43A6" w:rsidP="001349C2" w:rsidRDefault="000E43A6" w14:paraId="60EA2B19" w14:textId="77777777">
      <w:pPr>
        <w:spacing w:after="0"/>
      </w:pPr>
    </w:p>
    <w:p w:rsidR="000E43A6" w:rsidP="001349C2" w:rsidRDefault="000E43A6" w14:paraId="128444D0" w14:textId="77777777">
      <w:pPr>
        <w:spacing w:after="0"/>
      </w:pPr>
    </w:p>
    <w:p w:rsidR="000E43A6" w:rsidP="001349C2" w:rsidRDefault="000E43A6" w14:paraId="77509429" w14:textId="77777777">
      <w:pPr>
        <w:spacing w:after="0"/>
      </w:pPr>
    </w:p>
    <w:p w:rsidR="000E43A6" w:rsidP="001349C2" w:rsidRDefault="000E43A6" w14:paraId="6950D65D" w14:textId="77777777">
      <w:pPr>
        <w:spacing w:after="0"/>
      </w:pPr>
    </w:p>
    <w:p w:rsidR="000E43A6" w:rsidP="00610735" w:rsidRDefault="000E43A6" w14:paraId="5D3C9629" w14:textId="77777777">
      <w:pPr>
        <w:spacing w:after="0"/>
      </w:pPr>
    </w:p>
    <w:p w:rsidRPr="00176071" w:rsidR="00176071" w:rsidP="00610735" w:rsidRDefault="000E43A6" w14:paraId="78597DB4" w14:textId="236617CD">
      <w:pPr>
        <w:spacing w:after="0"/>
        <w:jc w:val="right"/>
        <w:rPr>
          <w:noProof/>
          <w:shd w:val="clear" w:color="auto" w:fill="CCFFCC"/>
        </w:rPr>
      </w:pPr>
      <w:r w:rsidRPr="00C92375">
        <w:rPr>
          <w:rStyle w:val="PozadinaSvijetloCrvena"/>
          <w:noProof w:val="false"/>
          <w:shd w:val="clear" w:color="auto" w:fill="auto"/>
        </w:rPr>
        <w:t>Poslovni</w:t>
      </w:r>
      <w:r w:rsidRPr="001C4583">
        <w:rPr>
          <w:rStyle w:val="PozadinaSvijetloCrvena"/>
          <w:shd w:val="clear" w:color="auto" w:fill="auto"/>
        </w:rPr>
        <w:t xml:space="preserve"> broj: 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redmet.OznakaBroj_1"/>
          <w:id w:val="-352733987"/>
          <w:placeholder>
            <w:docPart w:val="1206A131F683432D84BF0CE7C7A95F5E"/>
          </w:placeholder>
          <w:dataBinding w:xpath="/icms/DomainObject.Predmet.OznakaBroj/derivirana_varijabla[@naziv='DomainObject.Predmet.Oznaka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Pp-5047/2022</w:t>
          </w:r>
        </w:sdtContent>
      </w:sdt>
      <w:r w:rsidR="00176071">
        <w:t xml:space="preserve">                                                        </w:t>
      </w:r>
    </w:p>
    <w:p w:rsidRPr="0041581F" w:rsidR="0041581F" w:rsidP="000F1677" w:rsidRDefault="00610735" w14:paraId="1C38684A" w14:textId="70E1D786">
      <w:pPr>
        <w:spacing w:after="0"/>
        <w:ind w:left="1416"/>
        <w:jc w:val="right"/>
        <w:rPr>
          <w:rFonts w:eastAsia="Calibri" w:cs="Times New Roman"/>
          <w:noProof/>
        </w:rPr>
      </w:pPr>
      <w:r>
        <w:t xml:space="preserve">                                         </w:t>
      </w:r>
      <w:r w:rsidRPr="00176071" w:rsidR="00176071">
        <w:t>Okrivljenik:</w:t>
      </w:r>
      <w:r w:rsidRPr="00790719" w:rsidR="00790719">
        <w:t xml:space="preserve"> </w:t>
      </w:r>
      <w:sdt>
        <w:sdtPr>
          <w:rPr>
            <w:rStyle w:val="eSPISCCParagraphDefaultFont"/>
            <w:rFonts w:eastAsiaTheme="minorHAnsi"/>
          </w:rPr>
          <w:alias w:val="1. okr. i dr."/>
          <w:tag w:val="DomainObject.Predmet.ProtustrankaIDrugi_1"/>
          <w:id w:val="-1144964149"/>
          <w:lock w:val="sdtLocked"/>
          <w:placeholder>
            <w:docPart w:val="AF1DE2CDB4D5418B9C0F78BE30D2CBB7"/>
          </w:placeholder>
          <w:dataBinding w:xpath="/icms/DomainObject.Predmet.ProtustrankaIDrugi/derivirana_varijabla[@naziv='DomainObject.Predmet.ProtustrankaIDrug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Barbara Burić Pavelić</w:t>
          </w:r>
        </w:sdtContent>
      </w:sdt>
      <w:r w:rsidR="00E84162">
        <w:t xml:space="preserve"> </w:t>
      </w:r>
    </w:p>
    <w:p w:rsidRPr="00610735" w:rsidR="00176071" w:rsidP="000F1677" w:rsidRDefault="00176071" w14:paraId="3B05A923" w14:textId="45575EB3">
      <w:pPr>
        <w:spacing w:after="0"/>
        <w:jc w:val="right"/>
        <w:rPr>
          <w:rStyle w:val="PozadinaSvijetloZelena"/>
          <w:rFonts w:eastAsia="Calibri" w:cs="Times New Roman"/>
          <w:noProof w:val="false"/>
          <w:shd w:val="clear" w:color="auto" w:fill="auto"/>
        </w:rPr>
      </w:pPr>
      <w:r>
        <w:rPr>
          <w:rFonts w:eastAsia="Calibri" w:cs="Times New Roman"/>
        </w:rPr>
        <w:t xml:space="preserve">  </w:t>
      </w:r>
      <w:r w:rsidR="00610735">
        <w:rPr>
          <w:rFonts w:eastAsia="Calibri" w:cs="Times New Roman"/>
        </w:rPr>
        <w:t xml:space="preserve">                                                               </w:t>
      </w:r>
      <w:r w:rsidRPr="00176071">
        <w:rPr>
          <w:rFonts w:eastAsia="Calibri" w:cs="Times New Roman"/>
        </w:rPr>
        <w:t>Prekršaj:</w:t>
      </w:r>
      <w:r w:rsidR="00D7095E">
        <w:rPr>
          <w:rFonts w:eastAsia="Calibri" w:cs="Times New Roman"/>
        </w:rPr>
        <w:t xml:space="preserve"> iz</w:t>
      </w:r>
      <w:r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00D263A398E74948A120E399FCBC27B5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članka 10. stavka 1. točke 3.</w:t>
          </w:r>
        </w:sdtContent>
      </w:sdt>
      <w:sdt>
        <w:sdtPr>
          <w:rPr>
            <w:rStyle w:val="eSPISCCParagraphDefaultFont"/>
            <w:rFonts w:eastAsiaTheme="minorHAnsi"/>
          </w:rPr>
          <w:alias w:val="ZakonPravilnik"/>
          <w:tag w:val="DomainObject.ZakonPravilnikFull_1"/>
          <w:id w:val="1694573864"/>
          <w:lock w:val="sdtLocked"/>
          <w:placeholder>
            <w:docPart w:val="2059C58EE19D4DA3BD23E619C99C9FCC"/>
          </w:placeholder>
          <w:dataBinding w:xpath="/icms/DomainObject.ZakonPravilnikFull/derivirana_varijabla[@naziv='DomainObject.ZakonPravilnik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Zakon o zaštiti od nasilja u obitelji (2017)</w:t>
          </w:r>
        </w:sdtContent>
      </w:sdt>
      <w:r w:rsidR="009E6CAF">
        <w:rPr>
          <w:rStyle w:val="PozadinaSvijetloZelena"/>
        </w:rPr>
        <w:t xml:space="preserve"> </w:t>
      </w:r>
      <w:r w:rsidR="00090041">
        <w:rPr>
          <w:rStyle w:val="PozadinaSvijetloZelena"/>
        </w:rPr>
        <w:t xml:space="preserve"> </w:t>
      </w:r>
    </w:p>
    <w:tbl>
      <w:tblPr>
        <w:tblpPr w:leftFromText="180" w:rightFromText="180" w:vertAnchor="text" w:horzAnchor="page" w:tblpX="1572" w:tblpY="1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2160"/>
      </w:tblGrid>
      <w:tr w:rsidRPr="00D7095E" w:rsidR="00D7095E" w:rsidTr="0004393A" w14:paraId="3414350A" w14:textId="77777777">
        <w:trPr>
          <w:trHeight w:val="554"/>
        </w:trPr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D7095E" w:rsidP="00D7095E" w:rsidRDefault="00D7095E" w14:paraId="63367DC7" w14:textId="77777777">
            <w:pPr>
              <w:keepNext/>
              <w:keepLines/>
              <w:spacing w:after="0" w:line="276" w:lineRule="auto"/>
              <w:ind w:left="360"/>
              <w:outlineLvl w:val="4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GLAVNA</w:t>
            </w:r>
          </w:p>
          <w:p w:rsidRPr="00D7095E" w:rsidR="00D7095E" w:rsidP="00D7095E" w:rsidRDefault="00D7095E" w14:paraId="3C8421DF" w14:textId="77777777">
            <w:pPr>
              <w:keepNext/>
              <w:keepLines/>
              <w:spacing w:after="0" w:line="276" w:lineRule="auto"/>
              <w:ind w:left="360"/>
              <w:outlineLvl w:val="4"/>
              <w:rPr>
                <w:rFonts w:eastAsia="Times New Roman" w:cs="Times New Roman"/>
              </w:rPr>
            </w:pPr>
            <w:r w:rsidRPr="00D7095E">
              <w:rPr>
                <w:rFonts w:eastAsia="Times New Roman" w:cs="Times New Roman"/>
              </w:rPr>
              <w:t>RASPRAVA</w:t>
            </w:r>
          </w:p>
        </w:tc>
      </w:tr>
    </w:tbl>
    <w:p w:rsidRPr="0041581F" w:rsidR="00D7095E" w:rsidP="00D7095E" w:rsidRDefault="00D7095E" w14:paraId="06438FFC" w14:textId="77777777">
      <w:pPr>
        <w:spacing w:after="0"/>
        <w:jc w:val="right"/>
        <w:rPr>
          <w:rFonts w:eastAsia="Calibri" w:cs="Times New Roman"/>
          <w:noProof/>
        </w:rPr>
      </w:pPr>
    </w:p>
    <w:p w:rsidR="00D7095E" w:rsidP="00D7095E" w:rsidRDefault="00D7095E" w14:paraId="68F777BB" w14:textId="77777777">
      <w:pPr>
        <w:keepNext/>
        <w:spacing w:after="0"/>
        <w:jc w:val="center"/>
        <w:rPr>
          <w:b/>
          <w:caps/>
          <w:spacing w:val="100"/>
        </w:rPr>
      </w:pPr>
    </w:p>
    <w:p w:rsidR="00D7095E" w:rsidP="00D7095E" w:rsidRDefault="00D7095E" w14:paraId="78B9422F" w14:textId="77777777">
      <w:pPr>
        <w:keepNext/>
        <w:spacing w:after="0"/>
        <w:jc w:val="center"/>
        <w:rPr>
          <w:b/>
          <w:caps/>
          <w:spacing w:val="100"/>
        </w:rPr>
      </w:pPr>
    </w:p>
    <w:p w:rsidRPr="00867360" w:rsidR="00867360" w:rsidP="00867360" w:rsidRDefault="00867360" w14:paraId="762CEB93" w14:textId="77777777">
      <w:pPr>
        <w:spacing w:after="0"/>
        <w:jc w:val="center"/>
        <w:rPr>
          <w:rFonts w:eastAsia="Calibri" w:cs="Times New Roman"/>
          <w:b/>
          <w:bCs/>
        </w:rPr>
      </w:pPr>
      <w:r w:rsidRPr="00867360">
        <w:rPr>
          <w:rFonts w:eastAsia="Calibri" w:cs="Times New Roman"/>
          <w:b/>
        </w:rPr>
        <w:t>POZIV TUŽITELJU</w:t>
      </w:r>
    </w:p>
    <w:p w:rsidR="00D7095E" w:rsidP="00D7095E" w:rsidRDefault="00D7095E" w14:paraId="345652D3" w14:textId="77777777">
      <w:pPr>
        <w:keepNext/>
        <w:spacing w:after="0"/>
        <w:jc w:val="center"/>
        <w:rPr>
          <w:b/>
          <w:caps/>
          <w:spacing w:val="100"/>
        </w:rPr>
      </w:pPr>
    </w:p>
    <w:p w:rsidRPr="000F1677" w:rsidR="000F1677" w:rsidP="000F1677" w:rsidRDefault="00867360" w14:paraId="6EB43C32" w14:textId="1FA5304E">
      <w:pPr>
        <w:ind w:firstLine="708"/>
        <w:jc w:val="both"/>
        <w:rPr>
          <w:rFonts w:eastAsia="Calibri" w:cs="Times New Roman"/>
        </w:rPr>
      </w:pPr>
      <w:r w:rsidRPr="00867360">
        <w:rPr>
          <w:rFonts w:eastAsia="Calibri" w:cs="Times New Roman"/>
        </w:rPr>
        <w:t>Pozivamo vas da u svojstvu tužitelja u prekršajnom postupku, po optužnom prijedlogu broj</w:t>
      </w:r>
      <w:r>
        <w:rPr>
          <w:rFonts w:eastAsia="Calibri" w:cs="Times New Roman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Klasa pošiljatelja podneska"/>
          <w:tag w:val="DomainObject.PrviPodnesak.OznakaBrojPodnositelja_1"/>
          <w:id w:val="-1497109846"/>
          <w:lock w:val="sdtLocked"/>
          <w:placeholder>
            <w:docPart w:val="9791C567BD30412A9D0771B5D53AEC70"/>
          </w:placeholder>
          <w:dataBinding w:xpath="/icms/DomainObject.PrviPodnesak.OznakaBrojPodnositelja/derivirana_varijabla[@naziv='DomainObject.PrviPodnesak.OznakaBrojPodnositel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211-07/22-5/30298</w:t>
          </w:r>
        </w:sdtContent>
      </w:sdt>
      <w:r w:rsidR="004306FB">
        <w:rPr>
          <w:rFonts w:eastAsia="Calibri" w:cs="Times New Roman"/>
          <w:szCs w:val="22"/>
        </w:rPr>
        <w:t xml:space="preserve"> </w:t>
      </w:r>
      <w:r w:rsidRPr="00176071">
        <w:rPr>
          <w:rFonts w:eastAsia="Calibri" w:cs="Times New Roman"/>
          <w:szCs w:val="22"/>
        </w:rPr>
        <w:t xml:space="preserve"> </w:t>
      </w:r>
      <w:r w:rsidRPr="00867360">
        <w:rPr>
          <w:rFonts w:eastAsia="Calibri" w:cs="Times New Roman"/>
        </w:rPr>
        <w:t xml:space="preserve">od dana </w:t>
      </w:r>
      <w:sdt>
        <w:sdtPr>
          <w:rPr>
            <w:rStyle w:val="eSPISCCParagraphDefaultFont"/>
            <w:rFonts w:eastAsiaTheme="minorHAnsi"/>
          </w:rPr>
          <w:alias w:val="DomainObject.Predmet.DatumIzradeOptuznogAkta_1"/>
          <w:tag w:val="DomainObject.Predmet.DatumIzradeOptuznogAkta_1"/>
          <w:id w:val="1645459891"/>
          <w:placeholder>
            <w:docPart w:val="FA1C361C525242F2A76AB7F426E31BD8"/>
          </w:placeholder>
          <w:dataBinding w:xpath="/icms/DomainObject.Predmet.DatumIzradeOptuznogAkta/derivirana_varijabla[@naziv='DomainObject.Predmet.DatumIzradeOptuznogAkt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6. studenog 2022.</w:t>
          </w:r>
        </w:sdtContent>
      </w:sdt>
      <w:r>
        <w:rPr>
          <w:rFonts w:eastAsia="Calibri" w:cs="Times New Roman"/>
          <w:szCs w:val="22"/>
        </w:rPr>
        <w:t xml:space="preserve">, </w:t>
      </w:r>
      <w:r w:rsidRPr="00867360">
        <w:rPr>
          <w:rFonts w:eastAsia="Calibri" w:cs="Times New Roman"/>
        </w:rPr>
        <w:t>pristupite ovom sudu dana</w:t>
      </w:r>
      <w:r>
        <w:rPr>
          <w:rFonts w:eastAsia="Calibri" w:cs="Times New Roman"/>
          <w:szCs w:val="22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Vrijeme sudske radnje"/>
          <w:tag w:val="DomainObject.UcesnikSudskeRadnje.SudskaRadnja.PlaniraniPocetakDa"/>
          <w:id w:val="-466661887"/>
          <w:placeholder>
            <w:docPart w:val="A916C4AEDA9B4AE69679916557EEEDDF"/>
          </w:placeholder>
          <w:dataBinding w:xpath="/icms/DomainObject.UcesnikSudskeRadnje.SudskaRadnja.PlaniraniPocetakDatum/derivirana_varijabla[@naziv='DomainObject.UcesnikSudskeRadnje.SudskaRadnja.PlaniraniPocetak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27. listopada 2026.</w:t>
          </w:r>
        </w:sdtContent>
      </w:sdt>
      <w:r w:rsidR="000F1677">
        <w:rPr>
          <w:rFonts w:eastAsia="Times New Roman" w:cs="Times New Roman"/>
          <w:lang w:eastAsia="hr-HR"/>
        </w:rPr>
        <w:t xml:space="preserve"> </w:t>
      </w:r>
      <w:r w:rsidRPr="001D219D" w:rsidR="000F1677">
        <w:rPr>
          <w:rFonts w:eastAsia="Times New Roman" w:cs="Times New Roman"/>
          <w:lang w:eastAsia="hr-HR"/>
        </w:rPr>
        <w:t xml:space="preserve"> u </w:t>
      </w:r>
      <w:sdt>
        <w:sdtPr>
          <w:rPr>
            <w:rStyle w:val="eSPISCCParagraphDefaultFont"/>
            <w:rFonts w:eastAsiaTheme="minorHAnsi"/>
          </w:rPr>
          <w:alias w:val="Vrijeme sudske radnje"/>
          <w:tag w:val="DomainObject.UcesnikSudskeRadnje.SudskaRadnja.PlaniraniPocetakVr"/>
          <w:id w:val="-933661165"/>
          <w:placeholder>
            <w:docPart w:val="75DA07546610408BB744B8A7A246FECD"/>
          </w:placeholder>
          <w:dataBinding w:xpath="/icms/DomainObject.UcesnikSudskeRadnje.SudskaRadnja.PlaniraniPocetakVrijeme/derivirana_varijabla[@naziv='DomainObject.UcesnikSudskeRadnje.SudskaRadnja.PlaniraniPocetakVrijeme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13:00</w:t>
          </w:r>
        </w:sdtContent>
      </w:sdt>
      <w:r w:rsidR="000F1677">
        <w:rPr>
          <w:rFonts w:eastAsia="Times New Roman" w:cs="Times New Roman"/>
          <w:lang w:eastAsia="hr-HR"/>
        </w:rPr>
        <w:t xml:space="preserve"> </w:t>
      </w:r>
      <w:r w:rsidRPr="001D219D" w:rsidR="000F1677">
        <w:rPr>
          <w:rFonts w:eastAsia="Times New Roman" w:cs="Times New Roman"/>
          <w:b/>
          <w:lang w:eastAsia="hr-HR"/>
        </w:rPr>
        <w:t xml:space="preserve"> </w:t>
      </w:r>
      <w:r w:rsidRPr="001D219D" w:rsidR="000F1677">
        <w:rPr>
          <w:rFonts w:eastAsia="Times New Roman" w:cs="Times New Roman"/>
          <w:lang w:eastAsia="hr-HR"/>
        </w:rPr>
        <w:t>sati</w:t>
      </w:r>
      <w:r w:rsidRPr="00176071" w:rsidR="000F1677">
        <w:rPr>
          <w:rFonts w:eastAsia="Times New Roman" w:cs="Times New Roman"/>
          <w:lang w:eastAsia="hr-HR"/>
        </w:rPr>
        <w:t>, na adresu</w:t>
      </w:r>
      <w:r w:rsidRPr="00176071" w:rsidR="000F1677">
        <w:t xml:space="preserve"> </w:t>
      </w: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331333015"/>
          <w:lock w:val="sdtLocked"/>
          <w:placeholder>
            <w:docPart w:val="0277FAAEE76A4D319CE346D69FD4AA2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Užarska 3</w:t>
          </w:r>
        </w:sdtContent>
      </w:sdt>
      <w:r w:rsidR="000F1677">
        <w:rPr>
          <w:rStyle w:val="PozadinaSvijetloZelena"/>
          <w:noProof w:val="false"/>
          <w:shd w:val="clear" w:color="auto" w:fill="auto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177473605"/>
          <w:lock w:val="sdtLocked"/>
          <w:placeholder>
            <w:docPart w:val="FB59FD101FD04C739D37F9732A91F56E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Rijeka</w:t>
          </w:r>
        </w:sdtContent>
      </w:sdt>
      <w:r w:rsidR="000F1677">
        <w:rPr>
          <w:rFonts w:eastAsia="Calibri" w:cs="Times New Roman"/>
        </w:rPr>
        <w:t xml:space="preserve"> </w:t>
      </w:r>
      <w:r w:rsidRPr="00D7095E" w:rsidR="00D7095E">
        <w:rPr>
          <w:rFonts w:eastAsia="Calibri" w:cs="Times New Roman"/>
        </w:rPr>
        <w:t>sob</w:t>
      </w:r>
      <w:r w:rsidR="000F1677">
        <w:rPr>
          <w:rFonts w:eastAsia="Calibri" w:cs="Times New Roman"/>
        </w:rPr>
        <w:t xml:space="preserve">a </w:t>
      </w:r>
      <w:sdt>
        <w:sdtPr>
          <w:rPr>
            <w:rStyle w:val="eSPISCCParagraphDefaultFont"/>
            <w:rFonts w:eastAsiaTheme="minorHAnsi"/>
          </w:rPr>
          <w:alias w:val="Prostorija održavanja sudske radnje"/>
          <w:tag w:val="DomainObject.UcesnikSudskeRadnje.SudskaRadnja.Prostorija.Oznaka_"/>
          <w:id w:val="-1617818639"/>
          <w:placeholder>
            <w:docPart w:val="E21AC687B8024AB78678452E0EDA3160"/>
          </w:placeholder>
          <w:dataBinding w:xpath="/icms/DomainObject.UcesnikSudskeRadnje.SudskaRadnja.Prostorija.Oznaka/derivirana_varijabla[@naziv='DomainObject.UcesnikSudskeRadnje.SudskaRadnja.Prostorija.Oznak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2/III - Užarska 3</w:t>
          </w:r>
        </w:sdtContent>
      </w:sdt>
      <w:r w:rsidRPr="00176071" w:rsidR="00176071">
        <w:rPr>
          <w:rFonts w:eastAsia="Calibri" w:cs="Times New Roman"/>
          <w:szCs w:val="22"/>
        </w:rPr>
        <w:t xml:space="preserve"> na glavnu raspravu</w:t>
      </w:r>
      <w:r w:rsidRPr="000F1677" w:rsidR="000F1677">
        <w:rPr>
          <w:rFonts w:eastAsia="Calibri" w:cs="Times New Roman"/>
        </w:rPr>
        <w:t>.</w:t>
      </w:r>
    </w:p>
    <w:p w:rsidRPr="00987549" w:rsidR="00987549" w:rsidP="00987549" w:rsidRDefault="00987549" w14:paraId="13763850" w14:textId="77777777">
      <w:pPr>
        <w:spacing w:after="0"/>
        <w:jc w:val="both"/>
        <w:rPr>
          <w:rFonts w:eastAsia="Calibri" w:cs="Times New Roman"/>
          <w:bCs/>
        </w:rPr>
      </w:pPr>
      <w:r w:rsidRPr="00987549">
        <w:rPr>
          <w:rFonts w:eastAsia="Calibri" w:cs="Times New Roman"/>
          <w:bCs/>
        </w:rPr>
        <w:t>UPOZORENJE:</w:t>
      </w:r>
    </w:p>
    <w:p w:rsidRPr="00987549" w:rsidR="00987549" w:rsidP="00987549" w:rsidRDefault="00987549" w14:paraId="395B0923" w14:textId="09FBB3E9">
      <w:pPr>
        <w:spacing w:after="0"/>
        <w:ind w:firstLine="709"/>
        <w:jc w:val="both"/>
        <w:rPr>
          <w:rFonts w:eastAsia="Calibri" w:cs="Times New Roman"/>
        </w:rPr>
      </w:pPr>
      <w:r w:rsidRPr="00987549">
        <w:rPr>
          <w:rFonts w:eastAsia="Calibri" w:cs="Times New Roman"/>
        </w:rPr>
        <w:t xml:space="preserve">Ako na glavnu raspravu ne dođe uredno pozvani predstavnik tužitelja, glavna rasprava će se održati bez njega (članak 167. stavak 3. Prekršajnog zakona </w:t>
      </w:r>
      <w:r w:rsidRPr="00987549">
        <w:rPr>
          <w:rFonts w:eastAsia="Calibri" w:cs="Times New Roman"/>
          <w:bCs/>
        </w:rPr>
        <w:t>"Narodne novine" broj</w:t>
      </w:r>
      <w:sdt>
        <w:sdtPr>
          <w:rPr>
            <w:rStyle w:val="eSPISCCParagraphDefaultFont"/>
            <w:rFonts w:eastAsiaTheme="minorHAnsi"/>
          </w:rPr>
          <w:alias w:val="NN"/>
          <w:tag w:val="DomainObject.NarodneNovineList_1"/>
          <w:id w:val="-1331131545"/>
          <w:lock w:val="sdtLocked"/>
          <w:placeholder>
            <w:docPart w:val="268C1647F5974A6C9737A52710728851"/>
          </w:placeholder>
          <w:dataBinding w:xpath="/icms/DomainObject.NarodneNovineList/derivirana_varijabla[@naziv='DomainObject.NarodneNovineList_1']/item" w:storeItemID="{100293BC-3C9C-4740-99C7-73F5E9006100}"/>
          <w:comboBox w:lastValue="107/07">
            <w:listItem w:displayText="107/07" w:value="107/07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, 39/13, 157/13, 110/15, 70/17, 118/18, 114/22 i 86/26" w:value="107/07, 39/13, 157/13, 110/15, 70/17, 118/18, 114/22 i 86/26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107/07</w:t>
          </w:r>
        </w:sdtContent>
      </w:sdt>
      <w:r w:rsidR="00090041">
        <w:rPr>
          <w:rFonts w:eastAsia="Calibri" w:cs="Times New Roman"/>
          <w:bCs/>
        </w:rPr>
        <w:t xml:space="preserve"> </w:t>
      </w:r>
      <w:r w:rsidRPr="00987549">
        <w:rPr>
          <w:rFonts w:eastAsia="Calibri" w:cs="Times New Roman"/>
        </w:rPr>
        <w:t>).</w:t>
      </w:r>
    </w:p>
    <w:p w:rsidRPr="00987549" w:rsidR="00987549" w:rsidP="00987549" w:rsidRDefault="00987549" w14:paraId="747A66C4" w14:textId="77777777">
      <w:pPr>
        <w:spacing w:after="0"/>
        <w:ind w:firstLine="709"/>
        <w:jc w:val="both"/>
        <w:rPr>
          <w:rFonts w:eastAsia="Calibri" w:cs="Times New Roman"/>
        </w:rPr>
      </w:pPr>
      <w:r w:rsidRPr="00987549">
        <w:rPr>
          <w:rFonts w:eastAsia="Calibri" w:cs="Times New Roman"/>
        </w:rPr>
        <w:t>Ako tužitelj nije uredno pozvan, glavna rasprava se može iznimno održati i bez njegove nazočnosti, samo ako to nije na štetu njegovog pravnog interesa i ne ugrožava pravilno utvrđivanje činjenica u postupku (članak 167. stavak 5. Prekršajnog zakona).</w:t>
      </w:r>
    </w:p>
    <w:p w:rsidR="00987549" w:rsidP="00176071" w:rsidRDefault="00987549" w14:paraId="16C5725B" w14:textId="77777777">
      <w:pPr>
        <w:spacing w:after="0"/>
        <w:jc w:val="both"/>
        <w:rPr>
          <w:rFonts w:eastAsia="Times New Roman" w:cs="Times New Roman"/>
          <w:bCs/>
          <w:lang w:eastAsia="hr-HR"/>
        </w:rPr>
      </w:pPr>
    </w:p>
    <w:p w:rsidR="0041581F" w:rsidP="00A70E0A" w:rsidRDefault="0041581F" w14:paraId="2FC0B7FE" w14:textId="75AC2913">
      <w:pPr>
        <w:tabs>
          <w:tab w:val="left" w:pos="1560"/>
        </w:tabs>
        <w:spacing w:after="120"/>
        <w:jc w:val="center"/>
        <w:rPr>
          <w:rFonts w:eastAsia="Calibri" w:cs="Times New Roman"/>
        </w:rPr>
      </w:pPr>
      <w:r w:rsidRPr="0041581F">
        <w:rPr>
          <w:rFonts w:eastAsia="Times New Roman" w:cs="Times New Roman"/>
          <w:lang w:val="en-US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16669970"/>
          <w:placeholder>
            <w:docPart w:val="AC1AF0B7F0FF4223A485A77874C709C9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Rijeci</w:t>
          </w:r>
        </w:sdtContent>
      </w:sdt>
      <w:r w:rsidRPr="0041581F">
        <w:rPr>
          <w:rFonts w:eastAsia="Calibri" w:cs="Times New Roman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950828317"/>
          <w:placeholder>
            <w:docPart w:val="2E360FC89F2043DBB0578E727CCB914B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14. listopada 2026.</w:t>
          </w:r>
        </w:sdtContent>
      </w:sdt>
      <w:r w:rsidRPr="0041581F">
        <w:rPr>
          <w:rFonts w:eastAsia="Calibri" w:cs="Times New Roman"/>
        </w:rPr>
        <w:t xml:space="preserve"> </w:t>
      </w:r>
    </w:p>
    <w:p w:rsidRPr="0041581F" w:rsidR="007D26BE" w:rsidP="00A70E0A" w:rsidRDefault="007D26BE" w14:paraId="68B0A680" w14:textId="77777777">
      <w:pPr>
        <w:tabs>
          <w:tab w:val="left" w:pos="1560"/>
        </w:tabs>
        <w:spacing w:after="120"/>
        <w:jc w:val="center"/>
        <w:rPr>
          <w:rFonts w:eastAsia="Calibri" w:cs="Times New Roman"/>
        </w:rPr>
      </w:pPr>
    </w:p>
    <w:p w:rsidRPr="0041581F" w:rsidR="0041581F" w:rsidP="0041581F" w:rsidRDefault="0041581F" w14:paraId="0F5F6830" w14:textId="77777777">
      <w:pPr>
        <w:keepNext/>
        <w:spacing w:after="0"/>
        <w:ind w:left="5329"/>
        <w:contextualSpacing/>
        <w:rPr>
          <w:rFonts w:cs="Times New Roman"/>
          <w:noProof/>
        </w:rPr>
      </w:pPr>
      <w:r w:rsidRPr="0041581F">
        <w:rPr>
          <w:rFonts w:cs="Times New Roman"/>
          <w:noProof/>
        </w:rPr>
        <w:t xml:space="preserve">          Sudac</w:t>
      </w:r>
    </w:p>
    <w:p w:rsidR="0041581F" w:rsidP="0041581F" w:rsidRDefault="005A1BA0" w14:paraId="5A2CB5E7" w14:textId="5F64CF50">
      <w:pPr>
        <w:keepNext/>
        <w:spacing w:after="0"/>
        <w:ind w:left="5329"/>
        <w:contextualSpacing/>
        <w:rPr>
          <w:rFonts w:cs="Times New Roman"/>
          <w:noProof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1599982641"/>
          <w:placeholder>
            <w:docPart w:val="104C1D941EFD4051BD4A99D83279E036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D26BE" w:rsidR="007D26BE">
            <w:rPr>
              <w:rStyle w:val="eSPISCCParagraphDefaultFont"/>
              <w:rFonts w:eastAsiaTheme="minorHAnsi"/>
            </w:rPr>
            <w:t>Lejla Rašidkadić</w:t>
          </w:r>
          <w:r w:rsidR="007D26BE">
            <w:rPr>
              <w:rStyle w:val="eSPISCCParagraphDefaultFont"/>
              <w:rFonts w:eastAsiaTheme="minorHAnsi"/>
            </w:rPr>
            <w:t xml:space="preserve">, v.r. </w:t>
          </w:r>
        </w:sdtContent>
      </w:sdt>
    </w:p>
    <w:p w:rsidRPr="0041581F" w:rsidR="006F62A9" w:rsidP="006F62A9" w:rsidRDefault="006F62A9" w14:paraId="004B4F2A" w14:textId="77777777">
      <w:pPr>
        <w:keepNext/>
        <w:spacing w:after="0"/>
        <w:contextualSpacing/>
        <w:rPr>
          <w:rFonts w:cs="Times New Roman"/>
          <w:noProof/>
        </w:rPr>
      </w:pPr>
    </w:p>
    <w:sectPr w:rsidRPr="0041581F" w:rsidR="006F62A9" w:rsidSect="000E43A6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A1BA0" w:rsidP="00537B78" w:rsidRDefault="005A1BA0" w14:paraId="398D2E7E" w14:textId="77777777">
      <w:r>
        <w:separator/>
      </w:r>
    </w:p>
  </w:endnote>
  <w:endnote w:type="continuationSeparator" w:id="0">
    <w:p w:rsidR="005A1BA0" w:rsidP="00537B78" w:rsidRDefault="005A1BA0" w14:paraId="69C0743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54540532"/>
      <w:docPartObj>
        <w:docPartGallery w:val="Page Numbers (Bottom of Page)"/>
        <w:docPartUnique/>
      </w:docPartObj>
    </w:sdtPr>
    <w:sdtEndPr/>
    <w:sdtContent>
      <w:p w:rsidR="00350FBF" w:rsidRDefault="00350FBF" w14:paraId="4BB3242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549">
          <w:t>2</w:t>
        </w:r>
        <w:r>
          <w:fldChar w:fldCharType="end"/>
        </w:r>
      </w:p>
    </w:sdtContent>
  </w:sdt>
  <w:p w:rsidR="006C43C5" w:rsidP="00C5238E" w:rsidRDefault="006C43C5" w14:paraId="327E1600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A1BA0" w:rsidP="00537B78" w:rsidRDefault="005A1BA0" w14:paraId="011E9FE2" w14:textId="77777777">
      <w:r>
        <w:separator/>
      </w:r>
    </w:p>
  </w:footnote>
  <w:footnote w:type="continuationSeparator" w:id="0">
    <w:p w:rsidR="005A1BA0" w:rsidP="00537B78" w:rsidRDefault="005A1BA0" w14:paraId="7F55623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72AE953C" w14:textId="4D5249B4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placeholder>
          <w:docPart w:val="6A0EB60072924879BFA78764649C50ED"/>
        </w:placeholder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7D26BE" w:rsidR="007D26BE">
          <w:rPr>
            <w:rStyle w:val="eSPISCCParagraphDefaultFont"/>
          </w:rPr>
          <w:t>127</w:t>
        </w:r>
      </w:sdtContent>
    </w:sdt>
    <w:r>
      <w:rPr>
        <w:rStyle w:val="PozadinaSvijetloCrvena"/>
        <w:shd w:val="clear" w:color="auto" w:fill="auto"/>
      </w:rPr>
      <w:t xml:space="preserve"> 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"/>
        <w:tag w:val="DomainObject.Predmet.OznakaBroj_1"/>
        <w:id w:val="1835100914"/>
        <w:placeholder>
          <w:docPart w:val="BDF9FC64ADC647DE959A3E3E2B4643D8"/>
        </w:placeholder>
        <w:dataBinding w:xpath="/icms/DomainObject.Predmet.OznakaBroj/derivirana_varijabla[@naziv='DomainObject.Predmet.OznakaBroj_1']" w:storeItemID="{100293BC-3C9C-4740-99C7-73F5E9006100}"/>
        <w:text/>
      </w:sdtPr>
      <w:sdtEndPr>
        <w:rPr>
          <w:rStyle w:val="eSPISCCParagraphDefaultFont"/>
        </w:rPr>
      </w:sdtEndPr>
      <w:sdtContent>
        <w:r w:rsidRPr="007D26BE" w:rsidR="007D26BE">
          <w:rPr>
            <w:rStyle w:val="eSPISCCParagraphDefaultFont"/>
          </w:rPr>
          <w:t>Pp-5047/2022</w:t>
        </w:r>
      </w:sdtContent>
    </w:sdt>
    <w:r w:rsidR="00EA27BF">
      <w:rPr>
        <w:rStyle w:val="PozadinaSvijetloCrvena"/>
        <w:shd w:val="clear" w:color="auto" w:fill="auto"/>
      </w:rPr>
      <w:t xml:space="preserve">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7344B5"/>
    <w:multiLevelType w:val="hybridMultilevel"/>
    <w:tmpl w:val="2480AB70"/>
    <w:lvl w:ilvl="0" w:tplc="B4022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0"/>
  </w:num>
  <w:num w:numId="5">
    <w:abstractNumId w:val="42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0041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1198"/>
    <w:rsid w:val="000E2587"/>
    <w:rsid w:val="000E2D23"/>
    <w:rsid w:val="000E30E6"/>
    <w:rsid w:val="000E43A6"/>
    <w:rsid w:val="000E522F"/>
    <w:rsid w:val="000E7426"/>
    <w:rsid w:val="000F1529"/>
    <w:rsid w:val="000F1677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64C3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6071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493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178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C9F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176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0FBF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B10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81F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6FB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6A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3EC3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324D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BA0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0735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6F62A9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05AC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719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6BE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645"/>
    <w:rsid w:val="00800AFF"/>
    <w:rsid w:val="00801D27"/>
    <w:rsid w:val="00801FD5"/>
    <w:rsid w:val="00802A48"/>
    <w:rsid w:val="008050E3"/>
    <w:rsid w:val="0080692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67360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87549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0DB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CAF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0E0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6D4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C7C29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0D4D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57D42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1F9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72F"/>
    <w:rsid w:val="00C24E5D"/>
    <w:rsid w:val="00C2541A"/>
    <w:rsid w:val="00C277C3"/>
    <w:rsid w:val="00C30B7D"/>
    <w:rsid w:val="00C30C2C"/>
    <w:rsid w:val="00C316F9"/>
    <w:rsid w:val="00C31ED6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4BF1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5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3501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162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41417353"/>
  <w15:docId w15:val="{F1466729-8F2D-474A-91BA-5A0368C8DD2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semiHidden="true" w:unhideWhenUsed="true" w:qFormat="true"/>
    <w:lsdException w:name="Subtle Reference" w:semiHidden="true" w:unhideWhenUsed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BA61F9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61F9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61F9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7675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0654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54979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6A0EB60072924879BFA78764649C50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C2F23F-1FD4-4121-A82F-9DC90C8401FB}"/>
      </w:docPartPr>
      <w:docPartBody>
        <w:p w:rsidR="00332B0E" w:rsidRDefault="00817312">
          <w:pPr>
            <w:pStyle w:val="6A0EB60072924879BFA78764649C50E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DF9FC64ADC647DE959A3E3E2B4643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D6C354-81F0-4F81-9449-35C15219C206}"/>
      </w:docPartPr>
      <w:docPartBody>
        <w:p w:rsidR="00EA7C11" w:rsidRDefault="003F07CD"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C1AF0B7F0FF4223A485A77874C709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D01F82-BE3C-4566-8C95-DB223CE41CC6}"/>
      </w:docPartPr>
      <w:docPartBody>
        <w:p w:rsidR="007D6264" w:rsidP="0010694A" w:rsidRDefault="0010694A">
          <w:pPr>
            <w:pStyle w:val="AC1AF0B7F0FF4223A485A77874C709C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2E360FC89F2043DBB0578E727CCB91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2789F9-D07C-4C76-AE18-28B302F8BCB8}"/>
      </w:docPartPr>
      <w:docPartBody>
        <w:p w:rsidR="007D6264" w:rsidP="0010694A" w:rsidRDefault="0010694A">
          <w:pPr>
            <w:pStyle w:val="2E360FC89F2043DBB0578E727CCB914B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104C1D941EFD4051BD4A99D83279E0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7F3003-B991-42FB-BDD8-FA36998E19D7}"/>
      </w:docPartPr>
      <w:docPartBody>
        <w:p w:rsidR="007D6264" w:rsidP="0010694A" w:rsidRDefault="0010694A">
          <w:pPr>
            <w:pStyle w:val="104C1D941EFD4051BD4A99D83279E036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206A131F683432D84BF0CE7C7A95F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2A0A2-A613-4FD5-8B50-91E3C5DDBDDA}"/>
      </w:docPartPr>
      <w:docPartBody>
        <w:p w:rsidR="00CF08C6" w:rsidP="000B6009" w:rsidRDefault="000B6009">
          <w:pPr>
            <w:pStyle w:val="1206A131F683432D84BF0CE7C7A95F5E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D263A398E74948A120E399FCBC27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9D00F21-DC5B-495A-8EEF-70A57D68F5E7}"/>
      </w:docPartPr>
      <w:docPartBody>
        <w:p w:rsidR="009E5D09" w:rsidP="00CF08C6" w:rsidRDefault="00CF08C6">
          <w:pPr>
            <w:pStyle w:val="00D263A398E74948A120E399FCBC27B5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E21AC687B8024AB78678452E0EDA31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7E7456-3385-4D0B-8978-6C165D70959B}"/>
      </w:docPartPr>
      <w:docPartBody>
        <w:p w:rsidR="009E5D09" w:rsidP="00CF08C6" w:rsidRDefault="00CF08C6">
          <w:pPr>
            <w:pStyle w:val="E21AC687B8024AB78678452E0EDA3160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16C4AEDA9B4AE69679916557EEED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373167-281A-4A55-9DED-7EB94AF3C61B}"/>
      </w:docPartPr>
      <w:docPartBody>
        <w:p w:rsidR="001219C6" w:rsidP="00C647F0" w:rsidRDefault="00C647F0">
          <w:pPr>
            <w:pStyle w:val="A916C4AEDA9B4AE69679916557EEEDDF"/>
          </w:pPr>
          <w:r w:rsidRPr="00D01587">
            <w:rPr>
              <w:rStyle w:val="Tekstrezerviranogmjesta"/>
            </w:rPr>
            <w:t>__________</w:t>
          </w:r>
        </w:p>
      </w:docPartBody>
    </w:docPart>
    <w:docPart>
      <w:docPartPr>
        <w:name w:val="75DA07546610408BB744B8A7A246FE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A3136D9-765C-4EA0-A50D-B2FFC911D8AD}"/>
      </w:docPartPr>
      <w:docPartBody>
        <w:p w:rsidR="001219C6" w:rsidP="00C647F0" w:rsidRDefault="00C647F0">
          <w:pPr>
            <w:pStyle w:val="75DA07546610408BB744B8A7A246FECD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77FAAEE76A4D319CE346D69FD4AA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5FCA66-25FE-4F8D-8876-B94EF7EBA120}"/>
      </w:docPartPr>
      <w:docPartBody>
        <w:p w:rsidR="001219C6" w:rsidP="00C647F0" w:rsidRDefault="00C647F0">
          <w:pPr>
            <w:pStyle w:val="0277FAAEE76A4D319CE346D69FD4AA22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B59FD101FD04C739D37F9732A91F56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8F03242-B8CF-4933-A02D-EE6B95805278}"/>
      </w:docPartPr>
      <w:docPartBody>
        <w:p w:rsidR="001219C6" w:rsidP="00C647F0" w:rsidRDefault="00C647F0">
          <w:pPr>
            <w:pStyle w:val="FB59FD101FD04C739D37F9732A91F56E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1C361C525242F2A76AB7F426E31B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EEA058-5254-4EE5-9503-E7499B596FB5}"/>
      </w:docPartPr>
      <w:docPartBody>
        <w:p w:rsidR="00BC2128" w:rsidP="007134A5" w:rsidRDefault="007134A5">
          <w:pPr>
            <w:pStyle w:val="FA1C361C525242F2A76AB7F426E31BD8"/>
          </w:pPr>
          <w:r w:rsidRPr="00EC566D">
            <w:rPr>
              <w:rStyle w:val="Tekstrezerviranogmjesta"/>
            </w:rPr>
            <w:t>__________</w:t>
          </w:r>
        </w:p>
      </w:docPartBody>
    </w:docPart>
    <w:docPart>
      <w:docPartPr>
        <w:name w:val="AF1DE2CDB4D5418B9C0F78BE30D2CB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B9646CA-4B3B-483B-9955-F7826946D78D}"/>
      </w:docPartPr>
      <w:docPartBody>
        <w:p w:rsidR="003F5496" w:rsidRDefault="00CA112C">
          <w:r w:rsidRPr="00EF396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68C1647F5974A6C9737A527107288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C221B-A092-4BAB-A2D2-B6BAFD4221DC}"/>
      </w:docPartPr>
      <w:docPartBody>
        <w:p w:rsidR="00AD5787" w:rsidRDefault="006C5740">
          <w:r w:rsidRPr="00681D4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791C567BD30412A9D0771B5D53AEC7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D285A4-D777-4C71-BA4E-2C5AF1E796EC}"/>
      </w:docPartPr>
      <w:docPartBody>
        <w:p w:rsidR="00B328F3" w:rsidRDefault="0094019F">
          <w:r w:rsidRPr="002658A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9C58EE19D4DA3BD23E619C99C9F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6445D8-8B97-4F23-968D-69EDB9D987A0}"/>
      </w:docPartPr>
      <w:docPartBody>
        <w:p w:rsidR="00E90930" w:rsidRDefault="00B328F3">
          <w:r w:rsidRPr="00644B2F">
            <w:rPr>
              <w:rStyle w:val="Tekstrezerviranogmjesta"/>
              <w:lang w:val="en-US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A90"/>
    <w:rsid w:val="00037E72"/>
    <w:rsid w:val="000B6009"/>
    <w:rsid w:val="0010694A"/>
    <w:rsid w:val="001219C6"/>
    <w:rsid w:val="00141482"/>
    <w:rsid w:val="00172D97"/>
    <w:rsid w:val="0020493F"/>
    <w:rsid w:val="00332B0E"/>
    <w:rsid w:val="00386DCA"/>
    <w:rsid w:val="003E0449"/>
    <w:rsid w:val="003F07CD"/>
    <w:rsid w:val="003F5496"/>
    <w:rsid w:val="005132FB"/>
    <w:rsid w:val="00525F84"/>
    <w:rsid w:val="00611FD0"/>
    <w:rsid w:val="006249A5"/>
    <w:rsid w:val="006C5740"/>
    <w:rsid w:val="007134A5"/>
    <w:rsid w:val="007D6264"/>
    <w:rsid w:val="00817312"/>
    <w:rsid w:val="00855A5A"/>
    <w:rsid w:val="0094019F"/>
    <w:rsid w:val="00974C32"/>
    <w:rsid w:val="009C203C"/>
    <w:rsid w:val="009E5D09"/>
    <w:rsid w:val="00A35B62"/>
    <w:rsid w:val="00AB0B20"/>
    <w:rsid w:val="00AD5787"/>
    <w:rsid w:val="00AD64DF"/>
    <w:rsid w:val="00B328F3"/>
    <w:rsid w:val="00B51F9D"/>
    <w:rsid w:val="00BC2128"/>
    <w:rsid w:val="00C647F0"/>
    <w:rsid w:val="00CA112C"/>
    <w:rsid w:val="00CC30E8"/>
    <w:rsid w:val="00CE74A1"/>
    <w:rsid w:val="00CF08C6"/>
    <w:rsid w:val="00D61CB8"/>
    <w:rsid w:val="00DC0A90"/>
    <w:rsid w:val="00E90930"/>
    <w:rsid w:val="00EA7C11"/>
    <w:rsid w:val="00F936DD"/>
    <w:rsid w:val="00F9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328F3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6A0EB60072924879BFA78764649C50ED" w:customStyle="true">
    <w:name w:val="6A0EB60072924879BFA78764649C50ED"/>
  </w:style>
  <w:style w:type="paragraph" w:styleId="AC1AF0B7F0FF4223A485A77874C709C9" w:customStyle="true">
    <w:name w:val="AC1AF0B7F0FF4223A485A77874C709C9"/>
    <w:rsid w:val="0010694A"/>
  </w:style>
  <w:style w:type="paragraph" w:styleId="2E360FC89F2043DBB0578E727CCB914B" w:customStyle="true">
    <w:name w:val="2E360FC89F2043DBB0578E727CCB914B"/>
    <w:rsid w:val="0010694A"/>
  </w:style>
  <w:style w:type="paragraph" w:styleId="104C1D941EFD4051BD4A99D83279E036" w:customStyle="true">
    <w:name w:val="104C1D941EFD4051BD4A99D83279E036"/>
    <w:rsid w:val="0010694A"/>
  </w:style>
  <w:style w:type="paragraph" w:styleId="1206A131F683432D84BF0CE7C7A95F5E" w:customStyle="true">
    <w:name w:val="1206A131F683432D84BF0CE7C7A95F5E"/>
    <w:rsid w:val="000B6009"/>
  </w:style>
  <w:style w:type="paragraph" w:styleId="00D263A398E74948A120E399FCBC27B5" w:customStyle="true">
    <w:name w:val="00D263A398E74948A120E399FCBC27B5"/>
    <w:rsid w:val="00CF08C6"/>
  </w:style>
  <w:style w:type="paragraph" w:styleId="E21AC687B8024AB78678452E0EDA3160" w:customStyle="true">
    <w:name w:val="E21AC687B8024AB78678452E0EDA3160"/>
    <w:rsid w:val="00CF08C6"/>
  </w:style>
  <w:style w:type="paragraph" w:styleId="A916C4AEDA9B4AE69679916557EEEDDF" w:customStyle="true">
    <w:name w:val="A916C4AEDA9B4AE69679916557EEEDDF"/>
    <w:rsid w:val="00C647F0"/>
  </w:style>
  <w:style w:type="paragraph" w:styleId="75DA07546610408BB744B8A7A246FECD" w:customStyle="true">
    <w:name w:val="75DA07546610408BB744B8A7A246FECD"/>
    <w:rsid w:val="00C647F0"/>
  </w:style>
  <w:style w:type="paragraph" w:styleId="0277FAAEE76A4D319CE346D69FD4AA22" w:customStyle="true">
    <w:name w:val="0277FAAEE76A4D319CE346D69FD4AA22"/>
    <w:rsid w:val="00C647F0"/>
  </w:style>
  <w:style w:type="paragraph" w:styleId="FB59FD101FD04C739D37F9732A91F56E" w:customStyle="true">
    <w:name w:val="FB59FD101FD04C739D37F9732A91F56E"/>
    <w:rsid w:val="00C647F0"/>
  </w:style>
  <w:style w:type="paragraph" w:styleId="FA1C361C525242F2A76AB7F426E31BD8" w:customStyle="true">
    <w:name w:val="FA1C361C525242F2A76AB7F426E31BD8"/>
    <w:rsid w:val="007134A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>Rijeka</izvorni_sadrzaj>
    <derivirana_varijabla naziv="DomainObject.UcesnikSudskeRadnje.Adresa.Naselje_1">Rijeka</derivirana_varijabla>
  </DomainObject.UcesnikSudskeRadnje.Adresa.Naselje>
  <DomainObject.UcesnikSudskeRadnje.Adresa.PostBroj>
    <izvorni_sadrzaj>51000</izvorni_sadrzaj>
    <derivirana_varijabla naziv="DomainObject.UcesnikSudskeRadnje.Adresa.PostBroj_1">51000</derivirana_varijabla>
  </DomainObject.UcesnikSudskeRadnje.Adresa.PostBroj>
  <DomainObject.UcesnikSudskeRadnje.Adresa.UlicaIKBR>
    <izvorni_sadrzaj>Brig 50</izvorni_sadrzaj>
    <derivirana_varijabla naziv="DomainObject.UcesnikSudskeRadnje.Adresa.UlicaIKBR_1">Brig 50</derivirana_varijabla>
  </DomainObject.UcesnikSudskeRadnje.Adresa.UlicaIKBR>
  <DomainObject.UcesnikSudskeRadnje.Naziv>
    <izvorni_sadrzaj>Barbara Burić Pavelić</izvorni_sadrzaj>
    <derivirana_varijabla naziv="DomainObject.UcesnikSudskeRadnje.Naziv_1">Barbara Burić Pavelić</derivirana_varijabla>
  </DomainObject.UcesnikSudskeRadnje.Naziv>
  <DomainObject.UcesnikSudskeRadnje.SudskaRadnja.Prostorija.Naziv>
    <izvorni_sadrzaj>Soba 2/III - Užarska 3, Rijeka</izvorni_sadrzaj>
    <derivirana_varijabla naziv="DomainObject.UcesnikSudskeRadnje.SudskaRadnja.Prostorija.Naziv_1">Soba 2/III - Užarska 3, Rijeka</derivirana_varijabla>
  </DomainObject.UcesnikSudskeRadnje.SudskaRadnja.Prostorija.Naziv>
  <DomainObject.UcesnikSudskeRadnje.SudskaRadnja.Prostorija.Oznaka>
    <izvorni_sadrzaj>2/III - Užarska 3</izvorni_sadrzaj>
    <derivirana_varijabla naziv="DomainObject.UcesnikSudskeRadnje.SudskaRadnja.Prostorija.Oznaka_1">2/III - Užarska 3</derivirana_varijabla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>27. listopada 2026.</izvorni_sadrzaj>
    <derivirana_varijabla naziv="DomainObject.UcesnikSudskeRadnje.SudskaRadnja.PlaniraniZavrsetakDatum_1">27. listopada 2026.</derivirana_varijabla>
  </DomainObject.UcesnikSudskeRadnje.SudskaRadnja.PlaniraniZavrsetakDatum>
  <DomainObject.UcesnikSudskeRadnje.SudskaRadnja.PlaniraniPocetakDatum>
    <izvorni_sadrzaj>27. listopada 2026.</izvorni_sadrzaj>
    <derivirana_varijabla naziv="DomainObject.UcesnikSudskeRadnje.SudskaRadnja.PlaniraniPocetakDatum_1">27. listopada 2026.</derivirana_varijabla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>15:00</izvorni_sadrzaj>
    <derivirana_varijabla naziv="DomainObject.UcesnikSudskeRadnje.SudskaRadnja.PlaniraniZavrsetakVrijeme_1">15:00</derivirana_varijabla>
  </DomainObject.UcesnikSudskeRadnje.SudskaRadnja.PlaniraniZavrsetakVrijeme>
  <DomainObject.UcesnikSudskeRadnje.SudskaRadnja.PlaniraniPocetakVrijeme>
    <izvorni_sadrzaj>13:00</izvorni_sadrzaj>
    <derivirana_varijabla naziv="DomainObject.UcesnikSudskeRadnje.SudskaRadnja.PlaniraniPocetakVrijeme_1">13:00</derivirana_varijabla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5047</izvorni_sadrzaj>
    <derivirana_varijabla naziv="DomainObject.Predmet.Broj_1">5047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6. studenog 2022.</izvorni_sadrzaj>
    <derivirana_varijabla naziv="DomainObject.Predmet.DatumIzradeOptuznogAkta_1">6. studenog 2022.</derivirana_varijabla>
  </DomainObject.Predmet.DatumIzradeOptuznogAkta>
  <DomainObject.Predmet.DatumIzradeOptuznogAktaFormated>
    <izvorni_sadrzaj>6.11.2022.</izvorni_sadrzaj>
    <derivirana_varijabla naziv="DomainObject.Predmet.DatumIzradeOptuznogAktaFormated_1">6.11.2022.</derivirana_varijabla>
  </DomainObject.Predmet.DatumIzradeOptuznogAktaFormated>
  <DomainObject.Predmet.DatumOsnivanja>
    <izvorni_sadrzaj>10. studenog 2022.</izvorni_sadrzaj>
    <derivirana_varijabla naziv="DomainObject.Predmet.DatumOsnivanja_1">10. studenog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10. studenog 2022.</izvorni_sadrzaj>
    <derivirana_varijabla naziv="DomainObject.Predmet.DatumPrimitkaOptuznogAkta_1">10. studenog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5. kolovoza 1987.</izvorni_sadrzaj>
    <derivirana_varijabla naziv="DomainObject.Predmet.OkrivljenikFizickaOsoba.DatumRodjenja_1">5. kolovoza 1987.</derivirana_varijabla>
  </DomainObject.Predmet.OkrivljenikFizickaOsoba.DatumRodjenja>
  <DomainObject.Predmet.OkrivljenikFizickaOsoba.DatumRodjenjaFormated>
    <izvorni_sadrzaj>5.8.1987.</izvorni_sadrzaj>
    <derivirana_varijabla naziv="DomainObject.Predmet.OkrivljenikFizickaOsoba.DatumRodjenjaFormated_1">5.8.1987.</derivirana_varijabla>
  </DomainObject.Predmet.OkrivljenikFizickaOsoba.DatumRodjenjaFormated>
  <DomainObject.Predmet.OkrivljenikFizickaOsoba.Ime>
    <izvorni_sadrzaj>Barbara</izvorni_sadrzaj>
    <derivirana_varijabla naziv="DomainObject.Predmet.OkrivljenikFizickaOsoba.Ime_1">Barbara</derivirana_varijabla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Barbara Burić Pavelić</izvorni_sadrzaj>
    <derivirana_varijabla naziv="DomainObject.Predmet.OkrivljenikFizickaOsoba.Naziv_1">Barbara Burić Pavelić</derivirana_varijabla>
  </DomainObject.Predmet.OkrivljenikFizickaOsoba.Naziv>
  <DomainObject.Predmet.OkrivljenikFizickaOsoba.Prezime>
    <izvorni_sadrzaj>Burić Pavelić</izvorni_sadrzaj>
    <derivirana_varijabla naziv="DomainObject.Predmet.OkrivljenikFizickaOsoba.Prezime_1">Burić Pavelić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68709103015</izvorni_sadrzaj>
    <derivirana_varijabla naziv="DomainObject.Predmet.OkrivljenikFizickaOsoba.Oib_1">68709103015</derivirana_varijabla>
  </DomainObject.Predmet.OkrivljenikFizickaOsoba.Oib>
  <DomainObject.Predmet.Opis>
    <izvorni_sadrzaj>17.04.2026. 2. PP RKA dostavlja izvješće o postupanju po nalogu Suda - predano referadi 20. 04. 2026.
28.04.2026. izvješće - dovođenje dostalvjeno u ref. dana 29.04.2026.
06.05.2026. Predmet proslijeđen u sud.ref., dostava pismena neuredna "nepoznat"
27.05.26.-spis u ref: Zatvor u Rijeci dostavlja obavijest o upućivanju na izd-kazne zatvora za svjedoka/žrtvu
27.07.2026. Predmet proslijeđen u sud.ref., uredna dostava poziva, ogl.pl., dopis
20.08.26.-spis u ref: udovoljeno zamolnici
02.09.2026. Predmet proslijeđen u sud.ref., dostava pismena neuredna, nepoznato</izvorni_sadrzaj>
    <derivirana_varijabla naziv="DomainObject.Predmet.Opis_1">17.04.2026. 2. PP RKA dostavlja izvješće o postupanju po nalogu Suda - predano referadi 20. 04. 2026.
28.04.2026. izvješće - dovođenje dostalvjeno u ref. dana 29.04.2026.
06.05.2026. Predmet proslijeđen u sud.ref., dostava pismena neuredna "nepoznat"
27.05.26.-spis u ref: Zatvor u Rijeci dostavlja obavijest o upućivanju na izd-kazne zatvora za svjedoka/žrtvu
27.07.2026. Predmet proslijeđen u sud.ref., uredna dostava poziva, ogl.pl., dopis
20.08.26.-spis u ref: udovoljeno zamolnici
02.09.2026. Predmet proslijeđen u sud.ref., dostava pismena neuredna, nepoznato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Pp-5047/2022</izvorni_sadrzaj>
    <derivirana_varijabla naziv="DomainObject.Predmet.OznakaBroj_1">Pp-5047/2022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- spis proslijediti u referadu 28.1. radi novog poziva</izvorni_sadrzaj>
    <derivirana_varijabla naziv="DomainObject.Predmet.PrimjedbaSuca_1">- spis proslijediti u referadu 28.1. radi novog poziva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Barbara Burić Pavelić zastupane po punomoćniku Marko Pavelić</izvorni_sadrzaj>
    <derivirana_varijabla naziv="DomainObject.Predmet.ProtustrankaFormated_1">  Barbara Burić Pavelić zastupane po punomoćniku Marko Pavelić</derivirana_varijabla>
  </DomainObject.Predmet.ProtustrankaFormated>
  <DomainObject.Predmet.ProtustrankaFormatedOIB>
    <izvorni_sadrzaj>  Barbara Burić Pavelić, OIB 68709103015 zastupane po punomoćniku Marko Pavelić</izvorni_sadrzaj>
    <derivirana_varijabla naziv="DomainObject.Predmet.ProtustrankaFormatedOIB_1">  Barbara Burić Pavelić, OIB 68709103015 zastupane po punomoćniku Marko Pavelić</derivirana_varijabla>
  </DomainObject.Predmet.ProtustrankaFormatedOIB>
  <DomainObject.Predmet.ProtustrankaFormatedWithAdress>
    <izvorni_sadrzaj> Barbara Burić Pavelić, Brig 50, 51000 Rijeka zastupane po punomoćniku Marko Pavelić</izvorni_sadrzaj>
    <derivirana_varijabla naziv="DomainObject.Predmet.ProtustrankaFormatedWithAdress_1"> Barbara Burić Pavelić, Brig 50, 51000 Rijeka zastupane po punomoćniku Marko Pavelić</derivirana_varijabla>
  </DomainObject.Predmet.ProtustrankaFormatedWithAdress>
  <DomainObject.Predmet.ProtustrankaFormatedWithAdressOIB>
    <izvorni_sadrzaj> Barbara Burić Pavelić, OIB 68709103015, Brig 50, 51000 Rijeka zastupane po punomoćniku Marko Pavelić</izvorni_sadrzaj>
    <derivirana_varijabla naziv="DomainObject.Predmet.ProtustrankaFormatedWithAdressOIB_1"> Barbara Burić Pavelić, OIB 68709103015, Brig 50, 51000 Rijeka zastupane po punomoćniku Marko Pavelić</derivirana_varijabla>
  </DomainObject.Predmet.ProtustrankaFormatedWithAdressOIB>
  <DomainObject.Predmet.ProtustrankaWithAdress>
    <izvorni_sadrzaj>Barbara Burić Pavelić Brig 50, 51000 Rijeka</izvorni_sadrzaj>
    <derivirana_varijabla naziv="DomainObject.Predmet.ProtustrankaWithAdress_1">Barbara Burić Pavelić Brig 50, 51000 Rijeka</derivirana_varijabla>
  </DomainObject.Predmet.ProtustrankaWithAdress>
  <DomainObject.Predmet.ProtustrankaWithAdressOIB>
    <izvorni_sadrzaj>Barbara Burić Pavelić, OIB 68709103015, Brig 50, 51000 Rijeka</izvorni_sadrzaj>
    <derivirana_varijabla naziv="DomainObject.Predmet.ProtustrankaWithAdressOIB_1">Barbara Burić Pavelić, OIB 68709103015, Brig 50, 51000 Rijeka</derivirana_varijabla>
  </DomainObject.Predmet.ProtustrankaWithAdressOIB>
  <DomainObject.Predmet.ProtustrankaNazivFormated>
    <izvorni_sadrzaj>Barbara Burić Pavelić</izvorni_sadrzaj>
    <derivirana_varijabla naziv="DomainObject.Predmet.ProtustrankaNazivFormated_1">Barbara Burić Pavelić</derivirana_varijabla>
    <derivirana_varijabla naziv="Padez">Barbara Burić Pavelić</derivirana_varijabla>
  </DomainObject.Predmet.ProtustrankaNazivFormated>
  <DomainObject.Predmet.ProtustrankaNazivFormatedOIB>
    <izvorni_sadrzaj>Barbara Burić Pavelić, OIB 68709103015</izvorni_sadrzaj>
    <derivirana_varijabla naziv="DomainObject.Predmet.ProtustrankaNazivFormatedOIB_1">Barbara Burić Pavelić, OIB 68709103015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127</izvorni_sadrzaj>
    <derivirana_varijabla naziv="DomainObject.Predmet.Referada.Naziv_1">Referada 127</derivirana_varijabla>
  </DomainObject.Predmet.Referada.Naziv>
  <DomainObject.Predmet.Referada.Oznaka>
    <izvorni_sadrzaj>127</izvorni_sadrzaj>
    <derivirana_varijabla naziv="DomainObject.Predmet.Referada.Oznaka_1">127</derivirana_varijabla>
  </DomainObject.Predmet.Referada.Oznaka>
  <DomainObject.Predmet.Referada.Prostorija.Naziv>
    <izvorni_sadrzaj>Soba 2/III - Užarska 3, Rijeka</izvorni_sadrzaj>
    <derivirana_varijabla naziv="DomainObject.Predmet.Referada.Prostorija.Naziv_1">Soba 2/III - Užarska 3, Rijeka</derivirana_varijabla>
  </DomainObject.Predmet.Referada.Prostorija.Naziv>
  <DomainObject.Predmet.Referada.Prostorija.Oznaka>
    <izvorni_sadrzaj>2/III - Užarska 3</izvorni_sadrzaj>
    <derivirana_varijabla naziv="DomainObject.Predmet.Referada.Prostorija.Oznaka_1">2/III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Lejla Rašidkadić</izvorni_sadrzaj>
    <derivirana_varijabla naziv="DomainObject.Predmet.Referada.Sudac_1">Lejla Rašidkadić, v.r. </derivirana_varijabla>
    <derivirana_varijabla naziv="Dativ">Lejla Rašidkadić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policijska postaja Rijeka</izvorni_sadrzaj>
    <derivirana_varijabla naziv="DomainObject.Predmet.StrankaFormated_1">  II. policijska postaja Rijeka</derivirana_varijabla>
  </DomainObject.Predmet.StrankaFormated>
  <DomainObject.Predmet.StrankaFormatedOIB>
    <izvorni_sadrzaj>  II. policijska postaja Rijeka</izvorni_sadrzaj>
    <derivirana_varijabla naziv="DomainObject.Predmet.StrankaFormatedOIB_1">  II. policijska postaja Rijeka</derivirana_varijabla>
  </DomainObject.Predmet.StrankaFormatedOIB>
  <DomainObject.Predmet.StrankaFormatedWithAdress>
    <izvorni_sadrzaj> II. policijska postaja Rijeka, Gundulićeva 7, 51000 Rijeka</izvorni_sadrzaj>
    <derivirana_varijabla naziv="DomainObject.Predmet.StrankaFormatedWithAdress_1"> II. policijska postaja Rijeka, Gundulićeva 7, 51000 Rijeka</derivirana_varijabla>
  </DomainObject.Predmet.StrankaFormatedWithAdress>
  <DomainObject.Predmet.StrankaFormatedWithAdressOIB>
    <izvorni_sadrzaj> II. policijska postaja Rijeka, Gundulićeva 7, 51000 Rijeka</izvorni_sadrzaj>
    <derivirana_varijabla naziv="DomainObject.Predmet.StrankaFormatedWithAdressOIB_1"> II. policijska postaja Rijeka, Gundulićeva 7, 51000 Rijeka</derivirana_varijabla>
  </DomainObject.Predmet.StrankaFormatedWithAdressOIB>
  <DomainObject.Predmet.StrankaWithAdress>
    <izvorni_sadrzaj>II. policijska postaja Rijeka Gundulićeva 7,51000 Rijeka</izvorni_sadrzaj>
    <derivirana_varijabla naziv="DomainObject.Predmet.StrankaWithAdress_1">II. policijska postaja Rijeka Gundulićeva 7,51000 Rijeka</derivirana_varijabla>
  </DomainObject.Predmet.StrankaWithAdress>
  <DomainObject.Predmet.StrankaWithAdressOIB>
    <izvorni_sadrzaj>II. policijska postaja Rijeka, Gundulićeva 7,51000 Rijeka</izvorni_sadrzaj>
    <derivirana_varijabla naziv="DomainObject.Predmet.StrankaWithAdressOIB_1">II. policijska postaja Rijeka, Gundulićeva 7,51000 Rijeka</derivirana_varijabla>
  </DomainObject.Predmet.StrankaWithAdressOIB>
  <DomainObject.Predmet.StrankaNazivFormated>
    <izvorni_sadrzaj>II. policijska postaja Rijeka</izvorni_sadrzaj>
    <derivirana_varijabla naziv="DomainObject.Predmet.StrankaNazivFormated_1">II. policijska postaja Rijeka</derivirana_varijabla>
    <derivirana_varijabla naziv="Padez">II. policijska postaja Rijeka</derivirana_varijabla>
  </DomainObject.Predmet.StrankaNazivFormated>
  <DomainObject.Predmet.StrankaNazivFormatedOIB>
    <izvorni_sadrzaj>II. policijska postaja Rijeka</izvorni_sadrzaj>
    <derivirana_varijabla naziv="DomainObject.Predmet.StrankaNazivFormatedOIB_1">II. policijska postaja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127</izvorni_sadrzaj>
    <derivirana_varijabla naziv="DomainObject.Predmet.TrenutnaLokacijaSpisa.Naziv_1">Referada 127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Ivana Džafić</izvorni_sadrzaj>
    <derivirana_varijabla naziv="DomainObject.Predmet.Zapisnicar_1">Ivana Džafić</derivirana_varijabla>
    <derivirana_varijabla naziv="Padez">Ivana Džafić</derivirana_varijabla>
  </DomainObject.Predmet.Zapisnicar>
  <DomainObject.Predmet.StrankaListFormated>
    <izvorni_sadrzaj>
      <item>II. policijska postaja Rijeka</item>
    </izvorni_sadrzaj>
    <derivirana_varijabla naziv="DomainObject.Predmet.StrankaListFormated_1">
      <item>II. policijska postaja Rijeka</item>
    </derivirana_varijabla>
  </DomainObject.Predmet.StrankaListFormated>
  <DomainObject.Predmet.StrankaListFormatedOIB>
    <izvorni_sadrzaj>
      <item>II. policijska postaja Rijeka</item>
    </izvorni_sadrzaj>
    <derivirana_varijabla naziv="DomainObject.Predmet.StrankaListFormatedOIB_1">
      <item>II. policijska postaja Rijeka</item>
    </derivirana_varijabla>
  </DomainObject.Predmet.StrankaListFormatedOIB>
  <DomainObject.Predmet.StrankaListFormatedWithAdress>
    <izvorni_sadrzaj>
      <item>II. policijska postaja Rijeka, Gundulićeva 7, 51000 Rijeka</item>
    </izvorni_sadrzaj>
    <derivirana_varijabla naziv="DomainObject.Predmet.StrankaListFormatedWithAdress_1">
      <item>II. policijska postaja Rijeka, Gundulićeva 7, 51000 Rijeka</item>
    </derivirana_varijabla>
  </DomainObject.Predmet.StrankaListFormatedWithAdress>
  <DomainObject.Predmet.StrankaListFormatedWithAdressOIB>
    <izvorni_sadrzaj>
      <item>II. policijska postaja Rijeka, Gundulićeva 7, 51000 Rijeka</item>
    </izvorni_sadrzaj>
    <derivirana_varijabla naziv="DomainObject.Predmet.StrankaListFormatedWithAdressOIB_1">
      <item>II. policijska postaja Rijeka, Gundulićeva 7, 51000 Rijeka</item>
    </derivirana_varijabla>
  </DomainObject.Predmet.StrankaListFormatedWithAdressOIB>
  <DomainObject.Predmet.StrankaListNazivFormated>
    <izvorni_sadrzaj>
      <item>II. policijska postaja Rijeka</item>
    </izvorni_sadrzaj>
    <derivirana_varijabla naziv="DomainObject.Predmet.StrankaListNazivFormated_1">
      <item>II. policijska postaja Rijeka</item>
    </derivirana_varijabla>
  </DomainObject.Predmet.StrankaListNazivFormated>
  <DomainObject.Predmet.StrankaListNazivFormatedOIB>
    <izvorni_sadrzaj>
      <item>II. policijska postaja Rijeka</item>
    </izvorni_sadrzaj>
    <derivirana_varijabla naziv="DomainObject.Predmet.StrankaListNazivFormatedOIB_1">
      <item>II. policijska postaja Rijeka</item>
    </derivirana_varijabla>
  </DomainObject.Predmet.StrankaListNazivFormatedOIB>
  <DomainObject.Predmet.ProtuStrankaListFormated>
    <izvorni_sadrzaj>
      <item>Barbara Burić Pavelić zastupane po punomoćniku Marko Pavelić</item>
    </izvorni_sadrzaj>
    <derivirana_varijabla naziv="DomainObject.Predmet.ProtuStrankaListFormated_1">
      <item>Barbara Burić Pavelić zastupane po punomoćniku Marko Pavelić</item>
    </derivirana_varijabla>
  </DomainObject.Predmet.ProtuStrankaListFormated>
  <DomainObject.Predmet.ProtuStrankaListFormatedOIB>
    <izvorni_sadrzaj>
      <item>Barbara Burić Pavelić, OIB 68709103015 zastupane po punomoćniku Marko Pavelić</item>
    </izvorni_sadrzaj>
    <derivirana_varijabla naziv="DomainObject.Predmet.ProtuStrankaListFormatedOIB_1">
      <item>Barbara Burić Pavelić, OIB 68709103015 zastupane po punomoćniku Marko Pavelić</item>
    </derivirana_varijabla>
  </DomainObject.Predmet.ProtuStrankaListFormatedOIB>
  <DomainObject.Predmet.ProtuStrankaListFormatedWithAdress>
    <izvorni_sadrzaj>
      <item>Barbara Burić Pavelić, Brig 50, 51000 Rijeka zastupane po punomoćniku Marko Pavelić</item>
    </izvorni_sadrzaj>
    <derivirana_varijabla naziv="DomainObject.Predmet.ProtuStrankaListFormatedWithAdress_1">
      <item>Barbara Burić Pavelić, Brig 50, 51000 Rijeka zastupane po punomoćniku Marko Pavelić</item>
    </derivirana_varijabla>
  </DomainObject.Predmet.ProtuStrankaListFormatedWithAdress>
  <DomainObject.Predmet.ProtuStrankaListFormatedWithAdressOIB>
    <izvorni_sadrzaj>
      <item>Barbara Burić Pavelić, OIB 68709103015, Brig 50, 51000 Rijeka zastupane po punomoćniku Marko Pavelić</item>
    </izvorni_sadrzaj>
    <derivirana_varijabla naziv="DomainObject.Predmet.ProtuStrankaListFormatedWithAdressOIB_1">
      <item>Barbara Burić Pavelić, OIB 68709103015, Brig 50, 51000 Rijeka zastupane po punomoćniku Marko Pavelić</item>
    </derivirana_varijabla>
  </DomainObject.Predmet.ProtuStrankaListFormatedWithAdressOIB>
  <DomainObject.Predmet.ProtuStrankaListNazivFormated>
    <izvorni_sadrzaj>
      <item>Barbara Burić Pavelić</item>
    </izvorni_sadrzaj>
    <derivirana_varijabla naziv="DomainObject.Predmet.ProtuStrankaListNazivFormated_1">
      <item>Barbara Burić Pavelić</item>
    </derivirana_varijabla>
  </DomainObject.Predmet.ProtuStrankaListNazivFormated>
  <DomainObject.Predmet.ProtuStrankaListNazivFormatedOIB>
    <izvorni_sadrzaj>
      <item>Barbara Burić Pavelić, OIB 68709103015</item>
    </izvorni_sadrzaj>
    <derivirana_varijabla naziv="DomainObject.Predmet.ProtuStrankaListNazivFormatedOIB_1">
      <item>Barbara Burić Pavelić, OIB 68709103015</item>
    </derivirana_varijabla>
  </DomainObject.Predmet.ProtuStrankaListNazivFormatedOIB>
  <DomainObject.Predmet.OstaliListFormated>
    <izvorni_sadrzaj>
      <item>Marko Pavelić punomoćnik sudionika u postupku Barbara Burić Pavelić</item>
      <item>Mirjana Petohlep</item>
      <item>Zatvor u Rijeci</item>
      <item>Policijska uprava Primorsko-goranska</item>
      <item>Županijski sud u Rijeci</item>
      <item>Općinski sud u Sisku</item>
    </izvorni_sadrzaj>
    <derivirana_varijabla naziv="DomainObject.Predmet.OstaliListFormated_1">
      <item>Marko Pavelić punomoćnik sudionika u postupku Barbara Burić Pavelić</item>
      <item>Mirjana Petohlep</item>
      <item>Zatvor u Rijeci</item>
      <item>Policijska uprava Primorsko-goranska</item>
      <item>Županijski sud u Rijeci</item>
      <item>Općinski sud u Sisku</item>
    </derivirana_varijabla>
    <derivirana_varijabla naziv="DrugaOsoba">
      <item>Marko Pavelić punomoćnik sudionika u postupku Barbara Burić Pavelić</item>
      <item>Mirjana Petohlep</item>
      <item>Zatvor u Rijeci</item>
      <item>Policijska uprava Primorsko-goranska</item>
      <item>Županijski sud u Rijeci</item>
      <item>Općinski sud u Sisku</item>
    </derivirana_varijabla>
  </DomainObject.Predmet.OstaliListFormated>
  <DomainObject.Predmet.OstaliListFormatedOIB>
    <izvorni_sadrzaj>
      <item>Marko Pavelić, OIB 65808642208 punomoćnik sudionika u postupku Barbara Burić Pavelić</item>
      <item>Mirjana Petohlep</item>
      <item>Zatvor u Rijeci, OIB 33722890668</item>
      <item>Policijska uprava Primorsko-goranska</item>
      <item>Županijski sud u Rijeci, OIB 22883124500</item>
      <item>Općinski sud u Sisku, OIB 74610670107</item>
    </izvorni_sadrzaj>
    <derivirana_varijabla naziv="DomainObject.Predmet.OstaliListFormatedOIB_1">
      <item>Marko Pavelić, OIB 65808642208 punomoćnik sudionika u postupku Barbara Burić Pavelić</item>
      <item>Mirjana Petohlep</item>
      <item>Zatvor u Rijeci, OIB 33722890668</item>
      <item>Policijska uprava Primorsko-goranska</item>
      <item>Županijski sud u Rijeci, OIB 22883124500</item>
      <item>Općinski sud u Sisku, OIB 74610670107</item>
    </derivirana_varijabla>
  </DomainObject.Predmet.OstaliListFormatedOIB>
  <DomainObject.Predmet.OstaliListFormatedWithAdress>
    <izvorni_sadrzaj>
      <item>Marko Pavelić, Radićeva 16, 51000 Rijeka punomoćnik sudionika u postupku Barbara Burić Pavelić</item>
      <item>Mirjana Petohlep</item>
      <item>Zatvor u Rijeci, Žrtava fašizma 5, 51000 Rijeka</item>
      <item>Policijska uprava Primorsko-goranska, Ulica  žrtava fašizma 3, 51000 Rijeka</item>
      <item>Županijski sud u Rijeci, Žrtava fašizma 7, 51000 Rijeka</item>
      <item>Općinski sud u Sisku, Trg Ljudevita Posavskog 5, 44000 Sisak</item>
    </izvorni_sadrzaj>
    <derivirana_varijabla naziv="DomainObject.Predmet.OstaliListFormatedWithAdress_1">
      <item>Marko Pavelić, Radićeva 16, 51000 Rijeka punomoćnik sudionika u postupku Barbara Burić Pavelić</item>
      <item>Mirjana Petohlep</item>
      <item>Zatvor u Rijeci, Žrtava fašizma 5, 51000 Rijeka</item>
      <item>Policijska uprava Primorsko-goranska, Ulica  žrtava fašizma 3, 51000 Rijeka</item>
      <item>Županijski sud u Rijeci, Žrtava fašizma 7, 51000 Rijeka</item>
      <item>Općinski sud u Sisku, Trg Ljudevita Posavskog 5, 44000 Sisak</item>
    </derivirana_varijabla>
  </DomainObject.Predmet.OstaliListFormatedWithAdress>
  <DomainObject.Predmet.OstaliListFormatedWithAdressOIB>
    <izvorni_sadrzaj>
      <item>Marko Pavelić, OIB 65808642208, Radićeva 16, 51000 Rijeka punomoćnik sudionika u postupku Barbara Burić Pavelić</item>
      <item>Mirjana Petohlep</item>
      <item>Zatvor u Rijeci, OIB 33722890668, Žrtava fašizma 5, 51000 Rijeka</item>
      <item>Policijska uprava Primorsko-goranska, Ulica  žrtava fašizma 3, 51000 Rijeka</item>
      <item>Županijski sud u Rijeci, OIB 22883124500, Žrtava fašizma 7, 51000 Rijeka</item>
      <item>Općinski sud u Sisku, OIB 74610670107, Trg Ljudevita Posavskog 5, 44000 Sisak</item>
    </izvorni_sadrzaj>
    <derivirana_varijabla naziv="DomainObject.Predmet.OstaliListFormatedWithAdressOIB_1">
      <item>Marko Pavelić, OIB 65808642208, Radićeva 16, 51000 Rijeka punomoćnik sudionika u postupku Barbara Burić Pavelić</item>
      <item>Mirjana Petohlep</item>
      <item>Zatvor u Rijeci, OIB 33722890668, Žrtava fašizma 5, 51000 Rijeka</item>
      <item>Policijska uprava Primorsko-goranska, Ulica  žrtava fašizma 3, 51000 Rijeka</item>
      <item>Županijski sud u Rijeci, OIB 22883124500, Žrtava fašizma 7, 51000 Rijeka</item>
      <item>Općinski sud u Sisku, OIB 74610670107, Trg Ljudevita Posavskog 5, 44000 Sisak</item>
    </derivirana_varijabla>
  </DomainObject.Predmet.OstaliListFormatedWithAdressOIB>
  <DomainObject.Predmet.OstaliListNazivFormated>
    <izvorni_sadrzaj>
      <item>Marko Pavelić</item>
      <item>Mirjana Petohlep</item>
      <item>Zatvor u Rijeci</item>
      <item>Policijska uprava Primorsko-goranska</item>
      <item>Županijski sud u Rijeci</item>
      <item>Općinski sud u Sisku</item>
    </izvorni_sadrzaj>
    <derivirana_varijabla naziv="DomainObject.Predmet.OstaliListNazivFormated_1">
      <item>Marko Pavelić</item>
      <item>Mirjana Petohlep</item>
      <item>Zatvor u Rijeci</item>
      <item>Policijska uprava Primorsko-goranska</item>
      <item>Županijski sud u Rijeci</item>
      <item>Općinski sud u Sisku</item>
    </derivirana_varijabla>
  </DomainObject.Predmet.OstaliListNazivFormated>
  <DomainObject.Predmet.OstaliListNazivFormatedOIB>
    <izvorni_sadrzaj>
      <item>Marko Pavelić, OIB 65808642208</item>
      <item>Mirjana Petohlep</item>
      <item>Zatvor u Rijeci, OIB 33722890668</item>
      <item>Policijska uprava Primorsko-goranska</item>
      <item>Županijski sud u Rijeci, OIB 22883124500</item>
      <item>Općinski sud u Sisku, OIB 74610670107</item>
    </izvorni_sadrzaj>
    <derivirana_varijabla naziv="DomainObject.Predmet.OstaliListNazivFormatedOIB_1">
      <item>Marko Pavelić, OIB 65808642208</item>
      <item>Mirjana Petohlep</item>
      <item>Zatvor u Rijeci, OIB 33722890668</item>
      <item>Policijska uprava Primorsko-goranska</item>
      <item>Županijski sud u Rijeci, OIB 22883124500</item>
      <item>Općinski sud u Sisku, OIB 74610670107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</izvorni_sadrzaj>
    <derivirana_varijabla naziv="DomainObject.Predmet.ClanakZakona_1">10</derivirana_varijabla>
  </DomainObject.Predmet.ClanakZakona>
  <DomainObject.Predmet.ClanakZakonaFull>
    <izvorni_sadrzaj>članka 10. stavka 1. točke 3.</izvorni_sadrzaj>
    <derivirana_varijabla naziv="DomainObject.Predmet.ClanakZakonaFull_1">članka 10. stavka 1. točke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14. listopada 2026.</izvorni_sadrzaj>
    <derivirana_varijabla naziv="DomainObject.Datum_1">14.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policijska postaja Rijeka</izvorni_sadrzaj>
    <derivirana_varijabla naziv="DomainObject.Predmet.StrankaIDrugi_1">II. policijska postaja Rijeka</derivirana_varijabla>
  </DomainObject.Predmet.StrankaIDrugi>
  <DomainObject.Predmet.ProtustrankaIDrugi>
    <izvorni_sadrzaj>Barbara Burić Pavelić</izvorni_sadrzaj>
    <derivirana_varijabla naziv="DomainObject.Predmet.ProtustrankaIDrugi_1">Barbara Burić Pavelić</derivirana_varijabla>
  </DomainObject.Predmet.ProtustrankaIDrugi>
  <DomainObject.Predmet.StrankaIDrugiAdressOIB>
    <izvorni_sadrzaj>II. policijska postaja Rijeka, Gundulićeva 7, 51000 Rijeka</izvorni_sadrzaj>
    <derivirana_varijabla naziv="DomainObject.Predmet.StrankaIDrugiAdressOIB_1">II. policijska postaja Rijeka, Gundulićeva 7, 51000 Rijeka</derivirana_varijabla>
  </DomainObject.Predmet.StrankaIDrugiAdressOIB>
  <DomainObject.Predmet.ProtustrankaIDrugiAdressOIB>
    <izvorni_sadrzaj>Barbara Burić Pavelić, OIB 68709103015, Brig 50, 51000 Rijeka</izvorni_sadrzaj>
    <derivirana_varijabla naziv="DomainObject.Predmet.ProtustrankaIDrugiAdressOIB_1">Barbara Burić Pavelić, OIB 68709103015, Brig 50,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Barbara Burić Pavelić</item>
      <item>II. policijska postaja Rijeka</item>
      <item>Marko Pavelić</item>
      <item>Mirjana Petohlep</item>
      <item>Zatvor u Rijeci</item>
      <item>Policijska uprava Primorsko-goranska</item>
      <item>Županijski sud u Rijeci</item>
      <item>Općinski sud u Sisku</item>
    </izvorni_sadrzaj>
    <derivirana_varijabla naziv="DomainObject.Predmet.SudioniciListNaziv_1">
      <item>Barbara Burić Pavelić</item>
      <item>II. policijska postaja Rijeka</item>
      <item>Marko Pavelić</item>
      <item>Mirjana Petohlep</item>
      <item>Zatvor u Rijeci</item>
      <item>Policijska uprava Primorsko-goranska</item>
      <item>Županijski sud u Rijeci</item>
      <item>Općinski sud u Sisku</item>
    </derivirana_varijabla>
    <derivirana_varijabla naziv="OstaliSudionici">
      <item>Barbara Burić Pavelić</item>
      <item>II. policijska postaja Rijeka</item>
      <item>Marko Pavelić</item>
      <item>Mirjana Petohlep</item>
      <item>Zatvor u Rijeci</item>
      <item>Policijska uprava Primorsko-goranska</item>
      <item>Županijski sud u Rijeci</item>
      <item>Općinski sud u Sisku</item>
    </derivirana_varijabla>
  </DomainObject.Predmet.SudioniciListNaziv>
  <DomainObject.Predmet.SudioniciListAdressOIB>
    <izvorni_sadrzaj>
      <item>Barbara Burić Pavelić, OIB 68709103015, Brig 50,51000 Rijeka</item>
      <item>II. policijska postaja Rijeka, Gundulićeva 7,51000 Rijeka</item>
      <item>Marko Pavelić, OIB 65808642208, Radićeva 16,51000 Rijeka</item>
      <item>Mirjana Petohlep</item>
      <item>Zatvor u Rijeci, OIB 33722890668, Žrtava fašizma 5,51000 Rijeka</item>
      <item>Policijska uprava Primorsko-goranska, Ulica  žrtava fašizma 3,51000 Rijeka</item>
      <item>Županijski sud u Rijeci, OIB 22883124500, Žrtava fašizma 7,51000 Rijeka</item>
      <item>Općinski sud u Sisku, OIB 74610670107, Trg Ljudevita Posavskog 5,44000 Sisak</item>
    </izvorni_sadrzaj>
    <derivirana_varijabla naziv="DomainObject.Predmet.SudioniciListAdressOIB_1">
      <item>Barbara Burić Pavelić, OIB 68709103015, Brig 50,51000 Rijeka</item>
      <item>II. policijska postaja Rijeka, Gundulićeva 7,51000 Rijeka</item>
      <item>Marko Pavelić, OIB 65808642208, Radićeva 16,51000 Rijeka</item>
      <item>Mirjana Petohlep</item>
      <item>Zatvor u Rijeci, OIB 33722890668, Žrtava fašizma 5,51000 Rijeka</item>
      <item>Policijska uprava Primorsko-goranska, Ulica  žrtava fašizma 3,51000 Rijeka</item>
      <item>Županijski sud u Rijeci, OIB 22883124500, Žrtava fašizma 7,51000 Rijeka</item>
      <item>Općinski sud u Sisku, OIB 74610670107, Trg Ljudevita Posavskog 5,44000 Sisak</item>
    </derivirana_varijabla>
  </DomainObject.Predmet.SudioniciListAdressOIB>
  <DomainObject.UcesnikSudskeRadnje.NazivFormated>
    <izvorni_sadrzaj>Barbara Burić Pavelić, OIB 68709103015, Brig 50,51000 Rijeka</izvorni_sadrzaj>
    <derivirana_varijabla naziv="DomainObject.UcesnikSudskeRadnje.NazivFormated_1">Barbara Burić Pavelić, OIB 68709103015, Brig 50,51000 Rijeka</derivirana_varijabla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68709103015</item>
      <item>, OIB null</item>
      <item>, OIB 65808642208</item>
      <item>, OIB null</item>
      <item>, OIB 33722890668</item>
      <item>, OIB null</item>
      <item>, OIB 22883124500</item>
      <item>, OIB 74610670107</item>
    </izvorni_sadrzaj>
    <derivirana_varijabla naziv="DomainObject.Predmet.SudioniciListNazivOIB_1">
      <item>, OIB 68709103015</item>
      <item>, OIB null</item>
      <item>, OIB 65808642208</item>
      <item>, OIB null</item>
      <item>, OIB 33722890668</item>
      <item>, OIB null</item>
      <item>, OIB 22883124500</item>
      <item>, OIB 74610670107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UserObject.Zakon>
    <izvorni_sadrzaj/>
    <derivirana_varijabla naziv="UserObject.Zakon_1"/>
  </UserObject.Zakon>
  <UserObject.BrojNN>
    <izvorni_sadrzaj/>
    <derivirana_varijabla naziv="UserObject.BrojNN_1"/>
  </UserObject.BrojNN>
  <DomainObject.UcesnikSudskeRadnje.SudskaRadnja.UcesniciObavijest>
    <izvorni_sadrzaj>1. Tužitelj II. policijska postaja Rijeka, Gundulićeva 7, 51000 Rijeka
2. Okrivljenik Barbara Burić Pavelić, OIB 68709103015, Brig 50, 51000 Rijeka
3. Žrtva / svjedok - žrtva Marko Pavelić, OIB 65808642208, Radićeva 16, 51000 Rijeka
4. Žrtva / svjedok - žrtva Marko Pavelić, OIB 65808642208, Radićeva 16, 51000 Rijeka
5. Okrivljenik Barbara Burić Pavelić, OIB 68709103015, Brig 50, 51000 Rijeka</izvorni_sadrzaj>
    <derivirana_varijabla naziv="DomainObject.UcesnikSudskeRadnje.SudskaRadnja.UcesniciObavijest_1">1. Tužitelj II. policijska postaja Rijeka, Gundulićeva 7, 51000 Rijeka
2. Okrivljenik Barbara Burić Pavelić, OIB 68709103015, Brig 50, 51000 Rijeka
3. Žrtva / svjedok - žrtva Marko Pavelić, OIB 65808642208, Radićeva 16, 51000 Rijeka
4. Žrtva / svjedok - žrtva Marko Pavelić, OIB 65808642208, Radićeva 16, 51000 Rijeka
5. Okrivljenik Barbara Burić Pavelić, OIB 68709103015, Brig 50, 51000 Rijeka</derivirana_varijabla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studenog 2022.</izvorni_sadrzaj>
    <derivirana_varijabla naziv="DomainObject.Predmet.DatumPocetkaProcesa_1">10.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Barbara Burić Pavelić, Brig 50, 51000 Rijeka, OIB: 68709103015, rođen-a 05.08.1987., mjesto rođenja Rijeka (Rijeka)</item>
    </izvorni_sadrzaj>
    <derivirana_varijabla naziv="DomainObject.Predmet.OkrivljenikAdresaMjestoRodjenjaList_1">
      <item>Barbara Burić Pavelić, Brig 50, 51000 Rijeka, OIB: 68709103015, rođen-a 05.08.1987.,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>lejla.rasidkadic@osri.pravosudje.hr</izvorni_sadrzaj>
    <derivirana_varijabla naziv="DomainObject.Sudac.Email_1">lejla.rasidkadic@osri.pravosudje.hr</derivirana_varijabla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  <DomainObject.PrviPodnesak.OznakaBrojPodnositelja>
    <izvorni_sadrzaj>211-07/22-5/30298</izvorni_sadrzaj>
    <derivirana_varijabla naziv="DomainObject.PrviPodnesak.OznakaBrojPodnositelja_1">211-07/22-5/30298</derivirana_varijabla>
  </DomainObject.PrviPodnesak.OznakaBrojPodnositelja>
  <DomainObject.ZakonPravilnikFull>
    <izvorni_sadrzaj>Zakon o zaštiti od nasilja u obitelji (2017)</izvorni_sadrzaj>
    <derivirana_varijabla naziv="DomainObject.ZakonPravilnikFull_1">Zakon o zaštiti od nasilja u obitelji (2017)</derivirana_varijabla>
  </DomainObject.ZakonPravilnikFull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3F43CAB-5582-46C8-BDEC-F0FC411DE7A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191</properties:Words>
  <properties:Characters>1080</properties:Characters>
  <properties:Lines>46</properties:Lines>
  <properties:Paragraphs>24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1247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2015-11-23T10:45:00Z</dcterms:created>
  <dc:creator>wsadmin</dc:creator>
  <dc:description>Ovaj predložak služi kao osnova za kreiranje novih eSPIS predložaka te za upravljanje eSPIS funkcijama tijekom obrade sudskih dokumenata.</dc:description>
  <cp:lastModifiedBy>Ivana Džafić</cp:lastModifiedBy>
  <dcterms:modified xmlns:xsi="http://www.w3.org/2001/XMLSchema-instance" xsi:type="dcterms:W3CDTF">2026-10-14T10:44:00Z</dcterms:modified>
  <cp:revision>37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eSPIS_CC_ID">
    <vt:lpwstr>1599982641</vt:lpwstr>
  </prop:property>
  <prop:property fmtid="{D5CDD505-2E9C-101B-9397-08002B2CF9AE}" pid="6" name="Naslov">
    <vt:lpwstr>Poziv za Barbara Burić Pavelić - Glavna rasprava (Poziv_za_Barbara_Burić_Pavelić_-_Glavna_rasprava.docx)</vt:lpwstr>
  </prop:property>
  <prop:property fmtid="{D5CDD505-2E9C-101B-9397-08002B2CF9AE}" pid="7" name="Predlozak_id">
    <vt:lpwstr>1000000781</vt:lpwstr>
  </prop:property>
  <prop:property fmtid="{D5CDD505-2E9C-101B-9397-08002B2CF9AE}" pid="8" name="Predlozak_oznaka">
    <vt:lpwstr>OS_Pp-011</vt:lpwstr>
  </prop:property>
  <prop:property fmtid="{D5CDD505-2E9C-101B-9397-08002B2CF9AE}" pid="9" name="Predlozak_naziv">
    <vt:lpwstr>Poziv tužitelju-glavna rasprava</vt:lpwstr>
  </prop:property>
</prop:Properties>
</file>