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753BECE4"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B81DF2" w14:paraId="16FBD7F9"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81DF2">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B81DF2" w14:paraId="569929B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81DF2">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B81DF2" w14:paraId="4CE275D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81DF2">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81DF2">
            <w:rPr>
              <w:rStyle w:val="eSPISCCParagraphDefaultFont"/>
              <w:rFonts w:eastAsiaTheme="minorHAnsi"/>
            </w:rPr>
            <w:t>Sinj</w:t>
          </w:r>
        </w:sdtContent>
      </w:sdt>
      <w:r w:rsidRPr="00BF4DE2" w:rsidR="001349C2">
        <w:t xml:space="preserve"> </w:t>
      </w:r>
    </w:p>
    <w:p w:rsidR="00E709C9" w:rsidP="00E709C9" w:rsidRDefault="00E709C9" w14:paraId="26D0D9C9" w14:textId="77777777">
      <w:pPr>
        <w:spacing w:after="0"/>
      </w:pPr>
    </w:p>
    <w:p w:rsidR="00CD6A12" w:rsidP="00E709C9" w:rsidRDefault="00CD6A12" w14:paraId="353FAB78" w14:textId="77777777">
      <w:pPr>
        <w:spacing w:after="0"/>
        <w:jc w:val="right"/>
        <w:rPr>
          <w:rStyle w:val="PozadinaSvijetloCrvena"/>
          <w:noProof w:val="false"/>
          <w:shd w:val="clear" w:color="auto" w:fill="auto"/>
        </w:rPr>
      </w:pPr>
    </w:p>
    <w:p w:rsidRPr="00BF4DE2" w:rsidR="009F44DD" w:rsidP="00E709C9" w:rsidRDefault="009F44DD" w14:paraId="66A1DDF4"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B81DF2" w:rsidR="00B81DF2">
            <w:rPr>
              <w:rStyle w:val="eSPISCCParagraphDefaultFont"/>
              <w:rFonts w:eastAsiaTheme="minorHAnsi"/>
            </w:rPr>
            <w:t>P-2812/2024</w:t>
          </w:r>
        </w:sdtContent>
      </w:sdt>
    </w:p>
    <w:p w:rsidRPr="00BF4DE2" w:rsidR="00D81ABB" w:rsidP="00D81ABB" w:rsidRDefault="00D81ABB" w14:paraId="6ACCBECB" w14:textId="77777777">
      <w:pPr>
        <w:pStyle w:val="Naslovdokumenta"/>
        <w:suppressAutoHyphens/>
        <w:spacing w:before="0" w:after="0"/>
      </w:pPr>
    </w:p>
    <w:p w:rsidRPr="00BF4DE2" w:rsidR="00D81ABB" w:rsidP="00D81ABB" w:rsidRDefault="00D81ABB" w14:paraId="4BC053D4" w14:textId="77777777">
      <w:pPr>
        <w:pStyle w:val="Poetniodjeljak"/>
        <w:spacing w:before="0" w:after="0"/>
      </w:pPr>
      <w:r w:rsidRPr="00BF4DE2">
        <w:t>PRAVNA STVAR:</w:t>
      </w:r>
    </w:p>
    <w:p w:rsidRPr="00EE54E8" w:rsidR="00B7371E" w:rsidP="00B7371E" w:rsidRDefault="00B7371E" w14:paraId="2C5CBD04"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B81DF2" w:rsidR="00B81DF2">
            <w:rPr>
              <w:rStyle w:val="eSPISCCParagraphDefaultFont"/>
              <w:rFonts w:eastAsiaTheme="minorHAnsi"/>
            </w:rPr>
            <w:t xml:space="preserve"> Kristijan Luburić, OIB 03216301396, ZVONIMIROVA 20A, 21311 Podstrana zastupanog po punomoćniku Antonia Erdelez</w:t>
          </w:r>
        </w:sdtContent>
      </w:sdt>
      <w:r w:rsidRPr="00EE54E8">
        <w:rPr>
          <w:noProof/>
        </w:rPr>
        <w:t xml:space="preserve"> </w:t>
      </w:r>
    </w:p>
    <w:p w:rsidRPr="00EE54E8" w:rsidR="00B7371E" w:rsidP="00B7371E" w:rsidRDefault="00B7371E" w14:paraId="7CCC037D"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B81DF2" w:rsidR="00B81DF2">
            <w:rPr>
              <w:rStyle w:val="eSPISCCParagraphDefaultFont"/>
              <w:rFonts w:eastAsiaTheme="minorHAnsi"/>
            </w:rPr>
            <w:t xml:space="preserve">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w:t>
          </w:r>
        </w:sdtContent>
      </w:sdt>
      <w:r w:rsidRPr="00EE54E8">
        <w:rPr>
          <w:noProof/>
        </w:rPr>
        <w:t xml:space="preserve"> </w:t>
      </w:r>
    </w:p>
    <w:p w:rsidRPr="00EE54E8" w:rsidR="00B7371E" w:rsidP="00B7371E" w:rsidRDefault="00B7371E" w14:paraId="39AEC5BA"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B81DF2" w:rsidR="00B81DF2">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00E43908" w14:textId="77777777">
      <w:pPr>
        <w:pStyle w:val="NormaleSPIS"/>
        <w:spacing w:after="0"/>
        <w:jc w:val="center"/>
      </w:pPr>
    </w:p>
    <w:p w:rsidRPr="00BF4DE2" w:rsidR="00963C4A" w:rsidP="00963C4A" w:rsidRDefault="00963C4A" w14:paraId="4E6C8DD2" w14:textId="77777777">
      <w:pPr>
        <w:pStyle w:val="Poetniodjeljak"/>
        <w:spacing w:before="0" w:after="0"/>
        <w:jc w:val="center"/>
      </w:pPr>
      <w:r w:rsidRPr="00BF4DE2">
        <w:t xml:space="preserve">P O Z I V </w:t>
      </w:r>
    </w:p>
    <w:p w:rsidRPr="00BF4DE2" w:rsidR="00963C4A" w:rsidP="00963C4A" w:rsidRDefault="00963C4A" w14:paraId="358987AF" w14:textId="77777777">
      <w:pPr>
        <w:pStyle w:val="Poetniodjeljak"/>
        <w:spacing w:before="0" w:after="0"/>
        <w:jc w:val="center"/>
      </w:pPr>
      <w:r w:rsidRPr="00BF4DE2">
        <w:t>ZA GLAVNU RASPRAVU</w:t>
      </w:r>
    </w:p>
    <w:p w:rsidRPr="00BF4DE2" w:rsidR="009411EA" w:rsidP="00435F04" w:rsidRDefault="009411EA" w14:paraId="78271412" w14:textId="77777777">
      <w:pPr>
        <w:pStyle w:val="NormaleSPIS"/>
        <w:spacing w:after="0"/>
        <w:jc w:val="center"/>
      </w:pPr>
    </w:p>
    <w:p w:rsidR="00653BE0" w:rsidP="00D81ABB" w:rsidRDefault="00800645" w14:paraId="0E39EC08"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81DF2" w:rsidR="00B81DF2">
            <w:rPr>
              <w:rStyle w:val="eSPISCCParagraphDefaultFont"/>
            </w:rPr>
            <w:t>8. listopada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81DF2" w:rsidR="00B81DF2">
            <w:rPr>
              <w:rStyle w:val="eSPISCCParagraphDefaultFont"/>
            </w:rPr>
            <w:t>09:30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81DF2" w:rsidR="00B81DF2">
            <w:rPr>
              <w:rStyle w:val="eSPISCCParagraphDefaultFont"/>
            </w:rPr>
            <w:t>25/I</w:t>
          </w:r>
        </w:sdtContent>
      </w:sdt>
      <w:r w:rsidRPr="00BF4DE2" w:rsidR="00653BE0">
        <w:t>.</w:t>
      </w:r>
    </w:p>
    <w:p w:rsidRPr="00182FEF" w:rsidR="00182FEF" w:rsidP="00182FEF" w:rsidRDefault="00182FEF" w14:paraId="5F209B30"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B81DF2">
            <w:rPr>
              <w:rStyle w:val="Tekstrezerviranogmjesta"/>
            </w:rPr>
            <w:t>.._.._.._.._.._.._.._..</w:t>
          </w:r>
        </w:sdtContent>
      </w:sdt>
      <w:r w:rsidRPr="00182FEF">
        <w:rPr>
          <w:rFonts w:eastAsia="Times New Roman"/>
          <w:lang w:eastAsia="hr-HR"/>
        </w:rPr>
        <w:t>.</w:t>
      </w:r>
    </w:p>
    <w:p w:rsidRPr="000D7241" w:rsidR="000D7241" w:rsidP="000D7241" w:rsidRDefault="000D7241" w14:paraId="00EE67B1"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550CB051"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62D4E40C"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1C3D96C0"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01CCF6EE" w14:textId="77777777">
      <w:pPr>
        <w:spacing w:after="0"/>
        <w:ind w:firstLine="567"/>
        <w:jc w:val="both"/>
        <w:rPr>
          <w:rFonts w:eastAsia="Times New Roman"/>
          <w:lang w:eastAsia="hr-HR"/>
        </w:rPr>
      </w:pPr>
    </w:p>
    <w:p w:rsidRPr="00BF4DE2" w:rsidR="00800645" w:rsidP="00D81ABB" w:rsidRDefault="00800645" w14:paraId="2F29BE43" w14:textId="77777777">
      <w:pPr>
        <w:spacing w:after="0"/>
        <w:jc w:val="center"/>
      </w:pPr>
      <w:r w:rsidRPr="00BF4DE2">
        <w:lastRenderedPageBreak/>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81DF2" w:rsidR="00B81DF2">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B81DF2" w:rsidR="00B81DF2">
            <w:rPr>
              <w:rStyle w:val="eSPISCCParagraphDefaultFont"/>
              <w:rFonts w:eastAsiaTheme="minorHAnsi"/>
            </w:rPr>
            <w:t>17. rujna 2026.</w:t>
          </w:r>
        </w:sdtContent>
      </w:sdt>
      <w:r w:rsidRPr="00BF4DE2">
        <w:t xml:space="preserve"> </w:t>
      </w:r>
    </w:p>
    <w:p w:rsidRPr="00BF4DE2" w:rsidR="00D81ABB" w:rsidP="00D81ABB" w:rsidRDefault="00D81ABB" w14:paraId="6F74D3DA" w14:textId="77777777">
      <w:pPr>
        <w:keepNext/>
        <w:spacing w:after="0"/>
        <w:ind w:left="5387"/>
        <w:contextualSpacing/>
        <w:rPr>
          <w:noProof/>
        </w:rPr>
      </w:pPr>
    </w:p>
    <w:p w:rsidRPr="00BF4DE2" w:rsidR="00800645" w:rsidP="008B330A" w:rsidRDefault="00800645" w14:paraId="6FF035EC" w14:textId="77777777">
      <w:pPr>
        <w:keepNext/>
        <w:spacing w:after="0"/>
        <w:ind w:left="5103"/>
        <w:contextualSpacing/>
        <w:rPr>
          <w:noProof/>
        </w:rPr>
      </w:pPr>
      <w:r w:rsidRPr="00BF4DE2">
        <w:rPr>
          <w:noProof/>
        </w:rPr>
        <w:t>Sudac</w:t>
      </w:r>
    </w:p>
    <w:p w:rsidRPr="00BF4DE2" w:rsidR="00800645" w:rsidP="008B330A" w:rsidRDefault="00B81DF2" w14:paraId="6D5195F1"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81DF2">
            <w:rPr>
              <w:rStyle w:val="eSPISCCParagraphDefaultFont"/>
              <w:rFonts w:eastAsiaTheme="minorHAnsi"/>
            </w:rPr>
            <w:t>Jagoda Matić</w:t>
          </w:r>
        </w:sdtContent>
      </w:sdt>
    </w:p>
    <w:p w:rsidRPr="00BF4DE2" w:rsidR="00D81ABB" w:rsidP="008B330A" w:rsidRDefault="00D81ABB" w14:paraId="6DF23E73" w14:textId="77777777">
      <w:pPr>
        <w:keepNext/>
        <w:spacing w:after="0"/>
        <w:ind w:left="5103"/>
        <w:rPr>
          <w:noProof/>
          <w:lang w:eastAsia="hr-HR"/>
        </w:rPr>
      </w:pPr>
    </w:p>
    <w:p w:rsidR="00D9497D" w:rsidP="00E6195A" w:rsidRDefault="00D9497D" w14:paraId="0152C462" w14:textId="77777777">
      <w:pPr>
        <w:keepNext/>
        <w:spacing w:after="0"/>
      </w:pPr>
    </w:p>
    <w:p w:rsidRPr="00233FCE" w:rsidR="00E6195A" w:rsidP="00E6195A" w:rsidRDefault="00E6195A" w14:paraId="5F4487CA" w14:textId="77777777">
      <w:pPr>
        <w:keepNext/>
        <w:spacing w:after="0"/>
      </w:pPr>
      <w:r w:rsidRPr="00233FCE">
        <w:t>DNA:</w:t>
      </w:r>
    </w:p>
    <w:p w:rsidRPr="00233FCE" w:rsidR="00E6195A" w:rsidP="00E6195A" w:rsidRDefault="00B81DF2" w14:paraId="631A4652"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B81DF2">
            <w:rPr>
              <w:rStyle w:val="eSPISCCParagraphDefaultFont"/>
              <w:rFonts w:eastAsiaTheme="minorHAnsi"/>
            </w:rPr>
            <w:t>Erika Akrap, Billtalstr. 14,Floerschein Am Main</w:t>
          </w:r>
        </w:sdtContent>
      </w:sdt>
    </w:p>
    <w:p w:rsidR="00E6195A" w:rsidP="008B330A" w:rsidRDefault="00E6195A" w14:paraId="0208995A"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5E24B245" w14:textId="77777777">
      <w:r>
        <w:separator/>
      </w:r>
    </w:p>
  </w:endnote>
  <w:endnote w:type="continuationSeparator" w:id="0">
    <w:p w:rsidR="00F13CB0" w:rsidP="00537B78" w:rsidRDefault="00F13CB0" w14:paraId="352F19D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798537A1" w14:textId="77777777">
      <w:r>
        <w:separator/>
      </w:r>
    </w:p>
  </w:footnote>
  <w:footnote w:type="continuationSeparator" w:id="0">
    <w:p w:rsidR="00F13CB0" w:rsidP="00537B78" w:rsidRDefault="00F13CB0" w14:paraId="4646AAAB"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721FE83B"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81DF2" w:rsidR="00B81DF2">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B81DF2" w:rsidR="00B81DF2">
          <w:rPr>
            <w:rStyle w:val="eSPISCCParagraphDefaultFont"/>
            <w:rFonts w:eastAsiaTheme="minorHAnsi"/>
          </w:rPr>
          <w:t>P-2812/2024</w:t>
        </w:r>
      </w:sdtContent>
    </w:sdt>
  </w:p>
  <w:p w:rsidR="00A130E9" w:rsidRDefault="00A130E9" w14:paraId="4D1D1166"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D88"/>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065A"/>
    <w:rsid w:val="00B81261"/>
    <w:rsid w:val="00B81DF2"/>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313220D"/>
  <w15:docId w15:val="{7D8BE505-120E-4ED3-B381-DBB48536305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8436B"/>
    <w:rsid w:val="002D1D1D"/>
    <w:rsid w:val="00332B0E"/>
    <w:rsid w:val="003334DC"/>
    <w:rsid w:val="003E0449"/>
    <w:rsid w:val="003F07CD"/>
    <w:rsid w:val="004D5696"/>
    <w:rsid w:val="004F21EA"/>
    <w:rsid w:val="00525F84"/>
    <w:rsid w:val="005A552C"/>
    <w:rsid w:val="0068529A"/>
    <w:rsid w:val="006B2D88"/>
    <w:rsid w:val="00743F33"/>
    <w:rsid w:val="00817312"/>
    <w:rsid w:val="009C203C"/>
    <w:rsid w:val="009D4BAC"/>
    <w:rsid w:val="00A11E19"/>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Floerschein Am Main</izvorni_sadrzaj>
    <derivirana_varijabla naziv="DomainObject.UcesnikSudskeRadnje.Adresa.Naselje_1">Floerschein Am Main</derivirana_varijabla>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Billtalstr. 14</izvorni_sadrzaj>
    <derivirana_varijabla naziv="DomainObject.UcesnikSudskeRadnje.Adresa.UlicaIKBR_1">Billtalstr. 14</derivirana_varijabla>
  </DomainObject.UcesnikSudskeRadnje.Adresa.UlicaIKBR>
  <DomainObject.UcesnikSudskeRadnje.Naziv>
    <izvorni_sadrzaj>Erika Akrap</izvorni_sadrzaj>
    <derivirana_varijabla naziv="DomainObject.UcesnikSudskeRadnje.Naziv_1">Erika Akrap</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8. listopada 2026.</izvorni_sadrzaj>
    <derivirana_varijabla naziv="DomainObject.UcesnikSudskeRadnje.SudskaRadnja.PlaniraniZavrsetakDatum_1">8. listopada 2026.</derivirana_varijabla>
  </DomainObject.UcesnikSudskeRadnje.SudskaRadnja.PlaniraniZavrsetakDatum>
  <DomainObject.UcesnikSudskeRadnje.SudskaRadnja.PlaniraniPocetakDatum>
    <izvorni_sadrzaj>8. listopada 2026.</izvorni_sadrzaj>
    <derivirana_varijabla naziv="DomainObject.UcesnikSudskeRadnje.SudskaRadnja.PlaniraniPocetakDatum_1">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2812</izvorni_sadrzaj>
    <derivirana_varijabla naziv="DomainObject.Predmet.Broj_1">2812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2024.</izvorni_sadrzaj>
    <derivirana_varijabla naziv="DomainObject.Predmet.DatumOsnivanja_1">19.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1320</izvorni_sadrzaj>
    <derivirana_varijabla naziv="DomainObject.Predmet.InicijalnaVrijednost_1">1320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P-2812/2024</izvorni_sadrzaj>
    <derivirana_varijabla naziv="DomainObject.Predmet.OznakaBroj_1">P-2812/2024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izvorni_sadrzaj>
    <derivirana_varijabla naziv="DomainObject.Predmet.ProtustrankaFormated_1">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derivirana_varijabla>
  </DomainObject.Predmet.ProtustrankaFormated>
  <DomainObject.Predmet.ProtustrankaFormatedOIB>
    <izvorni_sadrzaj>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izvorni_sadrzaj>
    <derivirana_varijabla naziv="DomainObject.Predmet.ProtustrankaFormatedOIB_1">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derivirana_varijabla>
  </DomainObject.Predmet.ProtustrankaFormatedOIB>
  <DomainObject.Predmet.ProtustrankaFormatedWithAdress>
    <izvorni_sadrzaj>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_1">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
  <DomainObject.Predmet.ProtustrankaFormatedWithAdressOIB>
    <izvorni_sadrzaj>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OIB_1">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OIB>
  <DomainObject.Predmet.ProtustrankaWithAdress>
    <izvorni_sadrzaj>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_1">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
  <DomainObject.Predmet.ProtustrankaWithAdressOIB>
    <izvorni_sadrzaj>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OIB_1">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OIB>
  <DomainObject.Predmet.ProtustrankaNazivFormated>
    <izvorni_sadrzaj>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izvorni_sadrzaj>
    <derivirana_varijabla naziv="DomainObject.Predmet.ProtustrankaNazivFormated_1">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erivirana_varijabla naziv="Padez">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omainObject.Predmet.ProtustrankaNazivFormated>
  <DomainObject.Predmet.ProtustrankaNazivFormatedOIB>
    <izvorni_sadrzaj>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izvorni_sadrzaj>
    <derivirana_varijabla naziv="DomainObject.Predmet.ProtustrankaNazivFormatedOIB_1">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Kristijan Luburić zastupanog po punomoćniku Antonia Erdelez</izvorni_sadrzaj>
    <derivirana_varijabla naziv="DomainObject.Predmet.StrankaFormated_1">  Kristijan Luburić zastupanog po punomoćniku Antonia Erdelez</derivirana_varijabla>
  </DomainObject.Predmet.StrankaFormated>
  <DomainObject.Predmet.StrankaFormatedOIB>
    <izvorni_sadrzaj>  Kristijan Luburić, OIB 03216301396 zastupanog po punomoćniku Antonia Erdelez</izvorni_sadrzaj>
    <derivirana_varijabla naziv="DomainObject.Predmet.StrankaFormatedOIB_1">  Kristijan Luburić, OIB 03216301396 zastupanog po punomoćniku Antonia Erdelez</derivirana_varijabla>
  </DomainObject.Predmet.StrankaFormatedOIB>
  <DomainObject.Predmet.StrankaFormatedWithAdress>
    <izvorni_sadrzaj> Kristijan Luburić, ZVONIMIROVA 20A, 21311 Podstrana zastupanog po punomoćniku Antonia Erdelez</izvorni_sadrzaj>
    <derivirana_varijabla naziv="DomainObject.Predmet.StrankaFormatedWithAdress_1"> Kristijan Luburić, ZVONIMIROVA 20A, 21311 Podstrana zastupanog po punomoćniku Antonia Erdelez</derivirana_varijabla>
  </DomainObject.Predmet.StrankaFormatedWithAdress>
  <DomainObject.Predmet.StrankaFormatedWithAdressOIB>
    <izvorni_sadrzaj> Kristijan Luburić, OIB 03216301396, ZVONIMIROVA 20A, 21311 Podstrana zastupanog po punomoćniku Antonia Erdelez</izvorni_sadrzaj>
    <derivirana_varijabla naziv="DomainObject.Predmet.StrankaFormatedWithAdressOIB_1"> Kristijan Luburić, OIB 03216301396, ZVONIMIROVA 20A, 21311 Podstrana zastupanog po punomoćniku Antonia Erdelez</derivirana_varijabla>
  </DomainObject.Predmet.StrankaFormatedWithAdressOIB>
  <DomainObject.Predmet.StrankaWithAdress>
    <izvorni_sadrzaj>Kristijan Luburić ZVONIMIROVA 20A,21311 Podstrana</izvorni_sadrzaj>
    <derivirana_varijabla naziv="DomainObject.Predmet.StrankaWithAdress_1">Kristijan Luburić ZVONIMIROVA 20A,21311 Podstrana</derivirana_varijabla>
  </DomainObject.Predmet.StrankaWithAdress>
  <DomainObject.Predmet.StrankaWithAdressOIB>
    <izvorni_sadrzaj>Kristijan Luburić, OIB 03216301396, ZVONIMIROVA 20A,21311 Podstrana</izvorni_sadrzaj>
    <derivirana_varijabla naziv="DomainObject.Predmet.StrankaWithAdressOIB_1">Kristijan Luburić, OIB 03216301396, ZVONIMIROVA 20A,21311 Podstrana</derivirana_varijabla>
  </DomainObject.Predmet.StrankaWithAdressOIB>
  <DomainObject.Predmet.StrankaNazivFormated>
    <izvorni_sadrzaj>Kristijan Luburić</izvorni_sadrzaj>
    <derivirana_varijabla naziv="DomainObject.Predmet.StrankaNazivFormated_1">Kristijan Luburić</derivirana_varijabla>
    <derivirana_varijabla naziv="Padez">Kristijan Luburić</derivirana_varijabla>
  </DomainObject.Predmet.StrankaNazivFormated>
  <DomainObject.Predmet.StrankaNazivFormatedOIB>
    <izvorni_sadrzaj>Kristijan Luburić, OIB 03216301396</izvorni_sadrzaj>
    <derivirana_varijabla naziv="DomainObject.Predmet.StrankaNazivFormatedOIB_1">Kristijan Luburić, OIB 03216301396</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Kristijan Luburić zastupanog po punomoćniku Antonia Erdelez</item>
    </izvorni_sadrzaj>
    <derivirana_varijabla naziv="DomainObject.Predmet.StrankaListFormated_1">
      <item>Kristijan Luburić zastupanog po punomoćniku Antonia Erdelez</item>
    </derivirana_varijabla>
  </DomainObject.Predmet.StrankaListFormated>
  <DomainObject.Predmet.StrankaListFormatedOIB>
    <izvorni_sadrzaj>
      <item>Kristijan Luburić, OIB 03216301396 zastupanog po punomoćniku Antonia Erdelez</item>
    </izvorni_sadrzaj>
    <derivirana_varijabla naziv="DomainObject.Predmet.StrankaListFormatedOIB_1">
      <item>Kristijan Luburić, OIB 03216301396 zastupanog po punomoćniku Antonia Erdelez</item>
    </derivirana_varijabla>
  </DomainObject.Predmet.StrankaListFormatedOIB>
  <DomainObject.Predmet.StrankaListFormatedWithAdress>
    <izvorni_sadrzaj>
      <item>Kristijan Luburić, ZVONIMIROVA 20A, 21311 Podstrana zastupanog po punomoćniku Antonia Erdelez</item>
    </izvorni_sadrzaj>
    <derivirana_varijabla naziv="DomainObject.Predmet.StrankaListFormatedWithAdress_1">
      <item>Kristijan Luburić, ZVONIMIROVA 20A, 21311 Podstrana zastupanog po punomoćniku Antonia Erdelez</item>
    </derivirana_varijabla>
  </DomainObject.Predmet.StrankaListFormatedWithAdress>
  <DomainObject.Predmet.StrankaListFormatedWithAdressOIB>
    <izvorni_sadrzaj>
      <item>Kristijan Luburić, OIB 03216301396, ZVONIMIROVA 20A, 21311 Podstrana zastupanog po punomoćniku Antonia Erdelez</item>
    </izvorni_sadrzaj>
    <derivirana_varijabla naziv="DomainObject.Predmet.StrankaListFormatedWithAdressOIB_1">
      <item>Kristijan Luburić, OIB 03216301396, ZVONIMIROVA 20A, 21311 Podstrana zastupanog po punomoćniku Antonia Erdelez</item>
    </derivirana_varijabla>
  </DomainObject.Predmet.StrankaListFormatedWithAdressOIB>
  <DomainObject.Predmet.StrankaListNazivFormated>
    <izvorni_sadrzaj>
      <item>Kristijan Luburić</item>
    </izvorni_sadrzaj>
    <derivirana_varijabla naziv="DomainObject.Predmet.StrankaListNazivFormated_1">
      <item>Kristijan Luburić</item>
    </derivirana_varijabla>
  </DomainObject.Predmet.StrankaListNazivFormated>
  <DomainObject.Predmet.StrankaListNazivFormatedOIB>
    <izvorni_sadrzaj>
      <item>Kristijan Luburić, OIB 03216301396</item>
    </izvorni_sadrzaj>
    <derivirana_varijabla naziv="DomainObject.Predmet.StrankaListNazivFormatedOIB_1">
      <item>Kristijan Luburić, OIB 03216301396</item>
    </derivirana_varijabla>
  </DomainObject.Predmet.StrankaListNazivFormatedOIB>
  <DomainObject.Predmet.ProtuStrankaList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
  <DomainObject.Predmet.ProtuStrankaList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OIB>
  <DomainObject.Predmet.ProtuStrankaListFormatedWithAdress>
    <izvorni_sadrzaj>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_1">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
  <DomainObject.Predmet.ProtuStrankaListFormatedWithAdressOIB>
    <izvorni_sadrzaj>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OIB_1">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OIB>
  <DomainObject.Predmet.ProtuStrankaListNaziv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
  <DomainObject.Predmet.ProtuStrankaListNaziv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OIB>
  <DomainObject.Predmet.OstaliListFormated>
    <izvorni_sadrzaj>
      <item>Antonia Erdelez punomoćnik sudionika u postupku Kristijan Luburić</item>
      <item>Zoran Vujanović</item>
      <item>Dušan Biuk</item>
      <item>e-oglasna ploča suda</item>
      <item>Narodne novine Zagreb</item>
      <item>Centar za socijalnu skrb Sinj</item>
      <item>Općinski sud u Splitu - Računovodstvo</item>
    </izvorni_sadrzaj>
    <derivirana_varijabla naziv="DomainObject.Predmet.OstaliListFormated_1">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erivirana_varijabla naziv="DrugaOsoba">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omainObject.Predmet.OstaliListFormated>
  <DomainObject.Predmet.OstaliListFormatedOIB>
    <izvorni_sadrzaj>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FormatedOIB_1">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derivirana_varijabla>
  </DomainObject.Predmet.OstaliListFormatedOIB>
  <DomainObject.Predmet.OstaliListFormatedWithAdress>
    <izvorni_sadrzaj>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_1">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
  <DomainObject.Predmet.OstaliListFormatedWithAdressOIB>
    <izvorni_sadrzaj>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OIB_1">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OIB>
  <DomainObject.Predmet.OstaliListNazivFormated>
    <izvorni_sadrzaj>
      <item>Antonia Erdelez</item>
      <item>Zoran Vujanović</item>
      <item>Dušan Biuk</item>
      <item>e-oglasna ploča suda</item>
      <item>Narodne novine Zagreb</item>
      <item>Centar za socijalnu skrb Sinj</item>
      <item>Općinski sud u Splitu - Računovodstvo</item>
    </izvorni_sadrzaj>
    <derivirana_varijabla naziv="DomainObject.Predmet.OstaliListNazivFormated_1">
      <item>Antonia Erdelez</item>
      <item>Zoran Vujanović</item>
      <item>Dušan Biuk</item>
      <item>e-oglasna ploča suda</item>
      <item>Narodne novine Zagreb</item>
      <item>Centar za socijalnu skrb Sinj</item>
      <item>Općinski sud u Splitu - Računovodstvo</item>
    </derivirana_varijabla>
  </DomainObject.Predmet.OstaliListNazivFormated>
  <DomainObject.Predmet.OstaliListNazivFormatedOIB>
    <izvorni_sadrzaj>
      <item>Antonia Erdelez, OIB 92178606121</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NazivFormatedOIB_1">
      <item>Antonia Erdelez, OIB 92178606121</item>
      <item>Zoran Vujanović, OIB 25294137376</item>
      <item>Dušan Biuk</item>
      <item>e-oglasna ploča suda</item>
      <item>Narodne novine Zagreb</item>
      <item>Centar za socijalnu skrb Sinj</item>
      <item>Općinski sud u Splitu - Računovodstvo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Kristijan Luburić</izvorni_sadrzaj>
    <derivirana_varijabla naziv="DomainObject.Predmet.StrankaIDrugi_1">Kristijan Luburić</derivirana_varijabla>
  </DomainObject.Predmet.StrankaIDrugi>
  <DomainObject.Predmet.ProtustrankaIDrugi>
    <izvorni_sadrzaj>GRAD TRILJ i dr.</izvorni_sadrzaj>
    <derivirana_varijabla naziv="DomainObject.Predmet.ProtustrankaIDrugi_1">GRAD TRILJ i dr.</derivirana_varijabla>
  </DomainObject.Predmet.ProtustrankaIDrugi>
  <DomainObject.Predmet.StrankaIDrugiAdressOIB>
    <izvorni_sadrzaj>Kristijan Luburić, OIB 03216301396, ZVONIMIROVA 20A, 21311 Podstrana</izvorni_sadrzaj>
    <derivirana_varijabla naziv="DomainObject.Predmet.StrankaIDrugiAdressOIB_1">Kristijan Luburić, OIB 03216301396, ZVONIMIROVA 20A, 21311 Podstrana</derivirana_varijabla>
  </DomainObject.Predmet.StrankaIDrugiAdressOIB>
  <DomainObject.Predmet.ProtustrankaIDrugiAdressOIB>
    <izvorni_sadrzaj>GRAD TRILJ, OIB 91648398574, Poljičke Republike 15, 21240 Trilj i dr.</izvorni_sadrzaj>
    <derivirana_varijabla naziv="DomainObject.Predmet.ProtustrankaIDrugiAdressOIB_1">GRAD TRILJ, OIB 91648398574, Poljičke Republike 15, 21240 Trilj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izvorni_sadrzaj>
    <derivirana_varijabla naziv="DomainObject.Predmet.SudioniciListNaziv_1">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erivirana_varijabla naziv="OstaliSudionici">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omainObject.Predmet.SudioniciListNaziv>
  <DomainObject.Predmet.SudioniciListAdressOIB>
    <izvorni_sadrzaj>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izvorni_sadrzaj>
    <derivirana_varijabla naziv="DomainObject.Predmet.SudioniciListAdressOIB_1">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derivirana_varijabla>
  </DomainObject.Predmet.SudioniciListAdressOIB>
  <DomainObject.UcesnikSudskeRadnje.NazivFormated>
    <izvorni_sadrzaj>Erika Akrap, Billtalstr. 14,Floerschein Am Main</izvorni_sadrzaj>
    <derivirana_varijabla naziv="DomainObject.UcesnikSudskeRadnje.NazivFormated_1">Erika Akrap, Billtalstr. 14,Floerschein Am Main</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izvorni_sadrzaj>
    <derivirana_varijabla naziv="DomainObject.Predmet.SudioniciListNazivOIB_1">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Ruža Babić, Voštane 57, 21240 Trilj
2. Tuženik Erika Akrap, Billtalstr. 14, Floerschein Am Main
3. Tuženik Doris Akrap, Billtalstr. 14, Floerschein Am Main</izvorni_sadrzaj>
    <derivirana_varijabla naziv="DomainObject.UcesnikSudskeRadnje.SudskaRadnja.UcesniciObavijest_1">1. Tuženik Ruža Babić, Voštane 57, 21240 Trilj
2. Tuženik Erika Akrap, Billtalstr. 14, Floerschein Am Main
3. Tuženik Doris Akrap, Billtalstr. 14, Floerschein Am Main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srpnja 2024.</izvorni_sadrzaj>
    <derivirana_varijabla naziv="DomainObject.Predmet.DatumPocetkaProcesa_1">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433</properties:Words>
  <properties:Characters>2364</properties:Characters>
  <properties:Lines>58</properties:Lines>
  <properties:Paragraphs>22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2019-12-06T11:55:00Z</cp:lastPrinted>
  <dcterms:modified xmlns:xsi="http://www.w3.org/2001/XMLSchema-instance" xsi:type="dcterms:W3CDTF">2026-09-17T10:00:00Z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Erika Akrap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