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d07a27" w14:paraId="1d07a27" w:rsidRDefault="005E6528" w:rsidP="005E6528" w:rsidR="005E6528">
      <w:pPr>
        <w15:collapsed w:val="false"/>
      </w:pPr>
      <w:bookmarkStart w:name="_GoBack" w:id="0"/>
      <w:bookmarkEnd w:id="0"/>
    </w:p>
    <w:p w:rsidRDefault="005E6528" w:rsidP="005E6528" w:rsidR="005E6528">
      <w:r>
        <w:rPr>
          <w:noProof/>
        </w:rPr>
        <w:drawing>
          <wp:inline distR="0" distL="0" distB="0" distT="0">
            <wp:extent cy="866298" cx="648000"/>
            <wp:effectExtent b="0" r="0" t="0" l="0"/>
            <wp:docPr descr="C:\Users\nmarunica\AppData\Local\Microsoft\Windows\Temporary Internet Files\Content.Outlook\MH53FQJF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nmarunica\AppData\Local\Microsoft\Windows\Temporary Internet Files\Content.Outlook\MH53FQJF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66298" cx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E6528" w:rsidP="005E6528" w:rsidR="005E6528" w:rsidRPr="000E6185"/>
    <w:p w:rsidRDefault="005E6528" w:rsidP="005E6528" w:rsidR="005E6528" w:rsidRPr="00B562FE">
      <w:pPr>
        <w:rPr>
          <w:bCs/>
        </w:rPr>
      </w:pPr>
      <w:r>
        <w:rPr>
          <w:bCs/>
        </w:rPr>
        <w:t>R</w:t>
      </w:r>
      <w:r w:rsidRPr="00B562FE">
        <w:rPr>
          <w:bCs/>
        </w:rPr>
        <w:t xml:space="preserve">epublika </w:t>
      </w:r>
      <w:r>
        <w:rPr>
          <w:bCs/>
        </w:rPr>
        <w:t>H</w:t>
      </w:r>
      <w:r w:rsidRPr="00B562FE">
        <w:rPr>
          <w:bCs/>
        </w:rPr>
        <w:t>rvatska</w:t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</w:r>
      <w:r w:rsidRPr="00B562FE">
        <w:rPr>
          <w:bCs/>
        </w:rPr>
        <w:tab/>
        <w:t xml:space="preserve">  </w:t>
      </w:r>
      <w:r>
        <w:rPr>
          <w:bCs/>
        </w:rPr>
        <w:t xml:space="preserve">                   </w:t>
      </w:r>
      <w:r w:rsidRPr="00B562FE">
        <w:rPr>
          <w:bCs/>
        </w:rPr>
        <w:t xml:space="preserve">  6 </w:t>
      </w:r>
      <w:r>
        <w:rPr>
          <w:bCs/>
        </w:rPr>
        <w:t>St-</w:t>
      </w:r>
      <w:r w:rsidR="00137287">
        <w:rPr>
          <w:bCs/>
        </w:rPr>
        <w:t>1254</w:t>
      </w:r>
      <w:r w:rsidRPr="00B562FE">
        <w:rPr>
          <w:bCs/>
        </w:rPr>
        <w:t>/201</w:t>
      </w:r>
      <w:r w:rsidR="00137287">
        <w:rPr>
          <w:bCs/>
        </w:rPr>
        <w:t>6</w:t>
      </w:r>
    </w:p>
    <w:p w:rsidRDefault="005E6528" w:rsidP="005E6528" w:rsidR="005E6528" w:rsidRPr="00B562FE">
      <w:pPr>
        <w:rPr>
          <w:bCs/>
        </w:rPr>
      </w:pPr>
      <w:r>
        <w:rPr>
          <w:bCs/>
        </w:rPr>
        <w:t>T</w:t>
      </w:r>
      <w:r w:rsidRPr="00B562FE">
        <w:rPr>
          <w:bCs/>
        </w:rPr>
        <w:t xml:space="preserve">rgovački sud u </w:t>
      </w:r>
      <w:r>
        <w:rPr>
          <w:bCs/>
        </w:rPr>
        <w:t>S</w:t>
      </w:r>
      <w:r w:rsidRPr="00B562FE">
        <w:rPr>
          <w:bCs/>
        </w:rPr>
        <w:t xml:space="preserve">plitu </w:t>
      </w:r>
    </w:p>
    <w:p w:rsidRDefault="005E6528" w:rsidP="005E6528" w:rsidR="005E6528" w:rsidRPr="00B562FE">
      <w:pPr>
        <w:rPr>
          <w:bCs/>
        </w:rPr>
      </w:pPr>
      <w:r w:rsidRPr="00B562FE">
        <w:rPr>
          <w:bCs/>
        </w:rPr>
        <w:t xml:space="preserve">Sukoišanska 6, Split     </w:t>
      </w:r>
    </w:p>
    <w:p w:rsidRDefault="005E6528" w:rsidP="005E6528" w:rsidR="005E6528">
      <w:r>
        <w:t xml:space="preserve">                                                      </w:t>
      </w:r>
    </w:p>
    <w:p w:rsidRDefault="005E6528" w:rsidP="005E6528" w:rsidR="005E6528"/>
    <w:p w:rsidRDefault="005E6528" w:rsidP="005E6528" w:rsidR="005E6528" w:rsidRPr="00B562FE">
      <w:pPr>
        <w:jc w:val="center"/>
        <w:rPr>
          <w:bCs/>
        </w:rPr>
      </w:pPr>
      <w:r>
        <w:t xml:space="preserve">U I M E </w:t>
      </w:r>
      <w:r w:rsidRPr="006E0047">
        <w:t>R</w:t>
      </w:r>
      <w:r>
        <w:t xml:space="preserve"> </w:t>
      </w:r>
      <w:r w:rsidRPr="006E0047">
        <w:t>E</w:t>
      </w:r>
      <w:r>
        <w:t xml:space="preserve"> </w:t>
      </w:r>
      <w:r w:rsidRPr="006E0047">
        <w:t>P</w:t>
      </w:r>
      <w:r>
        <w:t xml:space="preserve"> </w:t>
      </w:r>
      <w:r w:rsidRPr="006E0047">
        <w:t>U</w:t>
      </w:r>
      <w:r>
        <w:t xml:space="preserve"> </w:t>
      </w:r>
      <w:r w:rsidRPr="006E0047">
        <w:t>B</w:t>
      </w:r>
      <w:r>
        <w:t xml:space="preserve"> </w:t>
      </w:r>
      <w:r w:rsidRPr="006E0047">
        <w:t>L</w:t>
      </w:r>
      <w:r>
        <w:t xml:space="preserve"> </w:t>
      </w:r>
      <w:r w:rsidRPr="006E0047">
        <w:t>I</w:t>
      </w:r>
      <w:r>
        <w:t xml:space="preserve"> </w:t>
      </w:r>
      <w:r w:rsidRPr="006E0047">
        <w:t>K</w:t>
      </w:r>
      <w:r>
        <w:t xml:space="preserve"> E</w:t>
      </w:r>
      <w:r w:rsidRPr="006E0047">
        <w:t xml:space="preserve"> H</w:t>
      </w:r>
      <w:r>
        <w:t xml:space="preserve"> </w:t>
      </w:r>
      <w:r w:rsidRPr="006E0047">
        <w:t>R</w:t>
      </w:r>
      <w:r>
        <w:t xml:space="preserve"> </w:t>
      </w:r>
      <w:r w:rsidRPr="006E0047">
        <w:t>V</w:t>
      </w:r>
      <w:r>
        <w:t xml:space="preserve"> </w:t>
      </w:r>
      <w:r w:rsidRPr="006E0047">
        <w:t>A</w:t>
      </w:r>
      <w:r>
        <w:t xml:space="preserve"> </w:t>
      </w:r>
      <w:r w:rsidRPr="006E0047">
        <w:t>T</w:t>
      </w:r>
      <w:r>
        <w:t xml:space="preserve"> </w:t>
      </w:r>
      <w:r w:rsidRPr="006E0047">
        <w:t>S</w:t>
      </w:r>
      <w:r>
        <w:t xml:space="preserve"> </w:t>
      </w:r>
      <w:r w:rsidRPr="006E0047">
        <w:t>K</w:t>
      </w:r>
      <w:r>
        <w:t xml:space="preserve"> E</w:t>
      </w:r>
    </w:p>
    <w:p w:rsidRDefault="005E6528" w:rsidP="005E6528" w:rsidR="005E6528">
      <w:pPr>
        <w:rPr>
          <w:b/>
        </w:rPr>
      </w:pPr>
    </w:p>
    <w:p w:rsidRDefault="005E6528" w:rsidP="005E6528" w:rsidR="005E6528" w:rsidRPr="00B562FE">
      <w:pPr>
        <w:jc w:val="center"/>
      </w:pPr>
      <w:r w:rsidRPr="00B562FE">
        <w:t>R J E Š E N J E</w:t>
      </w:r>
    </w:p>
    <w:p w:rsidRDefault="005E6528" w:rsidP="005E6528" w:rsidR="005E6528">
      <w:pPr>
        <w:spacing w:before="220"/>
        <w:jc w:val="both"/>
        <w:rPr>
          <w:rFonts w:eastAsiaTheme="minorHAnsi"/>
          <w:lang w:eastAsia="en-US"/>
        </w:rPr>
      </w:pPr>
      <w:r>
        <w:t>T</w:t>
      </w:r>
      <w:r w:rsidRPr="00105A55">
        <w:t xml:space="preserve">rgovački sud u </w:t>
      </w:r>
      <w:r>
        <w:t>S</w:t>
      </w:r>
      <w:r w:rsidRPr="00105A55">
        <w:t>plitu,</w:t>
      </w:r>
      <w:r w:rsidRPr="00BD0052">
        <w:rPr>
          <w:b/>
        </w:rPr>
        <w:t xml:space="preserve"> </w:t>
      </w:r>
      <w:r>
        <w:t xml:space="preserve">po sucu Nevenki Marunica, </w:t>
      </w:r>
      <w:r w:rsidRPr="00B33A4F">
        <w:rPr>
          <w:rFonts w:eastAsiaTheme="minorHAnsi"/>
          <w:lang w:eastAsia="en-US"/>
        </w:rP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126747">
        <w:t>LABOR</w:t>
      </w:r>
      <w:r w:rsidRPr="00894E42">
        <w:t xml:space="preserve"> d.o.o., OIB: </w:t>
      </w:r>
      <w:r w:rsidR="00126747">
        <w:t>0</w:t>
      </w:r>
      <w:r>
        <w:t>6</w:t>
      </w:r>
      <w:r w:rsidR="00126747">
        <w:t>68</w:t>
      </w:r>
      <w:r>
        <w:t>1</w:t>
      </w:r>
      <w:r w:rsidR="00126747">
        <w:t>400687</w:t>
      </w:r>
      <w:r w:rsidRPr="00894E42">
        <w:t xml:space="preserve">, </w:t>
      </w:r>
      <w:r w:rsidR="00126747">
        <w:t>Donji Proložac</w:t>
      </w:r>
      <w:r>
        <w:t xml:space="preserve">, </w:t>
      </w:r>
      <w:r>
        <w:rPr>
          <w:rFonts w:eastAsiaTheme="minorHAnsi"/>
          <w:lang w:eastAsia="en-US"/>
        </w:rPr>
        <w:t xml:space="preserve">dana 16. svibnja 2017.   </w:t>
      </w:r>
    </w:p>
    <w:p w:rsidRDefault="005E6528" w:rsidP="005E6528" w:rsidR="005E6528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5E6528" w:rsidP="00126747" w:rsidR="005E6528">
      <w:pPr>
        <w:ind w:left="708"/>
        <w:jc w:val="both"/>
      </w:pPr>
      <w:r w:rsidRPr="009B1727">
        <w:t xml:space="preserve">Obustavlja se skraćeni stečajni postupak nad društvom </w:t>
      </w:r>
      <w:r w:rsidR="00126747">
        <w:t>LABOR</w:t>
      </w:r>
      <w:r w:rsidR="00126747" w:rsidRPr="00894E42">
        <w:t xml:space="preserve"> d.o.o., OIB: </w:t>
      </w:r>
      <w:r w:rsidR="00126747">
        <w:t>06681400687</w:t>
      </w:r>
      <w:r w:rsidR="00126747" w:rsidRPr="00894E42">
        <w:t xml:space="preserve">, </w:t>
      </w:r>
      <w:r w:rsidR="00126747">
        <w:t>Donji Proložac</w:t>
      </w:r>
    </w:p>
    <w:p w:rsidRDefault="00126747" w:rsidP="00126747" w:rsidR="00126747">
      <w:pPr>
        <w:ind w:left="708"/>
        <w:jc w:val="both"/>
      </w:pPr>
    </w:p>
    <w:p w:rsidRDefault="005E6528" w:rsidP="005E6528" w:rsidR="005E6528">
      <w:pPr>
        <w:ind w:left="3540"/>
        <w:jc w:val="both"/>
      </w:pPr>
      <w:r>
        <w:t xml:space="preserve">     </w:t>
      </w:r>
      <w:r w:rsidRPr="00357160">
        <w:t>Obrazloženje</w:t>
      </w:r>
    </w:p>
    <w:p w:rsidRDefault="005E6528" w:rsidP="005E6528" w:rsidR="005E6528">
      <w:pPr>
        <w:ind w:left="3540"/>
        <w:jc w:val="both"/>
      </w:pPr>
    </w:p>
    <w:p w:rsidRDefault="005E6528" w:rsidP="005E6528" w:rsidR="005E6528">
      <w:pPr>
        <w:jc w:val="both"/>
      </w:pPr>
      <w:r>
        <w:t>Financijska agencija, Regionalni centar Split, podnijela je ovom sudu 1</w:t>
      </w:r>
      <w:r w:rsidR="00126747">
        <w:t>6</w:t>
      </w:r>
      <w:r>
        <w:t xml:space="preserve">. </w:t>
      </w:r>
      <w:r w:rsidR="00126747">
        <w:t>svibnj</w:t>
      </w:r>
      <w:r>
        <w:t>a 201</w:t>
      </w:r>
      <w:r w:rsidR="00126747">
        <w:t>6</w:t>
      </w:r>
      <w:r>
        <w:t xml:space="preserve">. zahtjev za provedbu skraćenog stečajnog postupka nad </w:t>
      </w:r>
      <w:r w:rsidR="00126747">
        <w:t>LABOR</w:t>
      </w:r>
      <w:r w:rsidR="00126747" w:rsidRPr="00894E42">
        <w:t xml:space="preserve"> d.o.o., OIB: </w:t>
      </w:r>
      <w:r w:rsidR="00126747">
        <w:t>06681400687</w:t>
      </w:r>
      <w:r w:rsidR="00126747" w:rsidRPr="00894E42">
        <w:t xml:space="preserve">, </w:t>
      </w:r>
      <w:r w:rsidR="00126747">
        <w:t>Donji Proložac</w:t>
      </w:r>
      <w:r>
        <w:t>, navodeći da dužnik nema zaposlenih, a da na dan 1</w:t>
      </w:r>
      <w:r w:rsidR="00126747">
        <w:t>2</w:t>
      </w:r>
      <w:r>
        <w:t xml:space="preserve">. </w:t>
      </w:r>
      <w:r w:rsidR="00126747">
        <w:t>svibnj</w:t>
      </w:r>
      <w:r>
        <w:t>a 201</w:t>
      </w:r>
      <w:r w:rsidR="00126747">
        <w:t>6</w:t>
      </w:r>
      <w:r>
        <w:t xml:space="preserve">., u Očevidniku redoslijeda osnova za plaćanje, ima evidentirane neizvršene osnove za plaćanje u neprekinutom razdoblju od </w:t>
      </w:r>
      <w:r w:rsidR="00126747">
        <w:t>120</w:t>
      </w:r>
      <w:r>
        <w:t xml:space="preserve"> dana, u ukupnom iznosu od 2</w:t>
      </w:r>
      <w:r w:rsidR="00126747">
        <w:t>5</w:t>
      </w:r>
      <w:r>
        <w:t>.</w:t>
      </w:r>
      <w:r w:rsidR="00126747">
        <w:t>229,</w:t>
      </w:r>
      <w:r>
        <w:t>8</w:t>
      </w:r>
      <w:r w:rsidR="00126747">
        <w:t>1</w:t>
      </w:r>
      <w:r>
        <w:t xml:space="preserve"> kn.</w:t>
      </w:r>
    </w:p>
    <w:p w:rsidRDefault="005E6528" w:rsidP="005E6528" w:rsidR="005E6528">
      <w:pPr>
        <w:spacing w:before="200"/>
        <w:jc w:val="both"/>
      </w:pPr>
      <w:r>
        <w:t xml:space="preserve">Nakon izvršenog uvida u sudski registar i utvrđenja da nad društvom </w:t>
      </w:r>
      <w:r w:rsidR="00126747">
        <w:t>LABOR</w:t>
      </w:r>
      <w:r w:rsidR="00126747" w:rsidRPr="00894E42">
        <w:t xml:space="preserve"> d.o.o., OIB: </w:t>
      </w:r>
      <w:r w:rsidR="00126747">
        <w:t>06681400687</w:t>
      </w:r>
      <w:r w:rsidR="00126747" w:rsidRPr="00894E42">
        <w:t xml:space="preserve">, </w:t>
      </w:r>
      <w:r w:rsidR="00126747">
        <w:t>Donji Proložac</w:t>
      </w:r>
      <w:r>
        <w:t>, nije pokrenut drugi postupak brisanja iz sudskog registra</w:t>
      </w:r>
      <w:r w:rsidR="00126747">
        <w:t>,</w:t>
      </w:r>
      <w:r>
        <w:t xml:space="preserve"> ovaj sud je sukladno odredbi članka 430. Stečajnog zakona (Narodne novine broj 71/15, dalje SZ) na mrežnoj stranici e-Oglasna ploča sudova dana </w:t>
      </w:r>
      <w:r w:rsidR="00EE3DFE">
        <w:t>10</w:t>
      </w:r>
      <w:r>
        <w:t>. ožujka 2017. objavio oglas koji sadržava:</w:t>
      </w:r>
    </w:p>
    <w:p w:rsidRDefault="005E6528" w:rsidP="005E6528" w:rsidR="005E6528">
      <w:pPr>
        <w:spacing w:before="40"/>
        <w:jc w:val="both"/>
      </w:pPr>
      <w:r>
        <w:tab/>
        <w:t>- podatke za identifikaciju dužnika,</w:t>
      </w:r>
    </w:p>
    <w:p w:rsidRDefault="005E6528" w:rsidP="005E6528" w:rsidR="005E6528">
      <w:pPr>
        <w:spacing w:before="40"/>
        <w:jc w:val="both"/>
      </w:pPr>
      <w:r>
        <w:tab/>
        <w:t>- podatak o ukupnom iznos</w:t>
      </w:r>
      <w:r w:rsidR="00EE3DFE">
        <w:t>u</w:t>
      </w:r>
      <w:r>
        <w:t xml:space="preserve"> dug</w:t>
      </w:r>
      <w:r w:rsidR="00EE3DFE">
        <w:t>a</w:t>
      </w:r>
      <w:r>
        <w:t xml:space="preserve"> evidentiranog na temelju neizvršenih osnova za</w:t>
      </w:r>
    </w:p>
    <w:p w:rsidRDefault="005E6528" w:rsidP="005E6528" w:rsidR="005E6528">
      <w:pPr>
        <w:spacing w:before="40"/>
        <w:ind w:firstLine="708"/>
        <w:jc w:val="both"/>
      </w:pPr>
      <w:r>
        <w:t>plaćanje,</w:t>
      </w:r>
    </w:p>
    <w:p w:rsidRDefault="005E6528" w:rsidP="005E6528" w:rsidR="005E6528">
      <w:pPr>
        <w:spacing w:before="40"/>
        <w:ind w:left="708"/>
        <w:jc w:val="both"/>
      </w:pPr>
      <w:r>
        <w:t>- podatak o osobama ovlaštenim za zastupanje dužnika po zakonu da u roku od 15                     dana od dana objave oglasa podnesu sudu javnobilježnički ovjerovljen popis imovine i obveza dužnika na propisanom obrascu,</w:t>
      </w:r>
    </w:p>
    <w:p w:rsidRDefault="005E6528" w:rsidP="005E6528" w:rsidR="005E6528">
      <w:pPr>
        <w:spacing w:before="40"/>
        <w:ind w:left="705"/>
        <w:jc w:val="both"/>
      </w:pPr>
      <w:r>
        <w:t>- poziv vjerovnicima dužnika da najkasnije u roku od 45 dana od objave oglasa predlože otvaranje stečajnog postupka nad dužnikom te uplate predujam za pokriće troškova tog postupka</w:t>
      </w:r>
    </w:p>
    <w:p w:rsidRDefault="005E6528" w:rsidP="005E6528" w:rsidR="005E6528">
      <w:pPr>
        <w:spacing w:before="40"/>
        <w:ind w:firstLine="3" w:left="705"/>
        <w:jc w:val="both"/>
      </w:pPr>
      <w:r>
        <w:t>- upozorenje o pravnim posljedicama nepodnošenja prijedloga za otvaranje stečajnog postupka iz članka 431. SZ-a.</w:t>
      </w:r>
    </w:p>
    <w:p w:rsidRDefault="00744922" w:rsidP="005E6528" w:rsidR="005E6528">
      <w:pPr>
        <w:spacing w:before="200"/>
        <w:jc w:val="both"/>
      </w:pPr>
      <w:r>
        <w:lastRenderedPageBreak/>
        <w:t>O</w:t>
      </w:r>
      <w:r w:rsidR="005E6528">
        <w:t>sob</w:t>
      </w:r>
      <w:r>
        <w:t>a</w:t>
      </w:r>
      <w:r w:rsidR="005E6528">
        <w:t xml:space="preserve"> ovlašten</w:t>
      </w:r>
      <w:r>
        <w:t>a</w:t>
      </w:r>
      <w:r w:rsidR="005E6528">
        <w:t xml:space="preserve"> za zastupanje dužnika po zakonu </w:t>
      </w:r>
      <w:r>
        <w:t xml:space="preserve">je </w:t>
      </w:r>
      <w:r w:rsidR="005E6528">
        <w:t>u roku od 15 dana</w:t>
      </w:r>
      <w:r w:rsidR="00715785">
        <w:t xml:space="preserve"> od dana objave oglasa</w:t>
      </w:r>
      <w:r w:rsidR="005E6528">
        <w:t xml:space="preserve"> </w:t>
      </w:r>
      <w:r>
        <w:t xml:space="preserve">podnijela </w:t>
      </w:r>
      <w:r w:rsidR="005E6528">
        <w:t>popis imovine i obveza dužnika</w:t>
      </w:r>
      <w:r w:rsidR="00B90F19">
        <w:t xml:space="preserve"> (listovi 8 – 10 spisa) a </w:t>
      </w:r>
      <w:r w:rsidR="005E6528">
        <w:t xml:space="preserve">iz tog popisa </w:t>
      </w:r>
      <w:r w:rsidR="00715785">
        <w:t>imovine proizlazi</w:t>
      </w:r>
      <w:r w:rsidR="005E6528">
        <w:t xml:space="preserve"> da dužnik ima</w:t>
      </w:r>
      <w:r w:rsidR="00715785">
        <w:t xml:space="preserve"> pokretnu </w:t>
      </w:r>
      <w:r w:rsidR="005E6528">
        <w:t xml:space="preserve">imovinu </w:t>
      </w:r>
      <w:r w:rsidR="00B90F19">
        <w:t>kao i</w:t>
      </w:r>
      <w:r w:rsidR="00715785">
        <w:t xml:space="preserve"> obveze prema vjerovnicima</w:t>
      </w:r>
      <w:r w:rsidR="005E6528">
        <w:t>.</w:t>
      </w:r>
    </w:p>
    <w:p w:rsidRDefault="005E6528" w:rsidP="005E6528" w:rsidR="005E6528">
      <w:pPr>
        <w:spacing w:before="200"/>
        <w:jc w:val="both"/>
      </w:pPr>
      <w:r>
        <w:t xml:space="preserve">Vjerovnik Republika Hrvatska, </w:t>
      </w:r>
      <w:r w:rsidRPr="00E300CF">
        <w:t>Ministar</w:t>
      </w:r>
      <w:r>
        <w:t>stvo financija je dana 11. travnja 2017</w:t>
      </w:r>
      <w:r w:rsidRPr="00E300CF">
        <w:t xml:space="preserve">. </w:t>
      </w:r>
      <w:r>
        <w:t>podnio sudu prijedlog za otvaranje stečajnog postupka nad dužnikom (list</w:t>
      </w:r>
      <w:r w:rsidR="00B90F19">
        <w:t>ovi</w:t>
      </w:r>
      <w:r>
        <w:t xml:space="preserve"> 1</w:t>
      </w:r>
      <w:r w:rsidR="00B90F19">
        <w:t>3</w:t>
      </w:r>
      <w:r>
        <w:t xml:space="preserve"> – 1</w:t>
      </w:r>
      <w:r w:rsidR="00B90F19">
        <w:t>7</w:t>
      </w:r>
      <w:r>
        <w:t xml:space="preserve"> spisa) uz koji je dostavio dokaze o postojanju tražbine (list 1</w:t>
      </w:r>
      <w:r w:rsidR="00B90F19">
        <w:t>5</w:t>
      </w:r>
      <w:r>
        <w:t xml:space="preserve"> spisa) te naveo da dužnik ima dugotrajnu i kratkotrajnu imovinu koja je dostatna za namirenje troškova kako prethodnog, tako i otvorenog stečajnog postupka i u tom pravcu dostavio Godišnji financijski izvještaj za 201</w:t>
      </w:r>
      <w:r w:rsidR="00B90F19">
        <w:t>5</w:t>
      </w:r>
      <w:r>
        <w:t>. (list 1</w:t>
      </w:r>
      <w:r w:rsidR="00B90F19">
        <w:t>6</w:t>
      </w:r>
      <w:r>
        <w:t xml:space="preserve"> spisa) te podatak o vlasništvu imovine dužnika na dan 27. ožujka 2017. (list 1</w:t>
      </w:r>
      <w:r w:rsidR="00B90F19">
        <w:t>7</w:t>
      </w:r>
      <w:r>
        <w:t xml:space="preserve"> spisa).</w:t>
      </w:r>
    </w:p>
    <w:p w:rsidRDefault="005E6528" w:rsidP="005E6528" w:rsidR="005E6528" w:rsidRPr="009B1727">
      <w:pPr>
        <w:spacing w:before="200"/>
        <w:jc w:val="both"/>
      </w:pPr>
      <w:r>
        <w:t xml:space="preserve">Odredbom </w:t>
      </w:r>
      <w:r w:rsidRPr="009B1727">
        <w:t>čl</w:t>
      </w:r>
      <w:r>
        <w:t>anka</w:t>
      </w:r>
      <w:r w:rsidRPr="009B1727">
        <w:t xml:space="preserve">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</w:t>
      </w:r>
      <w:r>
        <w:t>anku</w:t>
      </w:r>
      <w:r w:rsidRPr="009B1727">
        <w:t xml:space="preserve">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5E6528" w:rsidP="005E6528" w:rsidR="005E6528">
      <w:pPr>
        <w:spacing w:before="200"/>
        <w:jc w:val="both"/>
      </w:pPr>
      <w:r>
        <w:t>Iz utvrđenih činjenica slijedi da nisu ispunjeni uvjeti za provođenje skraćenog stečajnog postupka radi čega je, temeljem odredbe članka 433. SZ-a, valjalo odlučiti kao u izreci ovog rješenja.</w:t>
      </w:r>
    </w:p>
    <w:p w:rsidRDefault="005E6528" w:rsidP="005E6528" w:rsidR="005E6528">
      <w:pPr>
        <w:spacing w:before="200"/>
      </w:pPr>
      <w:r>
        <w:t xml:space="preserve">                                                 U Splitu 16. svibnja 2017.</w:t>
      </w:r>
    </w:p>
    <w:p w:rsidRDefault="005E6528" w:rsidP="005E6528" w:rsidR="005E6528">
      <w:pPr>
        <w:spacing w:before="200"/>
        <w:jc w:val="center"/>
      </w:pPr>
    </w:p>
    <w:p w:rsidRDefault="005E6528" w:rsidP="005E6528" w:rsidR="005E6528" w:rsidRPr="00B562FE">
      <w:pPr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</w:t>
      </w:r>
      <w:r w:rsidRPr="00B562FE">
        <w:rPr>
          <w:bCs/>
        </w:rPr>
        <w:t>S U D A C</w:t>
      </w:r>
    </w:p>
    <w:p w:rsidRDefault="005E6528" w:rsidP="005E6528" w:rsidR="005E6528" w:rsidRPr="00B562FE">
      <w:pPr>
        <w:jc w:val="both"/>
        <w:rPr>
          <w:bCs/>
        </w:rPr>
      </w:pPr>
    </w:p>
    <w:p w:rsidRDefault="005E6528" w:rsidP="005E6528" w:rsidR="005E6528" w:rsidRPr="00B562FE">
      <w:pPr>
        <w:jc w:val="both"/>
        <w:rPr>
          <w:bCs/>
        </w:rPr>
      </w:pPr>
      <w:r w:rsidRPr="00B562FE">
        <w:rPr>
          <w:bCs/>
        </w:rPr>
        <w:t xml:space="preserve">                                                                              </w:t>
      </w:r>
      <w:r>
        <w:rPr>
          <w:bCs/>
        </w:rPr>
        <w:tab/>
        <w:t xml:space="preserve">         </w:t>
      </w:r>
      <w:r w:rsidRPr="00B562FE">
        <w:rPr>
          <w:bCs/>
        </w:rPr>
        <w:t xml:space="preserve">NEVENKA MARUNICA </w:t>
      </w:r>
    </w:p>
    <w:p w:rsidRDefault="005E6528" w:rsidP="005E6528" w:rsidR="005E6528" w:rsidRPr="00B562FE">
      <w:pPr>
        <w:jc w:val="both"/>
        <w:rPr>
          <w:bCs/>
        </w:rPr>
      </w:pPr>
    </w:p>
    <w:p w:rsidRDefault="005E6528" w:rsidP="005E6528" w:rsidR="005E6528" w:rsidRPr="00541DC4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</w:t>
      </w:r>
      <w:r w:rsidRPr="00541DC4">
        <w:rPr>
          <w:bCs/>
        </w:rPr>
        <w:t xml:space="preserve">Za </w:t>
      </w:r>
      <w:r>
        <w:rPr>
          <w:bCs/>
        </w:rPr>
        <w:t>toč. otpravka – ovl. službenik</w:t>
      </w:r>
    </w:p>
    <w:p w:rsidRDefault="005E6528" w:rsidP="005E6528" w:rsidR="005E6528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 Kristina Peričić</w:t>
      </w:r>
    </w:p>
    <w:p w:rsidRDefault="005E6528" w:rsidP="005E6528" w:rsidR="005E6528">
      <w:pPr>
        <w:jc w:val="both"/>
        <w:rPr>
          <w:bCs/>
        </w:rPr>
      </w:pPr>
    </w:p>
    <w:p w:rsidRDefault="005E6528" w:rsidP="005E6528" w:rsidR="005E6528" w:rsidRPr="00012A8D">
      <w:pPr>
        <w:spacing w:before="160"/>
        <w:jc w:val="both"/>
        <w:rPr>
          <w:lang w:eastAsia="en-US"/>
        </w:rPr>
      </w:pPr>
      <w:r>
        <w:rPr>
          <w:lang w:eastAsia="en-US"/>
        </w:rPr>
        <w:t>UPUT</w:t>
      </w:r>
      <w:r w:rsidRPr="00012A8D">
        <w:rPr>
          <w:lang w:eastAsia="en-US"/>
        </w:rPr>
        <w:t xml:space="preserve">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5E6528" w:rsidP="005E6528" w:rsidR="005E6528">
      <w:pPr>
        <w:jc w:val="both"/>
        <w:rPr>
          <w:b/>
        </w:rPr>
      </w:pPr>
    </w:p>
    <w:p w:rsidRDefault="005E6528" w:rsidP="005E6528" w:rsidR="005E6528" w:rsidRPr="00012A8D">
      <w:pPr>
        <w:jc w:val="both"/>
      </w:pPr>
      <w:r w:rsidRPr="00012A8D">
        <w:t xml:space="preserve">DNA: </w:t>
      </w:r>
    </w:p>
    <w:p w:rsidRDefault="005E6528" w:rsidP="005E6528" w:rsidR="005E6528">
      <w:pPr>
        <w:jc w:val="both"/>
      </w:pPr>
      <w:r w:rsidRPr="00012A8D">
        <w:t>- predlagatelju</w:t>
      </w:r>
      <w:r>
        <w:t xml:space="preserve"> – FINA, RC Split, Podružnica Split</w:t>
      </w:r>
    </w:p>
    <w:p w:rsidRDefault="005E6528" w:rsidP="005E6528" w:rsidR="005E6528" w:rsidRPr="00012A8D">
      <w:pPr>
        <w:jc w:val="both"/>
      </w:pPr>
      <w:r>
        <w:t>- Županijsko državno odvjetništvo u Splitu, pozivom na broj: S-DO-9</w:t>
      </w:r>
      <w:r w:rsidR="00260F18">
        <w:t>6</w:t>
      </w:r>
      <w:r>
        <w:t>/2017</w:t>
      </w:r>
    </w:p>
    <w:p w:rsidRDefault="005E6528" w:rsidP="005E6528" w:rsidR="005E6528" w:rsidRPr="00012A8D">
      <w:pPr>
        <w:jc w:val="both"/>
      </w:pPr>
      <w:r w:rsidRPr="00012A8D">
        <w:t xml:space="preserve">- dužniku </w:t>
      </w:r>
    </w:p>
    <w:p w:rsidRDefault="005E6528" w:rsidP="005E6528" w:rsidR="005E6528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5E6528" w:rsidP="005E6528" w:rsidR="005E6528">
      <w:pPr>
        <w:jc w:val="both"/>
      </w:pPr>
      <w:r>
        <w:t xml:space="preserve">- </w:t>
      </w:r>
      <w:r w:rsidRPr="00012A8D">
        <w:t>spis</w:t>
      </w:r>
    </w:p>
    <w:p w:rsidRDefault="005E6528" w:rsidP="005E6528" w:rsidR="005E6528" w:rsidRPr="00012A8D">
      <w:pPr>
        <w:jc w:val="both"/>
      </w:pPr>
    </w:p>
    <w:p w:rsidRDefault="005E6528" w:rsidP="005E6528" w:rsidR="005E6528"/>
    <w:p w:rsidRDefault="005E6528" w:rsidP="005E6528" w:rsidR="005E6528">
      <w:pPr>
        <w:pStyle w:val="Tijeloteksta"/>
      </w:pPr>
    </w:p>
    <w:p w:rsidRDefault="00A025CD" w:rsidR="00A025CD"/>
    <w:sectPr w:rsidSect="00B10EB5" w:rsidR="00A025CD">
      <w:headerReference w:type="even" r:id="rId9"/>
      <w:headerReference w:type="default" r:id="rId10"/>
      <w:pgSz w:h="16838" w:w="11906"/>
      <w:pgMar w:gutter="0" w:footer="708" w:header="708" w:left="1417" w:bottom="1079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37287" w:rsidP="00137287" w:rsidR="00137287">
      <w:r>
        <w:separator/>
      </w:r>
    </w:p>
  </w:endnote>
  <w:endnote w:id="0" w:type="continuationSeparator">
    <w:p w:rsidRDefault="00137287" w:rsidP="00137287" w:rsidR="0013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37287" w:rsidP="00137287" w:rsidR="00137287">
      <w:r>
        <w:separator/>
      </w:r>
    </w:p>
  </w:footnote>
  <w:footnote w:id="0" w:type="continuationSeparator">
    <w:p w:rsidRDefault="00137287" w:rsidP="00137287" w:rsidR="0013728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60F18" w:rsidP="0086491A" w:rsidR="001A24D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9C0739" w:rsidR="001A24D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60F18" w:rsidP="0086491A" w:rsidR="001A24D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C0739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260F18" w:rsidP="00A92A9E" w:rsidR="001A24DE" w:rsidRPr="00B562FE">
    <w:pPr>
      <w:ind w:firstLine="708" w:left="5664"/>
      <w:rPr>
        <w:bCs/>
      </w:rPr>
    </w:pPr>
    <w:r>
      <w:rPr>
        <w:b/>
        <w:bCs/>
      </w:rPr>
      <w:t xml:space="preserve">         </w:t>
    </w:r>
    <w:r w:rsidRPr="00B562FE">
      <w:rPr>
        <w:bCs/>
      </w:rPr>
      <w:t xml:space="preserve">6 </w:t>
    </w:r>
    <w:r>
      <w:rPr>
        <w:bCs/>
      </w:rPr>
      <w:t>St</w:t>
    </w:r>
    <w:r w:rsidRPr="00B562FE">
      <w:rPr>
        <w:bCs/>
      </w:rPr>
      <w:t>-</w:t>
    </w:r>
    <w:r w:rsidR="00137287">
      <w:rPr>
        <w:bCs/>
      </w:rPr>
      <w:t>12</w:t>
    </w:r>
    <w:r>
      <w:rPr>
        <w:bCs/>
      </w:rPr>
      <w:t>5</w:t>
    </w:r>
    <w:r w:rsidR="00137287">
      <w:rPr>
        <w:bCs/>
      </w:rPr>
      <w:t>4</w:t>
    </w:r>
    <w:r w:rsidRPr="00B562FE">
      <w:rPr>
        <w:bCs/>
      </w:rPr>
      <w:t>/201</w:t>
    </w:r>
    <w:r w:rsidR="00137287">
      <w:rPr>
        <w:bCs/>
      </w:rPr>
      <w:t>6</w:t>
    </w:r>
  </w:p>
  <w:p w:rsidRDefault="00260F18" w:rsidR="00DE69CB">
    <w:pPr>
      <w:pStyle w:val="Zaglavlje"/>
    </w:pPr>
    <w:r>
      <w:tab/>
    </w:r>
    <w:r>
      <w:tab/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E6528"/>
    <w:rsid w:val="00033CCE"/>
    <w:rsid w:val="00126747"/>
    <w:rsid w:val="00137287"/>
    <w:rsid w:val="00260F18"/>
    <w:rsid w:val="002F02B4"/>
    <w:rsid w:val="002F574D"/>
    <w:rsid w:val="005E6528"/>
    <w:rsid w:val="00715785"/>
    <w:rsid w:val="00744922"/>
    <w:rsid w:val="007515CE"/>
    <w:rsid w:val="0076145B"/>
    <w:rsid w:val="009C0739"/>
    <w:rsid w:val="00A025CD"/>
    <w:rsid w:val="00B11A6B"/>
    <w:rsid w:val="00B84C91"/>
    <w:rsid w:val="00B90F19"/>
    <w:rsid w:val="00D77F8F"/>
    <w:rsid w:val="00EE3DFE"/>
    <w:rsid w:val="00F67D4B"/>
    <w:rsid w:val="00F9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E6528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5E6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5E6528"/>
    <w:rPr>
      <w:rFonts w:cs="Times New Roman" w:eastAsia="Times New Roman" w:hAnsi="Times New Roman" w:asci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5E6528"/>
  </w:style>
  <w:style w:styleId="Tijeloteksta" w:type="paragraph">
    <w:name w:val="Body Text"/>
    <w:basedOn w:val="Normal"/>
    <w:link w:val="TijelotekstaChar"/>
    <w:rsid w:val="005E6528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5E6528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E652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E652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13728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137287"/>
    <w:rPr>
      <w:rFonts w:cs="Times New Roman" w:eastAsia="Times New Roman" w:hAnsi="Times New Roman" w:asci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C073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073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C073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C073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C073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E6528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5E6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5E6528"/>
    <w:rPr>
      <w:rFonts w:ascii="Times New Roman" w:cs="Times New Roman" w:eastAsia="Times New Roman" w:hAnsi="Times New Roman"/>
      <w:sz w:val="24"/>
      <w:szCs w:val="24"/>
      <w:lang w:eastAsia="hr-HR"/>
    </w:rPr>
  </w:style>
  <w:style w:styleId="Brojstranice" w:type="character">
    <w:name w:val="page number"/>
    <w:basedOn w:val="Zadanifontodlomka"/>
    <w:rsid w:val="005E6528"/>
  </w:style>
  <w:style w:styleId="Tijeloteksta" w:type="paragraph">
    <w:name w:val="Body Text"/>
    <w:basedOn w:val="Normal"/>
    <w:link w:val="TijelotekstaChar"/>
    <w:rsid w:val="005E6528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5E6528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E652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E652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13728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137287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C073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073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C073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C073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C073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svibnja 2017.</izvorni_sadrzaj>
    <derivirana_varijabla naziv="DomainObject.DatumDonosenjaOdluke_1">16.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Marunica</izvorni_sadrzaj>
    <derivirana_varijabla naziv="DomainObject.DonositeljOdluke.Prezime_1">Marunica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1254</izvorni_sadrzaj>
    <derivirana_varijabla naziv="DomainObject.Predmet.Broj_1">1254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svibnja 2016.</izvorni_sadrzaj>
    <derivirana_varijabla naziv="DomainObject.Predmet.DatumOsnivanja_1">19.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St-1254/2016</izvorni_sadrzaj>
    <derivirana_varijabla naziv="DomainObject.Predmet.OznakaBroj_1">St-1254/2016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LABOR društvo s ograničenom odgovornošću za građenje i trgovinu</izvorni_sadrzaj>
    <derivirana_varijabla naziv="DomainObject.Predmet.ProtustrankaFormated_1">  LABOR društvo s ograničenom odgovornošću za građenje i trgovinu</derivirana_varijabla>
  </DomainObject.Predmet.ProtustrankaFormated>
  <DomainObject.Predmet.ProtustrankaFormatedOIB>
    <izvorni_sadrzaj>  LABOR društvo s ograničenom odgovornošću za građenje i trgovinu, OIB 06681400687</izvorni_sadrzaj>
    <derivirana_varijabla naziv="DomainObject.Predmet.ProtustrankaFormatedOIB_1">  LABOR društvo s ograničenom odgovornošću za građenje i trgovinu, OIB 06681400687</derivirana_varijabla>
  </DomainObject.Predmet.ProtustrankaFormatedOIB>
  <DomainObject.Predmet.ProtustrankaFormatedWithAdress>
    <izvorni_sadrzaj> LABOR društvo s ograničenom odgovornošću za građenje i trgovinu, Donji Proložac, 21260 Donji Proložac</izvorni_sadrzaj>
    <derivirana_varijabla naziv="DomainObject.Predmet.ProtustrankaFormatedWithAdress_1"> LABOR društvo s ograničenom odgovornošću za građenje i trgovinu, Donji Proložac, 21260 Donji Proložac</derivirana_varijabla>
  </DomainObject.Predmet.ProtustrankaFormatedWithAdress>
  <DomainObject.Predmet.ProtustrankaFormatedWithAdressOIB>
    <izvorni_sadrzaj> LABOR društvo s ograničenom odgovornošću za građenje i trgovinu, OIB 06681400687, Donji Proložac, 21260 Donji Proložac</izvorni_sadrzaj>
    <derivirana_varijabla naziv="DomainObject.Predmet.ProtustrankaFormatedWithAdressOIB_1"> LABOR društvo s ograničenom odgovornošću za građenje i trgovinu, OIB 06681400687, Donji Proložac, 21260 Donji Proložac</derivirana_varijabla>
  </DomainObject.Predmet.ProtustrankaFormatedWithAdressOIB>
  <DomainObject.Predmet.ProtustrankaWithAdress>
    <izvorni_sadrzaj>LABOR društvo s ograničenom odgovornošću za građenje i trgovinu Donji Proložac, 21260 Donji Proložac</izvorni_sadrzaj>
    <derivirana_varijabla naziv="DomainObject.Predmet.ProtustrankaWithAdress_1">LABOR društvo s ograničenom odgovornošću za građenje i trgovinu Donji Proložac, 21260 Donji Proložac</derivirana_varijabla>
  </DomainObject.Predmet.ProtustrankaWithAdress>
  <DomainObject.Predmet.ProtustrankaWithAdressOIB>
    <izvorni_sadrzaj>LABOR društvo s ograničenom odgovornošću za građenje i trgovinu, OIB 06681400687, Donji Proložac, 21260 Donji Proložac</izvorni_sadrzaj>
    <derivirana_varijabla naziv="DomainObject.Predmet.ProtustrankaWithAdressOIB_1">LABOR društvo s ograničenom odgovornošću za građenje i trgovinu, OIB 06681400687, Donji Proložac, 21260 Donji Proložac</derivirana_varijabla>
  </DomainObject.Predmet.ProtustrankaWithAdressOIB>
  <DomainObject.Predmet.ProtustrankaNazivFormated>
    <izvorni_sadrzaj>LABOR društvo s ograničenom odgovornošću za građenje i trgovinu</izvorni_sadrzaj>
    <derivirana_varijabla naziv="DomainObject.Predmet.ProtustrankaNazivFormated_1">LABOR društvo s ograničenom odgovornošću za građenje i trgovinu</derivirana_varijabla>
  </DomainObject.Predmet.ProtustrankaNazivFormated>
  <DomainObject.Predmet.ProtustrankaNazivFormatedOIB>
    <izvorni_sadrzaj>LABOR društvo s ograničenom odgovornošću za građenje i trgovinu, OIB 06681400687</izvorni_sadrzaj>
    <derivirana_varijabla naziv="DomainObject.Predmet.ProtustrankaNazivFormatedOIB_1">LABOR društvo s ograničenom odgovornošću za građenje i trgovinu, OIB 06681400687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RH, Ministarstvo financija zastupanog po punomoćniku ŽUPANIJSKO DRŽAVNO ODVJETNIŠTVO U SPLITU</izvorni_sadrzaj>
    <derivirana_varijabla naziv="DomainObject.Predmet.StrankaFormated_1">  FINANCIJSKA AGENCIJA, RC SPLIT; RH, Ministarstvo financija zastupanog po punomoćniku ŽUPANIJSKO DRŽAVNO ODVJETNIŠTVO U SPLITU</derivirana_varijabla>
  </DomainObject.Predmet.StrankaFormated>
  <DomainObject.Predmet.StrankaFormatedOIB>
    <izvorni_sadrzaj>  FINANCIJSKA AGENCIJA, RC SPLIT, OIB 85821130368; RH, Ministarstvo financija, OIB 18683136487 zastupanog po punomoćniku ŽUPANIJSKO DRŽAVNO ODVJETNIŠTVO U SPLITU</izvorni_sadrzaj>
    <derivirana_varijabla naziv="DomainObject.Predmet.StrankaFormatedOIB_1">  FINANCIJSKA AGENCIJA, RC SPLIT, OIB 85821130368; RH, Ministarstvo financija,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RH, Ministarstvo financija zastupanog po punomoćniku ŽUPANIJSKO DRŽAVNO ODVJETNIŠTVO U SPLITU</izvorni_sadrzaj>
    <derivirana_varijabla naziv="DomainObject.Predmet.StrankaFormatedWithAdress_1"> FINANCIJSKA AGENCIJA, RC SPLIT, Mažuranićevo šetalište 24 b, 21000 Split; RH, Ministarstvo financija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RH, Ministarstvo financija, OIB 18683136487 zastupanog po punomoćniku ŽUPANIJSKO DRŽAVNO ODVJETNIŠTVO U SPLITU</izvorni_sadrzaj>
    <derivirana_varijabla naziv="DomainObject.Predmet.StrankaFormatedWithAdressOIB_1"> FINANCIJSKA AGENCIJA, RC SPLIT, OIB 85821130368, Mažuranićevo šetalište 24 b, 21000 Split; RH, Ministarstvo financija, OIB 18683136487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Split,RH, Ministarstvo financija </izvorni_sadrzaj>
    <derivirana_varijabla naziv="DomainObject.Predmet.StrankaWithAdress_1">FINANCIJSKA AGENCIJA, RC SPLIT Mažuranićevo šetalište 24 b,21000 Split,RH, Ministarstvo financija </derivirana_varijabla>
  </DomainObject.Predmet.StrankaWithAdress>
  <DomainObject.Predmet.StrankaWithAdressOIB>
    <izvorni_sadrzaj>FINANCIJSKA AGENCIJA, RC SPLIT, OIB 85821130368, Mažuranićevo šetalište 24 b,21000 Split,RH, Ministarstvo financija, OIB 18683136487</izvorni_sadrzaj>
    <derivirana_varijabla naziv="DomainObject.Predmet.StrankaWithAdressOIB_1">FINANCIJSKA AGENCIJA, RC SPLIT, OIB 85821130368, Mažuranićevo šetalište 24 b,21000 Split,RH, Ministarstvo financija, OIB 18683136487</derivirana_varijabla>
  </DomainObject.Predmet.StrankaWithAdressOIB>
  <DomainObject.Predmet.StrankaNazivFormated>
    <izvorni_sadrzaj>FINANCIJSKA AGENCIJA, RC SPLIT,RH, Ministarstvo financija</izvorni_sadrzaj>
    <derivirana_varijabla naziv="DomainObject.Predmet.StrankaNazivFormated_1">FINANCIJSKA AGENCIJA, RC SPLIT,RH, Ministarstvo financija</derivirana_varijabla>
  </DomainObject.Predmet.StrankaNazivFormated>
  <DomainObject.Predmet.StrankaNazivFormatedOIB>
    <izvorni_sadrzaj>FINANCIJSKA AGENCIJA, RC SPLIT, OIB 85821130368,RH, Ministarstvo financija, OIB 18683136487</izvorni_sadrzaj>
    <derivirana_varijabla naziv="DomainObject.Predmet.StrankaNazivFormatedOIB_1">FINANCIJSKA AGENCIJA, RC SPLIT, OIB 85821130368,RH,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>Ref 6</izvorni_sadrzaj>
    <derivirana_varijabla naziv="DomainObject.Predmet.TrenutnaLokacijaSpisa.Oznaka_1">Ref 6</derivirana_varijabla>
  </DomainObject.Predmet.TrenutnaLokacijaSpisa.Oznaka>
  <DomainObject.Predmet.TrenutnaLokacijaSpisa.Prostorija.Naziv>
    <izvorni_sadrzaj>Sudnica</izvorni_sadrzaj>
    <derivirana_varijabla naziv="DomainObject.Predmet.TrenutnaLokacijaSpisa.Prostorija.Naziv_1">Sudnica</derivirana_varijabla>
  </DomainObject.Predmet.TrenutnaLokacijaSpisa.Prostorija.Naziv>
  <DomainObject.Predmet.TrenutnaLokacijaSpisa.Prostorija.Oznaka>
    <izvorni_sadrzaj>206</izvorni_sadrzaj>
    <derivirana_varijabla naziv="DomainObject.Predmet.TrenutnaLokacijaSpisa.Prostorija.Oznaka_1">206</derivirana_varijabla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25229.81</izvorni_sadrzaj>
    <derivirana_varijabla naziv="DomainObject.Predmet.TrenutnaVrijednost_1">25229.81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Peričić</izvorni_sadrzaj>
    <derivirana_varijabla naziv="DomainObject.Predmet.Zapisnicar_1">Kristina Peričić</derivirana_varijabla>
  </DomainObject.Predmet.Zapisnicar>
  <DomainObject.Predmet.StrankaListFormated>
    <izvorni_sadrzaj>
      <item>FINANCIJSKA AGENCIJA, RC SPLIT</item>
      <item>RH, Ministarstvo financija zastupanog po punomoćniku ŽUPANIJSKO DRŽAVNO ODVJETNIŠTVO U SPLITU</item>
    </izvorni_sadrzaj>
    <derivirana_varijabla naziv="DomainObject.Predmet.StrankaListFormated_1">
      <item>FINANCIJSKA AGENCIJA, RC SPLIT</item>
      <item>RH, Ministarstvo financija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RH, Ministarstvo financija, OIB 18683136487 zastupanog po punomoćniku ŽUPANIJSKO DRŽAVNO ODVJETNIŠTVO U SPLITU</item>
    </izvorni_sadrzaj>
    <derivirana_varijabla naziv="DomainObject.Predmet.StrankaListFormatedOIB_1">
      <item>FINANCIJSKA AGENCIJA, RC SPLIT, OIB 85821130368</item>
      <item>RH, Ministarstvo financija,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RH, Ministarstvo financija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RH, Ministarstvo financija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RH, Ministarstvo financija, OIB 18683136487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RH, Ministarstvo financija, OIB 18683136487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RH, Ministarstvo financija</item>
    </izvorni_sadrzaj>
    <derivirana_varijabla naziv="DomainObject.Predmet.StrankaListNazivFormated_1">
      <item>FINANCIJSKA AGENCIJA, RC SPLIT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RH, Ministarstvo financija, OIB 18683136487</item>
    </izvorni_sadrzaj>
    <derivirana_varijabla naziv="DomainObject.Predmet.StrankaListNazivFormatedOIB_1">
      <item>FINANCIJSKA AGENCIJA, RC SPLIT, OIB 85821130368</item>
      <item>RH, Ministarstvo financija, OIB 18683136487</item>
    </derivirana_varijabla>
  </DomainObject.Predmet.StrankaListNazivFormatedOIB>
  <DomainObject.Predmet.ProtuStrankaListFormated>
    <izvorni_sadrzaj>
      <item>LABOR društvo s ograničenom odgovornošću za građenje i trgovinu</item>
    </izvorni_sadrzaj>
    <derivirana_varijabla naziv="DomainObject.Predmet.ProtuStrankaListFormated_1">
      <item>LABOR društvo s ograničenom odgovornošću za građenje i trgovinu</item>
    </derivirana_varijabla>
  </DomainObject.Predmet.ProtuStrankaListFormated>
  <DomainObject.Predmet.ProtuStrankaListFormatedOIB>
    <izvorni_sadrzaj>
      <item>LABOR društvo s ograničenom odgovornošću za građenje i trgovinu, OIB 06681400687</item>
    </izvorni_sadrzaj>
    <derivirana_varijabla naziv="DomainObject.Predmet.ProtuStrankaListFormatedOIB_1">
      <item>LABOR društvo s ograničenom odgovornošću za građenje i trgovinu, OIB 06681400687</item>
    </derivirana_varijabla>
  </DomainObject.Predmet.ProtuStrankaListFormatedOIB>
  <DomainObject.Predmet.ProtuStrankaListFormatedWithAdress>
    <izvorni_sadrzaj>
      <item>LABOR društvo s ograničenom odgovornošću za građenje i trgovinu, Donji Proložac, 21260 Donji Proložac</item>
    </izvorni_sadrzaj>
    <derivirana_varijabla naziv="DomainObject.Predmet.ProtuStrankaListFormatedWithAdress_1">
      <item>LABOR društvo s ograničenom odgovornošću za građenje i trgovinu, Donji Proložac, 21260 Donji Proložac</item>
    </derivirana_varijabla>
  </DomainObject.Predmet.ProtuStrankaListFormatedWithAdress>
  <DomainObject.Predmet.ProtuStrankaListFormatedWithAdressOIB>
    <izvorni_sadrzaj>
      <item>LABOR društvo s ograničenom odgovornošću za građenje i trgovinu, OIB 06681400687, Donji Proložac, 21260 Donji Proložac</item>
    </izvorni_sadrzaj>
    <derivirana_varijabla naziv="DomainObject.Predmet.ProtuStrankaListFormatedWithAdressOIB_1">
      <item>LABOR društvo s ograničenom odgovornošću za građenje i trgovinu, OIB 06681400687, Donji Proložac, 21260 Donji Proložac</item>
    </derivirana_varijabla>
  </DomainObject.Predmet.ProtuStrankaListFormatedWithAdressOIB>
  <DomainObject.Predmet.ProtuStrankaListNazivFormated>
    <izvorni_sadrzaj>
      <item>LABOR društvo s ograničenom odgovornošću za građenje i trgovinu</item>
    </izvorni_sadrzaj>
    <derivirana_varijabla naziv="DomainObject.Predmet.ProtuStrankaListNazivFormated_1">
      <item>LABOR društvo s ograničenom odgovornošću za građenje i trgovinu</item>
    </derivirana_varijabla>
  </DomainObject.Predmet.ProtuStrankaListNazivFormated>
  <DomainObject.Predmet.ProtuStrankaListNazivFormatedOIB>
    <izvorni_sadrzaj>
      <item>LABOR društvo s ograničenom odgovornošću za građenje i trgovinu, OIB 06681400687</item>
    </izvorni_sadrzaj>
    <derivirana_varijabla naziv="DomainObject.Predmet.ProtuStrankaListNazivFormatedOIB_1">
      <item>LABOR društvo s ograničenom odgovornošću za građenje i trgovinu, OIB 06681400687</item>
    </derivirana_varijabla>
  </DomainObject.Predmet.ProtuStrankaListNazivFormatedOIB>
  <DomainObject.Predmet.OstaliListFormated>
    <izvorni_sadrzaj>
      <item>ŽUPANIJSKO DRŽAVNO ODVJETNIŠTVO U SPLITU punomoćnik sudionika u postupku RH, Ministarstvo financija</item>
    </izvorni_sadrzaj>
    <derivirana_varijabla naziv="DomainObject.Predmet.OstaliListFormated_1">
      <item>ŽUPANIJSKO DRŽAVNO ODVJETNIŠTVO U SPLITU punomoćnik sudionika u postupku RH, Ministarstvo financija</item>
    </derivirana_varijabla>
  </DomainObject.Predmet.OstaliListFormated>
  <DomainObject.Predmet.OstaliListFormatedOIB>
    <izvorni_sadrzaj>
      <item>ŽUPANIJSKO DRŽAVNO ODVJETNIŠTVO U SPLITU punomoćnik sudionika u postupku RH, Ministarstvo financija</item>
    </izvorni_sadrzaj>
    <derivirana_varijabla naziv="DomainObject.Predmet.OstaliListFormatedOIB_1">
      <item>ŽUPANIJSKO DRŽAVNO ODVJETNIŠTVO U SPLITU punomoćnik sudionika u postupku RH, Ministarstvo financija</item>
    </derivirana_varijabla>
  </DomainObject.Predmet.OstaliListFormatedOIB>
  <DomainObject.Predmet.OstaliListFormatedWithAdress>
    <izvorni_sadrzaj>
      <item>ŽUPANIJSKO DRŽAVNO ODVJETNIŠTVO U SPLITU punomoćnik sudionika u postupku RH, Ministarstvo financija</item>
    </izvorni_sadrzaj>
    <derivirana_varijabla naziv="DomainObject.Predmet.OstaliListFormatedWithAdress_1">
      <item>ŽUPANIJSKO DRŽAVNO ODVJETNIŠTVO U SPLITU punomoćnik sudionika u postupku RH, Ministarstvo financija</item>
    </derivirana_varijabla>
  </DomainObject.Predmet.OstaliListFormatedWithAdress>
  <DomainObject.Predmet.OstaliListFormatedWithAdressOIB>
    <izvorni_sadrzaj>
      <item>ŽUPANIJSKO DRŽAVNO ODVJETNIŠTVO U SPLITU punomoćnik sudionika u postupku RH, Ministarstvo financija</item>
    </izvorni_sadrzaj>
    <derivirana_varijabla naziv="DomainObject.Predmet.OstaliListFormatedWithAdressOIB_1">
      <item>ŽUPANIJSKO DRŽAVNO ODVJETNIŠTVO U SPLITU punomoćnik sudionika u postupku RH, Ministarstvo financija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svibnja 2017.</izvorni_sadrzaj>
    <derivirana_varijabla naziv="DomainObject.Datum_1">16.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LABOR društvo s ograničenom odgovornošću za građenje i trgovinu</izvorni_sadrzaj>
    <derivirana_varijabla naziv="DomainObject.Predmet.ProtustrankaIDrugi_1">LABOR društvo s ograničenom odgovornošću za građenje i trgovinu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LABOR društvo s ograničenom odgovornošću za građenje i trgovinu, OIB 06681400687, Donji Proložac, 21260 Donji Proložac</izvorni_sadrzaj>
    <derivirana_varijabla naziv="DomainObject.Predmet.ProtustrankaIDrugiAdressOIB_1">LABOR društvo s ograničenom odgovornošću za građenje i trgovinu, OIB 06681400687, Donji Proložac, 21260 Donji Proložac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LABOR društvo s ograničenom odgovornošću za građenje i trgovinu</item>
      <item>FINANCIJSKA AGENCIJA, RC SPLIT</item>
      <item>RH, Ministarstvo financija</item>
      <item>ŽUPANIJSKO DRŽAVNO ODVJETNIŠTVO U SPLITU</item>
    </izvorni_sadrzaj>
    <derivirana_varijabla naziv="DomainObject.Predmet.SudioniciListNaziv_1">
      <item>LABOR društvo s ograničenom odgovornošću za građenje i trgovinu</item>
      <item>FINANCIJSKA AGENCIJA, RC SPLIT</item>
      <item>RH, Ministarstvo financija</item>
      <item>ŽUPANIJSKO DRŽAVNO ODVJETNIŠTVO U SPLITU</item>
    </derivirana_varijabla>
  </DomainObject.Predmet.SudioniciListNaziv>
  <DomainObject.Predmet.SudioniciListAdressOIB>
    <izvorni_sadrzaj>
      <item>LABOR društvo s ograničenom odgovornošću za građenje i trgovinu, OIB 06681400687, Donji Proložac,21260 Donji Proložac</item>
      <item>FINANCIJSKA AGENCIJA, RC SPLIT, OIB 85821130368, Mažuranićevo šetalište 24 b,21000 Split</item>
      <item>RH, Ministarstvo financija, OIB 18683136487</item>
      <item>ŽUPANIJSKO DRŽAVNO ODVJETNIŠTVO U SPLITU</item>
    </izvorni_sadrzaj>
    <derivirana_varijabla naziv="DomainObject.Predmet.SudioniciListAdressOIB_1">
      <item>LABOR društvo s ograničenom odgovornošću za građenje i trgovinu, OIB 06681400687, Donji Proložac,21260 Donji Proložac</item>
      <item>FINANCIJSKA AGENCIJA, RC SPLIT, OIB 85821130368, Mažuranićevo šetalište 24 b,21000 Split</item>
      <item>RH, Ministarstvo financija, OIB 18683136487</item>
      <item>ŽUPANIJSKO DRŽAVNO ODVJETNIŠTVO U SPLITU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06681400687</item>
      <item>, OIB 85821130368</item>
      <item>, OIB 18683136487</item>
      <item>, OIB null</item>
    </izvorni_sadrzaj>
    <derivirana_varijabla naziv="DomainObject.Predmet.SudioniciListNazivOIB_1">
      <item>, OIB 06681400687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616</properties:Words>
  <properties:Characters>3415</properties:Characters>
  <properties:Lines>83</properties:Lines>
  <properties:Paragraphs>33</properties:Paragraphs>
  <properties:TotalTime>49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2017-05-16T10:28:00Z</dcterms:created>
  <dc:creator>Nevenka Marunica</dc:creator>
  <cp:lastModifiedBy>Nevenka Marunica</cp:lastModifiedBy>
  <dcterms:modified xmlns:xsi="http://www.w3.org/2001/XMLSchema-instance" xsi:type="dcterms:W3CDTF">2017-05-16T11:34:00Z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