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741785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4A509D" w14:paraId="45710E20"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15349" w:rsidR="00A1534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4A509D" w14:paraId="1D37C34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15349" w:rsidR="00A1534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4A509D" w14:paraId="0B226736" w14:textId="34064EE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15349" w:rsidR="00A1534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15349" w:rsidR="00A15349">
            <w:rPr>
              <w:rStyle w:val="eSPISCCParagraphDefaultFont"/>
              <w:rFonts w:eastAsiaTheme="minorHAnsi"/>
            </w:rPr>
            <w:t>Zagreb</w:t>
          </w:r>
        </w:sdtContent>
      </w:sdt>
      <w:r w:rsidR="001349C2">
        <w:t xml:space="preserve"> </w:t>
      </w:r>
    </w:p>
    <w:p w:rsidRPr="00176071" w:rsidR="00176071" w:rsidP="00610735" w:rsidRDefault="000E43A6" w14:paraId="41DE3E6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15349" w:rsidR="00A15349">
            <w:rPr>
              <w:rStyle w:val="eSPISCCParagraphDefaultFont"/>
              <w:rFonts w:eastAsiaTheme="minorHAnsi"/>
            </w:rPr>
            <w:t>Pp-11262/2026</w:t>
          </w:r>
        </w:sdtContent>
      </w:sdt>
      <w:r w:rsidR="00176071">
        <w:t xml:space="preserve">                                                        </w:t>
      </w:r>
    </w:p>
    <w:p w:rsidR="009E7DBB" w:rsidP="000F1677" w:rsidRDefault="00610735" w14:paraId="060D1A0A"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15349" w:rsidR="00A15349">
            <w:rPr>
              <w:rStyle w:val="eSPISCCParagraphDefaultFont"/>
              <w:rFonts w:eastAsiaTheme="minorHAnsi"/>
            </w:rPr>
            <w:t>ONESTA 2022  jednostavno društvo s ograničenom odgovornošću za ugostiteljstvo i dr.</w:t>
          </w:r>
        </w:sdtContent>
      </w:sdt>
      <w:r w:rsidR="00935B82">
        <w:t xml:space="preserve"> </w:t>
      </w:r>
    </w:p>
    <w:p w:rsidRPr="0041581F" w:rsidR="0041581F" w:rsidP="000F1677" w:rsidRDefault="009E7DBB" w14:paraId="3FACA795" w14:textId="2A6D0C00">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A15349" w:rsidR="00A15349">
            <w:rPr>
              <w:rStyle w:val="eSPISCCParagraphDefaultFont"/>
              <w:rFonts w:eastAsiaTheme="minorHAnsi"/>
            </w:rPr>
            <w:t>Nikola Maljković</w:t>
          </w:r>
        </w:sdtContent>
      </w:sdt>
      <w:r w:rsidR="00935B82">
        <w:rPr>
          <w:rFonts w:eastAsia="Calibri" w:cs="Times New Roman"/>
          <w:noProof/>
        </w:rPr>
        <w:t xml:space="preserve"> </w:t>
      </w:r>
    </w:p>
    <w:p w:rsidRPr="00610735" w:rsidR="00176071" w:rsidP="000F1677" w:rsidRDefault="00176071" w14:paraId="5DA5D093"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15349" w:rsidR="00A15349">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A15349" w:rsidR="00A15349">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874ABD7"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3D3F8240"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3EF121BC" w14:textId="77777777">
      <w:pPr>
        <w:spacing w:after="0"/>
        <w:jc w:val="right"/>
        <w:rPr>
          <w:rFonts w:eastAsia="Calibri" w:cs="Times New Roman"/>
          <w:noProof/>
        </w:rPr>
      </w:pPr>
    </w:p>
    <w:p w:rsidR="00D7095E" w:rsidP="00D7095E" w:rsidRDefault="00D7095E" w14:paraId="43A7FFD7" w14:textId="77777777">
      <w:pPr>
        <w:keepNext/>
        <w:spacing w:after="0"/>
        <w:jc w:val="center"/>
        <w:rPr>
          <w:b/>
          <w:caps/>
          <w:spacing w:val="100"/>
        </w:rPr>
      </w:pPr>
    </w:p>
    <w:p w:rsidR="00D7095E" w:rsidP="00D7095E" w:rsidRDefault="00D7095E" w14:paraId="1F0EAD14" w14:textId="77777777">
      <w:pPr>
        <w:keepNext/>
        <w:spacing w:after="0"/>
        <w:jc w:val="center"/>
        <w:rPr>
          <w:b/>
          <w:caps/>
          <w:spacing w:val="100"/>
        </w:rPr>
      </w:pPr>
    </w:p>
    <w:p w:rsidRPr="00B3638E" w:rsidR="00B3638E" w:rsidP="00B3638E" w:rsidRDefault="00B3638E" w14:paraId="1112A72B"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13A3DA5D" w14:textId="77777777">
      <w:pPr>
        <w:spacing w:after="0"/>
        <w:jc w:val="center"/>
        <w:rPr>
          <w:rFonts w:eastAsia="Calibri" w:cs="Times New Roman"/>
          <w:b/>
          <w:lang w:eastAsia="hr-HR"/>
        </w:rPr>
      </w:pPr>
    </w:p>
    <w:p w:rsidRPr="00E801F4" w:rsidR="00E801F4" w:rsidP="00E801F4" w:rsidRDefault="009E7DBB" w14:paraId="0FFCEF0A"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A15349" w:rsidR="00A15349">
            <w:rPr>
              <w:rStyle w:val="eSPISCCParagraphDefaultFont"/>
              <w:rFonts w:eastAsiaTheme="minorHAnsi"/>
            </w:rPr>
            <w:t>Nikola Maljković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A15349" w:rsidR="00A15349">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A15349" w:rsidR="00A15349">
            <w:rPr>
              <w:rStyle w:val="eSPISCCParagraphDefaultFont"/>
              <w:rFonts w:eastAsiaTheme="minorHAnsi"/>
            </w:rPr>
            <w:t>09:30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15349" w:rsidR="00A1534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15349" w:rsidR="00A1534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A15349" w:rsidR="00A15349">
            <w:rPr>
              <w:rStyle w:val="eSPISCCParagraphDefaultFont"/>
              <w:rFonts w:eastAsiaTheme="minorHAnsi"/>
            </w:rPr>
            <w:t>320</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756B1085"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2765BFDF"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A15349" w:rsidR="00A15349">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057E83B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6190A633"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0544E9BE"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3FC7D120" w14:textId="77777777">
      <w:pPr>
        <w:spacing w:after="0"/>
      </w:pPr>
    </w:p>
    <w:p w:rsidRPr="0041581F" w:rsidR="0041581F" w:rsidP="00A70E0A" w:rsidRDefault="0041581F" w14:paraId="6FAE8DD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A15349" w:rsidR="00A1534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A15349" w:rsidR="00A15349">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168378EC"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4A509D" w14:paraId="4CC2C21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15349" w:rsidR="00A15349">
            <w:rPr>
              <w:rStyle w:val="eSPISCCParagraphDefaultFont"/>
              <w:rFonts w:eastAsiaTheme="minorHAnsi"/>
            </w:rPr>
            <w:t>Marija Malenica Marić</w:t>
          </w:r>
        </w:sdtContent>
      </w:sdt>
    </w:p>
    <w:p w:rsidRPr="0041581F" w:rsidR="006F62A9" w:rsidP="006F62A9" w:rsidRDefault="006F62A9" w14:paraId="669CA35A"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A509D" w:rsidP="00537B78" w:rsidRDefault="004A509D" w14:paraId="0F6743C8" w14:textId="77777777">
      <w:r>
        <w:separator/>
      </w:r>
    </w:p>
  </w:endnote>
  <w:endnote w:type="continuationSeparator" w:id="0">
    <w:p w:rsidR="004A509D" w:rsidP="00537B78" w:rsidRDefault="004A509D" w14:paraId="21A1F5A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B209671"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2C3861B7"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A509D" w:rsidP="00537B78" w:rsidRDefault="004A509D" w14:paraId="6A72819E" w14:textId="77777777">
      <w:r>
        <w:separator/>
      </w:r>
    </w:p>
  </w:footnote>
  <w:footnote w:type="continuationSeparator" w:id="0">
    <w:p w:rsidR="004A509D" w:rsidP="00537B78" w:rsidRDefault="004A509D" w14:paraId="41EAAE6A"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FAAB7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15349" w:rsidR="00A15349">
          <w:rPr>
            <w:rStyle w:val="eSPISCCParagraphDefaultFont"/>
          </w:rPr>
          <w:t>Pp-11262/2026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09D"/>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5349"/>
    <w:rsid w:val="00A17E28"/>
    <w:rsid w:val="00A24083"/>
    <w:rsid w:val="00A25584"/>
    <w:rsid w:val="00A26C97"/>
    <w:rsid w:val="00A26E90"/>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22CA2EB7"/>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6B5111"/>
    <w:rsid w:val="007C2422"/>
    <w:rsid w:val="007D6264"/>
    <w:rsid w:val="00817312"/>
    <w:rsid w:val="00887AA3"/>
    <w:rsid w:val="00974C32"/>
    <w:rsid w:val="009B2BA4"/>
    <w:rsid w:val="009C203C"/>
    <w:rsid w:val="009E5D09"/>
    <w:rsid w:val="00A04C53"/>
    <w:rsid w:val="00A26E90"/>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Makarska 7</izvorni_sadrzaj>
    <derivirana_varijabla naziv="DomainObject.UcesnikSudskeRadnje.Adresa.UlicaIKBR_1">Makarska 7</derivirana_varijabla>
  </DomainObject.UcesnikSudskeRadnje.Adresa.UlicaIKBR>
  <DomainObject.UcesnikSudskeRadnje.Naziv>
    <izvorni_sadrzaj>Nikola Maljković</izvorni_sadrzaj>
    <derivirana_varijabla naziv="DomainObject.UcesnikSudskeRadnje.Naziv_1">Nikola Maljković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11262</izvorni_sadrzaj>
    <derivirana_varijabla naziv="DomainObject.Predmet.Broj_1">11262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kolovoza 2026.</izvorni_sadrzaj>
    <derivirana_varijabla naziv="DomainObject.Predmet.DatumOsnivanja_1">21.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17. studenog 1984.</izvorni_sadrzaj>
    <derivirana_varijabla naziv="DomainObject.Predmet.OkrivljenikFizickaOsoba.DatumRodjenja_1">17. studenog 1984.</derivirana_varijabla>
  </DomainObject.Predmet.OkrivljenikFizickaOsoba.DatumRodjenja>
  <DomainObject.Predmet.OkrivljenikFizickaOsoba.DatumRodjenjaFormated>
    <izvorni_sadrzaj>17.11.1984.</izvorni_sadrzaj>
    <derivirana_varijabla naziv="DomainObject.Predmet.OkrivljenikFizickaOsoba.DatumRodjenjaFormated_1">17.11.1984.</derivirana_varijabla>
  </DomainObject.Predmet.OkrivljenikFizickaOsoba.DatumRodjenjaFormated>
  <DomainObject.Predmet.OkrivljenikFizickaOsoba.Ime>
    <izvorni_sadrzaj>Nikola</izvorni_sadrzaj>
    <derivirana_varijabla naziv="DomainObject.Predmet.OkrivljenikFizickaOsoba.Ime_1">Nikola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Nikola Maljković</izvorni_sadrzaj>
    <derivirana_varijabla naziv="DomainObject.Predmet.OkrivljenikFizickaOsoba.Naziv_1">Nikola Maljković</derivirana_varijabla>
  </DomainObject.Predmet.OkrivljenikFizickaOsoba.Naziv>
  <DomainObject.Predmet.OkrivljenikFizickaOsoba.Prezime>
    <izvorni_sadrzaj>Maljković</izvorni_sadrzaj>
    <derivirana_varijabla naziv="DomainObject.Predmet.OkrivljenikFizickaOsoba.Prezime_1">Maljković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86505376538</izvorni_sadrzaj>
    <derivirana_varijabla naziv="DomainObject.Predmet.OkrivljenikFizickaOsoba.Oib_1">86505376538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Pp-11262/2026</izvorni_sadrzaj>
    <derivirana_varijabla naziv="DomainObject.Predmet.OznakaBroj_1">Pp-11262/2026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ONESTA 2022  jednostavno društvo s ograničenom odgovornošću za ugostiteljstvo; Nikola Maljković</izvorni_sadrzaj>
    <derivirana_varijabla naziv="DomainObject.Predmet.ProtustrankaFormated_1">  ONESTA 2022  jednostavno društvo s ograničenom odgovornošću za ugostiteljstvo; Nikola Maljković</derivirana_varijabla>
  </DomainObject.Predmet.ProtustrankaFormated>
  <DomainObject.Predmet.ProtustrankaFormatedOIB>
    <izvorni_sadrzaj>  ONESTA 2022  jednostavno društvo s ograničenom odgovornošću za ugostiteljstvo, OIB 44158251435; Nikola Maljković, OIB 86505376538</izvorni_sadrzaj>
    <derivirana_varijabla naziv="DomainObject.Predmet.ProtustrankaFormatedOIB_1">  ONESTA 2022  jednostavno društvo s ograničenom odgovornošću za ugostiteljstvo, OIB 44158251435; Nikola Maljković, OIB 86505376538</derivirana_varijabla>
  </DomainObject.Predmet.ProtustrankaFormatedOIB>
  <DomainObject.Predmet.ProtustrankaFormatedWithAdress>
    <izvorni_sadrzaj> ONESTA 2022  jednostavno društvo s ograničenom odgovornošću za ugostiteljstvo, Ulica Luke Botića 5, 21210 Solin; Nikola Maljković, Makarska 7, 21000 Split</izvorni_sadrzaj>
    <derivirana_varijabla naziv="DomainObject.Predmet.ProtustrankaFormatedWithAdress_1"> ONESTA 2022  jednostavno društvo s ograničenom odgovornošću za ugostiteljstvo, Ulica Luke Botića 5, 21210 Solin; Nikola Maljković, Makarska 7, 21000 Split</derivirana_varijabla>
  </DomainObject.Predmet.ProtustrankaFormatedWithAdress>
  <DomainObject.Predmet.ProtustrankaFormatedWithAdressOIB>
    <izvorni_sadrzaj> ONESTA 2022  jednostavno društvo s ograničenom odgovornošću za ugostiteljstvo, OIB 44158251435, Ulica Luke Botića 5, 21210 Solin; Nikola Maljković, OIB 86505376538, Makarska 7, 21000 Split</izvorni_sadrzaj>
    <derivirana_varijabla naziv="DomainObject.Predmet.ProtustrankaFormatedWithAdressOIB_1"> ONESTA 2022  jednostavno društvo s ograničenom odgovornošću za ugostiteljstvo, OIB 44158251435, Ulica Luke Botića 5, 21210 Solin; Nikola Maljković, OIB 86505376538, Makarska 7, 21000 Split</derivirana_varijabla>
  </DomainObject.Predmet.ProtustrankaFormatedWithAdressOIB>
  <DomainObject.Predmet.ProtustrankaWithAdress>
    <izvorni_sadrzaj>ONESTA 2022  jednostavno društvo s ograničenom odgovornošću za ugostiteljstvo Ulica Luke Botića 5, 21210 Solin, Nikola Maljković Makarska 7, 21000 Split</izvorni_sadrzaj>
    <derivirana_varijabla naziv="DomainObject.Predmet.ProtustrankaWithAdress_1">ONESTA 2022  jednostavno društvo s ograničenom odgovornošću za ugostiteljstvo Ulica Luke Botića 5, 21210 Solin, Nikola Maljković Makarska 7, 21000 Split</derivirana_varijabla>
  </DomainObject.Predmet.ProtustrankaWithAdress>
  <DomainObject.Predmet.ProtustrankaWithAdressOIB>
    <izvorni_sadrzaj>ONESTA 2022  jednostavno društvo s ograničenom odgovornošću za ugostiteljstvo, OIB 44158251435, Ulica Luke Botića 5, 21210 Solin, Nikola Maljković, OIB 86505376538, Makarska 7, 21000 Split</izvorni_sadrzaj>
    <derivirana_varijabla naziv="DomainObject.Predmet.ProtustrankaWithAdressOIB_1">ONESTA 2022  jednostavno društvo s ograničenom odgovornošću za ugostiteljstvo, OIB 44158251435, Ulica Luke Botića 5, 21210 Solin, Nikola Maljković, OIB 86505376538, Makarska 7, 21000 Split</derivirana_varijabla>
  </DomainObject.Predmet.ProtustrankaWithAdressOIB>
  <DomainObject.Predmet.ProtustrankaNazivFormated>
    <izvorni_sadrzaj>ONESTA 2022  jednostavno društvo s ograničenom odgovornošću za ugostiteljstvo,Nikola Maljković</izvorni_sadrzaj>
    <derivirana_varijabla naziv="DomainObject.Predmet.ProtustrankaNazivFormated_1">Nikola Maljković</derivirana_varijabla>
    <derivirana_varijabla naziv="Padez">ONESTA 2022  jednostavno društvo s ograničenom odgovornošću za ugostiteljstvo,Nikola Maljković</derivirana_varijabla>
  </DomainObject.Predmet.ProtustrankaNazivFormated>
  <DomainObject.Predmet.ProtustrankaNazivFormatedOIB>
    <izvorni_sadrzaj>ONESTA 2022  jednostavno društvo s ograničenom odgovornošću za ugostiteljstvo, OIB 44158251435,Nikola Maljković, OIB 86505376538</izvorni_sadrzaj>
    <derivirana_varijabla naziv="DomainObject.Predmet.ProtustrankaNazivFormatedOIB_1">ONESTA 2022  jednostavno društvo s ograničenom odgovornošću za ugostiteljstvo, OIB 44158251435,Nikola Maljković, OIB 86505376538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ONESTA 2022  jednostavno društvo s ograničenom odgovornošću za ugostiteljstvo</item>
      <item>Nikola Maljković</item>
    </izvorni_sadrzaj>
    <derivirana_varijabla naziv="DomainObject.Predmet.ProtuStrankaListFormated_1">
      <item>ONESTA 2022  jednostavno društvo s ograničenom odgovornošću za ugostiteljstvo</item>
      <item>Nikola Maljković</item>
    </derivirana_varijabla>
  </DomainObject.Predmet.ProtuStrankaListFormated>
  <DomainObject.Predmet.ProtuStrankaListFormatedOIB>
    <izvorni_sadrzaj>
      <item>ONESTA 2022  jednostavno društvo s ograničenom odgovornošću za ugostiteljstvo, OIB 44158251435</item>
      <item>Nikola Maljković, OIB 86505376538</item>
    </izvorni_sadrzaj>
    <derivirana_varijabla naziv="DomainObject.Predmet.ProtuStrankaListFormatedOIB_1">
      <item>ONESTA 2022  jednostavno društvo s ograničenom odgovornošću za ugostiteljstvo, OIB 44158251435</item>
      <item>Nikola Maljković, OIB 86505376538</item>
    </derivirana_varijabla>
  </DomainObject.Predmet.ProtuStrankaListFormatedOIB>
  <DomainObject.Predmet.ProtuStrankaListFormatedWithAdress>
    <izvorni_sadrzaj>
      <item>ONESTA 2022  jednostavno društvo s ograničenom odgovornošću za ugostiteljstvo, Ulica Luke Botića 5, 21210 Solin</item>
      <item>Nikola Maljković, Makarska 7, 21000 Split</item>
    </izvorni_sadrzaj>
    <derivirana_varijabla naziv="DomainObject.Predmet.ProtuStrankaListFormatedWithAdress_1">
      <item>ONESTA 2022  jednostavno društvo s ograničenom odgovornošću za ugostiteljstvo, Ulica Luke Botića 5, 21210 Solin</item>
      <item>Nikola Maljković, Makarska 7, 21000 Split</item>
    </derivirana_varijabla>
  </DomainObject.Predmet.ProtuStrankaListFormatedWithAdress>
  <DomainObject.Predmet.ProtuStrankaListFormatedWithAdressOIB>
    <izvorni_sadrzaj>
      <item>ONESTA 2022  jednostavno društvo s ograničenom odgovornošću za ugostiteljstvo, OIB 44158251435, Ulica Luke Botića 5, 21210 Solin</item>
      <item>Nikola Maljković, OIB 86505376538, Makarska 7, 21000 Split</item>
    </izvorni_sadrzaj>
    <derivirana_varijabla naziv="DomainObject.Predmet.ProtuStrankaListFormatedWithAdressOIB_1">
      <item>ONESTA 2022  jednostavno društvo s ograničenom odgovornošću za ugostiteljstvo, OIB 44158251435, Ulica Luke Botića 5, 21210 Solin</item>
      <item>Nikola Maljković, OIB 86505376538, Makarska 7, 21000 Split</item>
    </derivirana_varijabla>
  </DomainObject.Predmet.ProtuStrankaListFormatedWithAdressOIB>
  <DomainObject.Predmet.ProtuStrankaListNazivFormated>
    <izvorni_sadrzaj>
      <item>ONESTA 2022  jednostavno društvo s ograničenom odgovornošću za ugostiteljstvo</item>
      <item>Nikola Maljković</item>
    </izvorni_sadrzaj>
    <derivirana_varijabla naziv="DomainObject.Predmet.ProtuStrankaListNazivFormated_1">
      <item>ONESTA 2022  jednostavno društvo s ograničenom odgovornošću za ugostiteljstvo</item>
      <item>Nikola Maljković</item>
    </derivirana_varijabla>
  </DomainObject.Predmet.ProtuStrankaListNazivFormated>
  <DomainObject.Predmet.ProtuStrankaListNazivFormatedOIB>
    <izvorni_sadrzaj>
      <item>ONESTA 2022  jednostavno društvo s ograničenom odgovornošću za ugostiteljstvo, OIB 44158251435</item>
      <item>Nikola Maljković, OIB 86505376538</item>
    </izvorni_sadrzaj>
    <derivirana_varijabla naziv="DomainObject.Predmet.ProtuStrankaListNazivFormatedOIB_1">
      <item>ONESTA 2022  jednostavno društvo s ograničenom odgovornošću za ugostiteljstvo, OIB 44158251435</item>
      <item>Nikola Maljković, OIB 86505376538</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ONESTA 2022  jednostavno društvo s ograničenom odgovornošću za ugostiteljstvo i dr.</izvorni_sadrzaj>
    <derivirana_varijabla naziv="DomainObject.Predmet.ProtustrankaIDrugi_1">ONESTA 2022  jednostavno društvo s ograničenom odgovornošću za ugostiteljstvo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ONESTA 2022  jednostavno društvo s ograničenom odgovornošću za ugostiteljstvo, OIB 44158251435, Ulica Luke Botića 5, 21210 Solin i dr.</izvorni_sadrzaj>
    <derivirana_varijabla naziv="DomainObject.Predmet.ProtustrankaIDrugiAdressOIB_1">ONESTA 2022  jednostavno društvo s ograničenom odgovornošću za ugostiteljstvo, OIB 44158251435, Ulica Luke Botića 5, 21210 Solin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ONESTA 2022  jednostavno društvo s ograničenom odgovornošću za ugostiteljstvo</item>
      <item>Nikola Maljković</item>
      <item>Milan Krivaja</item>
    </izvorni_sadrzaj>
    <derivirana_varijabla naziv="DomainObject.Predmet.SudioniciListNaziv_1">
      <item>HRVATSKO DRUŠTVO SKLADATELJA</item>
      <item>ONESTA 2022  jednostavno društvo s ograničenom odgovornošću za ugostiteljstvo</item>
      <item>Nikola Maljković</item>
      <item>Milan Krivaja</item>
    </derivirana_varijabla>
    <derivirana_varijabla naziv="OstaliSudionici">
      <item>HRVATSKO DRUŠTVO SKLADATELJA</item>
      <item>ONESTA 2022  jednostavno društvo s ograničenom odgovornošću za ugostiteljstvo</item>
      <item>Nikola Maljković</item>
      <item>Milan Krivaja</item>
    </derivirana_varijabla>
  </DomainObject.Predmet.SudioniciListNaziv>
  <DomainObject.Predmet.SudioniciListAdressOIB>
    <izvorni_sadrzaj>
      <item>HRVATSKO DRUŠTVO SKLADATELJA, OIB 56668956985, Heinzelova 62a,10000 Zagreb</item>
      <item>ONESTA 2022  jednostavno društvo s ograničenom odgovornošću za ugostiteljstvo, OIB 44158251435, Ulica Luke Botića 5,21210 Solin</item>
      <item>Nikola Maljković, OIB 86505376538, Makarska 7,21000 Split</item>
      <item>Milan Krivaja</item>
    </izvorni_sadrzaj>
    <derivirana_varijabla naziv="DomainObject.Predmet.SudioniciListAdressOIB_1">
      <item>HRVATSKO DRUŠTVO SKLADATELJA, OIB 56668956985, Heinzelova 62a,10000 Zagreb</item>
      <item>ONESTA 2022  jednostavno društvo s ograničenom odgovornošću za ugostiteljstvo, OIB 44158251435, Ulica Luke Botića 5,21210 Solin</item>
      <item>Nikola Maljković, OIB 86505376538, Makarska 7,21000 Split</item>
      <item>Milan Krivaja</item>
    </derivirana_varijabla>
  </DomainObject.Predmet.SudioniciListAdressOIB>
  <DomainObject.UcesnikSudskeRadnje.NazivFormated>
    <izvorni_sadrzaj>Nikola Maljković, OIB 86505376538, Makarska 7,21000 Split</izvorni_sadrzaj>
    <derivirana_varijabla naziv="DomainObject.UcesnikSudskeRadnje.NazivFormated_1">Nikola Maljković, OIB 86505376538, Makarska 7,21000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44158251435</item>
      <item>, OIB 86505376538</item>
      <item>, OIB null</item>
    </izvorni_sadrzaj>
    <derivirana_varijabla naziv="DomainObject.Predmet.SudioniciListNazivOIB_1">
      <item>, OIB 56668956985</item>
      <item>, OIB 44158251435</item>
      <item>, OIB 86505376538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ONESTA 2022  jednostavno društvo s ograničenom odgovornošću za ugostiteljstvo, OIB 44158251435, Ulica Luke Botića 5, 21210 Solin
2. Okrivljenik Nikola Maljković, OIB 86505376538, Makarska 7, 21000 Split
3. Svjedok Milan Krivaja</izvorni_sadrzaj>
    <derivirana_varijabla naziv="DomainObject.UcesnikSudskeRadnje.SudskaRadnja.UcesniciObavijest_1">1. Okrivljenik ONESTA 2022  jednostavno društvo s ograničenom odgovornošću za ugostiteljstvo, OIB 44158251435, Ulica Luke Botića 5, 21210 Solin
2. Okrivljenik Nikola Maljković, OIB 86505376538, Makarska 7, 21000 Split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kolovoza 2026.</izvorni_sadrzaj>
    <derivirana_varijabla naziv="DomainObject.Predmet.DatumPocetkaProcesa_1">21.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ONESTA 2022  jednostavno društvo s ograničenom odgovornošću za ugostiteljstvo, Ulica Luke Botića 5, 21210 Solin, OIB: 44158251435</item>
      <item>Nikola Maljković, Makarska 7, 21000 Split, OIB: 86505376538, rođen-a 17.11.1984., mjesto rođenja Split (Split)</item>
    </izvorni_sadrzaj>
    <derivirana_varijabla naziv="DomainObject.Predmet.OkrivljenikAdresaMjestoRodjenjaList_1">
      <item>ONESTA 2022  jednostavno društvo s ograničenom odgovornošću za ugostiteljstvo, Ulica Luke Botića 5, 21210 Solin, OIB: 44158251435</item>
      <item>Nikola Maljković, Makarska 7, 21000 Split, OIB: 86505376538, rođen-a 17.11.1984.,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ONESTA 2022  jednostavno društvo s ograničenom odgovornošću za ugostiteljstvo, MBS 060448657, Ulica Luke Botića 5, 21210 Solin</izvorni_sadrzaj>
    <derivirana_varijabla naziv="DomainObject.Predmet.OkrivljenikPravnaNazivAdresaMbs_1">ONESTA 2022  jednostavno društvo s ograničenom odgovornošću za ugostiteljstvo, MBS 060448657, Ulica Luke Botića 5, 21210 Solin</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328</properties:Words>
  <properties:Characters>1916</properties:Characters>
  <properties:Lines>46</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2026-09-30T10:53:00Z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Nikola Maljković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