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b6ddc8d" w14:textId="b6ddc8d">
      <w:pPr>
        <w:spacing w:after="0"/>
        <w15:collapsed w:val="false"/>
        <w:rPr>
          <w:rStyle w:val="PozadinaSvijetloZelena"/>
          <w:noProof w:val="false"/>
          <w:shd w:val="clear" w:color="auto" w:fill="auto"/>
        </w:rPr>
      </w:pPr>
      <w:bookmarkStart w:name="_GoBack" w:id="0"/>
      <w:bookmarkEnd w:id="0"/>
      <w:r>
        <w:rPr>
          <w:rStyle w:val="PozadinaSvijetloZelena"/>
          <w:noProof w:val="false"/>
          <w:shd w:val="clear" w:color="auto" w:fill="auto"/>
        </w:rPr>
        <w:t>REPUBLIKA HRVATSKA</w:t>
      </w:r>
    </w:p>
    <w:p w:rsidR="001349C2" w:rsidP="001349C2" w:rsidRDefault="00FD2110">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FD2110">
            <w:rPr>
              <w:rStyle w:val="eSPISCCParagraphDefaultFont"/>
              <w:rFonts w:eastAsiaTheme="minorHAnsi"/>
            </w:rPr>
            <w:t>Općinski sud u Rijeci - Prekršajni odjel</w:t>
          </w:r>
        </w:sdtContent>
      </w:sdt>
      <w:r w:rsidR="001349C2">
        <w:rPr>
          <w:rStyle w:val="PozadinaSvijetloZelena"/>
          <w:noProof w:val="false"/>
          <w:shd w:val="clear" w:color="auto" w:fill="auto"/>
        </w:rPr>
        <w:t xml:space="preserve"> </w:t>
      </w:r>
    </w:p>
    <w:p w:rsidR="005D2A7B" w:rsidP="001349C2" w:rsidRDefault="00FD2110">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FD2110">
            <w:rPr>
              <w:rStyle w:val="eSPISCCParagraphDefaultFont"/>
              <w:rFonts w:eastAsiaTheme="minorHAnsi"/>
            </w:rPr>
            <w:t>Užarska 3</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1349C2" w:rsidRDefault="00FD2110">
      <w:pPr>
        <w:spacing w:after="0"/>
      </w:pPr>
      <w:sdt>
        <w:sdtPr>
          <w:rPr>
            <w:rStyle w:val="eSPISCCParagraphDefaultFont"/>
            <w:rFonts w:eastAsiaTheme="minorHAnsi"/>
          </w:rPr>
          <w:alias w:val="Poštanski broj naselja"/>
          <w:tag w:val="DomainObject.Predmet.Sud.Adresa.PostBroj_1"/>
          <w:id w:val="-152758005"/>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FD2110">
            <w:rPr>
              <w:rStyle w:val="eSPISCCParagraphDefaultFont"/>
              <w:rFonts w:eastAsiaTheme="minorHAnsi"/>
            </w:rPr>
            <w:t>51000</w:t>
          </w:r>
        </w:sdtContent>
      </w:sdt>
      <w:r w:rsidR="001349C2">
        <w:t xml:space="preserve"> </w:t>
      </w:r>
      <w:sdt>
        <w:sdtPr>
          <w:rPr>
            <w:rStyle w:val="eSPISCCParagraphDefaultFont"/>
            <w:rFonts w:eastAsiaTheme="minorHAnsi"/>
          </w:rPr>
          <w:alias w:val="Naselje suda"/>
          <w:tag w:val="DomainObject.Predmet.Sud.Adresa.Naselje_1"/>
          <w:id w:val="-305014789"/>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FD2110">
            <w:rPr>
              <w:rStyle w:val="eSPISCCParagraphDefaultFont"/>
              <w:rFonts w:eastAsiaTheme="minorHAnsi"/>
            </w:rPr>
            <w:t>Rijeka</w:t>
          </w:r>
        </w:sdtContent>
      </w:sdt>
      <w:r w:rsidR="001349C2">
        <w:t xml:space="preserve"> </w:t>
      </w:r>
    </w:p>
    <w:p w:rsidR="000E43A6" w:rsidP="001349C2" w:rsidRDefault="000E43A6">
      <w:pPr>
        <w:spacing w:after="0"/>
      </w:pPr>
    </w:p>
    <w:p w:rsidR="000E43A6" w:rsidP="00610735" w:rsidRDefault="000E43A6">
      <w:pPr>
        <w:spacing w:after="0"/>
      </w:pPr>
    </w:p>
    <w:p w:rsidRPr="00176071" w:rsidR="00176071" w:rsidP="00610735" w:rsidRDefault="000E43A6">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FD2110" w:rsidR="00FD2110">
            <w:rPr>
              <w:rStyle w:val="eSPISCCParagraphDefaultFont"/>
              <w:rFonts w:eastAsiaTheme="minorHAnsi"/>
            </w:rPr>
            <w:t>Pp Pom-185/2026</w:t>
          </w:r>
        </w:sdtContent>
      </w:sdt>
      <w:r w:rsidR="00176071">
        <w:t xml:space="preserve">                                                        </w:t>
      </w:r>
    </w:p>
    <w:p w:rsidR="009E7DBB" w:rsidP="000F1677" w:rsidRDefault="00610735">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758749992"/>
          <w:lock w:val="sdtLocked"/>
          <w:placeholder>
            <w:docPart w:val="FEF061648411464B985644AA5B9085E1"/>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FD2110" w:rsidR="00FD2110">
            <w:rPr>
              <w:rStyle w:val="eSPISCCParagraphDefaultFont"/>
              <w:rFonts w:eastAsiaTheme="minorHAnsi"/>
            </w:rPr>
            <w:t>V. D. I. društvo s ograničenom odgovornošću za građevinarstvo, trgovinu i ugostiteljstvo</w:t>
          </w:r>
        </w:sdtContent>
      </w:sdt>
      <w:r w:rsidR="00C07195">
        <w:t xml:space="preserve"> </w:t>
      </w:r>
    </w:p>
    <w:p w:rsidRPr="0041581F" w:rsidR="0041581F" w:rsidP="000F1677" w:rsidRDefault="009E7DBB">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1673796332"/>
          <w:lock w:val="sdtLocked"/>
          <w:placeholder>
            <w:docPart w:val="FFF79F8C7EE84EF89E7CDAA4E67A8C63"/>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FD2110" w:rsidR="00FD2110">
            <w:rPr>
              <w:rStyle w:val="eSPISCCParagraphDefaultFont"/>
              <w:rFonts w:eastAsiaTheme="minorHAnsi"/>
            </w:rPr>
            <w:t>V. D. I. društvo s ograničenom odgovornošću za građevinarstvo, trgovinu i ugostiteljstvo</w:t>
          </w:r>
        </w:sdtContent>
      </w:sdt>
      <w:r w:rsidR="009211D6">
        <w:rPr>
          <w:rFonts w:eastAsia="Calibri" w:cs="Times New Roman"/>
          <w:noProof/>
        </w:rPr>
        <w:t xml:space="preserve"> </w:t>
      </w:r>
    </w:p>
    <w:p w:rsidRPr="00610735" w:rsidR="00176071" w:rsidP="000F1677" w:rsidRDefault="00176071">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showingPlcHdr/>
          <w:dataBinding w:xpath="/icms/DomainObject.Predmet.ClanakZakonaFull/derivirana_varijabla[@naziv='DomainObject.Predmet.ClanakZakonaFull_1']" w:storeItemID="{100293BC-3C9C-4740-99C7-73F5E9006100}"/>
          <w:text/>
        </w:sdtPr>
        <w:sdtEndPr>
          <w:rPr>
            <w:rStyle w:val="Zadanifontodlomka"/>
            <w:rFonts w:eastAsia="Calibri"/>
            <w:noProof w:val="false"/>
            <w:bdr w:val="none" w:color="auto" w:sz="0" w:space="0" w:frame="true"/>
            <w:lang w:eastAsia="en-US"/>
          </w:rPr>
        </w:sdtEndPr>
        <w:sdtContent>
          <w:r w:rsidRPr="00FD2110">
            <w:rPr>
              <w:rStyle w:val="Tekstrezerviranogmjesta"/>
            </w:rPr>
            <w:t>.._.._.._.._.._.._.._..</w:t>
          </w:r>
        </w:sdtContent>
      </w:sdt>
      <w:r w:rsidR="00E87D80">
        <w:rPr>
          <w:rStyle w:val="PozadinaSvijetloZelena"/>
        </w:rPr>
        <w:t xml:space="preserve"> </w:t>
      </w:r>
      <w:sdt>
        <w:sdtPr>
          <w:rPr>
            <w:rStyle w:val="eSPISCCParagraphDefaultFont"/>
            <w:rFonts w:eastAsiaTheme="minorHAnsi"/>
          </w:rPr>
          <w:alias w:val="Zakon"/>
          <w:tag w:val="DomainObject.ZakonPravilnikList_1"/>
          <w:id w:val="-159398092"/>
          <w:lock w:val="sdtLocked"/>
          <w:placeholder>
            <w:docPart w:val="06D7D50F6DDB4BF582CC6ACF45B71E7A"/>
          </w:placeholder>
          <w:showingPlcHdr/>
          <w:dataBinding w:xpath="/icms/DomainObject.ZakonPravilnikList/derivirana_varijabla[@naziv='DomainObject.ZakonPravilnikList_1']/item" w:storeItemID="{100293BC-3C9C-4740-99C7-73F5E9006100}"/>
          <w:comboBox w:lastValue=""/>
        </w:sdtPr>
        <w:sdtEndPr>
          <w:rPr>
            <w:rStyle w:val="PozadinaSvijetloZelena"/>
            <w:rFonts w:cstheme="minorBidi"/>
            <w:shd w:val="clear" w:color="auto" w:fill="CCFFCC"/>
            <w:lang w:eastAsia="en-US"/>
          </w:rPr>
        </w:sdtEndPr>
        <w:sdtContent>
          <w:r w:rsidRPr="00FD2110" w:rsidR="00E87D80">
            <w:rPr>
              <w:rStyle w:val="Tekstrezerviranogmjesta"/>
            </w:rPr>
            <w:t>.._.._.._.._.._.._.._..</w:t>
          </w:r>
        </w:sdtContent>
      </w:sdt>
      <w:r w:rsidR="00E87D80">
        <w:rPr>
          <w:rStyle w:val="PozadinaSvijetloZelena"/>
        </w:rPr>
        <w:t xml:space="preserve"> </w:t>
      </w:r>
    </w:p>
    <w:p w:rsidRPr="0041581F" w:rsidR="00D7095E" w:rsidP="00D7095E" w:rsidRDefault="00D7095E">
      <w:pPr>
        <w:spacing w:after="0"/>
        <w:jc w:val="right"/>
        <w:rPr>
          <w:rFonts w:eastAsia="Calibri" w:cs="Times New Roman"/>
          <w:noProof/>
        </w:rPr>
      </w:pPr>
    </w:p>
    <w:p w:rsidR="007E54E0" w:rsidP="00B3638E" w:rsidRDefault="007E54E0">
      <w:pPr>
        <w:spacing w:after="0"/>
        <w:jc w:val="center"/>
        <w:rPr>
          <w:rFonts w:eastAsia="Calibri" w:cs="Times New Roman"/>
          <w:b/>
        </w:rPr>
      </w:pPr>
    </w:p>
    <w:p w:rsidRPr="00E90718" w:rsidR="00E90718" w:rsidP="00E90718" w:rsidRDefault="00E90718">
      <w:pPr>
        <w:jc w:val="center"/>
        <w:rPr>
          <w:rFonts w:eastAsia="Calibri" w:cs="Times New Roman"/>
          <w:b/>
        </w:rPr>
      </w:pPr>
      <w:r w:rsidRPr="00E90718">
        <w:rPr>
          <w:rFonts w:eastAsia="Calibri" w:cs="Times New Roman"/>
          <w:b/>
        </w:rPr>
        <w:t>POZIV OKRIVLJENOJ PRAVNOJ OSOBI</w:t>
      </w:r>
    </w:p>
    <w:p w:rsidR="009E7DBB" w:rsidP="009E7DBB" w:rsidRDefault="009E7DBB">
      <w:pPr>
        <w:spacing w:after="0"/>
        <w:jc w:val="center"/>
        <w:rPr>
          <w:rFonts w:eastAsia="Calibri" w:cs="Times New Roman"/>
          <w:b/>
          <w:lang w:eastAsia="hr-HR"/>
        </w:rPr>
      </w:pPr>
    </w:p>
    <w:p w:rsidR="00E90718" w:rsidP="000F1677" w:rsidRDefault="007E54E0">
      <w:pPr>
        <w:ind w:firstLine="708"/>
        <w:jc w:val="both"/>
        <w:rPr>
          <w:rFonts w:eastAsia="Calibri" w:cs="Times New Roman"/>
          <w:szCs w:val="22"/>
        </w:rPr>
      </w:pPr>
      <w:r w:rsidRPr="007E54E0">
        <w:rPr>
          <w:rFonts w:eastAsia="Calibri" w:cs="Times New Roman"/>
          <w:szCs w:val="22"/>
        </w:rPr>
        <w:t xml:space="preserve">Pozivamo </w:t>
      </w:r>
      <w:r w:rsidRPr="00E90718" w:rsidR="00E90718">
        <w:rPr>
          <w:rFonts w:eastAsia="Calibri" w:cs="Times New Roman"/>
          <w:szCs w:val="22"/>
        </w:rPr>
        <w:t>vas da pisanim putem imenujete svog predstavnika i dostavite dokaze da je ta osoba, sukladno članku 114. stavku 7. Prekršajnog zakona ("Narodne novine" broj</w:t>
      </w:r>
      <w:r w:rsidR="001F2C5F">
        <w:rPr>
          <w:rFonts w:eastAsia="Calibri" w:cs="Times New Roman"/>
          <w:szCs w:val="22"/>
        </w:rPr>
        <w:t xml:space="preserve"> </w:t>
      </w:r>
      <w:sdt>
        <w:sdtPr>
          <w:rPr>
            <w:rStyle w:val="eSPISCCParagraphDefaultFont"/>
            <w:rFonts w:eastAsiaTheme="minorHAnsi"/>
          </w:rPr>
          <w:alias w:val="NN broj"/>
          <w:tag w:val="DomainObject.NarodneNovineList_1"/>
          <w:id w:val="1869795110"/>
          <w:lock w:val="sdtLocked"/>
          <w:placeholder>
            <w:docPart w:val="B6AAF237D3A44210B3FAAB977052427D"/>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107/07, 39/13, 157/13, 110/15, 70/17, 118/18 i 114/22" w:value="107/07, 39/13, 157/13, 110/15, 70/17, 118/18 i 114/22"/>
          </w:comboBox>
        </w:sdtPr>
        <w:sdtEndPr>
          <w:rPr>
            <w:rStyle w:val="eSPISCCParagraphDefaultFont"/>
            <w:rFonts w:eastAsia="Calibri"/>
          </w:rPr>
        </w:sdtEndPr>
        <w:sdtContent>
          <w:r w:rsidRPr="00FD2110" w:rsidR="00FD2110">
            <w:rPr>
              <w:rStyle w:val="eSPISCCParagraphDefaultFont"/>
              <w:rFonts w:eastAsiaTheme="minorHAnsi"/>
            </w:rPr>
            <w:t>107/07</w:t>
          </w:r>
        </w:sdtContent>
      </w:sdt>
      <w:r w:rsidR="001F2C5F">
        <w:rPr>
          <w:rFonts w:eastAsia="Calibri" w:cs="Times New Roman"/>
          <w:szCs w:val="22"/>
        </w:rPr>
        <w:t xml:space="preserve"> </w:t>
      </w:r>
      <w:r w:rsidRPr="00E90718" w:rsidR="00E90718">
        <w:rPr>
          <w:rFonts w:eastAsia="Calibri" w:cs="Times New Roman"/>
          <w:szCs w:val="22"/>
        </w:rPr>
        <w:t>), ovlaštena zastupati okrivljenu pravnu osobu, najkasnije do početka ročišta.</w:t>
      </w:r>
    </w:p>
    <w:p w:rsidRPr="000F1677" w:rsidR="000F1677" w:rsidP="000F1677" w:rsidRDefault="00E90718">
      <w:pPr>
        <w:ind w:firstLine="708"/>
        <w:jc w:val="both"/>
        <w:rPr>
          <w:rFonts w:eastAsia="Calibri" w:cs="Times New Roman"/>
        </w:rPr>
      </w:pPr>
      <w:r w:rsidRPr="00E90718">
        <w:rPr>
          <w:rFonts w:eastAsia="Calibri" w:cs="Times New Roman"/>
          <w:szCs w:val="22"/>
        </w:rPr>
        <w:t>Pozivamo</w:t>
      </w:r>
      <w:r w:rsidR="00613334">
        <w:rPr>
          <w:rFonts w:eastAsia="Calibri" w:cs="Times New Roman"/>
          <w:szCs w:val="22"/>
        </w:rPr>
        <w:t xml:space="preserve"> </w:t>
      </w:r>
      <w:r w:rsidRPr="00890E20" w:rsidR="00613334">
        <w:t>imenovanog predstavnika</w:t>
      </w:r>
      <w:r w:rsidR="00613334">
        <w:rPr>
          <w:rFonts w:eastAsia="Calibri" w:cs="Times New Roman"/>
          <w:szCs w:val="22"/>
        </w:rPr>
        <w:t xml:space="preserve"> okrivljene</w:t>
      </w:r>
      <w:r w:rsidRPr="00E90718">
        <w:rPr>
          <w:rFonts w:eastAsia="Calibri" w:cs="Times New Roman"/>
          <w:szCs w:val="22"/>
        </w:rPr>
        <w:t xml:space="preserve"> pravn</w:t>
      </w:r>
      <w:r w:rsidR="00613334">
        <w:rPr>
          <w:rFonts w:eastAsia="Calibri" w:cs="Times New Roman"/>
          <w:szCs w:val="22"/>
        </w:rPr>
        <w:t>e</w:t>
      </w:r>
      <w:r w:rsidRPr="00E90718">
        <w:rPr>
          <w:rFonts w:eastAsia="Calibri" w:cs="Times New Roman"/>
          <w:szCs w:val="22"/>
        </w:rPr>
        <w:t xml:space="preserve"> osob</w:t>
      </w:r>
      <w:r w:rsidR="00613334">
        <w:rPr>
          <w:rFonts w:eastAsia="Calibri" w:cs="Times New Roman"/>
          <w:szCs w:val="22"/>
        </w:rPr>
        <w:t>e</w:t>
      </w:r>
      <w:r>
        <w:rPr>
          <w:rFonts w:eastAsia="Times New Roman" w:cs="Times New Roman"/>
          <w:lang w:eastAsia="hr-HR"/>
        </w:rPr>
        <w:t xml:space="preserve"> </w:t>
      </w:r>
      <w:r w:rsidRPr="00E90718">
        <w:rPr>
          <w:rFonts w:eastAsia="Times New Roman" w:cs="Times New Roman"/>
          <w:lang w:eastAsia="hr-HR"/>
        </w:rPr>
        <w:t xml:space="preserve">da dana </w:t>
      </w:r>
      <w:sdt>
        <w:sdtPr>
          <w:rPr>
            <w:rStyle w:val="eSPISCCParagraphDefaultFont"/>
            <w:rFonts w:eastAsiaTheme="minorHAnsi"/>
          </w:rPr>
          <w:alias w:val="Vrijeme sudske radnje"/>
          <w:tag w:val="DomainObject.UcesnikSudskeRadnje.SudskaRadnja.PlaniraniPocetakDa"/>
          <w:id w:val="-466661887"/>
          <w:placeholder>
            <w:docPart w:val="FFEB2081B50D498F9F3BFA768B2A5211"/>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FD2110" w:rsidR="00FD2110">
            <w:rPr>
              <w:rStyle w:val="eSPISCCParagraphDefaultFont"/>
              <w:rFonts w:eastAsiaTheme="minorHAnsi"/>
            </w:rPr>
            <w:t>27.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C6CD1120E18941BB9150AFF956E94417"/>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FD2110" w:rsidR="00FD2110">
            <w:rPr>
              <w:rStyle w:val="eSPISCCParagraphDefaultFont"/>
              <w:rFonts w:eastAsiaTheme="minorHAnsi"/>
            </w:rPr>
            <w:t>10:00</w:t>
          </w:r>
        </w:sdtContent>
      </w:sdt>
      <w:r w:rsidRPr="001D219D">
        <w:rPr>
          <w:rFonts w:eastAsia="Times New Roman" w:cs="Times New Roman"/>
          <w:lang w:eastAsia="hr-HR"/>
        </w:rPr>
        <w:t xml:space="preserve"> </w:t>
      </w:r>
      <w:r w:rsidR="00B84B66">
        <w:rPr>
          <w:rFonts w:eastAsia="Times New Roman" w:cs="Times New Roman"/>
          <w:lang w:eastAsia="hr-HR"/>
        </w:rPr>
        <w:t xml:space="preserve">sati </w:t>
      </w:r>
      <w:r w:rsidRPr="00176071" w:rsidR="000F1677">
        <w:rPr>
          <w:rFonts w:eastAsia="Times New Roman" w:cs="Times New Roman"/>
          <w:lang w:eastAsia="hr-HR"/>
        </w:rPr>
        <w:t>pristupite ovom sudu, na adresu</w:t>
      </w:r>
      <w:r>
        <w:rPr>
          <w:rFonts w:eastAsia="Times New Roman" w:cs="Times New Roman"/>
          <w:lang w:eastAsia="hr-HR"/>
        </w:rPr>
        <w:t xml:space="preserve"> </w:t>
      </w:r>
      <w:sdt>
        <w:sdtPr>
          <w:rPr>
            <w:rStyle w:val="eSPISCCParagraphDefaultFont"/>
            <w:rFonts w:eastAsiaTheme="minorHAnsi"/>
          </w:rPr>
          <w:alias w:val="Sud (adresa)"/>
          <w:tag w:val="DomainObject.Predmet.Sud.Adresa.UlicaIKBR_1"/>
          <w:id w:val="1331333015"/>
          <w:placeholder>
            <w:docPart w:val="8A3D4D9E63F64147A1EC5065E66686C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FD2110" w:rsidR="00FD2110">
            <w:rPr>
              <w:rStyle w:val="eSPISCCParagraphDefaultFont"/>
              <w:rFonts w:eastAsiaTheme="minorHAnsi"/>
            </w:rPr>
            <w:t>Užarska 3</w:t>
          </w:r>
        </w:sdtContent>
      </w:sdt>
      <w:r w:rsidR="000F1677">
        <w:rPr>
          <w:rStyle w:val="PozadinaSvijetloZelena"/>
          <w:noProof w:val="false"/>
          <w:shd w:val="clear" w:color="auto" w:fill="auto"/>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FD2110" w:rsidR="00FD2110">
            <w:rPr>
              <w:rStyle w:val="eSPISCCParagraphDefaultFont"/>
              <w:rFonts w:eastAsiaTheme="minorHAnsi"/>
            </w:rPr>
            <w:t>7/IV - Užarska 3</w:t>
          </w:r>
        </w:sdtContent>
      </w:sdt>
      <w:r w:rsidRPr="00613334" w:rsidR="007E54E0">
        <w:rPr>
          <w:rFonts w:eastAsia="Times New Roman" w:cs="Times New Roman"/>
          <w:lang w:eastAsia="hr-HR"/>
        </w:rPr>
        <w:t>,</w:t>
      </w:r>
      <w:r w:rsidRPr="00176071" w:rsidR="00176071">
        <w:rPr>
          <w:rFonts w:eastAsia="Calibri" w:cs="Times New Roman"/>
          <w:szCs w:val="22"/>
        </w:rPr>
        <w:t xml:space="preserve"> </w:t>
      </w:r>
      <w:r w:rsidRPr="00890E20" w:rsidR="00613334">
        <w:t xml:space="preserve">radi </w:t>
      </w:r>
      <w:r w:rsidR="00FD2110">
        <w:t>uručenja dokumentacije</w:t>
      </w:r>
      <w:r w:rsidRPr="00890E20" w:rsidR="00613334">
        <w:t>.</w:t>
      </w:r>
    </w:p>
    <w:p w:rsidR="007E54E0" w:rsidP="007E54E0" w:rsidRDefault="007E54E0">
      <w:pPr>
        <w:spacing w:after="0"/>
        <w:jc w:val="both"/>
        <w:rPr>
          <w:rFonts w:eastAsia="Times New Roman" w:cs="Times New Roman"/>
          <w:bCs/>
          <w:lang w:eastAsia="hr-HR"/>
        </w:rPr>
      </w:pPr>
      <w:r w:rsidRPr="007E54E0">
        <w:rPr>
          <w:rFonts w:eastAsia="Times New Roman" w:cs="Times New Roman"/>
          <w:bCs/>
          <w:lang w:eastAsia="hr-HR"/>
        </w:rPr>
        <w:t>UPOZORENJE:</w:t>
      </w:r>
    </w:p>
    <w:p w:rsidRPr="00890E20" w:rsidR="00613334" w:rsidP="00613334" w:rsidRDefault="00613334">
      <w:pPr>
        <w:pStyle w:val="Tijeloteksta"/>
        <w:ind w:firstLine="708"/>
        <w:jc w:val="both"/>
      </w:pPr>
      <w:r w:rsidRPr="00890E20">
        <w:t xml:space="preserve">Imenovani predstavnik je dužan, do pravomoćnog dovršetka postupka kao i do dovršetka postupka izvršenja odluke o prekršaju, odmah izvijestiti sud o promjeni adrese ili namjeri da promijeni sjedište.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 </w:t>
      </w:r>
      <w:r w:rsidRPr="00890E20">
        <w:rPr>
          <w:bCs/>
        </w:rPr>
        <w:t xml:space="preserve">"Narodne novine" broj </w:t>
      </w:r>
      <w:sdt>
        <w:sdtPr>
          <w:rPr>
            <w:rStyle w:val="eSPISCCParagraphDefaultFont"/>
            <w:rFonts w:eastAsiaTheme="minorHAnsi"/>
          </w:rPr>
          <w:alias w:val="NN broj"/>
          <w:tag w:val="DomainObject.NarodneNovineList_1"/>
          <w:id w:val="290178233"/>
          <w:lock w:val="sdtLocked"/>
          <w:placeholder>
            <w:docPart w:val="DD6E8F400A104D1F91CAEE2CD5FD320A"/>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107/07, 39/13, 157/13, 110/15, 70/17, 118/18 i 114/22" w:value="107/07, 39/13, 157/13, 110/15, 70/17, 118/18 i 114/22"/>
          </w:comboBox>
        </w:sdtPr>
        <w:sdtEndPr>
          <w:rPr>
            <w:rStyle w:val="eSPISCCParagraphDefaultFont"/>
          </w:rPr>
        </w:sdtEndPr>
        <w:sdtContent>
          <w:r w:rsidRPr="00FD2110" w:rsidR="00FD2110">
            <w:rPr>
              <w:rStyle w:val="eSPISCCParagraphDefaultFont"/>
              <w:rFonts w:eastAsiaTheme="minorHAnsi"/>
            </w:rPr>
            <w:t>107/07</w:t>
          </w:r>
        </w:sdtContent>
      </w:sdt>
      <w:r w:rsidR="00170502">
        <w:rPr>
          <w:bCs/>
        </w:rPr>
        <w:t xml:space="preserve"> </w:t>
      </w:r>
      <w:r>
        <w:rPr>
          <w:bCs/>
        </w:rPr>
        <w:t xml:space="preserve"> </w:t>
      </w:r>
      <w:r w:rsidRPr="00890E20">
        <w:t>).</w:t>
      </w:r>
    </w:p>
    <w:p w:rsidRPr="003B4689" w:rsidR="00613334" w:rsidP="00613334" w:rsidRDefault="00613334">
      <w:pPr>
        <w:ind w:firstLine="708"/>
        <w:jc w:val="both"/>
        <w:rPr>
          <w:rFonts w:eastAsia="Times New Roman" w:cs="Times New Roman"/>
          <w:lang w:eastAsia="hr-HR"/>
        </w:rPr>
      </w:pPr>
      <w:r w:rsidRPr="00890E20">
        <w:rPr>
          <w:rFonts w:eastAsia="Times New Roman" w:cs="Times New Roman"/>
          <w:lang w:eastAsia="hr-HR"/>
        </w:rPr>
        <w:t>Imenovani predstavnik je dužan osobno pristupiti</w:t>
      </w:r>
      <w:r w:rsidRPr="003B4689">
        <w:rPr>
          <w:rFonts w:eastAsia="Times New Roman" w:cs="Times New Roman"/>
          <w:lang w:eastAsia="hr-HR"/>
        </w:rPr>
        <w:t xml:space="preserve">. Ukoliko se ne odazove pozivu i ne opravda izostanak ili ako bude očito izbjegavao primitak poziva,  sud će izdati </w:t>
      </w:r>
      <w:proofErr w:type="spellStart"/>
      <w:r w:rsidRPr="003B4689">
        <w:rPr>
          <w:rFonts w:eastAsia="Times New Roman" w:cs="Times New Roman"/>
          <w:lang w:eastAsia="hr-HR"/>
        </w:rPr>
        <w:t>dovedbeni</w:t>
      </w:r>
      <w:proofErr w:type="spellEnd"/>
      <w:r w:rsidRPr="003B4689">
        <w:rPr>
          <w:rFonts w:eastAsia="Times New Roman" w:cs="Times New Roman"/>
          <w:lang w:eastAsia="hr-HR"/>
        </w:rPr>
        <w:t xml:space="preserve"> nalog (članak 129. stavak 1. i 6. Prekršajnog zakona), s time da je predstavnik dužan snositi  troškove svojeg dovođenja i odgode ročišta (članak 139. stavak 1. Prekršajnog zakona).</w:t>
      </w:r>
    </w:p>
    <w:p w:rsidR="007E54E0" w:rsidP="00B3638E" w:rsidRDefault="007E54E0">
      <w:pPr>
        <w:spacing w:after="0"/>
        <w:jc w:val="both"/>
        <w:rPr>
          <w:rFonts w:eastAsia="Times New Roman" w:cs="Times New Roman"/>
          <w:bCs/>
          <w:lang w:eastAsia="hr-HR"/>
        </w:rPr>
      </w:pPr>
    </w:p>
    <w:p w:rsidRPr="0041581F" w:rsidR="0041581F" w:rsidP="00A70E0A" w:rsidRDefault="0041581F">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FD2110" w:rsidR="00FD2110">
            <w:rPr>
              <w:rStyle w:val="eSPISCCParagraphDefaultFont"/>
              <w:rFonts w:eastAsiaTheme="minorHAnsi"/>
            </w:rPr>
            <w:t>Rijeci</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FD2110" w:rsidR="00FD2110">
            <w:rPr>
              <w:rStyle w:val="eSPISCCParagraphDefaultFont"/>
              <w:rFonts w:eastAsiaTheme="minorHAnsi"/>
            </w:rPr>
            <w:t>25. lipnja 2026.</w:t>
          </w:r>
        </w:sdtContent>
      </w:sdt>
      <w:r w:rsidRPr="0041581F">
        <w:rPr>
          <w:rFonts w:eastAsia="Calibri" w:cs="Times New Roman"/>
        </w:rPr>
        <w:t xml:space="preserve"> </w:t>
      </w:r>
    </w:p>
    <w:p w:rsidRPr="0041581F" w:rsidR="0041581F" w:rsidP="0041581F" w:rsidRDefault="00FD2110">
      <w:pPr>
        <w:keepNext/>
        <w:spacing w:after="0"/>
        <w:ind w:left="5329"/>
        <w:contextualSpacing/>
        <w:rPr>
          <w:rFonts w:cs="Times New Roman"/>
          <w:noProof/>
        </w:rPr>
      </w:pPr>
      <w:r>
        <w:rPr>
          <w:rFonts w:cs="Times New Roman"/>
          <w:noProof/>
        </w:rPr>
        <w:t xml:space="preserve">          Viša sudska savjetnica</w:t>
      </w:r>
    </w:p>
    <w:p w:rsidR="0041581F" w:rsidP="0041581F" w:rsidRDefault="00FD2110">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FD2110">
            <w:rPr>
              <w:rStyle w:val="eSPISCCParagraphDefaultFont"/>
              <w:rFonts w:eastAsiaTheme="minorHAnsi"/>
            </w:rPr>
            <w:t xml:space="preserve">       Bernarda Pešut, v. r.</w:t>
          </w:r>
        </w:sdtContent>
      </w:sdt>
    </w:p>
    <w:p w:rsidR="006F62A9" w:rsidP="006F62A9" w:rsidRDefault="006F62A9">
      <w:pPr>
        <w:keepNext/>
        <w:spacing w:after="0"/>
        <w:contextualSpacing/>
        <w:rPr>
          <w:rFonts w:cs="Times New Roman"/>
          <w:noProof/>
        </w:rPr>
      </w:pPr>
    </w:p>
    <w:sectPr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E300F6" w:rsidP="00537B78" w:rsidRDefault="00E300F6">
      <w:r>
        <w:separator/>
      </w:r>
    </w:p>
  </w:endnote>
  <w:endnote w:type="continuationSeparator" w:id="0">
    <w:p w:rsidR="00E300F6" w:rsidP="00537B78" w:rsidRDefault="00E300F6">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pPr>
          <w:pStyle w:val="Podnoje"/>
          <w:jc w:val="center"/>
        </w:pPr>
        <w:r>
          <w:fldChar w:fldCharType="begin"/>
        </w:r>
        <w:r>
          <w:instrText>PAGE   \* MERGEFORMAT</w:instrText>
        </w:r>
        <w:r>
          <w:fldChar w:fldCharType="separate"/>
        </w:r>
        <w:r w:rsidR="00FD2110">
          <w:t>2</w:t>
        </w:r>
        <w:r>
          <w:fldChar w:fldCharType="end"/>
        </w:r>
      </w:p>
    </w:sdtContent>
  </w:sdt>
  <w:p w:rsidR="006C43C5" w:rsidP="00C5238E" w:rsidRDefault="006C43C5">
    <w:pPr>
      <w:pStyle w:val="Stranica"/>
    </w:pPr>
  </w:p>
</w:ftr>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E300F6" w:rsidP="00537B78" w:rsidRDefault="00E300F6">
      <w:r>
        <w:separator/>
      </w:r>
    </w:p>
  </w:footnote>
  <w:footnote w:type="continuationSeparator" w:id="0">
    <w:p w:rsidR="00E300F6" w:rsidP="00537B78" w:rsidRDefault="00E300F6">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FD2110" w:rsidR="00FD2110">
          <w:rPr>
            <w:rStyle w:val="eSPISCCParagraphDefaultFont"/>
          </w:rPr>
          <w:t>Pp Pom-185/2026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1136"/>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0F75"/>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050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2F6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2C5F"/>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5C12"/>
    <w:rsid w:val="00356CA2"/>
    <w:rsid w:val="00357DC0"/>
    <w:rsid w:val="003610DD"/>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1936"/>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3BA"/>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163D"/>
    <w:rsid w:val="0060507C"/>
    <w:rsid w:val="00606B93"/>
    <w:rsid w:val="00607110"/>
    <w:rsid w:val="006076B1"/>
    <w:rsid w:val="00610735"/>
    <w:rsid w:val="006123F5"/>
    <w:rsid w:val="00612FA1"/>
    <w:rsid w:val="0061303A"/>
    <w:rsid w:val="00613334"/>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54E0"/>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3BDD"/>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1D6"/>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4B66"/>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D7016"/>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07195"/>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7E7"/>
    <w:rsid w:val="00C32EFA"/>
    <w:rsid w:val="00C3573B"/>
    <w:rsid w:val="00C3713F"/>
    <w:rsid w:val="00C40103"/>
    <w:rsid w:val="00C452A8"/>
    <w:rsid w:val="00C4675C"/>
    <w:rsid w:val="00C47090"/>
    <w:rsid w:val="00C47F70"/>
    <w:rsid w:val="00C501FE"/>
    <w:rsid w:val="00C5238E"/>
    <w:rsid w:val="00C53930"/>
    <w:rsid w:val="00C55594"/>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02E6"/>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0F6"/>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87D80"/>
    <w:rsid w:val="00E90718"/>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110"/>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41F4A110"/>
  <w15:docId w15:val="{9195C69A-4C4B-4D50-9B7E-0484B59DEDB7}"/>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uiPriority="0" w:semiHidden="true" w:unhideWhenUsed="true"/>
    <w:lsdException w:name="Body Text Indent" w:uiPriority="0"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60163D"/>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60163D"/>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60163D"/>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nhideWhenUsed/>
    <w:rsid w:val="00551CB3"/>
    <w:pPr>
      <w:spacing w:after="120"/>
    </w:pPr>
  </w:style>
  <w:style w:type="character" w:styleId="TijelotekstaChar" w:customStyle="true">
    <w:name w:val="Tijelo teksta Char"/>
    <w:basedOn w:val="Zadanifontodlomka"/>
    <w:link w:val="Tijeloteksta"/>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nhideWhenUsed/>
    <w:rsid w:val="00551CB3"/>
    <w:pPr>
      <w:spacing w:after="120"/>
      <w:ind w:left="283"/>
    </w:pPr>
  </w:style>
  <w:style w:type="character" w:styleId="UvuenotijelotekstaChar" w:customStyle="true">
    <w:name w:val="Uvučeno tijelo teksta Char"/>
    <w:basedOn w:val="Zadanifontodlomka"/>
    <w:link w:val="Uvuenotijeloteksta"/>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FFEB2081B50D498F9F3BFA768B2A5211"/>
        <w:category>
          <w:name w:val="Općenito"/>
          <w:gallery w:val="placeholder"/>
        </w:category>
        <w:types>
          <w:type w:val="bbPlcHdr"/>
        </w:types>
        <w:behaviors>
          <w:behavior w:val="content"/>
        </w:behaviors>
        <w:guid w:val="{0D3A9899-9E64-4DEA-8E88-9906DFB4666C}"/>
      </w:docPartPr>
      <w:docPartBody>
        <w:p w:rsidR="0062324E" w:rsidP="003529F9" w:rsidRDefault="003529F9">
          <w:pPr>
            <w:pStyle w:val="FFEB2081B50D498F9F3BFA768B2A5211"/>
          </w:pPr>
          <w:r w:rsidRPr="00D01587">
            <w:rPr>
              <w:rStyle w:val="Tekstrezerviranogmjesta"/>
            </w:rPr>
            <w:t>__________</w:t>
          </w:r>
        </w:p>
      </w:docPartBody>
    </w:docPart>
    <w:docPart>
      <w:docPartPr>
        <w:name w:val="C6CD1120E18941BB9150AFF956E94417"/>
        <w:category>
          <w:name w:val="Općenito"/>
          <w:gallery w:val="placeholder"/>
        </w:category>
        <w:types>
          <w:type w:val="bbPlcHdr"/>
        </w:types>
        <w:behaviors>
          <w:behavior w:val="content"/>
        </w:behaviors>
        <w:guid w:val="{D83F4B96-C8D5-43B3-9B1B-6324729B6638}"/>
      </w:docPartPr>
      <w:docPartBody>
        <w:p w:rsidR="0062324E" w:rsidP="003529F9" w:rsidRDefault="003529F9">
          <w:pPr>
            <w:pStyle w:val="C6CD1120E18941BB9150AFF956E94417"/>
          </w:pPr>
          <w:r w:rsidRPr="00D01587">
            <w:rPr>
              <w:rStyle w:val="Tekstrezerviranogmjesta"/>
            </w:rPr>
            <w:t>.._.._.._.._.._.._.._..</w:t>
          </w:r>
        </w:p>
      </w:docPartBody>
    </w:docPart>
    <w:docPart>
      <w:docPartPr>
        <w:name w:val="8A3D4D9E63F64147A1EC5065E66686C2"/>
        <w:category>
          <w:name w:val="Općenito"/>
          <w:gallery w:val="placeholder"/>
        </w:category>
        <w:types>
          <w:type w:val="bbPlcHdr"/>
        </w:types>
        <w:behaviors>
          <w:behavior w:val="content"/>
        </w:behaviors>
        <w:guid w:val="{9CF67E83-A22C-4C6D-AEFD-BB1DB8499B92}"/>
      </w:docPartPr>
      <w:docPartBody>
        <w:p w:rsidR="0062324E" w:rsidP="003529F9" w:rsidRDefault="003529F9">
          <w:pPr>
            <w:pStyle w:val="8A3D4D9E63F64147A1EC5065E66686C2"/>
          </w:pPr>
          <w:r w:rsidRPr="004677F3">
            <w:rPr>
              <w:rStyle w:val="Tekstrezerviranogmjesta"/>
            </w:rPr>
            <w:t>.._.._.._.._.._.._.._..</w:t>
          </w:r>
        </w:p>
      </w:docPartBody>
    </w:docPart>
    <w:docPart>
      <w:docPartPr>
        <w:name w:val="FFF79F8C7EE84EF89E7CDAA4E67A8C63"/>
        <w:category>
          <w:name w:val="Općenito"/>
          <w:gallery w:val="placeholder"/>
        </w:category>
        <w:types>
          <w:type w:val="bbPlcHdr"/>
        </w:types>
        <w:behaviors>
          <w:behavior w:val="content"/>
        </w:behaviors>
        <w:guid w:val="{97B7284D-890A-41C9-925B-027B9A6A3C20}"/>
      </w:docPartPr>
      <w:docPartBody>
        <w:p w:rsidR="00DB68E7" w:rsidRDefault="00075199">
          <w:r w:rsidRPr="00767D26">
            <w:rPr>
              <w:rStyle w:val="Tekstrezerviranogmjesta"/>
            </w:rPr>
            <w:t>.._.._.._.._.._.._.._..</w:t>
          </w:r>
        </w:p>
      </w:docPartBody>
    </w:docPart>
    <w:docPart>
      <w:docPartPr>
        <w:name w:val="FEF061648411464B985644AA5B9085E1"/>
        <w:category>
          <w:name w:val="Općenito"/>
          <w:gallery w:val="placeholder"/>
        </w:category>
        <w:types>
          <w:type w:val="bbPlcHdr"/>
        </w:types>
        <w:behaviors>
          <w:behavior w:val="content"/>
        </w:behaviors>
        <w:guid w:val="{964196DC-6193-4FF0-9882-3A5A8DB2DF3A}"/>
      </w:docPartPr>
      <w:docPartBody>
        <w:p w:rsidR="00675B9D" w:rsidRDefault="006646CD">
          <w:r w:rsidRPr="00EF3965">
            <w:rPr>
              <w:rStyle w:val="Tekstrezerviranogmjesta"/>
            </w:rPr>
            <w:t>.._.._.._.._.._.._.._..</w:t>
          </w:r>
        </w:p>
      </w:docPartBody>
    </w:docPart>
    <w:docPart>
      <w:docPartPr>
        <w:name w:val="B6AAF237D3A44210B3FAAB977052427D"/>
        <w:category>
          <w:name w:val="Općenito"/>
          <w:gallery w:val="placeholder"/>
        </w:category>
        <w:types>
          <w:type w:val="bbPlcHdr"/>
        </w:types>
        <w:behaviors>
          <w:behavior w:val="content"/>
        </w:behaviors>
        <w:guid w:val="{5B0F1487-07D2-48BD-B9BF-3D46EA393772}"/>
      </w:docPartPr>
      <w:docPartBody>
        <w:p w:rsidR="00D20AF7" w:rsidRDefault="002D74BB">
          <w:r w:rsidRPr="00E30626">
            <w:rPr>
              <w:rStyle w:val="Tekstrezerviranogmjesta"/>
            </w:rPr>
            <w:t>.._.._.._.._.._.._.._..</w:t>
          </w:r>
        </w:p>
      </w:docPartBody>
    </w:docPart>
    <w:docPart>
      <w:docPartPr>
        <w:name w:val="DD6E8F400A104D1F91CAEE2CD5FD320A"/>
        <w:category>
          <w:name w:val="Općenito"/>
          <w:gallery w:val="placeholder"/>
        </w:category>
        <w:types>
          <w:type w:val="bbPlcHdr"/>
        </w:types>
        <w:behaviors>
          <w:behavior w:val="content"/>
        </w:behaviors>
        <w:guid w:val="{8FF1CC8F-6ABB-4DC3-9F32-3F4BBAEB33D7}"/>
      </w:docPartPr>
      <w:docPartBody>
        <w:p w:rsidR="00D20AF7" w:rsidRDefault="002D74BB">
          <w:r w:rsidRPr="00E30626">
            <w:rPr>
              <w:rStyle w:val="Tekstrezerviranogmjesta"/>
            </w:rPr>
            <w:t>.._.._.._.._.._.._.._..</w:t>
          </w:r>
        </w:p>
      </w:docPartBody>
    </w:docPart>
    <w:docPart>
      <w:docPartPr>
        <w:name w:val="06D7D50F6DDB4BF582CC6ACF45B71E7A"/>
        <w:category>
          <w:name w:val="Općenito"/>
          <w:gallery w:val="placeholder"/>
        </w:category>
        <w:types>
          <w:type w:val="bbPlcHdr"/>
        </w:types>
        <w:behaviors>
          <w:behavior w:val="content"/>
        </w:behaviors>
        <w:guid w:val="{7D545D1F-07F5-4BFD-BC70-C436B9526090}"/>
      </w:docPartPr>
      <w:docPartBody>
        <w:p w:rsidR="00D20AF7" w:rsidRDefault="002D74BB">
          <w:r w:rsidRPr="00E30626">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0A90"/>
    <w:rsid w:val="00051B8A"/>
    <w:rsid w:val="000669E5"/>
    <w:rsid w:val="00075199"/>
    <w:rsid w:val="000B6009"/>
    <w:rsid w:val="0010694A"/>
    <w:rsid w:val="001219C6"/>
    <w:rsid w:val="00141482"/>
    <w:rsid w:val="00162DAF"/>
    <w:rsid w:val="00172D97"/>
    <w:rsid w:val="002D74BB"/>
    <w:rsid w:val="00332B0E"/>
    <w:rsid w:val="003529F9"/>
    <w:rsid w:val="00373649"/>
    <w:rsid w:val="003E0449"/>
    <w:rsid w:val="003F07CD"/>
    <w:rsid w:val="005132FB"/>
    <w:rsid w:val="00525F84"/>
    <w:rsid w:val="0062324E"/>
    <w:rsid w:val="006249A5"/>
    <w:rsid w:val="006646CD"/>
    <w:rsid w:val="00667C92"/>
    <w:rsid w:val="00675B9D"/>
    <w:rsid w:val="00764C58"/>
    <w:rsid w:val="007D6264"/>
    <w:rsid w:val="00817312"/>
    <w:rsid w:val="00885436"/>
    <w:rsid w:val="00974C32"/>
    <w:rsid w:val="009B2BA4"/>
    <w:rsid w:val="009C203C"/>
    <w:rsid w:val="009E5D09"/>
    <w:rsid w:val="00A35B62"/>
    <w:rsid w:val="00AB0B20"/>
    <w:rsid w:val="00B31621"/>
    <w:rsid w:val="00B51F9D"/>
    <w:rsid w:val="00C647F0"/>
    <w:rsid w:val="00C8199D"/>
    <w:rsid w:val="00CC30E8"/>
    <w:rsid w:val="00CE74A1"/>
    <w:rsid w:val="00CF08C6"/>
    <w:rsid w:val="00D20AF7"/>
    <w:rsid w:val="00D44B11"/>
    <w:rsid w:val="00DB68E7"/>
    <w:rsid w:val="00DC0A90"/>
    <w:rsid w:val="00E9563E"/>
    <w:rsid w:val="00EA7C11"/>
    <w:rsid w:val="00EC1C93"/>
    <w:rsid w:val="00F62B5A"/>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2D74BB"/>
    <w:rPr>
      <w:noProof/>
      <w:color w:val="808080"/>
      <w:bdr w:val="none" w:color="auto" w:sz="0" w:space="0"/>
      <w:shd w:val="clear" w:color="auto" w:fill="CCFFFF"/>
      <w:lang w:val="hr-HR"/>
    </w:rPr>
  </w:style>
  <w:style w:type="paragraph" w:styleId="6128FB6A810E4F25A608B5BA0AA902FB" w:customStyle="true">
    <w:name w:val="6128FB6A810E4F25A608B5BA0AA902FB"/>
  </w:style>
  <w:style w:type="paragraph" w:styleId="B4A794CFFAE345AEACE6EA4D3A25BF5E" w:customStyle="true">
    <w:name w:val="B4A794CFFAE345AEACE6EA4D3A25BF5E"/>
  </w:style>
  <w:style w:type="paragraph" w:styleId="848F4168F70E466D940129AFDA3711F7" w:customStyle="true">
    <w:name w:val="848F4168F70E466D940129AFDA3711F7"/>
  </w:style>
  <w:style w:type="paragraph" w:styleId="4DAFDC61FA8648FA92406B8E63713D79" w:customStyle="true">
    <w:name w:val="4DAFDC61FA8648FA92406B8E63713D79"/>
  </w:style>
  <w:style w:type="paragraph" w:styleId="6B943E0542984EF6B1BEEA698BF95A27" w:customStyle="true">
    <w:name w:val="6B943E0542984EF6B1BEEA698BF95A27"/>
  </w:style>
  <w:style w:type="paragraph" w:styleId="595F9148DF494B69B862E9C190D8DD65" w:customStyle="true">
    <w:name w:val="595F9148DF494B69B862E9C190D8DD65"/>
  </w:style>
  <w:style w:type="paragraph" w:styleId="A21A46DE64D44228A6187672FE71B8E0" w:customStyle="true">
    <w:name w:val="A21A46DE64D44228A6187672FE71B8E0"/>
  </w:style>
  <w:style w:type="paragraph" w:styleId="E7903888172046F896B5BEBC63A4C9D4" w:customStyle="true">
    <w:name w:val="E7903888172046F896B5BEBC63A4C9D4"/>
  </w:style>
  <w:style w:type="paragraph" w:styleId="76ADF15C1C8B483DAE7C386C95F9F55E" w:customStyle="true">
    <w:name w:val="76ADF15C1C8B483DAE7C386C95F9F55E"/>
  </w:style>
  <w:style w:type="paragraph" w:styleId="27CEE47CBCC8429B8BFE2FB87F458D72" w:customStyle="true">
    <w:name w:val="27CEE47CBCC8429B8BFE2FB87F458D72"/>
  </w:style>
  <w:style w:type="paragraph" w:styleId="6A0EB60072924879BFA78764649C50ED" w:customStyle="true">
    <w:name w:val="6A0EB60072924879BFA78764649C50ED"/>
  </w:style>
  <w:style w:type="paragraph" w:styleId="6FB2104302E54D158BD22ADC06AD53DA" w:customStyle="true">
    <w:name w:val="6FB2104302E54D158BD22ADC06AD53DA"/>
  </w:style>
  <w:style w:type="paragraph" w:styleId="AAA326811C80402A95695E5B75C48592" w:customStyle="true">
    <w:name w:val="AAA326811C80402A95695E5B75C48592"/>
    <w:rsid w:val="00DC0A90"/>
  </w:style>
  <w:style w:type="paragraph" w:styleId="EA53CC5B23184D739B6571AD3673166F" w:customStyle="true">
    <w:name w:val="EA53CC5B23184D739B6571AD3673166F"/>
    <w:rsid w:val="00DC0A90"/>
  </w:style>
  <w:style w:type="paragraph" w:styleId="238D609DC88143D195103FB12E6E044D" w:customStyle="true">
    <w:name w:val="238D609DC88143D195103FB12E6E044D"/>
    <w:rsid w:val="00DC0A90"/>
  </w:style>
  <w:style w:type="paragraph" w:styleId="A4BE31816FAA462A8DCC5E51BF7E045D" w:customStyle="true">
    <w:name w:val="A4BE31816FAA462A8DCC5E51BF7E045D"/>
    <w:rsid w:val="00DC0A90"/>
  </w:style>
  <w:style w:type="paragraph" w:styleId="5B0914D62B0941218726587D22B0D2BA" w:customStyle="true">
    <w:name w:val="5B0914D62B0941218726587D22B0D2BA"/>
    <w:rsid w:val="00DC0A90"/>
  </w:style>
  <w:style w:type="paragraph" w:styleId="E4AEAC630D8945CCACCB100B6DCF0D95" w:customStyle="true">
    <w:name w:val="E4AEAC630D8945CCACCB100B6DCF0D95"/>
    <w:rsid w:val="00DC0A90"/>
  </w:style>
  <w:style w:type="paragraph" w:styleId="8CE72FF1CC4D427692F4897D0F3501B0" w:customStyle="true">
    <w:name w:val="8CE72FF1CC4D427692F4897D0F3501B0"/>
    <w:rsid w:val="00DC0A90"/>
  </w:style>
  <w:style w:type="paragraph" w:styleId="30B8D16367144AEC964CF874228556E3" w:customStyle="true">
    <w:name w:val="30B8D16367144AEC964CF874228556E3"/>
    <w:rsid w:val="00DC0A90"/>
  </w:style>
  <w:style w:type="paragraph" w:styleId="F674E757CF43449682AF93F9299492BB" w:customStyle="true">
    <w:name w:val="F674E757CF43449682AF93F9299492BB"/>
    <w:rsid w:val="00DC0A90"/>
  </w:style>
  <w:style w:type="paragraph" w:styleId="0AD3FCC410E249A49DC34ADCAE70EE30" w:customStyle="true">
    <w:name w:val="0AD3FCC410E249A49DC34ADCAE70EE30"/>
    <w:rsid w:val="00DC0A90"/>
  </w:style>
  <w:style w:type="paragraph" w:styleId="9208B1C4C78049E2ADD630F0649F8305" w:customStyle="true">
    <w:name w:val="9208B1C4C78049E2ADD630F0649F8305"/>
    <w:rsid w:val="00DC0A90"/>
  </w:style>
  <w:style w:type="paragraph" w:styleId="CB63B75131CB4EA99D7D5F63E9D9E4F9" w:customStyle="true">
    <w:name w:val="CB63B75131CB4EA99D7D5F63E9D9E4F9"/>
    <w:rsid w:val="00DC0A90"/>
  </w:style>
  <w:style w:type="paragraph" w:styleId="B3CE366F68E04B4E896EDF18891CE99B" w:customStyle="true">
    <w:name w:val="B3CE366F68E04B4E896EDF18891CE99B"/>
    <w:rsid w:val="00332B0E"/>
  </w:style>
  <w:style w:type="paragraph" w:styleId="01F6A27198A14E848CCD1762683C217B" w:customStyle="true">
    <w:name w:val="01F6A27198A14E848CCD1762683C217B"/>
    <w:rsid w:val="00332B0E"/>
  </w:style>
  <w:style w:type="paragraph" w:styleId="81E95F1E4B614D6AA3863DDD90CDC08C" w:customStyle="true">
    <w:name w:val="81E95F1E4B614D6AA3863DDD90CDC08C"/>
    <w:rsid w:val="00332B0E"/>
  </w:style>
  <w:style w:type="paragraph" w:styleId="B2B9449226254C6CB22160F0A133C8A5" w:customStyle="true">
    <w:name w:val="B2B9449226254C6CB22160F0A133C8A5"/>
    <w:rsid w:val="00332B0E"/>
  </w:style>
  <w:style w:type="paragraph" w:styleId="26752FD04F814A78A5D8709A1718EB76" w:customStyle="true">
    <w:name w:val="26752FD04F814A78A5D8709A1718EB76"/>
    <w:rsid w:val="00332B0E"/>
  </w:style>
  <w:style w:type="paragraph" w:styleId="7C9673D99E044BA88493829DEA814606" w:customStyle="true">
    <w:name w:val="7C9673D99E044BA88493829DEA814606"/>
    <w:rsid w:val="00332B0E"/>
  </w:style>
  <w:style w:type="paragraph" w:styleId="64D6F6E106D14306A857C5451B7BA40E" w:customStyle="true">
    <w:name w:val="64D6F6E106D14306A857C5451B7BA40E"/>
    <w:rsid w:val="00332B0E"/>
  </w:style>
  <w:style w:type="paragraph" w:styleId="87983AE9340B4A719B2ED092581A4C9D" w:customStyle="true">
    <w:name w:val="87983AE9340B4A719B2ED092581A4C9D"/>
    <w:rsid w:val="00332B0E"/>
  </w:style>
  <w:style w:type="paragraph" w:styleId="D5F56374C16D4142A1D5822699DBA624" w:customStyle="true">
    <w:name w:val="D5F56374C16D4142A1D5822699DBA624"/>
    <w:rsid w:val="00332B0E"/>
  </w:style>
  <w:style w:type="paragraph" w:styleId="61B9657060DF408594EE21863F8E1DAF" w:customStyle="true">
    <w:name w:val="61B9657060DF408594EE21863F8E1DAF"/>
    <w:rsid w:val="00332B0E"/>
  </w:style>
  <w:style w:type="paragraph" w:styleId="CBAC6CA2B3B04CC383561B038B20E17B" w:customStyle="true">
    <w:name w:val="CBAC6CA2B3B04CC383561B038B20E17B"/>
    <w:rsid w:val="00332B0E"/>
  </w:style>
  <w:style w:type="paragraph" w:styleId="24A2468DC6834DE49DCAD2B4FED0162D" w:customStyle="true">
    <w:name w:val="24A2468DC6834DE49DCAD2B4FED0162D"/>
    <w:rsid w:val="00332B0E"/>
  </w:style>
  <w:style w:type="paragraph" w:styleId="995E50EF6BCC4E7EA12662953044CD41" w:customStyle="true">
    <w:name w:val="995E50EF6BCC4E7EA12662953044CD41"/>
    <w:rsid w:val="00332B0E"/>
  </w:style>
  <w:style w:type="paragraph" w:styleId="4B4850FB74074848B1A98270075FE157" w:customStyle="true">
    <w:name w:val="4B4850FB74074848B1A98270075FE157"/>
    <w:rsid w:val="00332B0E"/>
  </w:style>
  <w:style w:type="paragraph" w:styleId="D3B4DD87089E4D01A2A83E6A0FF56423" w:customStyle="true">
    <w:name w:val="D3B4DD87089E4D01A2A83E6A0FF56423"/>
    <w:rsid w:val="00332B0E"/>
  </w:style>
  <w:style w:type="paragraph" w:styleId="475BBC0435674CBAA8CD84DA4F13AB83" w:customStyle="true">
    <w:name w:val="475BBC0435674CBAA8CD84DA4F13AB83"/>
    <w:rsid w:val="00332B0E"/>
  </w:style>
  <w:style w:type="paragraph" w:styleId="36C38562E735467C88ECD0D904E1FA28" w:customStyle="true">
    <w:name w:val="36C38562E735467C88ECD0D904E1FA28"/>
    <w:rsid w:val="003E0449"/>
  </w:style>
  <w:style w:type="paragraph" w:styleId="EB94DEE67ED946FC95CE6D607359FE22" w:customStyle="true">
    <w:name w:val="EB94DEE67ED946FC95CE6D607359FE22"/>
    <w:rsid w:val="003E0449"/>
  </w:style>
  <w:style w:type="paragraph" w:styleId="426D4310C231499185EDFFF4D4301C48" w:customStyle="true">
    <w:name w:val="426D4310C231499185EDFFF4D4301C48"/>
    <w:rsid w:val="003E0449"/>
  </w:style>
  <w:style w:type="paragraph" w:styleId="3A7E5D9721A242D5A59C6E8E8E58BFA8" w:customStyle="true">
    <w:name w:val="3A7E5D9721A242D5A59C6E8E8E58BFA8"/>
    <w:rsid w:val="003E0449"/>
  </w:style>
  <w:style w:type="paragraph" w:styleId="2E9B7B00F1B74E68B916FA8348F6F61B" w:customStyle="true">
    <w:name w:val="2E9B7B00F1B74E68B916FA8348F6F61B"/>
    <w:rsid w:val="003E0449"/>
  </w:style>
  <w:style w:type="paragraph" w:styleId="66ED8C6EB3C244C698D6698F8B4FC6BB" w:customStyle="true">
    <w:name w:val="66ED8C6EB3C244C698D6698F8B4FC6BB"/>
    <w:rsid w:val="003E0449"/>
  </w:style>
  <w:style w:type="paragraph" w:styleId="F6585AD113144CE7AF58FD2E45133CB9" w:customStyle="true">
    <w:name w:val="F6585AD113144CE7AF58FD2E45133CB9"/>
    <w:rsid w:val="003E0449"/>
  </w:style>
  <w:style w:type="paragraph" w:styleId="D3158DFC186A4B8781C5339F9E6CA824" w:customStyle="true">
    <w:name w:val="D3158DFC186A4B8781C5339F9E6CA824"/>
    <w:rsid w:val="003E0449"/>
  </w:style>
  <w:style w:type="paragraph" w:styleId="5571FB888EC24F5F9F5C4318A986623B" w:customStyle="true">
    <w:name w:val="5571FB888EC24F5F9F5C4318A986623B"/>
    <w:rsid w:val="003E0449"/>
  </w:style>
  <w:style w:type="paragraph" w:styleId="411C2029B1EB425AB67E67C28CB723DE" w:customStyle="true">
    <w:name w:val="411C2029B1EB425AB67E67C28CB723DE"/>
    <w:rsid w:val="003E0449"/>
  </w:style>
  <w:style w:type="paragraph" w:styleId="F29C7F088E53487B953A96C06F36D027" w:customStyle="true">
    <w:name w:val="F29C7F088E53487B953A96C06F36D027"/>
    <w:rsid w:val="003E0449"/>
  </w:style>
  <w:style w:type="paragraph" w:styleId="7CB195D0AC7440C3AD1D6F1581761A89" w:customStyle="true">
    <w:name w:val="7CB195D0AC7440C3AD1D6F1581761A89"/>
    <w:rsid w:val="003E0449"/>
  </w:style>
  <w:style w:type="paragraph" w:styleId="FCE31984AEDE4A39993E380A8287A25F" w:customStyle="true">
    <w:name w:val="FCE31984AEDE4A39993E380A8287A25F"/>
    <w:rsid w:val="003E0449"/>
  </w:style>
  <w:style w:type="paragraph" w:styleId="373C384419664C4DA8F304137D0F998E" w:customStyle="true">
    <w:name w:val="373C384419664C4DA8F304137D0F998E"/>
    <w:rsid w:val="003E0449"/>
  </w:style>
  <w:style w:type="paragraph" w:styleId="386CE0990B504EC5983965FD309C71FE" w:customStyle="true">
    <w:name w:val="386CE0990B504EC5983965FD309C71FE"/>
    <w:rsid w:val="003E0449"/>
  </w:style>
  <w:style w:type="paragraph" w:styleId="2FE6F218413B406F9DC728C681E94BA7" w:customStyle="true">
    <w:name w:val="2FE6F218413B406F9DC728C681E94BA7"/>
    <w:rsid w:val="003E0449"/>
  </w:style>
  <w:style w:type="paragraph" w:styleId="4199836D388F4CDF96F9A328EB31FF56" w:customStyle="true">
    <w:name w:val="4199836D388F4CDF96F9A328EB31FF56"/>
    <w:rsid w:val="00EA7C11"/>
  </w:style>
  <w:style w:type="paragraph" w:styleId="B89D0809258A450A83560494101CF529" w:customStyle="true">
    <w:name w:val="B89D0809258A450A83560494101CF529"/>
    <w:rsid w:val="00EA7C11"/>
  </w:style>
  <w:style w:type="paragraph" w:styleId="4600E64B8CFC49838CE044CD6A3E39A4" w:customStyle="true">
    <w:name w:val="4600E64B8CFC49838CE044CD6A3E39A4"/>
    <w:rsid w:val="00EA7C11"/>
  </w:style>
  <w:style w:type="paragraph" w:styleId="7AAA9B9196BA40B2B595B8976802B2CA" w:customStyle="true">
    <w:name w:val="7AAA9B9196BA40B2B595B8976802B2CA"/>
    <w:rsid w:val="00EA7C11"/>
  </w:style>
  <w:style w:type="paragraph" w:styleId="98AD4299C9EA41CDB78A47CF38681692" w:customStyle="true">
    <w:name w:val="98AD4299C9EA41CDB78A47CF38681692"/>
    <w:rsid w:val="00EA7C11"/>
  </w:style>
  <w:style w:type="paragraph" w:styleId="193352FD62914833B373B17BCBE75F00" w:customStyle="true">
    <w:name w:val="193352FD62914833B373B17BCBE75F00"/>
    <w:rsid w:val="00EA7C11"/>
  </w:style>
  <w:style w:type="paragraph" w:styleId="11252D0622AE471AB1A03445ACF366B9" w:customStyle="true">
    <w:name w:val="11252D0622AE471AB1A03445ACF366B9"/>
    <w:rsid w:val="00EA7C11"/>
  </w:style>
  <w:style w:type="paragraph" w:styleId="6B7BDC0629014E12942AE0F95C27AB5A" w:customStyle="true">
    <w:name w:val="6B7BDC0629014E12942AE0F95C27AB5A"/>
    <w:rsid w:val="00EA7C11"/>
  </w:style>
  <w:style w:type="paragraph" w:styleId="653F5ADB4E1345F78935BB874CC511A4" w:customStyle="true">
    <w:name w:val="653F5ADB4E1345F78935BB874CC511A4"/>
    <w:rsid w:val="00EA7C11"/>
  </w:style>
  <w:style w:type="paragraph" w:styleId="AC425B88992E494C8AC8C555EE9BC83C" w:customStyle="true">
    <w:name w:val="AC425B88992E494C8AC8C555EE9BC83C"/>
    <w:rsid w:val="00EA7C11"/>
  </w:style>
  <w:style w:type="paragraph" w:styleId="14315D297B55479F86D5B3411EC8868A" w:customStyle="true">
    <w:name w:val="14315D297B55479F86D5B3411EC8868A"/>
    <w:rsid w:val="00EA7C11"/>
  </w:style>
  <w:style w:type="paragraph" w:styleId="7E052842173442C78855044B9926A248" w:customStyle="true">
    <w:name w:val="7E052842173442C78855044B9926A248"/>
    <w:rsid w:val="00EA7C11"/>
  </w:style>
  <w:style w:type="paragraph" w:styleId="C32AA421D2A64615B70D84CB029462EC" w:customStyle="true">
    <w:name w:val="C32AA421D2A64615B70D84CB029462EC"/>
    <w:rsid w:val="00EA7C11"/>
  </w:style>
  <w:style w:type="paragraph" w:styleId="FA177A5CCE3F4D9EA05F2F501DE797FB" w:customStyle="true">
    <w:name w:val="FA177A5CCE3F4D9EA05F2F501DE797FB"/>
    <w:rsid w:val="00EA7C11"/>
  </w:style>
  <w:style w:type="paragraph" w:styleId="F3FBACDAC27E456FBCA9A5F64ADEB377" w:customStyle="true">
    <w:name w:val="F3FBACDAC27E456FBCA9A5F64ADEB377"/>
    <w:rsid w:val="00CE74A1"/>
  </w:style>
  <w:style w:type="paragraph" w:styleId="A1753058509641E699B3C9A3191915BB" w:customStyle="true">
    <w:name w:val="A1753058509641E699B3C9A3191915BB"/>
    <w:rsid w:val="00CE74A1"/>
  </w:style>
  <w:style w:type="paragraph" w:styleId="1154C44133374C44B89CA9AD9CCD2245" w:customStyle="true">
    <w:name w:val="1154C44133374C44B89CA9AD9CCD2245"/>
    <w:rsid w:val="00CE74A1"/>
  </w:style>
  <w:style w:type="paragraph" w:styleId="BD9706C29CBA4270B9B5E3E5E0D526B2" w:customStyle="true">
    <w:name w:val="BD9706C29CBA4270B9B5E3E5E0D526B2"/>
    <w:rsid w:val="00CE74A1"/>
  </w:style>
  <w:style w:type="paragraph" w:styleId="D4FAF3C92B34481698E98420E04E8BA5" w:customStyle="true">
    <w:name w:val="D4FAF3C92B34481698E98420E04E8BA5"/>
    <w:rsid w:val="00CE74A1"/>
  </w:style>
  <w:style w:type="paragraph" w:styleId="8B85ADF52E8B4609B0E3B3C4A2BC1A4C" w:customStyle="true">
    <w:name w:val="8B85ADF52E8B4609B0E3B3C4A2BC1A4C"/>
    <w:rsid w:val="00CE74A1"/>
  </w:style>
  <w:style w:type="paragraph" w:styleId="52DFA12F0494467FA61F456AADEDCCD4" w:customStyle="true">
    <w:name w:val="52DFA12F0494467FA61F456AADEDCCD4"/>
    <w:rsid w:val="00CE74A1"/>
  </w:style>
  <w:style w:type="paragraph" w:styleId="54E1E37B5D1A429AA0C2E4FF8F997449" w:customStyle="true">
    <w:name w:val="54E1E37B5D1A429AA0C2E4FF8F997449"/>
    <w:rsid w:val="00CE74A1"/>
  </w:style>
  <w:style w:type="paragraph" w:styleId="DC7EE477F0C6472EA434A10D066430A5" w:customStyle="true">
    <w:name w:val="DC7EE477F0C6472EA434A10D066430A5"/>
    <w:rsid w:val="00CE74A1"/>
  </w:style>
  <w:style w:type="paragraph" w:styleId="248A5D97051B45E38FAACEF735465581" w:customStyle="true">
    <w:name w:val="248A5D97051B45E38FAACEF735465581"/>
    <w:rsid w:val="00CE74A1"/>
  </w:style>
  <w:style w:type="paragraph" w:styleId="19FAF39D5DBE4E6ABC7B40C925BE0B6A" w:customStyle="true">
    <w:name w:val="19FAF39D5DBE4E6ABC7B40C925BE0B6A"/>
    <w:rsid w:val="00CE74A1"/>
  </w:style>
  <w:style w:type="paragraph" w:styleId="C2532D4F108E407483D39F6C7E289F5F" w:customStyle="true">
    <w:name w:val="C2532D4F108E407483D39F6C7E289F5F"/>
    <w:rsid w:val="00CE74A1"/>
  </w:style>
  <w:style w:type="paragraph" w:styleId="A439787D53A544A0BCA9493F73A979FF" w:customStyle="true">
    <w:name w:val="A439787D53A544A0BCA9493F73A979FF"/>
    <w:rsid w:val="00CE74A1"/>
  </w:style>
  <w:style w:type="paragraph" w:styleId="ABEC5400F9D74FEABE0AEB1FED9943F3" w:customStyle="true">
    <w:name w:val="ABEC5400F9D74FEABE0AEB1FED9943F3"/>
    <w:rsid w:val="00CE74A1"/>
  </w:style>
  <w:style w:type="paragraph" w:styleId="C25E12EB08BF4C4086AF4CB8A5FB967D" w:customStyle="true">
    <w:name w:val="C25E12EB08BF4C4086AF4CB8A5FB967D"/>
    <w:rsid w:val="00CC30E8"/>
  </w:style>
  <w:style w:type="paragraph" w:styleId="D3E018350B8E41C5BB47B3416C61178D" w:customStyle="true">
    <w:name w:val="D3E018350B8E41C5BB47B3416C61178D"/>
    <w:rsid w:val="00CC30E8"/>
  </w:style>
  <w:style w:type="paragraph" w:styleId="4E0D39AB34144E4D931889E33FA5A034" w:customStyle="true">
    <w:name w:val="4E0D39AB34144E4D931889E33FA5A034"/>
    <w:rsid w:val="00CC30E8"/>
  </w:style>
  <w:style w:type="paragraph" w:styleId="94EA5B33FEAB463DB04E29AB12E18774" w:customStyle="true">
    <w:name w:val="94EA5B33FEAB463DB04E29AB12E18774"/>
    <w:rsid w:val="00CC30E8"/>
  </w:style>
  <w:style w:type="paragraph" w:styleId="6901EBD99F994384BC333CB56700DB01" w:customStyle="true">
    <w:name w:val="6901EBD99F994384BC333CB56700DB01"/>
    <w:rsid w:val="00CC30E8"/>
  </w:style>
  <w:style w:type="paragraph" w:styleId="298B55E10D474B0FB33AEF2A9F14EF7C" w:customStyle="true">
    <w:name w:val="298B55E10D474B0FB33AEF2A9F14EF7C"/>
    <w:rsid w:val="00CC30E8"/>
  </w:style>
  <w:style w:type="paragraph" w:styleId="728C7C40C6D5423884E203148D485FF0" w:customStyle="true">
    <w:name w:val="728C7C40C6D5423884E203148D485FF0"/>
    <w:rsid w:val="00CC30E8"/>
  </w:style>
  <w:style w:type="paragraph" w:styleId="8ECE92F24AE44DE588446F7C13DDD2E8" w:customStyle="true">
    <w:name w:val="8ECE92F24AE44DE588446F7C13DDD2E8"/>
    <w:rsid w:val="00CC30E8"/>
  </w:style>
  <w:style w:type="paragraph" w:styleId="4FEAE526D6A647798DE740D51FD9D4CE" w:customStyle="true">
    <w:name w:val="4FEAE526D6A647798DE740D51FD9D4CE"/>
    <w:rsid w:val="00CC30E8"/>
  </w:style>
  <w:style w:type="paragraph" w:styleId="74E470349BDD4896BF2AAE27C12BD389" w:customStyle="true">
    <w:name w:val="74E470349BDD4896BF2AAE27C12BD389"/>
    <w:rsid w:val="00CC30E8"/>
  </w:style>
  <w:style w:type="paragraph" w:styleId="D8598D8E39934F2F9D3C0F161E10BDDE" w:customStyle="true">
    <w:name w:val="D8598D8E39934F2F9D3C0F161E10BDDE"/>
    <w:rsid w:val="00CC30E8"/>
  </w:style>
  <w:style w:type="paragraph" w:styleId="E125E3F195BC47C8A2DD865220A1274B" w:customStyle="true">
    <w:name w:val="E125E3F195BC47C8A2DD865220A1274B"/>
    <w:rsid w:val="00CC30E8"/>
  </w:style>
  <w:style w:type="paragraph" w:styleId="37F471B92CAF44249D2B289B34A0F4A9" w:customStyle="true">
    <w:name w:val="37F471B92CAF44249D2B289B34A0F4A9"/>
    <w:rsid w:val="00CC30E8"/>
  </w:style>
  <w:style w:type="paragraph" w:styleId="8014FAB7B63B48B49F3CB5C3E80FC3A8" w:customStyle="true">
    <w:name w:val="8014FAB7B63B48B49F3CB5C3E80FC3A8"/>
    <w:rsid w:val="00525F84"/>
  </w:style>
  <w:style w:type="paragraph" w:styleId="51D775C90BC843A69EBB6205D1A321CD" w:customStyle="true">
    <w:name w:val="51D775C90BC843A69EBB6205D1A321CD"/>
    <w:rsid w:val="00525F84"/>
  </w:style>
  <w:style w:type="paragraph" w:styleId="7B481B7B44454048A4F66F8D6F4FB73F" w:customStyle="true">
    <w:name w:val="7B481B7B44454048A4F66F8D6F4FB73F"/>
    <w:rsid w:val="00525F84"/>
  </w:style>
  <w:style w:type="paragraph" w:styleId="79766E07B12C400E9C2BC23B544C5DC9" w:customStyle="true">
    <w:name w:val="79766E07B12C400E9C2BC23B544C5DC9"/>
    <w:rsid w:val="00525F84"/>
  </w:style>
  <w:style w:type="paragraph" w:styleId="DC5D01E9546042A9B27F15996118537E" w:customStyle="true">
    <w:name w:val="DC5D01E9546042A9B27F15996118537E"/>
    <w:rsid w:val="00525F84"/>
  </w:style>
  <w:style w:type="paragraph" w:styleId="B772400BEDC44431B1DE5EC47A467D4E" w:customStyle="true">
    <w:name w:val="B772400BEDC44431B1DE5EC47A467D4E"/>
    <w:rsid w:val="00525F84"/>
  </w:style>
  <w:style w:type="paragraph" w:styleId="1A25E844E67A4AA9848AE9AFE33435E5" w:customStyle="true">
    <w:name w:val="1A25E844E67A4AA9848AE9AFE33435E5"/>
    <w:rsid w:val="00525F84"/>
  </w:style>
  <w:style w:type="paragraph" w:styleId="92FBD43875D44AA1B2FE53FD26059478" w:customStyle="true">
    <w:name w:val="92FBD43875D44AA1B2FE53FD26059478"/>
    <w:rsid w:val="00525F84"/>
  </w:style>
  <w:style w:type="paragraph" w:styleId="942C10044F2140639A74D1572E4B982C" w:customStyle="true">
    <w:name w:val="942C10044F2140639A74D1572E4B982C"/>
    <w:rsid w:val="00525F84"/>
  </w:style>
  <w:style w:type="paragraph" w:styleId="B430E5E9AA4749C4A1362BC8EDF2A797" w:customStyle="true">
    <w:name w:val="B430E5E9AA4749C4A1362BC8EDF2A797"/>
    <w:rsid w:val="00525F84"/>
  </w:style>
  <w:style w:type="paragraph" w:styleId="F3EA7E267D7440A5BA1B7789A0D73331" w:customStyle="true">
    <w:name w:val="F3EA7E267D7440A5BA1B7789A0D73331"/>
    <w:rsid w:val="00525F84"/>
  </w:style>
  <w:style w:type="paragraph" w:styleId="E5DA5C2CF0EC4ED0B4A8F537813436E6" w:customStyle="true">
    <w:name w:val="E5DA5C2CF0EC4ED0B4A8F537813436E6"/>
    <w:rsid w:val="00525F84"/>
  </w:style>
  <w:style w:type="paragraph" w:styleId="D3CE64077EEE49EA8D2A8669CB4FA428" w:customStyle="true">
    <w:name w:val="D3CE64077EEE49EA8D2A8669CB4FA428"/>
    <w:rsid w:val="00525F84"/>
  </w:style>
  <w:style w:type="paragraph" w:styleId="E704CE92FA25441A93D776B78F10AE68" w:customStyle="true">
    <w:name w:val="E704CE92FA25441A93D776B78F10AE68"/>
    <w:rsid w:val="00AB0B20"/>
  </w:style>
  <w:style w:type="paragraph" w:styleId="9BBDB486544D4C69A4F434333BFFB963" w:customStyle="true">
    <w:name w:val="9BBDB486544D4C69A4F434333BFFB963"/>
    <w:rsid w:val="00AB0B20"/>
  </w:style>
  <w:style w:type="paragraph" w:styleId="B5F1D8BC1A0F48B4BEC055D024992A5B" w:customStyle="true">
    <w:name w:val="B5F1D8BC1A0F48B4BEC055D024992A5B"/>
    <w:rsid w:val="00AB0B20"/>
  </w:style>
  <w:style w:type="paragraph" w:styleId="7A68C1F430684FEABCE657453681B421" w:customStyle="true">
    <w:name w:val="7A68C1F430684FEABCE657453681B421"/>
    <w:rsid w:val="00AB0B20"/>
  </w:style>
  <w:style w:type="paragraph" w:styleId="ED38C8B4DA064255910CA86E0AFC14CF" w:customStyle="true">
    <w:name w:val="ED38C8B4DA064255910CA86E0AFC14CF"/>
    <w:rsid w:val="00AB0B20"/>
  </w:style>
  <w:style w:type="paragraph" w:styleId="E0F5829E40E24E26B0A5D89002BAA50D" w:customStyle="true">
    <w:name w:val="E0F5829E40E24E26B0A5D89002BAA50D"/>
    <w:rsid w:val="00AB0B20"/>
  </w:style>
  <w:style w:type="paragraph" w:styleId="218F0D9664184605BD3C0190950DFA35" w:customStyle="true">
    <w:name w:val="218F0D9664184605BD3C0190950DFA35"/>
    <w:rsid w:val="00AB0B20"/>
  </w:style>
  <w:style w:type="paragraph" w:styleId="0EAEE48A4D93447CA57EAE668D09ACC4" w:customStyle="true">
    <w:name w:val="0EAEE48A4D93447CA57EAE668D09ACC4"/>
    <w:rsid w:val="00AB0B20"/>
  </w:style>
  <w:style w:type="paragraph" w:styleId="B0E4208DE33D479CBD0461352C018CAF" w:customStyle="true">
    <w:name w:val="B0E4208DE33D479CBD0461352C018CAF"/>
    <w:rsid w:val="00AB0B20"/>
  </w:style>
  <w:style w:type="paragraph" w:styleId="CC23A13E492A4623B6D666E6D00D5A9D" w:customStyle="true">
    <w:name w:val="CC23A13E492A4623B6D666E6D00D5A9D"/>
    <w:rsid w:val="00AB0B20"/>
  </w:style>
  <w:style w:type="paragraph" w:styleId="0707D2C5E74E4EE9AB38EF4CE80414C7" w:customStyle="true">
    <w:name w:val="0707D2C5E74E4EE9AB38EF4CE80414C7"/>
    <w:rsid w:val="00AB0B20"/>
  </w:style>
  <w:style w:type="paragraph" w:styleId="B243BB0AB09844AD860FA446C8CEBF2C" w:customStyle="true">
    <w:name w:val="B243BB0AB09844AD860FA446C8CEBF2C"/>
    <w:rsid w:val="00141482"/>
  </w:style>
  <w:style w:type="paragraph" w:styleId="F4D92D9C58C2454A85E327BCDF05D64F" w:customStyle="true">
    <w:name w:val="F4D92D9C58C2454A85E327BCDF05D64F"/>
    <w:rsid w:val="00141482"/>
  </w:style>
  <w:style w:type="paragraph" w:styleId="B505D32E388440F0B25B9BBFC54D303A" w:customStyle="true">
    <w:name w:val="B505D32E388440F0B25B9BBFC54D303A"/>
    <w:rsid w:val="00141482"/>
  </w:style>
  <w:style w:type="paragraph" w:styleId="0184E7A42256475882BA9D22570AEDA7" w:customStyle="true">
    <w:name w:val="0184E7A42256475882BA9D22570AEDA7"/>
    <w:rsid w:val="00141482"/>
  </w:style>
  <w:style w:type="paragraph" w:styleId="5380185C7E644C57BD94D19DAF836348" w:customStyle="true">
    <w:name w:val="5380185C7E644C57BD94D19DAF836348"/>
    <w:rsid w:val="00141482"/>
  </w:style>
  <w:style w:type="paragraph" w:styleId="4D5815CFF0D74A1A88CEFA6D2452F0BC" w:customStyle="true">
    <w:name w:val="4D5815CFF0D74A1A88CEFA6D2452F0BC"/>
    <w:rsid w:val="00141482"/>
  </w:style>
  <w:style w:type="paragraph" w:styleId="4F5D427251CA40E5BF09FC31F84BCBD7" w:customStyle="true">
    <w:name w:val="4F5D427251CA40E5BF09FC31F84BCBD7"/>
    <w:rsid w:val="00141482"/>
  </w:style>
  <w:style w:type="paragraph" w:styleId="D0922E7C7AB442A9A271B8785468D48B" w:customStyle="true">
    <w:name w:val="D0922E7C7AB442A9A271B8785468D48B"/>
    <w:rsid w:val="00141482"/>
  </w:style>
  <w:style w:type="paragraph" w:styleId="198D5FB4F10C4010A405BC4566C35E66" w:customStyle="true">
    <w:name w:val="198D5FB4F10C4010A405BC4566C35E66"/>
    <w:rsid w:val="00141482"/>
  </w:style>
  <w:style w:type="paragraph" w:styleId="3D050593A6A54F8D8571D438EDF03AB0" w:customStyle="true">
    <w:name w:val="3D050593A6A54F8D8571D438EDF03AB0"/>
    <w:rsid w:val="00141482"/>
  </w:style>
  <w:style w:type="paragraph" w:styleId="B0E5093EA3814C39941043F4EB8E5C11" w:customStyle="true">
    <w:name w:val="B0E5093EA3814C39941043F4EB8E5C11"/>
    <w:rsid w:val="00141482"/>
  </w:style>
  <w:style w:type="paragraph" w:styleId="858FAF62102046B0AEC4A20085457D9F" w:customStyle="true">
    <w:name w:val="858FAF62102046B0AEC4A20085457D9F"/>
    <w:rsid w:val="00141482"/>
  </w:style>
  <w:style w:type="paragraph" w:styleId="D5F90F3479AE405A8916E09C3F8E25E6" w:customStyle="true">
    <w:name w:val="D5F90F3479AE405A8916E09C3F8E25E6"/>
    <w:rsid w:val="009C203C"/>
  </w:style>
  <w:style w:type="paragraph" w:styleId="C17BAF86EC424636A9FD6E93FB877293" w:customStyle="true">
    <w:name w:val="C17BAF86EC424636A9FD6E93FB877293"/>
    <w:rsid w:val="009C203C"/>
  </w:style>
  <w:style w:type="paragraph" w:styleId="DC8023B1D9674AF0812B57365E68B381" w:customStyle="true">
    <w:name w:val="DC8023B1D9674AF0812B57365E68B381"/>
    <w:rsid w:val="009C203C"/>
  </w:style>
  <w:style w:type="paragraph" w:styleId="34FA5B34579E495696A82B2461F7BFEA" w:customStyle="true">
    <w:name w:val="34FA5B34579E495696A82B2461F7BFEA"/>
    <w:rsid w:val="009C203C"/>
  </w:style>
  <w:style w:type="paragraph" w:styleId="30252623EB194DA487F4CF8D5906EA2B" w:customStyle="true">
    <w:name w:val="30252623EB194DA487F4CF8D5906EA2B"/>
    <w:rsid w:val="009C203C"/>
  </w:style>
  <w:style w:type="paragraph" w:styleId="23DBC9482F404311BD37F5C9DF1330CF" w:customStyle="true">
    <w:name w:val="23DBC9482F404311BD37F5C9DF1330CF"/>
    <w:rsid w:val="009C203C"/>
  </w:style>
  <w:style w:type="paragraph" w:styleId="2590D24D635B4A459AD90BB8FC8CB3C0" w:customStyle="true">
    <w:name w:val="2590D24D635B4A459AD90BB8FC8CB3C0"/>
    <w:rsid w:val="009C203C"/>
  </w:style>
  <w:style w:type="paragraph" w:styleId="5AC97993D4DA4BD4857E82E2891E4E7C" w:customStyle="true">
    <w:name w:val="5AC97993D4DA4BD4857E82E2891E4E7C"/>
    <w:rsid w:val="009C203C"/>
  </w:style>
  <w:style w:type="paragraph" w:styleId="C7AE5DCC06BE48ADA511012C4B523710" w:customStyle="true">
    <w:name w:val="C7AE5DCC06BE48ADA511012C4B523710"/>
    <w:rsid w:val="009C203C"/>
  </w:style>
  <w:style w:type="paragraph" w:styleId="76E38E80349F46DB90512EA063C17FED" w:customStyle="true">
    <w:name w:val="76E38E80349F46DB90512EA063C17FED"/>
    <w:rsid w:val="009C203C"/>
  </w:style>
  <w:style w:type="paragraph" w:styleId="BFB09AD8742A46EDB70937E93CD29BAF" w:customStyle="true">
    <w:name w:val="BFB09AD8742A46EDB70937E93CD29BAF"/>
    <w:rsid w:val="009C203C"/>
  </w:style>
  <w:style w:type="paragraph" w:styleId="0D757D9A0C3C45CCB443D83776924CCD" w:customStyle="true">
    <w:name w:val="0D757D9A0C3C45CCB443D83776924CCD"/>
    <w:rsid w:val="009C203C"/>
  </w:style>
  <w:style w:type="paragraph" w:styleId="E8EFCC59B9844F22BE0EDF0B5888586D" w:customStyle="true">
    <w:name w:val="E8EFCC59B9844F22BE0EDF0B5888586D"/>
    <w:rsid w:val="00F963D5"/>
  </w:style>
  <w:style w:type="paragraph" w:styleId="A27C50C246664D11A01E17A0B966B04D" w:customStyle="true">
    <w:name w:val="A27C50C246664D11A01E17A0B966B04D"/>
    <w:rsid w:val="00F963D5"/>
  </w:style>
  <w:style w:type="paragraph" w:styleId="53A09AF1445B4A29876A50B686B310CB" w:customStyle="true">
    <w:name w:val="53A09AF1445B4A29876A50B686B310CB"/>
    <w:rsid w:val="00F963D5"/>
  </w:style>
  <w:style w:type="paragraph" w:styleId="16C6A5F35C8444FDA9A92E46940C3252" w:customStyle="true">
    <w:name w:val="16C6A5F35C8444FDA9A92E46940C3252"/>
    <w:rsid w:val="00F963D5"/>
  </w:style>
  <w:style w:type="paragraph" w:styleId="45D08B5B84BF47C8B7BCBAAC92515FE7" w:customStyle="true">
    <w:name w:val="45D08B5B84BF47C8B7BCBAAC92515FE7"/>
    <w:rsid w:val="00F963D5"/>
  </w:style>
  <w:style w:type="paragraph" w:styleId="DD486F99070F4BCBAC5EB2E41C6D1D9D" w:customStyle="true">
    <w:name w:val="DD486F99070F4BCBAC5EB2E41C6D1D9D"/>
    <w:rsid w:val="00F963D5"/>
  </w:style>
  <w:style w:type="paragraph" w:styleId="DB6DE910F46448F68C841298B4B7975E" w:customStyle="true">
    <w:name w:val="DB6DE910F46448F68C841298B4B7975E"/>
    <w:rsid w:val="00F963D5"/>
  </w:style>
  <w:style w:type="paragraph" w:styleId="8CBD48A3D43F4725BFA3644784EFCFB9" w:customStyle="true">
    <w:name w:val="8CBD48A3D43F4725BFA3644784EFCFB9"/>
    <w:rsid w:val="00F963D5"/>
  </w:style>
  <w:style w:type="paragraph" w:styleId="F86ACD1AB65C41AF96D95354B064E03E" w:customStyle="true">
    <w:name w:val="F86ACD1AB65C41AF96D95354B064E03E"/>
    <w:rsid w:val="00F963D5"/>
  </w:style>
  <w:style w:type="paragraph" w:styleId="D3C47FF01E8F4A67A7844AD4CE6F9C3E" w:customStyle="true">
    <w:name w:val="D3C47FF01E8F4A67A7844AD4CE6F9C3E"/>
    <w:rsid w:val="00F963D5"/>
  </w:style>
  <w:style w:type="paragraph" w:styleId="9989B93DF4E14A3481AFDD23FD25DFD7" w:customStyle="true">
    <w:name w:val="9989B93DF4E14A3481AFDD23FD25DFD7"/>
    <w:rsid w:val="00F963D5"/>
  </w:style>
  <w:style w:type="paragraph" w:styleId="856563A355BF4E3780E09133CE8DB5EA" w:customStyle="true">
    <w:name w:val="856563A355BF4E3780E09133CE8DB5EA"/>
    <w:rsid w:val="00F963D5"/>
  </w:style>
  <w:style w:type="paragraph" w:styleId="3BE7B78B33AB47D59D0FADA08EF8CE08" w:customStyle="true">
    <w:name w:val="3BE7B78B33AB47D59D0FADA08EF8CE08"/>
    <w:rsid w:val="00F963D5"/>
  </w:style>
  <w:style w:type="paragraph" w:styleId="52709220A7F340FABB76BFD470F88CF7" w:customStyle="true">
    <w:name w:val="52709220A7F340FABB76BFD470F88CF7"/>
    <w:rsid w:val="00F963D5"/>
  </w:style>
  <w:style w:type="paragraph" w:styleId="8603F2BC0FF047E8B5AAF2D91B3D78CB" w:customStyle="true">
    <w:name w:val="8603F2BC0FF047E8B5AAF2D91B3D78CB"/>
    <w:rsid w:val="005132FB"/>
  </w:style>
  <w:style w:type="paragraph" w:styleId="53E6078FCEEB4D6E9E58B7A6F68EE818" w:customStyle="true">
    <w:name w:val="53E6078FCEEB4D6E9E58B7A6F68EE818"/>
    <w:rsid w:val="005132FB"/>
  </w:style>
  <w:style w:type="paragraph" w:styleId="18884F9511F248639654DD27190631FD" w:customStyle="true">
    <w:name w:val="18884F9511F248639654DD27190631FD"/>
    <w:rsid w:val="005132FB"/>
  </w:style>
  <w:style w:type="paragraph" w:styleId="9B0D6B024C194751887438435CF21B10" w:customStyle="true">
    <w:name w:val="9B0D6B024C194751887438435CF21B10"/>
    <w:rsid w:val="005132FB"/>
  </w:style>
  <w:style w:type="paragraph" w:styleId="78EABE108653427A96DDAFE235A108FE" w:customStyle="true">
    <w:name w:val="78EABE108653427A96DDAFE235A108FE"/>
    <w:rsid w:val="005132FB"/>
  </w:style>
  <w:style w:type="paragraph" w:styleId="55683F507B9C46B88AEDD238A84E4673" w:customStyle="true">
    <w:name w:val="55683F507B9C46B88AEDD238A84E4673"/>
    <w:rsid w:val="005132FB"/>
  </w:style>
  <w:style w:type="paragraph" w:styleId="1A95AA3871604DB9A87577BC7D398763" w:customStyle="true">
    <w:name w:val="1A95AA3871604DB9A87577BC7D398763"/>
    <w:rsid w:val="005132FB"/>
  </w:style>
  <w:style w:type="paragraph" w:styleId="A2668BA69882471E8B1B9BA84BB01CBE" w:customStyle="true">
    <w:name w:val="A2668BA69882471E8B1B9BA84BB01CBE"/>
    <w:rsid w:val="005132FB"/>
  </w:style>
  <w:style w:type="paragraph" w:styleId="EB1F1D87CE894E0BB195162DD092E30D" w:customStyle="true">
    <w:name w:val="EB1F1D87CE894E0BB195162DD092E30D"/>
    <w:rsid w:val="005132FB"/>
  </w:style>
  <w:style w:type="paragraph" w:styleId="45C147AD612A45FDBBC4B24189DB6343" w:customStyle="true">
    <w:name w:val="45C147AD612A45FDBBC4B24189DB6343"/>
    <w:rsid w:val="005132FB"/>
  </w:style>
  <w:style w:type="paragraph" w:styleId="001EB54502A042C9BC11E593CCE215A0" w:customStyle="true">
    <w:name w:val="001EB54502A042C9BC11E593CCE215A0"/>
    <w:rsid w:val="005132FB"/>
  </w:style>
  <w:style w:type="paragraph" w:styleId="64EF424CF7E245A186E17EC58CF27AA1" w:customStyle="true">
    <w:name w:val="64EF424CF7E245A186E17EC58CF27AA1"/>
    <w:rsid w:val="00974C32"/>
  </w:style>
  <w:style w:type="paragraph" w:styleId="95CB4A2268334378B77E96C06A83CC49" w:customStyle="true">
    <w:name w:val="95CB4A2268334378B77E96C06A83CC49"/>
    <w:rsid w:val="00974C32"/>
  </w:style>
  <w:style w:type="paragraph" w:styleId="7319EA45D79E48D08D0024B24B73C55C" w:customStyle="true">
    <w:name w:val="7319EA45D79E48D08D0024B24B73C55C"/>
    <w:rsid w:val="00974C32"/>
  </w:style>
  <w:style w:type="paragraph" w:styleId="45087C87FF1342D19A8F414E6B2DCF76" w:customStyle="true">
    <w:name w:val="45087C87FF1342D19A8F414E6B2DCF76"/>
    <w:rsid w:val="00974C32"/>
  </w:style>
  <w:style w:type="paragraph" w:styleId="05B9BD63AF4B405A89A6976558A22E52" w:customStyle="true">
    <w:name w:val="05B9BD63AF4B405A89A6976558A22E52"/>
    <w:rsid w:val="00974C32"/>
  </w:style>
  <w:style w:type="paragraph" w:styleId="5A7BCC2BCA524782B09C3AC0CF8F594B" w:customStyle="true">
    <w:name w:val="5A7BCC2BCA524782B09C3AC0CF8F594B"/>
    <w:rsid w:val="00974C32"/>
  </w:style>
  <w:style w:type="paragraph" w:styleId="0E18A69480AC41E5B82F291C4F26B786" w:customStyle="true">
    <w:name w:val="0E18A69480AC41E5B82F291C4F26B786"/>
    <w:rsid w:val="00974C32"/>
  </w:style>
  <w:style w:type="paragraph" w:styleId="A1BD0E1FF0E64F2FB3DD050FCB339079" w:customStyle="true">
    <w:name w:val="A1BD0E1FF0E64F2FB3DD050FCB339079"/>
    <w:rsid w:val="00974C32"/>
  </w:style>
  <w:style w:type="paragraph" w:styleId="A6CF02B9559C42D887911F1EB44D5AAF" w:customStyle="true">
    <w:name w:val="A6CF02B9559C42D887911F1EB44D5AAF"/>
    <w:rsid w:val="00974C32"/>
  </w:style>
  <w:style w:type="paragraph" w:styleId="E42C1D9B4A734128A4DA562ECE3C3DDA" w:customStyle="true">
    <w:name w:val="E42C1D9B4A734128A4DA562ECE3C3DDA"/>
    <w:rsid w:val="00974C32"/>
  </w:style>
  <w:style w:type="paragraph" w:styleId="19FA4B2C96194DFFA894EF088CE0A111" w:customStyle="true">
    <w:name w:val="19FA4B2C96194DFFA894EF088CE0A111"/>
    <w:rsid w:val="00974C32"/>
  </w:style>
  <w:style w:type="paragraph" w:styleId="78C0B589523E4C7CBF473937BF35795F" w:customStyle="true">
    <w:name w:val="78C0B589523E4C7CBF473937BF35795F"/>
    <w:rsid w:val="00974C32"/>
  </w:style>
  <w:style w:type="paragraph" w:styleId="282F508164104DE9921388B9B72406C7" w:customStyle="true">
    <w:name w:val="282F508164104DE9921388B9B72406C7"/>
    <w:rsid w:val="00974C32"/>
  </w:style>
  <w:style w:type="paragraph" w:styleId="DD1C8CB0738A4B7B82090EA30CDF376F" w:customStyle="true">
    <w:name w:val="DD1C8CB0738A4B7B82090EA30CDF376F"/>
    <w:rsid w:val="00974C32"/>
  </w:style>
  <w:style w:type="paragraph" w:styleId="C15D8FEE54D048DEA9EDB11C6CD9D03E" w:customStyle="true">
    <w:name w:val="C15D8FEE54D048DEA9EDB11C6CD9D03E"/>
    <w:rsid w:val="00974C32"/>
  </w:style>
  <w:style w:type="paragraph" w:styleId="6E6CC9C422504A028598CBCA4089F44A" w:customStyle="true">
    <w:name w:val="6E6CC9C422504A028598CBCA4089F44A"/>
    <w:rsid w:val="0010694A"/>
  </w:style>
  <w:style w:type="paragraph" w:styleId="0291DFB61C804264B66D495ECBD54E7E" w:customStyle="true">
    <w:name w:val="0291DFB61C804264B66D495ECBD54E7E"/>
    <w:rsid w:val="0010694A"/>
  </w:style>
  <w:style w:type="paragraph" w:styleId="B7C69814FA394CC0A2F3820A2DAC168D" w:customStyle="true">
    <w:name w:val="B7C69814FA394CC0A2F3820A2DAC168D"/>
    <w:rsid w:val="0010694A"/>
  </w:style>
  <w:style w:type="paragraph" w:styleId="B8A64B22A155496CAC849C6BDEEA1175" w:customStyle="true">
    <w:name w:val="B8A64B22A155496CAC849C6BDEEA1175"/>
    <w:rsid w:val="0010694A"/>
  </w:style>
  <w:style w:type="paragraph" w:styleId="ACE75E6C643B4D539E53DFED0233DBAE" w:customStyle="true">
    <w:name w:val="ACE75E6C643B4D539E53DFED0233DBAE"/>
    <w:rsid w:val="0010694A"/>
  </w:style>
  <w:style w:type="paragraph" w:styleId="A5D6E8D50FE84AEDB8C49875E276751E" w:customStyle="true">
    <w:name w:val="A5D6E8D50FE84AEDB8C49875E276751E"/>
    <w:rsid w:val="0010694A"/>
  </w:style>
  <w:style w:type="paragraph" w:styleId="64DCC5BF1D2E4A73BF8F01CA40522275" w:customStyle="true">
    <w:name w:val="64DCC5BF1D2E4A73BF8F01CA40522275"/>
    <w:rsid w:val="0010694A"/>
  </w:style>
  <w:style w:type="paragraph" w:styleId="62FB8245C9BC49ADADA6648F9E6D02D5" w:customStyle="true">
    <w:name w:val="62FB8245C9BC49ADADA6648F9E6D02D5"/>
    <w:rsid w:val="0010694A"/>
  </w:style>
  <w:style w:type="paragraph" w:styleId="536361F3454F453780518E59562E911C" w:customStyle="true">
    <w:name w:val="536361F3454F453780518E59562E911C"/>
    <w:rsid w:val="0010694A"/>
  </w:style>
  <w:style w:type="paragraph" w:styleId="43974B9AEA7149F99B5505D8A143957C" w:customStyle="true">
    <w:name w:val="43974B9AEA7149F99B5505D8A143957C"/>
    <w:rsid w:val="0010694A"/>
  </w:style>
  <w:style w:type="paragraph" w:styleId="ED69B249637F429EA22B4ED09B91F76E" w:customStyle="true">
    <w:name w:val="ED69B249637F429EA22B4ED09B91F76E"/>
    <w:rsid w:val="0010694A"/>
  </w:style>
  <w:style w:type="paragraph" w:styleId="3991F2E8806D4803AB9FB30D69A27556" w:customStyle="true">
    <w:name w:val="3991F2E8806D4803AB9FB30D69A27556"/>
    <w:rsid w:val="0010694A"/>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83C5591652C34DDD9D25052AD0BE1A7C" w:customStyle="true">
    <w:name w:val="83C5591652C34DDD9D25052AD0BE1A7C"/>
    <w:rsid w:val="0010694A"/>
  </w:style>
  <w:style w:type="paragraph" w:styleId="A0E311EA0B43495E90C9CBA232CE0A9E" w:customStyle="true">
    <w:name w:val="A0E311EA0B43495E90C9CBA232CE0A9E"/>
    <w:rsid w:val="00B51F9D"/>
  </w:style>
  <w:style w:type="paragraph" w:styleId="FA4A4EC35E1342B6A82D1AC832856CBF" w:customStyle="true">
    <w:name w:val="FA4A4EC35E1342B6A82D1AC832856CBF"/>
    <w:rsid w:val="00B51F9D"/>
  </w:style>
  <w:style w:type="paragraph" w:styleId="00E1C1E5812640CE8F6C18853EA11464" w:customStyle="true">
    <w:name w:val="00E1C1E5812640CE8F6C18853EA11464"/>
    <w:rsid w:val="00B51F9D"/>
  </w:style>
  <w:style w:type="paragraph" w:styleId="B023F8CA7A244FB1B6AB1E06E1205342" w:customStyle="true">
    <w:name w:val="B023F8CA7A244FB1B6AB1E06E1205342"/>
    <w:rsid w:val="00A35B62"/>
  </w:style>
  <w:style w:type="paragraph" w:styleId="704252F50DD44E2EA053BDF77FAB82EC" w:customStyle="true">
    <w:name w:val="704252F50DD44E2EA053BDF77FAB82EC"/>
    <w:rsid w:val="000B6009"/>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81406E3C50014F6ABD9D1788190C3896" w:customStyle="true">
    <w:name w:val="81406E3C50014F6ABD9D1788190C3896"/>
    <w:rsid w:val="00CF08C6"/>
  </w:style>
  <w:style w:type="paragraph" w:styleId="7FC96C344BD74105BB60FCF347FC2417" w:customStyle="true">
    <w:name w:val="7FC96C344BD74105BB60FCF347FC2417"/>
    <w:rsid w:val="00CF08C6"/>
  </w:style>
  <w:style w:type="paragraph" w:styleId="D1D4EE95A18840A29943A5DF7FD1F542" w:customStyle="true">
    <w:name w:val="D1D4EE95A18840A29943A5DF7FD1F542"/>
    <w:rsid w:val="00CF08C6"/>
  </w:style>
  <w:style w:type="paragraph" w:styleId="76066462692C42A8B3EA238560B2BB1D" w:customStyle="true">
    <w:name w:val="76066462692C42A8B3EA238560B2BB1D"/>
    <w:rsid w:val="00CF08C6"/>
  </w:style>
  <w:style w:type="paragraph" w:styleId="D4D73FD1D8FE4DCBAC8D41B5B02F1FA9" w:customStyle="true">
    <w:name w:val="D4D73FD1D8FE4DCBAC8D41B5B02F1FA9"/>
    <w:rsid w:val="00CF08C6"/>
  </w:style>
  <w:style w:type="paragraph" w:styleId="FF57D07177324CBEA08827F73705E4B7" w:customStyle="true">
    <w:name w:val="FF57D07177324CBEA08827F73705E4B7"/>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DE0F513BDD34190B2D7B8AD7A66F102" w:customStyle="true">
    <w:name w:val="2DE0F513BDD34190B2D7B8AD7A66F102"/>
    <w:rsid w:val="00CF08C6"/>
  </w:style>
  <w:style w:type="paragraph" w:styleId="2142A42F1B6048FE9B1CAE307306ABAA" w:customStyle="true">
    <w:name w:val="2142A42F1B6048FE9B1CAE307306ABAA"/>
    <w:rsid w:val="00C647F0"/>
  </w:style>
  <w:style w:type="paragraph" w:styleId="188CF18F16554BB4B860EF1D88519A7E" w:customStyle="true">
    <w:name w:val="188CF18F16554BB4B860EF1D88519A7E"/>
    <w:rsid w:val="00C647F0"/>
  </w:style>
  <w:style w:type="paragraph" w:styleId="1E56BBE8C2BC4C23BE8E6643E429546C" w:customStyle="true">
    <w:name w:val="1E56BBE8C2BC4C23BE8E6643E429546C"/>
    <w:rsid w:val="00C647F0"/>
  </w:style>
  <w:style w:type="paragraph" w:styleId="8358C992BBB34B69A671FAACA9B69115" w:customStyle="true">
    <w:name w:val="8358C992BBB34B69A671FAACA9B69115"/>
    <w:rsid w:val="00C647F0"/>
  </w:style>
  <w:style w:type="paragraph" w:styleId="147E5E6327B3495A83494462A1E4597C" w:customStyle="true">
    <w:name w:val="147E5E6327B3495A83494462A1E4597C"/>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 w:type="paragraph" w:styleId="8462EF72B91C4A6BB641669EEEA4C12E" w:customStyle="true">
    <w:name w:val="8462EF72B91C4A6BB641669EEEA4C12E"/>
    <w:rsid w:val="00E9563E"/>
  </w:style>
  <w:style w:type="paragraph" w:styleId="1DA869ABEFEE4B868139B13A09C3AE53" w:customStyle="true">
    <w:name w:val="1DA869ABEFEE4B868139B13A09C3AE53"/>
    <w:rsid w:val="00162DAF"/>
  </w:style>
  <w:style w:type="paragraph" w:styleId="FC7145C692F34F2ABD4FEAA1EE16A360" w:customStyle="true">
    <w:name w:val="FC7145C692F34F2ABD4FEAA1EE16A360"/>
    <w:rsid w:val="009B2BA4"/>
  </w:style>
  <w:style w:type="paragraph" w:styleId="04A7D6CD71424AE7840A2AA375AE4FFE" w:customStyle="true">
    <w:name w:val="04A7D6CD71424AE7840A2AA375AE4FFE"/>
    <w:rsid w:val="00EC1C93"/>
  </w:style>
  <w:style w:type="paragraph" w:styleId="03D5F1C9A07C4353A685F8BB4BCC4A6E" w:customStyle="true">
    <w:name w:val="03D5F1C9A07C4353A685F8BB4BCC4A6E"/>
    <w:rsid w:val="003529F9"/>
    <w:pPr>
      <w:spacing w:after="160" w:line="259" w:lineRule="auto"/>
    </w:pPr>
  </w:style>
  <w:style w:type="paragraph" w:styleId="1A6A237D5E2E438D83A95D3C135E79A2" w:customStyle="true">
    <w:name w:val="1A6A237D5E2E438D83A95D3C135E79A2"/>
    <w:rsid w:val="003529F9"/>
    <w:pPr>
      <w:spacing w:after="160" w:line="259" w:lineRule="auto"/>
    </w:pPr>
  </w:style>
  <w:style w:type="paragraph" w:styleId="0F56AD1A1CCA4A27B81830227DD54FA2" w:customStyle="true">
    <w:name w:val="0F56AD1A1CCA4A27B81830227DD54FA2"/>
    <w:rsid w:val="003529F9"/>
    <w:pPr>
      <w:spacing w:after="160" w:line="259" w:lineRule="auto"/>
    </w:pPr>
  </w:style>
  <w:style w:type="paragraph" w:styleId="FFEB2081B50D498F9F3BFA768B2A5211" w:customStyle="true">
    <w:name w:val="FFEB2081B50D498F9F3BFA768B2A5211"/>
    <w:rsid w:val="003529F9"/>
    <w:pPr>
      <w:spacing w:after="160" w:line="259" w:lineRule="auto"/>
    </w:pPr>
  </w:style>
  <w:style w:type="paragraph" w:styleId="C6CD1120E18941BB9150AFF956E94417" w:customStyle="true">
    <w:name w:val="C6CD1120E18941BB9150AFF956E94417"/>
    <w:rsid w:val="003529F9"/>
    <w:pPr>
      <w:spacing w:after="160" w:line="259" w:lineRule="auto"/>
    </w:pPr>
  </w:style>
  <w:style w:type="paragraph" w:styleId="A76354D8CF78494AA9552358966AE9E8" w:customStyle="true">
    <w:name w:val="A76354D8CF78494AA9552358966AE9E8"/>
    <w:rsid w:val="003529F9"/>
    <w:pPr>
      <w:spacing w:after="160" w:line="259" w:lineRule="auto"/>
    </w:pPr>
  </w:style>
  <w:style w:type="paragraph" w:styleId="8A3D4D9E63F64147A1EC5065E66686C2" w:customStyle="true">
    <w:name w:val="8A3D4D9E63F64147A1EC5065E66686C2"/>
    <w:rsid w:val="003529F9"/>
    <w:pPr>
      <w:spacing w:after="160" w:line="259" w:lineRule="auto"/>
    </w:pPr>
  </w:style>
</w:styles>
</file>

<file path=word/glossary/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Rijeka</izvorni_sadrzaj>
    <derivirana_varijabla naziv="DomainObject.UcesnikSudskeRadnje.Adresa.Naselje_1">Rijeka</derivirana_varijabla>
  </DomainObject.UcesnikSudskeRadnje.Adresa.Naselje>
  <DomainObject.UcesnikSudskeRadnje.Adresa.PostBroj>
    <izvorni_sadrzaj>51000</izvorni_sadrzaj>
    <derivirana_varijabla naziv="DomainObject.UcesnikSudskeRadnje.Adresa.PostBroj_1">51000</derivirana_varijabla>
  </DomainObject.UcesnikSudskeRadnje.Adresa.PostBroj>
  <DomainObject.UcesnikSudskeRadnje.Adresa.UlicaIKBR>
    <izvorni_sadrzaj>Ede Starca 10</izvorni_sadrzaj>
    <derivirana_varijabla naziv="DomainObject.UcesnikSudskeRadnje.Adresa.UlicaIKBR_1">Ede Starca 10</derivirana_varijabla>
  </DomainObject.UcesnikSudskeRadnje.Adresa.UlicaIKBR>
  <DomainObject.UcesnikSudskeRadnje.Naziv>
    <izvorni_sadrzaj>V. D. I. društvo s ograničenom odgovornošću za građevinarstvo, trgovinu i ugostiteljstvo</izvorni_sadrzaj>
    <derivirana_varijabla naziv="DomainObject.UcesnikSudskeRadnje.Naziv_1">V. D. I. društvo s ograničenom odgovornošću za građevinarstvo, trgovinu i ugostiteljstvo</derivirana_varijabla>
  </DomainObject.UcesnikSudskeRadnje.Naziv>
  <DomainObject.UcesnikSudskeRadnje.SudskaRadnja.Prostorija.Naziv>
    <izvorni_sadrzaj>Soba 7/IV - Užarska 3, Rijeka</izvorni_sadrzaj>
    <derivirana_varijabla naziv="DomainObject.UcesnikSudskeRadnje.SudskaRadnja.Prostorija.Naziv_1">Soba 7/IV - Užarska 3, Rijeka</derivirana_varijabla>
  </DomainObject.UcesnikSudskeRadnje.SudskaRadnja.Prostorija.Naziv>
  <DomainObject.UcesnikSudskeRadnje.SudskaRadnja.Prostorija.Oznaka>
    <izvorni_sadrzaj>7/IV - Užarska 3</izvorni_sadrzaj>
    <derivirana_varijabla naziv="DomainObject.UcesnikSudskeRadnje.SudskaRadnja.Prostorija.Oznaka_1">7/IV - Užarska 3</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27. listopada 2026.</izvorni_sadrzaj>
    <derivirana_varijabla naziv="DomainObject.UcesnikSudskeRadnje.SudskaRadnja.PlaniraniZavrsetakDatum_1">27. listopada 2026.</derivirana_varijabla>
  </DomainObject.UcesnikSudskeRadnje.SudskaRadnja.PlaniraniZavrsetakDatum>
  <DomainObject.UcesnikSudskeRadnje.SudskaRadnja.PlaniraniPocetakDatum>
    <izvorni_sadrzaj>27. listopada 2026.</izvorni_sadrzaj>
    <derivirana_varijabla naziv="DomainObject.UcesnikSudskeRadnje.SudskaRadnja.PlaniraniPocetakDatum_1">27.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10:00</izvorni_sadrzaj>
    <derivirana_varijabla naziv="DomainObject.UcesnikSudskeRadnje.SudskaRadnja.PlaniraniPocetakVrijeme_1">10:00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185</izvorni_sadrzaj>
    <derivirana_varijabla naziv="DomainObject.Predmet.Broj_1">185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7. svibnja 2026.</izvorni_sadrzaj>
    <derivirana_varijabla naziv="DomainObject.Predmet.DatumOsnivanja_1">7. svibnja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23.06.2026. Predmet proslijeđen u sud.ref., poziv u stat. u otpremi</izvorni_sadrzaj>
    <derivirana_varijabla naziv="DomainObject.Predmet.Opis_1">23.06.2026. Predmet proslijeđen u sud.ref., poziv u stat. u otpremi</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 Pom-185/2026</izvorni_sadrzaj>
    <derivirana_varijabla naziv="DomainObject.Predmet.OznakaBroj_1">Pp Pom-185/2026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V. D. I. društvo s ograničenom odgovornošću za građevinarstvo, trgovinu i ugostiteljstvo</izvorni_sadrzaj>
    <derivirana_varijabla naziv="DomainObject.Predmet.ProtustrankaFormated_1">  V. D. I. društvo s ograničenom odgovornošću za građevinarstvo, trgovinu i ugostiteljstvo</derivirana_varijabla>
  </DomainObject.Predmet.ProtustrankaFormated>
  <DomainObject.Predmet.ProtustrankaFormatedOIB>
    <izvorni_sadrzaj>  V. D. I. društvo s ograničenom odgovornošću za građevinarstvo, trgovinu i ugostiteljstvo, OIB 37701493888</izvorni_sadrzaj>
    <derivirana_varijabla naziv="DomainObject.Predmet.ProtustrankaFormatedOIB_1">  V. D. I. društvo s ograničenom odgovornošću za građevinarstvo, trgovinu i ugostiteljstvo, OIB 37701493888</derivirana_varijabla>
  </DomainObject.Predmet.ProtustrankaFormatedOIB>
  <DomainObject.Predmet.ProtustrankaFormatedWithAdress>
    <izvorni_sadrzaj> V. D. I. društvo s ograničenom odgovornošću za građevinarstvo, trgovinu i ugostiteljstvo, Ede Starca 10, 51000 Rijeka</izvorni_sadrzaj>
    <derivirana_varijabla naziv="DomainObject.Predmet.ProtustrankaFormatedWithAdress_1"> V. D. I. društvo s ograničenom odgovornošću za građevinarstvo, trgovinu i ugostiteljstvo, Ede Starca 10, 51000 Rijeka</derivirana_varijabla>
  </DomainObject.Predmet.ProtustrankaFormatedWithAdress>
  <DomainObject.Predmet.ProtustrankaFormatedWithAdressOIB>
    <izvorni_sadrzaj> V. D. I. društvo s ograničenom odgovornošću za građevinarstvo, trgovinu i ugostiteljstvo, OIB 37701493888, Ede Starca 10, 51000 Rijeka</izvorni_sadrzaj>
    <derivirana_varijabla naziv="DomainObject.Predmet.ProtustrankaFormatedWithAdressOIB_1"> V. D. I. društvo s ograničenom odgovornošću za građevinarstvo, trgovinu i ugostiteljstvo, OIB 37701493888, Ede Starca 10, 51000 Rijeka</derivirana_varijabla>
  </DomainObject.Predmet.ProtustrankaFormatedWithAdressOIB>
  <DomainObject.Predmet.ProtustrankaWithAdress>
    <izvorni_sadrzaj>V. D. I. društvo s ograničenom odgovornošću za građevinarstvo, trgovinu i ugostiteljstvo Ede Starca 10, 51000 Rijeka</izvorni_sadrzaj>
    <derivirana_varijabla naziv="DomainObject.Predmet.ProtustrankaWithAdress_1">V. D. I. društvo s ograničenom odgovornošću za građevinarstvo, trgovinu i ugostiteljstvo Ede Starca 10, 51000 Rijeka</derivirana_varijabla>
  </DomainObject.Predmet.ProtustrankaWithAdress>
  <DomainObject.Predmet.ProtustrankaWithAdressOIB>
    <izvorni_sadrzaj>V. D. I. društvo s ograničenom odgovornošću za građevinarstvo, trgovinu i ugostiteljstvo, OIB 37701493888, Ede Starca 10, 51000 Rijeka</izvorni_sadrzaj>
    <derivirana_varijabla naziv="DomainObject.Predmet.ProtustrankaWithAdressOIB_1">V. D. I. društvo s ograničenom odgovornošću za građevinarstvo, trgovinu i ugostiteljstvo, OIB 37701493888, Ede Starca 10, 51000 Rijeka</derivirana_varijabla>
  </DomainObject.Predmet.ProtustrankaWithAdressOIB>
  <DomainObject.Predmet.ProtustrankaNazivFormated>
    <izvorni_sadrzaj>V. D. I. društvo s ograničenom odgovornošću za građevinarstvo, trgovinu i ugostiteljstvo</izvorni_sadrzaj>
    <derivirana_varijabla naziv="DomainObject.Predmet.ProtustrankaNazivFormated_1">V. D. I. društvo s ograničenom odgovornošću za građevinarstvo, trgovinu i ugostiteljstvo</derivirana_varijabla>
    <derivirana_varijabla naziv="Padez">V. D. I. društvo s ograničenom odgovornošću za građevinarstvo, trgovinu i ugostiteljstvo</derivirana_varijabla>
  </DomainObject.Predmet.ProtustrankaNazivFormated>
  <DomainObject.Predmet.ProtustrankaNazivFormatedOIB>
    <izvorni_sadrzaj>V. D. I. društvo s ograničenom odgovornošću za građevinarstvo, trgovinu i ugostiteljstvo, OIB 37701493888</izvorni_sadrzaj>
    <derivirana_varijabla naziv="DomainObject.Predmet.ProtustrankaNazivFormatedOIB_1">V. D. I. društvo s ograničenom odgovornošću za građevinarstvo, trgovinu i ugostiteljstvo, OIB 37701493888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120</izvorni_sadrzaj>
    <derivirana_varijabla naziv="DomainObject.Predmet.Referada.Naziv_1">Referada 120</derivirana_varijabla>
  </DomainObject.Predmet.Referada.Naziv>
  <DomainObject.Predmet.Referada.Oznaka>
    <izvorni_sadrzaj>120</izvorni_sadrzaj>
    <derivirana_varijabla naziv="DomainObject.Predmet.Referada.Oznaka_1">120</derivirana_varijabla>
  </DomainObject.Predmet.Referada.Oznaka>
  <DomainObject.Predmet.Referada.Prostorija.Naziv>
    <izvorni_sadrzaj>Soba 7/IV - Užarska 3, Rijeka</izvorni_sadrzaj>
    <derivirana_varijabla naziv="DomainObject.Predmet.Referada.Prostorija.Naziv_1">Soba 7/IV - Užarska 3, Rijeka</derivirana_varijabla>
  </DomainObject.Predmet.Referada.Prostorija.Naziv>
  <DomainObject.Predmet.Referada.Prostorija.Oznaka>
    <izvorni_sadrzaj>7/IV - Užarska 3</izvorni_sadrzaj>
    <derivirana_varijabla naziv="DomainObject.Predmet.Referada.Prostorija.Oznaka_1">7/IV - Užarska 3</derivirana_varijabla>
  </DomainObject.Predmet.Referada.Prostorija.Oznaka>
  <DomainObject.Predmet.Referada.Sud.Naziv>
    <izvorni_sadrzaj>Općinski sud u Rijeci</izvorni_sadrzaj>
    <derivirana_varijabla naziv="DomainObject.Predmet.Referada.Sud.Naziv_1">Općinski sud u Rijeci</derivirana_varijabla>
  </DomainObject.Predmet.Referada.Sud.Naziv>
  <DomainObject.Predmet.Referada.Sudac>
    <izvorni_sadrzaj>Bernarda Pešut</izvorni_sadrzaj>
    <derivirana_varijabla naziv="DomainObject.Predmet.Referada.Sudac_1">       Bernarda Pešut, v. r.</derivirana_varijabla>
    <derivirana_varijabla naziv="Dativ">Bernarda Pešut</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Republika Slovenija</izvorni_sadrzaj>
    <derivirana_varijabla naziv="DomainObject.Predmet.StrankaFormated_1">  Republika Slovenija</derivirana_varijabla>
  </DomainObject.Predmet.StrankaFormated>
  <DomainObject.Predmet.StrankaFormatedOIB>
    <izvorni_sadrzaj>  Republika Slovenija</izvorni_sadrzaj>
    <derivirana_varijabla naziv="DomainObject.Predmet.StrankaFormatedOIB_1">  Republika Slovenija</derivirana_varijabla>
  </DomainObject.Predmet.StrankaFormatedOIB>
  <DomainObject.Predmet.StrankaFormatedWithAdress>
    <izvorni_sadrzaj> Republika Slovenija</izvorni_sadrzaj>
    <derivirana_varijabla naziv="DomainObject.Predmet.StrankaFormatedWithAdress_1"> Republika Slovenija</derivirana_varijabla>
  </DomainObject.Predmet.StrankaFormatedWithAdress>
  <DomainObject.Predmet.StrankaFormatedWithAdressOIB>
    <izvorni_sadrzaj> Republika Slovenija</izvorni_sadrzaj>
    <derivirana_varijabla naziv="DomainObject.Predmet.StrankaFormatedWithAdressOIB_1"> Republika Slovenija</derivirana_varijabla>
  </DomainObject.Predmet.StrankaFormatedWithAdressOIB>
  <DomainObject.Predmet.StrankaWithAdress>
    <izvorni_sadrzaj>Republika Slovenija </izvorni_sadrzaj>
    <derivirana_varijabla naziv="DomainObject.Predmet.StrankaWithAdress_1">Republika Slovenija </derivirana_varijabla>
  </DomainObject.Predmet.StrankaWithAdress>
  <DomainObject.Predmet.StrankaWithAdressOIB>
    <izvorni_sadrzaj>Republika Slovenija</izvorni_sadrzaj>
    <derivirana_varijabla naziv="DomainObject.Predmet.StrankaWithAdressOIB_1">Republika Slovenija</derivirana_varijabla>
  </DomainObject.Predmet.StrankaWithAdressOIB>
  <DomainObject.Predmet.StrankaNazivFormated>
    <izvorni_sadrzaj>Republika Slovenija</izvorni_sadrzaj>
    <derivirana_varijabla naziv="DomainObject.Predmet.StrankaNazivFormated_1">Republika Slovenija</derivirana_varijabla>
    <derivirana_varijabla naziv="Padez">Republika Slovenija</derivirana_varijabla>
  </DomainObject.Predmet.StrankaNazivFormated>
  <DomainObject.Predmet.StrankaNazivFormatedOIB>
    <izvorni_sadrzaj>Republika Slovenija</izvorni_sadrzaj>
    <derivirana_varijabla naziv="DomainObject.Predmet.StrankaNazivFormatedOIB_1">Republika Slovenija</derivirana_varijabla>
  </DomainObject.Predmet.StrankaNazivFormatedOIB>
  <DomainObject.Predmet.Sud.Adresa.Naselje>
    <izvorni_sadrzaj>Rijeka</izvorni_sadrzaj>
    <derivirana_varijabla naziv="DomainObject.Predmet.Sud.Adresa.Naselje_1">Rijeka</derivirana_varijabla>
  </DomainObject.Predmet.Sud.Adresa.Naselje>
  <DomainObject.Predmet.Sud.Adresa.NaseljeLokativ>
    <izvorni_sadrzaj>Rijeci</izvorni_sadrzaj>
    <derivirana_varijabla naziv="DomainObject.Predmet.Sud.Adresa.NaseljeLokativ_1">Rijeci</derivirana_varijabla>
  </DomainObject.Predmet.Sud.Adresa.NaseljeLokativ>
  <DomainObject.Predmet.Sud.Adresa.PostBroj>
    <izvorni_sadrzaj>51000</izvorni_sadrzaj>
    <derivirana_varijabla naziv="DomainObject.Predmet.Sud.Adresa.PostBroj_1">51000</derivirana_varijabla>
  </DomainObject.Predmet.Sud.Adresa.PostBroj>
  <DomainObject.Predmet.Sud.Adresa.UlicaIKBR>
    <izvorni_sadrzaj>Užarska 3</izvorni_sadrzaj>
    <derivirana_varijabla naziv="DomainObject.Predmet.Sud.Adresa.UlicaIKBR_1">Užarska 3</derivirana_varijabla>
  </DomainObject.Predmet.Sud.Adresa.UlicaIKBR>
  <DomainObject.Predmet.Sud.Naziv>
    <izvorni_sadrzaj>Općinski sud u Rijeci - Prekršajni odjel</izvorni_sadrzaj>
    <derivirana_varijabla naziv="DomainObject.Predmet.Sud.Naziv_1">Općinski sud u Rijeci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120</izvorni_sadrzaj>
    <derivirana_varijabla naziv="DomainObject.Predmet.TrenutnaLokacijaSpisa.Naziv_1">Referada 120</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Rijeci</izvorni_sadrzaj>
    <derivirana_varijabla naziv="DomainObject.Predmet.TrenutnaLokacijaSpisa.Sud.Naziv_1">Općinski sud u Rijeci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RIPI</izvorni_sadrzaj>
    <derivirana_varijabla naziv="DomainObject.Predmet.UstrojstvenaJedinicaVodi.Oznaka_1">RIPI</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Rijeci</izvorni_sadrzaj>
    <derivirana_varijabla naziv="DomainObject.Predmet.UstrojstvenaJedinicaVodi.Sud.Naziv_1">Općinski sud u Rijeci</derivirana_varijabla>
  </DomainObject.Predmet.UstrojstvenaJedinicaVodi.Sud.Naziv>
  <DomainObject.Predmet.VrstaSpora.Naziv>
    <izvorni_sadrzaj>Pružanje pravne pomoći</izvorni_sadrzaj>
    <derivirana_varijabla naziv="DomainObject.Predmet.VrstaSpora.Naziv_1">Pružanje pravne pomoći</derivirana_varijabla>
  </DomainObject.Predmet.VrstaSpora.Naziv>
  <DomainObject.Predmet.Zapisnicar>
    <izvorni_sadrzaj>-</izvorni_sadrzaj>
    <derivirana_varijabla naziv="DomainObject.Predmet.Zapisnicar_1">-</derivirana_varijabla>
    <derivirana_varijabla naziv="Padez">-</derivirana_varijabla>
  </DomainObject.Predmet.Zapisnicar>
  <DomainObject.Predmet.StrankaListFormated>
    <izvorni_sadrzaj>
      <item>Republika Slovenija</item>
    </izvorni_sadrzaj>
    <derivirana_varijabla naziv="DomainObject.Predmet.StrankaListFormated_1">
      <item>Republika Slovenija</item>
    </derivirana_varijabla>
  </DomainObject.Predmet.StrankaListFormated>
  <DomainObject.Predmet.StrankaListFormatedOIB>
    <izvorni_sadrzaj>
      <item>Republika Slovenija</item>
    </izvorni_sadrzaj>
    <derivirana_varijabla naziv="DomainObject.Predmet.StrankaListFormatedOIB_1">
      <item>Republika Slovenija</item>
    </derivirana_varijabla>
  </DomainObject.Predmet.StrankaListFormatedOIB>
  <DomainObject.Predmet.StrankaListFormatedWithAdress>
    <izvorni_sadrzaj>
      <item>Republika Slovenija</item>
    </izvorni_sadrzaj>
    <derivirana_varijabla naziv="DomainObject.Predmet.StrankaListFormatedWithAdress_1">
      <item>Republika Slovenija</item>
    </derivirana_varijabla>
  </DomainObject.Predmet.StrankaListFormatedWithAdress>
  <DomainObject.Predmet.StrankaListFormatedWithAdressOIB>
    <izvorni_sadrzaj>
      <item>Republika Slovenija</item>
    </izvorni_sadrzaj>
    <derivirana_varijabla naziv="DomainObject.Predmet.StrankaListFormatedWithAdressOIB_1">
      <item>Republika Slovenija</item>
    </derivirana_varijabla>
  </DomainObject.Predmet.StrankaListFormatedWithAdressOIB>
  <DomainObject.Predmet.StrankaListNazivFormated>
    <izvorni_sadrzaj>
      <item>Republika Slovenija</item>
    </izvorni_sadrzaj>
    <derivirana_varijabla naziv="DomainObject.Predmet.StrankaListNazivFormated_1">
      <item>Republika Slovenija</item>
    </derivirana_varijabla>
  </DomainObject.Predmet.StrankaListNazivFormated>
  <DomainObject.Predmet.StrankaListNazivFormatedOIB>
    <izvorni_sadrzaj>
      <item>Republika Slovenija</item>
    </izvorni_sadrzaj>
    <derivirana_varijabla naziv="DomainObject.Predmet.StrankaListNazivFormatedOIB_1">
      <item>Republika Slovenija</item>
    </derivirana_varijabla>
  </DomainObject.Predmet.StrankaListNazivFormatedOIB>
  <DomainObject.Predmet.ProtuStrankaListFormated>
    <izvorni_sadrzaj>
      <item>V. D. I. društvo s ograničenom odgovornošću za građevinarstvo, trgovinu i ugostiteljstvo</item>
    </izvorni_sadrzaj>
    <derivirana_varijabla naziv="DomainObject.Predmet.ProtuStrankaListFormated_1">
      <item>V. D. I. društvo s ograničenom odgovornošću za građevinarstvo, trgovinu i ugostiteljstvo</item>
    </derivirana_varijabla>
  </DomainObject.Predmet.ProtuStrankaListFormated>
  <DomainObject.Predmet.ProtuStrankaListFormatedOIB>
    <izvorni_sadrzaj>
      <item>V. D. I. društvo s ograničenom odgovornošću za građevinarstvo, trgovinu i ugostiteljstvo, OIB 37701493888</item>
    </izvorni_sadrzaj>
    <derivirana_varijabla naziv="DomainObject.Predmet.ProtuStrankaListFormatedOIB_1">
      <item>V. D. I. društvo s ograničenom odgovornošću za građevinarstvo, trgovinu i ugostiteljstvo, OIB 37701493888</item>
    </derivirana_varijabla>
  </DomainObject.Predmet.ProtuStrankaListFormatedOIB>
  <DomainObject.Predmet.ProtuStrankaListFormatedWithAdress>
    <izvorni_sadrzaj>
      <item>V. D. I. društvo s ograničenom odgovornošću za građevinarstvo, trgovinu i ugostiteljstvo, Ede Starca 10, 51000 Rijeka</item>
    </izvorni_sadrzaj>
    <derivirana_varijabla naziv="DomainObject.Predmet.ProtuStrankaListFormatedWithAdress_1">
      <item>V. D. I. društvo s ograničenom odgovornošću za građevinarstvo, trgovinu i ugostiteljstvo, Ede Starca 10, 51000 Rijeka</item>
    </derivirana_varijabla>
  </DomainObject.Predmet.ProtuStrankaListFormatedWithAdress>
  <DomainObject.Predmet.ProtuStrankaListFormatedWithAdressOIB>
    <izvorni_sadrzaj>
      <item>V. D. I. društvo s ograničenom odgovornošću za građevinarstvo, trgovinu i ugostiteljstvo, OIB 37701493888, Ede Starca 10, 51000 Rijeka</item>
    </izvorni_sadrzaj>
    <derivirana_varijabla naziv="DomainObject.Predmet.ProtuStrankaListFormatedWithAdressOIB_1">
      <item>V. D. I. društvo s ograničenom odgovornošću za građevinarstvo, trgovinu i ugostiteljstvo, OIB 37701493888, Ede Starca 10, 51000 Rijeka</item>
    </derivirana_varijabla>
  </DomainObject.Predmet.ProtuStrankaListFormatedWithAdressOIB>
  <DomainObject.Predmet.ProtuStrankaListNazivFormated>
    <izvorni_sadrzaj>
      <item>V. D. I. društvo s ograničenom odgovornošću za građevinarstvo, trgovinu i ugostiteljstvo</item>
    </izvorni_sadrzaj>
    <derivirana_varijabla naziv="DomainObject.Predmet.ProtuStrankaListNazivFormated_1">
      <item>V. D. I. društvo s ograničenom odgovornošću za građevinarstvo, trgovinu i ugostiteljstvo</item>
    </derivirana_varijabla>
  </DomainObject.Predmet.ProtuStrankaListNazivFormated>
  <DomainObject.Predmet.ProtuStrankaListNazivFormatedOIB>
    <izvorni_sadrzaj>
      <item>V. D. I. društvo s ograničenom odgovornošću za građevinarstvo, trgovinu i ugostiteljstvo, OIB 37701493888</item>
    </izvorni_sadrzaj>
    <derivirana_varijabla naziv="DomainObject.Predmet.ProtuStrankaListNazivFormatedOIB_1">
      <item>V. D. I. društvo s ograničenom odgovornošću za građevinarstvo, trgovinu i ugostiteljstvo, OIB 37701493888</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Rijeci</izvorni_sadrzaj>
    <derivirana_varijabla naziv="DomainObject.Predmet.Sud.Parent.Naziv_1">Županijski sud u Rijeci</derivirana_varijabla>
  </DomainObject.Predmet.Sud.Parent.Naziv>
  <DomainObject.Datum>
    <izvorni_sadrzaj>25. lipnja 2026.</izvorni_sadrzaj>
    <derivirana_varijabla naziv="DomainObject.Datum_1">25. lipnja 2026.</derivirana_varijabla>
  </DomainObject.Datum>
  <DomainObject.PoslovniBrojDokumenta>
    <izvorni_sadrzaj/>
    <derivirana_varijabla naziv="DomainObject.PoslovniBrojDokumenta_1"/>
  </DomainObject.PoslovniBrojDokumenta>
  <DomainObject.Predmet.StrankaIDrugi>
    <izvorni_sadrzaj>Republika Slovenija</izvorni_sadrzaj>
    <derivirana_varijabla naziv="DomainObject.Predmet.StrankaIDrugi_1">Republika Slovenija</derivirana_varijabla>
  </DomainObject.Predmet.StrankaIDrugi>
  <DomainObject.Predmet.ProtustrankaIDrugi>
    <izvorni_sadrzaj>V. D. I. društvo s ograničenom odgovornošću za građevinarstvo, trgovinu i ugostiteljstvo</izvorni_sadrzaj>
    <derivirana_varijabla naziv="DomainObject.Predmet.ProtustrankaIDrugi_1">V. D. I. društvo s ograničenom odgovornošću za građevinarstvo, trgovinu i ugostiteljstvo</derivirana_varijabla>
  </DomainObject.Predmet.ProtustrankaIDrugi>
  <DomainObject.Predmet.StrankaIDrugiAdressOIB>
    <izvorni_sadrzaj>Republika Slovenija</izvorni_sadrzaj>
    <derivirana_varijabla naziv="DomainObject.Predmet.StrankaIDrugiAdressOIB_1">Republika Slovenija</derivirana_varijabla>
  </DomainObject.Predmet.StrankaIDrugiAdressOIB>
  <DomainObject.Predmet.ProtustrankaIDrugiAdressOIB>
    <izvorni_sadrzaj>V. D. I. društvo s ograničenom odgovornošću za građevinarstvo, trgovinu i ugostiteljstvo, OIB 37701493888, Ede Starca 10, 51000 Rijeka</izvorni_sadrzaj>
    <derivirana_varijabla naziv="DomainObject.Predmet.ProtustrankaIDrugiAdressOIB_1">V. D. I. društvo s ograničenom odgovornošću za građevinarstvo, trgovinu i ugostiteljstvo, OIB 37701493888, Ede Starca 10, 51000 Rijeka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Republika Slovenija</item>
      <item>V. D. I. društvo s ograničenom odgovornošću za građevinarstvo, trgovinu i ugostiteljstvo</item>
    </izvorni_sadrzaj>
    <derivirana_varijabla naziv="DomainObject.Predmet.SudioniciListNaziv_1">
      <item>Republika Slovenija</item>
      <item>V. D. I. društvo s ograničenom odgovornošću za građevinarstvo, trgovinu i ugostiteljstvo</item>
    </derivirana_varijabla>
    <derivirana_varijabla naziv="OstaliSudionici">
      <item>Republika Slovenija</item>
      <item>V. D. I. društvo s ograničenom odgovornošću za građevinarstvo, trgovinu i ugostiteljstvo</item>
    </derivirana_varijabla>
  </DomainObject.Predmet.SudioniciListNaziv>
  <DomainObject.Predmet.SudioniciListAdressOIB>
    <izvorni_sadrzaj>
      <item>Republika Slovenija</item>
      <item>V. D. I. društvo s ograničenom odgovornošću za građevinarstvo, trgovinu i ugostiteljstvo, OIB 37701493888, Ede Starca 10,51000 Rijeka</item>
    </izvorni_sadrzaj>
    <derivirana_varijabla naziv="DomainObject.Predmet.SudioniciListAdressOIB_1">
      <item>Republika Slovenija</item>
      <item>V. D. I. društvo s ograničenom odgovornošću za građevinarstvo, trgovinu i ugostiteljstvo, OIB 37701493888, Ede Starca 10,51000 Rijeka</item>
    </derivirana_varijabla>
  </DomainObject.Predmet.SudioniciListAdressOIB>
  <DomainObject.UcesnikSudskeRadnje.NazivFormated>
    <izvorni_sadrzaj>V. D. I. društvo s ograničenom odgovornošću za građevinarstvo, trgovinu i ugostiteljstvo, OIB 37701493888, Ede Starca 10,51000 Rijeka</izvorni_sadrzaj>
    <derivirana_varijabla naziv="DomainObject.UcesnikSudskeRadnje.NazivFormated_1">V. D. I. društvo s ograničenom odgovornošću za građevinarstvo, trgovinu i ugostiteljstvo, OIB 37701493888, Ede Starca 10,51000 Rijeka</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null</item>
      <item>, OIB 37701493888</item>
    </izvorni_sadrzaj>
    <derivirana_varijabla naziv="DomainObject.Predmet.SudioniciListNazivOIB_1">
      <item>, OIB null</item>
      <item>, OIB 37701493888</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V. D. I. društvo s ograničenom odgovornošću za građevinarstvo, trgovinu i ugostiteljstvo, OIB 37701493888, Ede Starca 10, 51000 Rijeka</izvorni_sadrzaj>
    <derivirana_varijabla naziv="DomainObject.UcesnikSudskeRadnje.SudskaRadnja.UcesniciObavijest_1">1. Okrivljenik V. D. I. društvo s ograničenom odgovornošću za građevinarstvo, trgovinu i ugostiteljstvo, OIB 37701493888, Ede Starca 10, 51000 Rijeka</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7. svibnja 2026.</izvorni_sadrzaj>
    <derivirana_varijabla naziv="DomainObject.Predmet.DatumPocetkaProcesa_1">7. svibnja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
    </izvorni_sadrzaj>
    <derivirana_varijabla naziv="DomainObject.ZakonPravilnikList_1">
      <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V. D. I. društvo s ograničenom odgovornošću za građevinarstvo, trgovinu i ugostiteljstvo, Ede Starca 10, 51000 Rijeka, OIB: 37701493888</item>
    </izvorni_sadrzaj>
    <derivirana_varijabla naziv="DomainObject.Predmet.OkrivljenikAdresaMjestoRodjenjaList_1">
      <item>V. D. I. društvo s ograničenom odgovornošću za građevinarstvo, trgovinu i ugostiteljstvo, Ede Starca 10, 51000 Rijeka, OIB: 37701493888</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V. D. I. društvo s ograničenom odgovornošću za građevinarstvo, trgovinu i ugostiteljstvo, MBS 040051518, Ede Starca 10, 51000 Rijeka</izvorni_sadrzaj>
    <derivirana_varijabla naziv="DomainObject.Predmet.OkrivljenikPravnaNazivAdresaMbs_1">V. D. I. društvo s ograničenom odgovornošću za građevinarstvo, trgovinu i ugostiteljstvo, MBS 040051518, Ede Starca 10, 51000 Rijeka</derivirana_varijabla>
  </DomainObject.Predmet.OkrivljenikPravnaNazivAdresaMbs>
  <DomainObject.Sudac.Email>
    <izvorni_sadrzaj>bernarda.pesut@osri.pravosudje.hr</izvorni_sadrzaj>
    <derivirana_varijabla naziv="DomainObject.Sudac.Email_1">bernarda.pesut@osri.pravosudje.hr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5CA498A0-664B-415A-B43B-E33F62A56B09}">
  <ds:schemaRefs>
    <ds:schemaRef ds:uri="http://schemas.openxmlformats.org/wordprocessingml/2006/main"/>
    <ds:schemaRef ds:uri="http://schemas.openxmlformats.org/officeDocument/2006/math"/>
    <ds:schemaRef ds:uri="http://schemas.microsoft.com/office/word/2012/wordml"/>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270</properties:Words>
  <properties:Characters>1618</properties:Characters>
  <properties:Lines>41</properties:Lines>
  <properties:Paragraphs>17</properties:Paragraphs>
  <properties:TotalTime>101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2064</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Jana Puškarić</cp:lastModifiedBy>
  <cp:lastPrinted>2026-06-25T08:54:00Z</cp:lastPrinted>
  <dcterms:modified xmlns:xsi="http://www.w3.org/2001/XMLSchema-instance" xsi:type="dcterms:W3CDTF">2026-06-25T08:54:00Z</dcterms:modified>
  <cp:revision>48</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V. D. I. društvo s ograničenom odgovornošću za građevinarstvo, trgovinu i ugostiteljstvo - Sudska radnja</vt:lpwstr>
  </prop:property>
  <prop:property fmtid="{D5CDD505-2E9C-101B-9397-08002B2CF9AE}" pid="6" name="Predlozak_id">
    <vt:lpwstr>1000000848</vt:lpwstr>
  </prop:property>
  <prop:property fmtid="{D5CDD505-2E9C-101B-9397-08002B2CF9AE}" pid="7" name="Predlozak_oznaka">
    <vt:lpwstr>OS_Pp-076</vt:lpwstr>
  </prop:property>
  <prop:property fmtid="{D5CDD505-2E9C-101B-9397-08002B2CF9AE}" pid="8" name="Predlozak_naziv">
    <vt:lpwstr> Poziv okrivljenoj pravnoj osobi – POM</vt:lpwstr>
  </prop:property>
  <prop:property fmtid="{D5CDD505-2E9C-101B-9397-08002B2CF9AE}" pid="9" name="eSPIS_CC_ID">
    <vt:lpwstr>4135569204</vt:lpwstr>
  </prop:property>
</prop:Properties>
</file>