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fc1f593" w14:textId="fc1f593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9D6585">
        <w:t>17. St-2318/2023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9D6585">
        <w:t>17. St-2318/2023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9D6585" w:rsidP="009D6585" w:rsidRDefault="00023E6D">
      <w:pPr>
        <w:jc w:val="both"/>
      </w:pPr>
      <w:r>
        <w:tab/>
      </w:r>
      <w:r w:rsidR="009D6585">
        <w:t xml:space="preserve">BREBER ALPHA CUT j.d.o.o., Stubičke Toplice, Ulica Viktora </w:t>
      </w:r>
      <w:proofErr w:type="spellStart"/>
      <w:r w:rsidR="009D6585">
        <w:t>Šipeka</w:t>
      </w:r>
      <w:proofErr w:type="spellEnd"/>
      <w:r w:rsidR="009D6585">
        <w:t xml:space="preserve"> 73</w:t>
      </w:r>
    </w:p>
    <w:p w:rsidR="009D6585" w:rsidP="009D6585" w:rsidRDefault="009D6585">
      <w:pPr>
        <w:ind w:firstLine="708"/>
        <w:jc w:val="both"/>
      </w:pPr>
      <w:r>
        <w:t>OIB: 85513983798</w:t>
      </w:r>
    </w:p>
    <w:p w:rsidR="00023E6D" w:rsidP="009D6585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D6585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9D658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D658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D6585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D6585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D6585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9D658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D658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D658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D658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D658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99744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18. rujna 2023.</izvorni_sadrzaj>
    <derivirana_varijabla naziv="DomainObject.Predmet.DatumIzradeOptuznogAkta_1">18. rujna 2023.</derivirana_varijabla>
  </DomainObject.Predmet.DatumIzradeOptuznogAkta>
  <DomainObject.Predmet.DatumIzradeOptuznogAktaFormated>
    <izvorni_sadrzaj>18.9.2023.</izvorni_sadrzaj>
    <derivirana_varijabla naziv="DomainObject.Predmet.DatumIzradeOptuznogAktaFormated_1">18.9.2023.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St-2318/2023</izvorni_sadrzaj>
    <derivirana_varijabla naziv="DomainObject.Predmet.OznakaBroj_1">St-2318/2023</derivirana_varijabla>
  </DomainObject.Predmet.OznakaBroj>
  <DomainObject.Predmet.OznakaBrojOptuznogAkta>
    <izvorni_sadrzaj>04-06-23-3972</izvorni_sadrzaj>
    <derivirana_varijabla naziv="DomainObject.Predmet.OznakaBrojOptuznogAkta_1">04-06-23-3972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BREBER ALPHA CUT j.d.o.o.</izvorni_sadrzaj>
    <derivirana_varijabla naziv="DomainObject.Predmet.ProtustrankaFormated_1">  BREBER ALPHA CUT j.d.o.o.</derivirana_varijabla>
  </DomainObject.Predmet.ProtustrankaFormated>
  <DomainObject.Predmet.ProtustrankaFormatedOIB>
    <izvorni_sadrzaj>  BREBER ALPHA CUT j.d.o.o., OIB 85513983798</izvorni_sadrzaj>
    <derivirana_varijabla naziv="DomainObject.Predmet.ProtustrankaFormatedOIB_1">  BREBER ALPHA CUT j.d.o.o., OIB 85513983798</derivirana_varijabla>
  </DomainObject.Predmet.ProtustrankaFormatedOIB>
  <DomainObject.Predmet.ProtustrankaFormatedWithAdress>
    <izvorni_sadrzaj> BREBER ALPHA CUT j.d.o.o., Ulica Viktora Šipeka 73, 49240 Stubičke Toplice</izvorni_sadrzaj>
    <derivirana_varijabla naziv="DomainObject.Predmet.ProtustrankaFormatedWithAdress_1"> BREBER ALPHA CUT j.d.o.o., Ulica Viktora Šipeka 73, 49240 Stubičke Toplice</derivirana_varijabla>
  </DomainObject.Predmet.ProtustrankaFormatedWithAdress>
  <DomainObject.Predmet.ProtustrankaFormatedWithAdressOIB>
    <izvorni_sadrzaj> BREBER ALPHA CUT j.d.o.o., OIB 85513983798, Ulica Viktora Šipeka 73, 49240 Stubičke Toplice</izvorni_sadrzaj>
    <derivirana_varijabla naziv="DomainObject.Predmet.ProtustrankaFormatedWithAdressOIB_1"> BREBER ALPHA CUT j.d.o.o., OIB 85513983798, Ulica Viktora Šipeka 73, 49240 Stubičke Toplice</derivirana_varijabla>
  </DomainObject.Predmet.ProtustrankaFormatedWithAdressOIB>
  <DomainObject.Predmet.ProtustrankaWithAdress>
    <izvorni_sadrzaj>BREBER ALPHA CUT j.d.o.o. Ulica Viktora Šipeka 73, 49240 Stubičke Toplice</izvorni_sadrzaj>
    <derivirana_varijabla naziv="DomainObject.Predmet.ProtustrankaWithAdress_1">BREBER ALPHA CUT j.d.o.o. Ulica Viktora Šipeka 73, 49240 Stubičke Toplice</derivirana_varijabla>
  </DomainObject.Predmet.ProtustrankaWithAdress>
  <DomainObject.Predmet.ProtustrankaWithAdressOIB>
    <izvorni_sadrzaj>BREBER ALPHA CUT j.d.o.o., OIB 85513983798, Ulica Viktora Šipeka 73, 49240 Stubičke Toplice</izvorni_sadrzaj>
    <derivirana_varijabla naziv="DomainObject.Predmet.ProtustrankaWithAdressOIB_1">BREBER ALPHA CUT j.d.o.o., OIB 85513983798, Ulica Viktora Šipeka 73, 49240 Stubičke Toplice</derivirana_varijabla>
  </DomainObject.Predmet.ProtustrankaWithAdressOIB>
  <DomainObject.Predmet.ProtustrankaNazivFormated>
    <izvorni_sadrzaj>BREBER ALPHA CUT j.d.o.o.</izvorni_sadrzaj>
    <derivirana_varijabla naziv="DomainObject.Predmet.ProtustrankaNazivFormated_1">BREBER ALPHA CUT j.d.o.o.</derivirana_varijabla>
  </DomainObject.Predmet.ProtustrankaNazivFormated>
  <DomainObject.Predmet.ProtustrankaNazivFormatedOIB>
    <izvorni_sadrzaj>BREBER ALPHA CUT j.d.o.o., OIB 85513983798</izvorni_sadrzaj>
    <derivirana_varijabla naziv="DomainObject.Predmet.ProtustrankaNazivFormatedOIB_1">BREBER ALPHA CUT j.d.o.o., OIB 85513983798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BREBER ALPHA CUT j.d.o.o.</item>
    </izvorni_sadrzaj>
    <derivirana_varijabla naziv="DomainObject.Predmet.ProtuStrankaListFormated_1">
      <item>BREBER ALPHA CUT j.d.o.o.</item>
    </derivirana_varijabla>
  </DomainObject.Predmet.ProtuStrankaListFormated>
  <DomainObject.Predmet.ProtuStrankaListFormatedOIB>
    <izvorni_sadrzaj>
      <item>BREBER ALPHA CUT j.d.o.o., OIB 85513983798</item>
    </izvorni_sadrzaj>
    <derivirana_varijabla naziv="DomainObject.Predmet.ProtuStrankaListFormatedOIB_1">
      <item>BREBER ALPHA CUT j.d.o.o., OIB 85513983798</item>
    </derivirana_varijabla>
  </DomainObject.Predmet.ProtuStrankaListFormatedOIB>
  <DomainObject.Predmet.ProtuStrankaListFormatedWithAdress>
    <izvorni_sadrzaj>
      <item>BREBER ALPHA CUT j.d.o.o., Ulica Viktora Šipeka 73, 49240 Stubičke Toplice</item>
    </izvorni_sadrzaj>
    <derivirana_varijabla naziv="DomainObject.Predmet.ProtuStrankaListFormatedWithAdress_1">
      <item>BREBER ALPHA CUT j.d.o.o., Ulica Viktora Šipeka 73, 49240 Stubičke Toplice</item>
    </derivirana_varijabla>
  </DomainObject.Predmet.ProtuStrankaListFormatedWithAdress>
  <DomainObject.Predmet.ProtuStrankaListFormatedWithAdressOIB>
    <izvorni_sadrzaj>
      <item>BREBER ALPHA CUT j.d.o.o., OIB 85513983798, Ulica Viktora Šipeka 73, 49240 Stubičke Toplice</item>
    </izvorni_sadrzaj>
    <derivirana_varijabla naziv="DomainObject.Predmet.ProtuStrankaListFormatedWithAdressOIB_1">
      <item>BREBER ALPHA CUT j.d.o.o., OIB 85513983798, Ulica Viktora Šipeka 73, 49240 Stubičke Toplice</item>
    </derivirana_varijabla>
  </DomainObject.Predmet.ProtuStrankaListFormatedWithAdressOIB>
  <DomainObject.Predmet.ProtuStrankaListNazivFormated>
    <izvorni_sadrzaj>
      <item>BREBER ALPHA CUT j.d.o.o.</item>
    </izvorni_sadrzaj>
    <derivirana_varijabla naziv="DomainObject.Predmet.ProtuStrankaListNazivFormated_1">
      <item>BREBER ALPHA CUT j.d.o.o.</item>
    </derivirana_varijabla>
  </DomainObject.Predmet.ProtuStrankaListNazivFormated>
  <DomainObject.Predmet.ProtuStrankaListNazivFormatedOIB>
    <izvorni_sadrzaj>
      <item>BREBER ALPHA CUT j.d.o.o., OIB 85513983798</item>
    </izvorni_sadrzaj>
    <derivirana_varijabla naziv="DomainObject.Predmet.ProtuStrankaListNazivFormatedOIB_1">
      <item>BREBER ALPHA CUT j.d.o.o., OIB 85513983798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BREBER ALPHA CUT j.d.o.o.</izvorni_sadrzaj>
    <derivirana_varijabla naziv="DomainObject.Predmet.ProtustrankaIDrugi_1">BREBER ALPHA CUT j.d.o.o.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BREBER ALPHA CUT j.d.o.o., OIB 85513983798, Ulica Viktora Šipeka 73, 49240 Stubičke Toplice</izvorni_sadrzaj>
    <derivirana_varijabla naziv="DomainObject.Predmet.ProtustrankaIDrugiAdressOIB_1">BREBER ALPHA CUT j.d.o.o., OIB 85513983798, Ulica Viktora Šipeka 73, 49240 Stubičke Toplice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BREBER ALPHA CUT j.d.o.o.</item>
      <item>Financijska agencija</item>
    </izvorni_sadrzaj>
    <derivirana_varijabla naziv="DomainObject.Predmet.SudioniciListNaziv_1">
      <item>BREBER ALPHA CUT j.d.o.o.</item>
      <item>Financijska agencija</item>
    </derivirana_varijabla>
  </DomainObject.Predmet.SudioniciListNaziv>
  <DomainObject.Predmet.SudioniciListAdressOIB>
    <izvorni_sadrzaj>
      <item>BREBER ALPHA CUT j.d.o.o., OIB 85513983798, Ulica Viktora Šipeka 73,49240 Stubičke Toplice</item>
      <item>Financijska agencija, OIB 85821130368, TRG SVIBANJSKIH ŽRTAVA 1995. 1,10000 Zagreb</item>
    </izvorni_sadrzaj>
    <derivirana_varijabla naziv="DomainObject.Predmet.SudioniciListAdressOIB_1">
      <item>BREBER ALPHA CUT j.d.o.o., OIB 85513983798, Ulica Viktora Šipeka 73,49240 Stubičke Toplice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85513983798</item>
      <item>, OIB 85821130368</item>
    </izvorni_sadrzaj>
    <derivirana_varijabla naziv="DomainObject.Predmet.SudioniciListNazivOIB_1">
      <item>, OIB 85513983798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5251118-528C-4998-B399-53245EAB859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142</properties:Words>
  <properties:Characters>827</properties:Characters>
  <properties:Lines>46</properties:Lines>
  <properties:Paragraphs>25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2023-09-29T08:27:00Z</cp:lastPrinted>
  <dcterms:modified xmlns:xsi="http://www.w3.org/2001/XMLSchema-instance" xsi:type="dcterms:W3CDTF">2023-09-29T08:27:00Z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