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bd461a" w14:paraId="6bd461a" w:rsidRDefault="000E5ED3" w:rsidP="00B91290" w:rsidR="000E5ED3">
      <w:pPr>
        <w:ind w:firstLine="708"/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0E5ED3" w:rsidP="00B91290" w:rsidR="000E5ED3">
      <w:pPr>
        <w:spacing w:before="100"/>
      </w:pPr>
      <w:r>
        <w:t>REPUBLIKA HRVATSKA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0E5ED3" w:rsidP="000E5ED3" w:rsidR="000E5ED3">
      <w:pPr>
        <w:jc w:val="both"/>
        <w:rPr>
          <w:rFonts w:eastAsiaTheme="minorHAnsi"/>
          <w:bCs/>
          <w:lang w:eastAsia="en-US" w:val="fr-FR"/>
        </w:rPr>
      </w:pPr>
      <w:r>
        <w:t>TRGOVAČKI SUD U SPLITU</w:t>
      </w:r>
    </w:p>
    <w:p w:rsidRDefault="000E5ED3" w:rsidP="000E5ED3" w:rsidR="000E5ED3">
      <w:pPr>
        <w:jc w:val="both"/>
        <w:rPr>
          <w:rFonts w:eastAsiaTheme="minorHAnsi"/>
          <w:bCs/>
          <w:lang w:eastAsia="en-US" w:val="en-US"/>
        </w:rPr>
      </w:pPr>
      <w:r>
        <w:rPr>
          <w:rFonts w:eastAsiaTheme="minorHAnsi"/>
          <w:bCs/>
          <w:lang w:eastAsia="en-US" w:val="fr-FR"/>
        </w:rPr>
        <w:t xml:space="preserve">Sukoišanska 6, Split                                    </w:t>
      </w:r>
      <w:r>
        <w:rPr>
          <w:rFonts w:eastAsiaTheme="minorHAnsi"/>
          <w:lang w:eastAsia="en-US"/>
        </w:rPr>
        <w:t>                                       </w:t>
      </w:r>
    </w:p>
    <w:p w:rsidRDefault="00E65985" w:rsidP="000E5ED3" w:rsidR="000E5ED3">
      <w:pPr>
        <w:spacing w:after="260" w:before="260"/>
        <w:jc w:val="center"/>
        <w:rPr>
          <w:rFonts w:eastAsiaTheme="minorHAnsi"/>
          <w:spacing w:val="60"/>
          <w:lang w:eastAsia="en-US" w:val="en-US"/>
        </w:rPr>
      </w:pPr>
      <w:r>
        <w:rPr>
          <w:rFonts w:eastAsiaTheme="minorHAnsi"/>
          <w:spacing w:val="60"/>
          <w:lang w:eastAsia="en-US" w:val="en-US"/>
        </w:rPr>
        <w:t>U IME REPUBLIKE HRVATSKE</w:t>
      </w:r>
    </w:p>
    <w:p w:rsidRDefault="000E5ED3" w:rsidP="000E5ED3" w:rsidR="000E5ED3">
      <w:pPr>
        <w:spacing w:after="260" w:before="260"/>
        <w:jc w:val="center"/>
        <w:rPr>
          <w:rFonts w:eastAsiaTheme="minorHAnsi"/>
          <w:bCs/>
          <w:spacing w:val="60"/>
          <w:lang w:eastAsia="en-US" w:val="en-US"/>
        </w:rPr>
      </w:pPr>
      <w:r>
        <w:rPr>
          <w:rFonts w:eastAsiaTheme="minorHAnsi"/>
          <w:bCs/>
          <w:spacing w:val="60"/>
          <w:lang w:eastAsia="en-US" w:val="en-US"/>
        </w:rPr>
        <w:t xml:space="preserve">RJEŠENJE </w:t>
      </w:r>
    </w:p>
    <w:p w:rsidRDefault="000E5ED3" w:rsidP="000E5ED3" w:rsidR="000E5ED3">
      <w:pPr>
        <w:spacing w:before="220"/>
        <w:ind w:firstLine="709"/>
        <w:jc w:val="both"/>
        <w:rPr>
          <w:rFonts w:eastAsiaTheme="minorHAnsi"/>
          <w:lang w:eastAsia="en-US"/>
        </w:rPr>
      </w:pPr>
      <w:r w:rsidRPr="00B33A4F">
        <w:rPr>
          <w:rFonts w:eastAsiaTheme="minorHAnsi"/>
          <w:lang w:eastAsia="en-US"/>
        </w:rPr>
        <w:t xml:space="preserve">Trgovački sud u Splitu, po stečajnoj sutkinji Ani Golub Gruić, u skraćenom stečajnom postupku povodom zahtjeva FINANCIJSKE AGENCIJE, Regionalni centar Split, Podružnica Split, Mažuranićevo šetalište 24B, OIB: 85821130368, za provedbu skraćenog stečajnog postupka nad dužnikom </w:t>
      </w:r>
      <w:r w:rsidR="00DD3A47" w:rsidRPr="00DD3A47">
        <w:t>HRGA GRADNJA d.o.o., OIB: 70241709472, Kaštel Stari, Radun 35</w:t>
      </w:r>
      <w:r>
        <w:t xml:space="preserve">, </w:t>
      </w:r>
      <w:r>
        <w:rPr>
          <w:rFonts w:eastAsiaTheme="minorHAnsi"/>
          <w:lang w:eastAsia="en-US"/>
        </w:rPr>
        <w:t xml:space="preserve">dana </w:t>
      </w:r>
      <w:r w:rsidR="00FC63DC">
        <w:rPr>
          <w:rFonts w:eastAsiaTheme="minorHAnsi"/>
          <w:lang w:eastAsia="en-US"/>
        </w:rPr>
        <w:t>14</w:t>
      </w:r>
      <w:r w:rsidR="00F03367">
        <w:rPr>
          <w:rFonts w:eastAsiaTheme="minorHAnsi"/>
          <w:lang w:eastAsia="en-US"/>
        </w:rPr>
        <w:t>. veljače</w:t>
      </w:r>
      <w:r w:rsidR="00B91290">
        <w:rPr>
          <w:rFonts w:eastAsiaTheme="minorHAnsi"/>
          <w:lang w:eastAsia="en-US"/>
        </w:rPr>
        <w:t xml:space="preserve"> 2017</w:t>
      </w:r>
      <w:r>
        <w:rPr>
          <w:rFonts w:eastAsiaTheme="minorHAnsi"/>
          <w:lang w:eastAsia="en-US"/>
        </w:rPr>
        <w:t xml:space="preserve">. godine   </w:t>
      </w:r>
    </w:p>
    <w:p w:rsidRDefault="000E5ED3" w:rsidP="000E5ED3" w:rsidR="000E5ED3" w:rsidRPr="006B1865">
      <w:pPr>
        <w:spacing w:after="200" w:before="240"/>
        <w:ind w:firstLine="720" w:left="2880"/>
        <w:rPr>
          <w:spacing w:val="100"/>
        </w:rPr>
      </w:pPr>
      <w:r w:rsidRPr="006B1865">
        <w:rPr>
          <w:spacing w:val="100"/>
        </w:rPr>
        <w:t>riješio je</w:t>
      </w:r>
    </w:p>
    <w:p w:rsidRDefault="000E5ED3" w:rsidP="000E5ED3" w:rsidR="000E5ED3" w:rsidRPr="009B1727">
      <w:pPr>
        <w:ind w:firstLine="708"/>
        <w:jc w:val="both"/>
      </w:pPr>
      <w:r w:rsidRPr="009B1727">
        <w:t xml:space="preserve">Obustavlja se skraćeni stečajni postupak nad trgovačkim društvom </w:t>
      </w:r>
      <w:r w:rsidR="00DD3A47" w:rsidRPr="00DD3A47">
        <w:t>HRGA GRADNJA d.o.o., OIB: 70241709472, Kaštel Stari, Radun 35</w:t>
      </w:r>
      <w:r w:rsidRPr="009B1727">
        <w:t xml:space="preserve">. </w:t>
      </w:r>
    </w:p>
    <w:p w:rsidRDefault="000E5ED3" w:rsidP="000E5ED3" w:rsidR="000E5ED3" w:rsidRPr="00357160">
      <w:pPr>
        <w:spacing w:after="120" w:before="220"/>
        <w:jc w:val="center"/>
      </w:pPr>
      <w:r w:rsidRPr="00357160">
        <w:t>Obrazloženje</w:t>
      </w:r>
    </w:p>
    <w:p w:rsidRDefault="000E5ED3" w:rsidP="00B91290" w:rsidR="000E5ED3">
      <w:pPr>
        <w:spacing w:before="200"/>
        <w:ind w:firstLine="709"/>
        <w:jc w:val="both"/>
      </w:pPr>
      <w:r>
        <w:t xml:space="preserve">Financijska agencija, Regionalni centar Split podnijela je ovom sudu </w:t>
      </w:r>
      <w:r w:rsidR="007B27AA">
        <w:t>10. lipnja 2016</w:t>
      </w:r>
      <w:r>
        <w:t xml:space="preserve">. godine zahtjev za provedbu skraćenog stečajnog postupka nad </w:t>
      </w:r>
      <w:r w:rsidR="00DD3A47" w:rsidRPr="00DD3A47">
        <w:t>HRGA GRADNJA d.o.o., OIB: 70241709472, Kaštel Stari, Radun 35</w:t>
      </w:r>
      <w:r w:rsidR="00B91290">
        <w:t xml:space="preserve">, navodeći da dužnik nema zaposlenih, a da na dan </w:t>
      </w:r>
      <w:r w:rsidR="006B3440">
        <w:t>1. rujna 2015</w:t>
      </w:r>
      <w:r>
        <w:t xml:space="preserve">. godine, u Očevidniku redoslijeda osnova za plaćanje, ima evidentirane neizvršene osnove za plaćanje u neprekinutom razdoblju od </w:t>
      </w:r>
      <w:r w:rsidR="00DD3A47">
        <w:t>2163</w:t>
      </w:r>
      <w:r>
        <w:t xml:space="preserve"> dana, u ukupnom iznosu od </w:t>
      </w:r>
      <w:r w:rsidR="00DD3A47">
        <w:t>4.404.465,22</w:t>
      </w:r>
      <w:r w:rsidR="00B91290">
        <w:t xml:space="preserve"> kn.</w:t>
      </w:r>
    </w:p>
    <w:p w:rsidRDefault="00B91290" w:rsidP="00B91290" w:rsidR="00B91290">
      <w:pPr>
        <w:spacing w:before="200"/>
        <w:ind w:firstLine="709"/>
        <w:jc w:val="both"/>
      </w:pPr>
      <w:r>
        <w:t>Nakon izvršenog uvida u sudski registar i utvrđenja da nije pokrenut drugi postupak brisanja iz sudskog registra te po pribavi potvrde HZMO-a iz koje proizlazi da</w:t>
      </w:r>
      <w:r w:rsidR="00DD3A47">
        <w:t xml:space="preserve"> dužnik nema zaposlenika (list 8</w:t>
      </w:r>
      <w:r>
        <w:t xml:space="preserve"> spisa) i potvrde FINA-e o neizvršenim osnovama </w:t>
      </w:r>
      <w:r w:rsidR="00DD3A47">
        <w:t>za plaćanje (list 10</w:t>
      </w:r>
      <w:r>
        <w:t xml:space="preserve"> spisa), ovaj sud je sukladno odredbi čl. 430. Stečajnog zakona (˝Narodne novine˝ broj 71/15; dalje: SZ) na mrežnoj stranici e-Oglasna ploča sudova dana 2. prosinca 2016. godine objavio oglas koji sadržava:</w:t>
      </w:r>
    </w:p>
    <w:p w:rsidRDefault="00B91290" w:rsidP="00F450FD" w:rsidR="00B91290">
      <w:pPr>
        <w:spacing w:before="40"/>
        <w:jc w:val="both"/>
      </w:pPr>
      <w:r>
        <w:tab/>
        <w:t>- podatke za identifikaciju dužnika</w:t>
      </w:r>
    </w:p>
    <w:p w:rsidRDefault="00B91290" w:rsidP="00F450FD" w:rsidR="00B91290">
      <w:pPr>
        <w:spacing w:before="40"/>
        <w:jc w:val="both"/>
      </w:pPr>
      <w:r>
        <w:tab/>
        <w:t>- podatak o ukupnom iznosu dugu evidentiranog na temelju neizvršenih osnova za plaćanje</w:t>
      </w:r>
    </w:p>
    <w:p w:rsidRDefault="00B91290" w:rsidP="00F450FD" w:rsidR="00F450FD">
      <w:pPr>
        <w:spacing w:before="40"/>
        <w:jc w:val="both"/>
      </w:pPr>
      <w:r>
        <w:tab/>
        <w:t xml:space="preserve">- podatak o osobama ovlaštenim za zastupanje dužnika po zakonu da u roku od 15 dana </w:t>
      </w:r>
      <w:r w:rsidR="00F450FD">
        <w:t xml:space="preserve">od dana </w:t>
      </w:r>
      <w:r w:rsidR="000E5ED3">
        <w:t>objave oglasa podnesu sudu javnobilježnički ovjerovljen popis imovine i obveza</w:t>
      </w:r>
      <w:r w:rsidR="00F450FD">
        <w:t xml:space="preserve"> dužnika na propisanom obrascu</w:t>
      </w:r>
    </w:p>
    <w:p w:rsidRDefault="00F450FD" w:rsidP="00F450FD" w:rsidR="00F450FD">
      <w:pPr>
        <w:spacing w:before="40"/>
        <w:jc w:val="both"/>
      </w:pPr>
      <w:r>
        <w:tab/>
        <w:t>- poziv vjerovnicima</w:t>
      </w:r>
      <w:r w:rsidR="000E5ED3">
        <w:t xml:space="preserve"> dužnika da najkasnije u roku od 45 dana od objave oglasa predlože otvaranje stečajnog postupka nad dužnikom</w:t>
      </w:r>
      <w:r>
        <w:t xml:space="preserve"> te uplate predujam za pokriće troškova tog postupka</w:t>
      </w:r>
    </w:p>
    <w:p w:rsidRDefault="00F450FD" w:rsidP="00F450FD" w:rsidR="000E5ED3">
      <w:pPr>
        <w:spacing w:before="40"/>
        <w:ind w:firstLine="708"/>
        <w:jc w:val="both"/>
      </w:pPr>
      <w:r>
        <w:t>-</w:t>
      </w:r>
      <w:r w:rsidR="000E5ED3">
        <w:t xml:space="preserve"> upozorenje </w:t>
      </w:r>
      <w:r>
        <w:t>o</w:t>
      </w:r>
      <w:r w:rsidR="000E5ED3">
        <w:t xml:space="preserve"> pravn</w:t>
      </w:r>
      <w:r>
        <w:t>im</w:t>
      </w:r>
      <w:r w:rsidR="000E5ED3">
        <w:t xml:space="preserve"> posljedic</w:t>
      </w:r>
      <w:r>
        <w:t>ama</w:t>
      </w:r>
      <w:r w:rsidR="000E5ED3">
        <w:t xml:space="preserve"> nepodnošenja prijedloga z</w:t>
      </w:r>
      <w:r>
        <w:t>a otvaranje stečajnog postupka iz čl. 431. SZ-a.</w:t>
      </w:r>
    </w:p>
    <w:p w:rsidRDefault="00F450FD" w:rsidP="00733BE7" w:rsidR="00733BE7">
      <w:pPr>
        <w:spacing w:beforeLines="60" w:before="144"/>
        <w:ind w:firstLine="708"/>
        <w:jc w:val="both"/>
      </w:pPr>
      <w:r>
        <w:lastRenderedPageBreak/>
        <w:t>Odredbom čl. 431. SZ-a propisano je da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</w:t>
      </w:r>
      <w:r w:rsidR="00F03367">
        <w:t>, a u</w:t>
      </w:r>
      <w:r w:rsidR="00733BE7">
        <w:t xml:space="preserve"> </w:t>
      </w:r>
      <w:r>
        <w:t>tom slučaju sud će po službenoj dužnosti donijeti rješenje o otvaranju i zaključenju skraćenog stečajnog postupka nad dužnikom.</w:t>
      </w:r>
    </w:p>
    <w:p w:rsidRDefault="00733BE7" w:rsidP="00B909A3" w:rsidR="00733BE7">
      <w:pPr>
        <w:spacing w:before="200"/>
        <w:ind w:firstLine="708"/>
        <w:jc w:val="both"/>
      </w:pPr>
      <w:r>
        <w:t xml:space="preserve">Odredbom </w:t>
      </w:r>
      <w:r w:rsidRPr="009B1727">
        <w:t>čl. 433. SZ</w:t>
      </w:r>
      <w:r>
        <w:t>-a</w:t>
      </w:r>
      <w:r w:rsidRPr="009B1727">
        <w:t xml:space="preserve"> </w:t>
      </w:r>
      <w:r>
        <w:t xml:space="preserve">propisano je da </w:t>
      </w:r>
      <w:r w:rsidRPr="009B1727">
        <w:t>ako nisu ispunjene pretpostavke za istodobno otvaranje i zaključenje skraćenoga stečajnog postupka prema čl. 431. SZ</w:t>
      </w:r>
      <w:r>
        <w:t>-a</w:t>
      </w:r>
      <w:r w:rsidRPr="009B1727">
        <w:t>, sud će obustaviti skraćeni stečajni postupak i odgovarajućom primjenom općih odredbi stečajnoga postupka donijeti rješenje o pokretanju prethodnoga postupka odnosno otvaranju stečajnoga postupka.</w:t>
      </w:r>
    </w:p>
    <w:p w:rsidRDefault="00733BE7" w:rsidP="00B909A3" w:rsidR="00733BE7">
      <w:pPr>
        <w:spacing w:beforeLines="60" w:before="144"/>
        <w:ind w:firstLine="709"/>
        <w:jc w:val="both"/>
      </w:pPr>
      <w:r>
        <w:t xml:space="preserve">Postupajući po oglasu objavljenom </w:t>
      </w:r>
      <w:r w:rsidRPr="00733BE7">
        <w:t>2. prosinca 2016. godine</w:t>
      </w:r>
      <w:r>
        <w:t>:</w:t>
      </w:r>
    </w:p>
    <w:p w:rsidRDefault="00733BE7" w:rsidP="00B909A3" w:rsidR="00DD3A47">
      <w:pPr>
        <w:spacing w:before="40"/>
        <w:ind w:firstLine="709"/>
        <w:jc w:val="both"/>
      </w:pPr>
      <w:r>
        <w:t>- v</w:t>
      </w:r>
      <w:r w:rsidR="00DD3A47">
        <w:t>jerovnik Raiffeisenlandesbank Kärnten – Rechenzentrum und Revisionsverband reg. Gen.m.b.H., Raiffeisenplatz 1, 9020 Klagenfurt, Austrija, OIB: 46870001221, je dana 12. prosinca</w:t>
      </w:r>
      <w:r w:rsidR="00DD3A47" w:rsidRPr="00E300CF">
        <w:t xml:space="preserve"> 2016. </w:t>
      </w:r>
      <w:r w:rsidR="00DD3A47">
        <w:t>godine podnio sudu prijedlog za otvaranje stečajnog postupka nad dužnikom (list 13 spisa) uz koji je dostavio dokaze o postoja</w:t>
      </w:r>
      <w:r>
        <w:t>nju tražbine (list 15-25 spisa)</w:t>
      </w:r>
    </w:p>
    <w:p w:rsidRDefault="00733BE7" w:rsidP="00B909A3" w:rsidR="00F450FD">
      <w:pPr>
        <w:spacing w:before="40"/>
        <w:ind w:firstLine="709"/>
        <w:jc w:val="both"/>
      </w:pPr>
      <w:r>
        <w:t>- v</w:t>
      </w:r>
      <w:r w:rsidR="00F450FD">
        <w:t xml:space="preserve">jerovnik </w:t>
      </w:r>
      <w:r w:rsidR="000E5ED3">
        <w:t xml:space="preserve">Republika Hrvatska, </w:t>
      </w:r>
      <w:r w:rsidR="000E5ED3" w:rsidRPr="00E300CF">
        <w:t>Ministar</w:t>
      </w:r>
      <w:r w:rsidR="00F450FD">
        <w:t xml:space="preserve">stvo financija, Porezna uprava je dana </w:t>
      </w:r>
      <w:r w:rsidR="006B3440">
        <w:t>15. prosinca</w:t>
      </w:r>
      <w:r w:rsidR="000E5ED3" w:rsidRPr="00E300CF">
        <w:t xml:space="preserve"> 2016. </w:t>
      </w:r>
      <w:r w:rsidR="000E5ED3">
        <w:t>godine</w:t>
      </w:r>
      <w:r w:rsidR="00F450FD">
        <w:t xml:space="preserve"> podnio sudu prijedlog za otvaranje stečajnog p</w:t>
      </w:r>
      <w:r w:rsidR="00DD3A47">
        <w:t>ostupka nad dužnikom (list 27-28</w:t>
      </w:r>
      <w:r w:rsidR="00F450FD">
        <w:t xml:space="preserve"> spisa) uz koji je dostavio doka</w:t>
      </w:r>
      <w:r w:rsidR="00DD3A47">
        <w:t>ze o postojanju tražbine (list 29</w:t>
      </w:r>
      <w:r w:rsidR="00F450FD">
        <w:t xml:space="preserve"> spisa) te naveo da dužnik ima dugotrajnu i kratkotrajnu imovinu, a koja je dostatna za namirenje troškova kako prethodnog, tako i otvorenog stečajnog postupka i u tom pravcu dostavio godiš</w:t>
      </w:r>
      <w:r w:rsidR="00DD3A47">
        <w:t>nji financijski izvještaj za 20</w:t>
      </w:r>
      <w:r w:rsidR="00F450FD">
        <w:t>0</w:t>
      </w:r>
      <w:r w:rsidR="00DD3A47">
        <w:t>8. godinu (list 30 spisa) te izvadak iz zemljišne knjige za čest. zgr. 117/1 K.O. Kaštel Kambelovac (list 31 spisa).</w:t>
      </w:r>
    </w:p>
    <w:p w:rsidRDefault="00B909A3" w:rsidP="00B909A3" w:rsidR="00B909A3" w:rsidRPr="00E300CF">
      <w:pPr>
        <w:spacing w:before="200"/>
        <w:ind w:firstLine="709"/>
        <w:jc w:val="both"/>
      </w:pPr>
      <w:r w:rsidRPr="00E300CF">
        <w:t>S obzirom na to da je Republika Hrvatska, Ministarstvo financija, Porezna uprava, kao vjerovnik koji je u smislu čl. 114. st. 3. SZ-a oslobođen plaćanja predujma za namirenje troškova stečajnog postupka iz čl. 114. st. 1. SZ-a, u roku 45 dana od dana objave oglasa</w:t>
      </w:r>
      <w:r>
        <w:t xml:space="preserve"> predložila</w:t>
      </w:r>
      <w:r w:rsidRPr="00E300CF">
        <w:t xml:space="preserve"> otvoriti stečaj nad dužnikom</w:t>
      </w:r>
      <w:r>
        <w:t xml:space="preserve"> i</w:t>
      </w:r>
      <w:r w:rsidRPr="00E300CF">
        <w:t xml:space="preserve"> obavijesti</w:t>
      </w:r>
      <w:r>
        <w:t>la</w:t>
      </w:r>
      <w:r w:rsidRPr="00E300CF">
        <w:t xml:space="preserve"> sud kako dužnik ima navedenu imovinu, </w:t>
      </w:r>
      <w:r>
        <w:t>a čija bi vrijednost prema sada dostupnim podacima bila dostatna</w:t>
      </w:r>
      <w:r w:rsidRPr="00E300CF">
        <w:t xml:space="preserve"> za namirenje predvidivih troškova stečajnoga postupka, sud je na temelju odredbe čl. 433. SZ-a riješio kao u izreci. </w:t>
      </w:r>
    </w:p>
    <w:p w:rsidRDefault="000E5ED3" w:rsidP="000E5ED3" w:rsidR="000E5ED3">
      <w:pPr>
        <w:spacing w:before="200"/>
        <w:jc w:val="center"/>
      </w:pPr>
      <w:r>
        <w:t xml:space="preserve">U Splitu, </w:t>
      </w:r>
      <w:r w:rsidR="00FC63DC">
        <w:t>14</w:t>
      </w:r>
      <w:r w:rsidR="00F03367">
        <w:t>. veljače</w:t>
      </w:r>
      <w:r w:rsidR="00B91290">
        <w:t xml:space="preserve"> 2017</w:t>
      </w:r>
      <w:r>
        <w:t>. godine</w:t>
      </w:r>
    </w:p>
    <w:p w:rsidRDefault="000E5ED3" w:rsidP="000E5ED3" w:rsidR="000E5ED3">
      <w:pPr>
        <w:spacing w:before="200"/>
        <w:ind w:left="6480"/>
        <w:jc w:val="center"/>
      </w:pPr>
      <w:r>
        <w:t>SUTKINJA</w:t>
      </w:r>
    </w:p>
    <w:p w:rsidRDefault="000E5ED3" w:rsidP="000E5ED3" w:rsidR="000E5ED3">
      <w:pPr>
        <w:ind w:left="6480"/>
        <w:jc w:val="center"/>
      </w:pPr>
      <w:r>
        <w:t>ANA GOLUB GRUIĆ</w:t>
      </w:r>
    </w:p>
    <w:p w:rsidRDefault="000E5ED3" w:rsidP="000E5ED3" w:rsidR="000E5ED3" w:rsidRPr="009B1727">
      <w:pPr>
        <w:jc w:val="both"/>
        <w:rPr>
          <w:b/>
        </w:rPr>
      </w:pPr>
    </w:p>
    <w:p w:rsidRDefault="000E5ED3" w:rsidP="000E5ED3" w:rsidR="000E5ED3" w:rsidRPr="00012A8D">
      <w:pPr>
        <w:spacing w:before="160"/>
        <w:jc w:val="both"/>
        <w:rPr>
          <w:lang w:eastAsia="en-US"/>
        </w:rPr>
      </w:pPr>
      <w:r w:rsidRPr="00012A8D">
        <w:rPr>
          <w:lang w:eastAsia="en-US"/>
        </w:rPr>
        <w:t xml:space="preserve"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0E5ED3" w:rsidP="000E5ED3" w:rsidR="000E5ED3">
      <w:pPr>
        <w:jc w:val="both"/>
        <w:rPr>
          <w:b/>
        </w:rPr>
      </w:pPr>
    </w:p>
    <w:p w:rsidRDefault="000E5ED3" w:rsidP="000E5ED3" w:rsidR="000E5ED3" w:rsidRPr="00012A8D">
      <w:pPr>
        <w:jc w:val="both"/>
      </w:pPr>
      <w:r w:rsidRPr="00012A8D">
        <w:t xml:space="preserve">DNA: </w:t>
      </w:r>
    </w:p>
    <w:p w:rsidRDefault="000E5ED3" w:rsidP="000E5ED3" w:rsidR="000E5ED3">
      <w:pPr>
        <w:jc w:val="both"/>
      </w:pPr>
      <w:r w:rsidRPr="00012A8D">
        <w:t>- predlagatelju</w:t>
      </w:r>
      <w:r>
        <w:t xml:space="preserve"> </w:t>
      </w:r>
    </w:p>
    <w:p w:rsidRDefault="00DD3A47" w:rsidP="000E5ED3" w:rsidR="00DD3A47">
      <w:pPr>
        <w:jc w:val="both"/>
      </w:pPr>
      <w:r>
        <w:t xml:space="preserve">- </w:t>
      </w:r>
      <w:r w:rsidRPr="00DD3A47">
        <w:t>Raiffeisenlandesbank Kärnten – Rechenzentrum und Revisionsverband</w:t>
      </w:r>
      <w:r>
        <w:t xml:space="preserve"> po punomoćniku</w:t>
      </w:r>
    </w:p>
    <w:p w:rsidRDefault="000E5ED3" w:rsidP="000E5ED3" w:rsidR="000E5ED3" w:rsidRPr="00012A8D">
      <w:pPr>
        <w:jc w:val="both"/>
      </w:pPr>
      <w:r>
        <w:t>- Županijsko državno odvjetništvo u Splitu na br. S-DO-</w:t>
      </w:r>
      <w:r w:rsidR="007B27AA">
        <w:t>32</w:t>
      </w:r>
      <w:r w:rsidR="00DD3A47">
        <w:t>7</w:t>
      </w:r>
      <w:r>
        <w:t>/16</w:t>
      </w:r>
    </w:p>
    <w:p w:rsidRDefault="000E5ED3" w:rsidP="000E5ED3" w:rsidR="000E5ED3" w:rsidRPr="00012A8D">
      <w:pPr>
        <w:jc w:val="both"/>
      </w:pPr>
      <w:r w:rsidRPr="00012A8D">
        <w:t xml:space="preserve">- dužniku </w:t>
      </w:r>
    </w:p>
    <w:p w:rsidRDefault="000E5ED3" w:rsidP="000E5ED3" w:rsidR="000E5ED3" w:rsidRPr="00012A8D">
      <w:pPr>
        <w:jc w:val="both"/>
      </w:pPr>
      <w:r w:rsidRPr="00012A8D">
        <w:t xml:space="preserve">- </w:t>
      </w:r>
      <w:r>
        <w:t xml:space="preserve">mrežna stranica e-Oglasna ploča sudova </w:t>
      </w:r>
    </w:p>
    <w:p w:rsidRDefault="000E5ED3" w:rsidP="00DD3A47" w:rsidR="00853B3E">
      <w:pPr>
        <w:jc w:val="both"/>
      </w:pPr>
      <w:r>
        <w:t xml:space="preserve">- </w:t>
      </w:r>
      <w:r w:rsidRPr="00012A8D">
        <w:t>spis</w:t>
      </w:r>
    </w:p>
    <w:sectPr w:rsidSect="003E6296" w:rsidR="00853B3E">
      <w:headerReference w:type="default" r:id="rId9"/>
      <w:headerReference w:type="first" r:id="rId10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1F4310" w:rsidR="001F4310">
      <w:r>
        <w:separator/>
      </w:r>
    </w:p>
  </w:endnote>
  <w:endnote w:id="0" w:type="continuationSeparator">
    <w:p w:rsidRDefault="001F4310" w:rsidR="001F43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1F4310" w:rsidR="001F4310">
      <w:r>
        <w:separator/>
      </w:r>
    </w:p>
  </w:footnote>
  <w:footnote w:id="0" w:type="continuationSeparator">
    <w:p w:rsidRDefault="001F4310" w:rsidR="001F431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651937396"/>
      <w:docPartObj>
        <w:docPartGallery w:val="Page Numbers (Top of Page)"/>
        <w:docPartUnique/>
      </w:docPartObj>
    </w:sdtPr>
    <w:sdtEndPr/>
    <w:sdtContent>
      <w:p w:rsidRDefault="000E5ED3" w:rsidP="003E6296" w:rsidR="003E6296">
        <w:pPr>
          <w:pStyle w:val="Zaglavlje"/>
          <w:ind w:firstLine="4248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75D3">
          <w:rPr>
            <w:noProof/>
          </w:rPr>
          <w:t>2</w:t>
        </w:r>
        <w:r>
          <w:fldChar w:fldCharType="end"/>
        </w:r>
        <w:r>
          <w:t xml:space="preserve">                    </w:t>
        </w:r>
        <w:r>
          <w:tab/>
          <w:t>11. St-</w:t>
        </w:r>
        <w:r w:rsidR="007B27AA">
          <w:t>141</w:t>
        </w:r>
        <w:r w:rsidR="00DD3A47">
          <w:t>7</w:t>
        </w:r>
        <w:r w:rsidR="007B27AA">
          <w:t>/2016</w:t>
        </w:r>
      </w:p>
    </w:sdtContent>
  </w:sdt>
  <w:p w:rsidRDefault="00C775D3" w:rsidR="006B186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0E5ED3" w:rsidP="003E6296" w:rsidR="003E6296">
    <w:pPr>
      <w:pStyle w:val="Zaglavlje"/>
      <w:jc w:val="right"/>
    </w:pPr>
    <w:r>
      <w:t>11. St-</w:t>
    </w:r>
    <w:r w:rsidR="007B27AA">
      <w:t>141</w:t>
    </w:r>
    <w:r w:rsidR="00DD3A47">
      <w:t>7</w:t>
    </w:r>
    <w:r w:rsidR="007B27AA">
      <w:t>/2016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0E5ED3"/>
    <w:rsid w:val="00066650"/>
    <w:rsid w:val="00085E7C"/>
    <w:rsid w:val="000B4D96"/>
    <w:rsid w:val="000E5ED3"/>
    <w:rsid w:val="001F4310"/>
    <w:rsid w:val="002B341A"/>
    <w:rsid w:val="002E5954"/>
    <w:rsid w:val="003C2F22"/>
    <w:rsid w:val="00417EA6"/>
    <w:rsid w:val="00604032"/>
    <w:rsid w:val="006B3440"/>
    <w:rsid w:val="0071519E"/>
    <w:rsid w:val="00733BE7"/>
    <w:rsid w:val="007B27AA"/>
    <w:rsid w:val="007F7A84"/>
    <w:rsid w:val="00814EDB"/>
    <w:rsid w:val="00815142"/>
    <w:rsid w:val="00853B3E"/>
    <w:rsid w:val="00981D37"/>
    <w:rsid w:val="00A51DE9"/>
    <w:rsid w:val="00B7506F"/>
    <w:rsid w:val="00B909A3"/>
    <w:rsid w:val="00B91290"/>
    <w:rsid w:val="00C030B9"/>
    <w:rsid w:val="00C775D3"/>
    <w:rsid w:val="00DD0D50"/>
    <w:rsid w:val="00DD3A47"/>
    <w:rsid w:val="00DE1A26"/>
    <w:rsid w:val="00E65985"/>
    <w:rsid w:val="00EB6A52"/>
    <w:rsid w:val="00F03367"/>
    <w:rsid w:val="00F2599E"/>
    <w:rsid w:val="00F4472E"/>
    <w:rsid w:val="00F450FD"/>
    <w:rsid w:val="00F72FAF"/>
    <w:rsid w:val="00FC6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0E5ED3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0E5ED3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0E5ED3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0E5ED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0E5ED3"/>
    <w:rPr>
      <w:rFonts w:cs="Tahoma" w:eastAsia="Times New Roman" w:hAnsi="Tahoma" w:asci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F72FAF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F72FAF"/>
    <w:rPr>
      <w:rFonts w:cs="Times New Roman" w:eastAsia="Times New Roman"/>
      <w:szCs w:val="24"/>
      <w:lang w:eastAsia="hr-HR"/>
    </w:rPr>
  </w:style>
  <w:style w:styleId="Odlomakpopisa" w:type="paragraph">
    <w:name w:val="List Paragraph"/>
    <w:basedOn w:val="Normal"/>
    <w:uiPriority w:val="34"/>
    <w:qFormat/>
    <w:rsid w:val="00B91290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C775D3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775D3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775D3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775D3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775D3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0E5ED3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0E5ED3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0E5ED3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0E5ED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0E5ED3"/>
    <w:rPr>
      <w:rFonts w:ascii="Tahoma" w:cs="Tahoma" w:eastAsia="Times New Roman" w:hAns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F72FAF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F72FAF"/>
    <w:rPr>
      <w:rFonts w:cs="Times New Roman" w:eastAsia="Times New Roman"/>
      <w:szCs w:val="24"/>
      <w:lang w:eastAsia="hr-HR"/>
    </w:rPr>
  </w:style>
  <w:style w:styleId="Odlomakpopisa" w:type="paragraph">
    <w:name w:val="List Paragraph"/>
    <w:basedOn w:val="Normal"/>
    <w:uiPriority w:val="34"/>
    <w:qFormat/>
    <w:rsid w:val="00B91290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C775D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775D3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775D3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775D3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775D3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14. veljače 2017.</izvorni_sadrzaj>
    <derivirana_varijabla naziv="DomainObject.DatumDonosenjaOdluke_1">14. veljače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1417</izvorni_sadrzaj>
    <derivirana_varijabla naziv="DomainObject.Predmet.Broj_1">1417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lipnja 2016.</izvorni_sadrzaj>
    <derivirana_varijabla naziv="DomainObject.Predmet.DatumOsnivanja_1">15.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St-1417/2016</izvorni_sadrzaj>
    <derivirana_varijabla naziv="DomainObject.Predmet.OznakaBroj_1">St-1417/2016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1. SZ</izvorni_sadrzaj>
    <derivirana_varijabla naziv="DomainObject.Predmet.PrimjedbaSuca_1">Čl. 444. st. 1. SZ</derivirana_varijabla>
  </DomainObject.Predmet.PrimjedbaSuca>
  <DomainObject.Predmet.ProtustrankaFormated>
    <izvorni_sadrzaj>  HRGA GRADNJA društvo s ograničenom odgovornošću za gradnju i usluge</izvorni_sadrzaj>
    <derivirana_varijabla naziv="DomainObject.Predmet.ProtustrankaFormated_1">  HRGA GRADNJA društvo s ograničenom odgovornošću za gradnju i usluge</derivirana_varijabla>
  </DomainObject.Predmet.ProtustrankaFormated>
  <DomainObject.Predmet.ProtustrankaFormatedOIB>
    <izvorni_sadrzaj>  HRGA GRADNJA društvo s ograničenom odgovornošću za gradnju i usluge, OIB 70241709472</izvorni_sadrzaj>
    <derivirana_varijabla naziv="DomainObject.Predmet.ProtustrankaFormatedOIB_1">  HRGA GRADNJA društvo s ograničenom odgovornošću za gradnju i usluge, OIB 70241709472</derivirana_varijabla>
  </DomainObject.Predmet.ProtustrankaFormatedOIB>
  <DomainObject.Predmet.ProtustrankaFormatedWithAdress>
    <izvorni_sadrzaj> HRGA GRADNJA društvo s ograničenom odgovornošću za gradnju i usluge, Radun 35, 21217 Kaštel Stari</izvorni_sadrzaj>
    <derivirana_varijabla naziv="DomainObject.Predmet.ProtustrankaFormatedWithAdress_1"> HRGA GRADNJA društvo s ograničenom odgovornošću za gradnju i usluge, Radun 35, 21217 Kaštel Stari</derivirana_varijabla>
  </DomainObject.Predmet.ProtustrankaFormatedWithAdress>
  <DomainObject.Predmet.ProtustrankaFormatedWithAdressOIB>
    <izvorni_sadrzaj> HRGA GRADNJA društvo s ograničenom odgovornošću za gradnju i usluge, OIB 70241709472, Radun 35, 21217 Kaštel Stari</izvorni_sadrzaj>
    <derivirana_varijabla naziv="DomainObject.Predmet.ProtustrankaFormatedWithAdressOIB_1"> HRGA GRADNJA društvo s ograničenom odgovornošću za gradnju i usluge, OIB 70241709472, Radun 35, 21217 Kaštel Stari</derivirana_varijabla>
  </DomainObject.Predmet.ProtustrankaFormatedWithAdressOIB>
  <DomainObject.Predmet.ProtustrankaWithAdress>
    <izvorni_sadrzaj>HRGA GRADNJA društvo s ograničenom odgovornošću za gradnju i usluge Radun 35, 21217 Kaštel Stari</izvorni_sadrzaj>
    <derivirana_varijabla naziv="DomainObject.Predmet.ProtustrankaWithAdress_1">HRGA GRADNJA društvo s ograničenom odgovornošću za gradnju i usluge Radun 35, 21217 Kaštel Stari</derivirana_varijabla>
  </DomainObject.Predmet.ProtustrankaWithAdress>
  <DomainObject.Predmet.ProtustrankaWithAdressOIB>
    <izvorni_sadrzaj>HRGA GRADNJA društvo s ograničenom odgovornošću za gradnju i usluge, OIB 70241709472, Radun 35, 21217 Kaštel Stari</izvorni_sadrzaj>
    <derivirana_varijabla naziv="DomainObject.Predmet.ProtustrankaWithAdressOIB_1">HRGA GRADNJA društvo s ograničenom odgovornošću za gradnju i usluge, OIB 70241709472, Radun 35, 21217 Kaštel Stari</derivirana_varijabla>
  </DomainObject.Predmet.ProtustrankaWithAdressOIB>
  <DomainObject.Predmet.ProtustrankaNazivFormated>
    <izvorni_sadrzaj>HRGA GRADNJA društvo s ograničenom odgovornošću za gradnju i usluge</izvorni_sadrzaj>
    <derivirana_varijabla naziv="DomainObject.Predmet.ProtustrankaNazivFormated_1">HRGA GRADNJA društvo s ograničenom odgovornošću za gradnju i usluge</derivirana_varijabla>
  </DomainObject.Predmet.ProtustrankaNazivFormated>
  <DomainObject.Predmet.ProtustrankaNazivFormatedOIB>
    <izvorni_sadrzaj>HRGA GRADNJA društvo s ograničenom odgovornošću za gradnju i usluge, OIB 70241709472</izvorni_sadrzaj>
    <derivirana_varijabla naziv="DomainObject.Predmet.ProtustrankaNazivFormatedOIB_1">HRGA GRADNJA društvo s ograničenom odgovornošću za gradnju i usluge, OIB 70241709472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SPLIT; Ministarstvo financija RH zastupanog po punomoćniku Županijsko državno odvjetništvo u Splitu</izvorni_sadrzaj>
    <derivirana_varijabla naziv="DomainObject.Predmet.StrankaFormated_1">  FINANCIJSKA AGENCIJA, RC SPLIT; Ministarstvo financija RH zastupanog po punomoćniku Županijsko državno odvjetništvo u Splitu</derivirana_varijabla>
  </DomainObject.Predmet.StrankaFormated>
  <DomainObject.Predmet.StrankaFormatedOIB>
    <izvorni_sadrzaj>  FINANCIJSKA AGENCIJA, RC SPLIT, OIB 85821130368; Ministarstvo financija RH, OIB 18683136487 zastupanog po punomoćniku Županijsko državno odvjetništvo u Splitu</izvorni_sadrzaj>
    <derivirana_varijabla naziv="DomainObject.Predmet.StrankaFormatedOIB_1">  FINANCIJSKA AGENCIJA, RC SPLIT, OIB 85821130368; Ministarstvo financija RH, OIB 18683136487 zastupanog po punomoćniku Županijsko državno odvjetništvo u Splitu</derivirana_varijabla>
  </DomainObject.Predmet.StrankaFormatedOIB>
  <DomainObject.Predmet.StrankaFormatedWithAdress>
    <izvorni_sadrzaj> FINANCIJSKA AGENCIJA, RC SPLIT, Mažuranićevo šetalište 24 b, 21000 Split; Ministarstvo financija RH, Katančićeva 5, 10000 Zagreb zastupanog po punomoćniku Županijsko državno odvjetništvo u Splitu</izvorni_sadrzaj>
    <derivirana_varijabla naziv="DomainObject.Predmet.StrankaFormatedWithAdress_1"> FINANCIJSKA AGENCIJA, RC SPLIT, Mažuranićevo šetalište 24 b, 21000 Split; Ministarstvo financija RH, Katančićeva 5, 10000 Zagreb zastupanog po punomoćniku Županijsko državno odvjetništvo u Splitu</derivirana_varijabla>
  </DomainObject.Predmet.StrankaFormatedWithAdress>
  <DomainObject.Predmet.StrankaFormatedWithAdressOIB>
    <izvorni_sadrzaj> FINANCIJSKA AGENCIJA, RC SPLIT, OIB 85821130368, Mažuranićevo šetalište 24 b, 21000 Split; Ministarstvo financija RH, OIB 18683136487, Katančićeva 5, 10000 Zagreb zastupanog po punomoćniku Županijsko državno odvjetništvo u Splitu</izvorni_sadrzaj>
    <derivirana_varijabla naziv="DomainObject.Predmet.StrankaFormatedWithAdressOIB_1"> FINANCIJSKA AGENCIJA, RC SPLIT, OIB 85821130368, Mažuranićevo šetalište 24 b, 21000 Split; Ministarstvo financija RH, OIB 18683136487, Katančićeva 5, 10000 Zagreb zastupanog po punomoćniku Županijsko državno odvjetništvo u Splitu</derivirana_varijabla>
  </DomainObject.Predmet.StrankaFormatedWithAdressOIB>
  <DomainObject.Predmet.StrankaWithAdress>
    <izvorni_sadrzaj>FINANCIJSKA AGENCIJA, RC SPLIT Mažuranićevo šetalište 24 b,21000 Split,Ministarstvo financija RH Katančićeva 5,10000 Zagreb</izvorni_sadrzaj>
    <derivirana_varijabla naziv="DomainObject.Predmet.StrankaWithAdress_1">FINANCIJSKA AGENCIJA, RC SPLIT Mažuranićevo šetalište 24 b,21000 Split,Ministarstvo financija RH Katančićeva 5,10000 Zagreb</derivirana_varijabla>
  </DomainObject.Predmet.StrankaWithAdress>
  <DomainObject.Predmet.StrankaWithAdressOIB>
    <izvorni_sadrzaj>FINANCIJSKA AGENCIJA, RC SPLIT, OIB 85821130368, Mažuranićevo šetalište 24 b,21000 Split,Ministarstvo financija RH, OIB 18683136487, Katančićeva 5,10000 Zagreb</izvorni_sadrzaj>
    <derivirana_varijabla naziv="DomainObject.Predmet.StrankaWithAdressOIB_1">FINANCIJSKA AGENCIJA, RC SPLIT, OIB 85821130368, Mažuranićevo šetalište 24 b,21000 Split,Ministarstvo financija RH, OIB 18683136487, Katančićeva 5,10000 Zagreb</derivirana_varijabla>
  </DomainObject.Predmet.StrankaWithAdressOIB>
  <DomainObject.Predmet.StrankaNazivFormated>
    <izvorni_sadrzaj>FINANCIJSKA AGENCIJA, RC SPLIT,Ministarstvo financija RH</izvorni_sadrzaj>
    <derivirana_varijabla naziv="DomainObject.Predmet.StrankaNazivFormated_1">FINANCIJSKA AGENCIJA, RC SPLIT,Ministarstvo financija RH</derivirana_varijabla>
  </DomainObject.Predmet.StrankaNazivFormated>
  <DomainObject.Predmet.StrankaNazivFormatedOIB>
    <izvorni_sadrzaj>FINANCIJSKA AGENCIJA, RC SPLIT, OIB 85821130368,Ministarstvo financija RH, OIB 18683136487</izvorni_sadrzaj>
    <derivirana_varijabla naziv="DomainObject.Predmet.StrankaNazivFormatedOIB_1">FINANCIJSKA AGENCIJA, RC SPLIT, OIB 85821130368,Ministarstvo financija RH, OIB 18683136487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4404465.22</izvorni_sadrzaj>
    <derivirana_varijabla naziv="DomainObject.Predmet.TrenutnaVrijednost_1">4404465.22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</item>
      <item>Ministarstvo financija RH zastupanog po punomoćniku Županijsko državno odvjetništvo u Splitu</item>
    </izvorni_sadrzaj>
    <derivirana_varijabla naziv="DomainObject.Predmet.StrankaListFormated_1">
      <item>FINANCIJSKA AGENCIJA, RC SPLIT</item>
      <item>Ministarstvo financija RH zastupanog po punomoćniku Županijsko državno odvjetništvo u Splitu</item>
    </derivirana_varijabla>
  </DomainObject.Predmet.StrankaListFormated>
  <DomainObject.Predmet.StrankaListFormatedOIB>
    <izvorni_sadrzaj>
      <item>FINANCIJSKA AGENCIJA, RC SPLIT, OIB 85821130368</item>
      <item>Ministarstvo financija RH, OIB 18683136487 zastupanog po punomoćniku Županijsko državno odvjetništvo u Splitu</item>
    </izvorni_sadrzaj>
    <derivirana_varijabla naziv="DomainObject.Predmet.StrankaListFormatedOIB_1">
      <item>FINANCIJSKA AGENCIJA, RC SPLIT, OIB 85821130368</item>
      <item>Ministarstvo financija RH, OIB 18683136487 zastupanog po punomoćniku Županijsko državno odvjetništvo u Splitu</item>
    </derivirana_varijabla>
  </DomainObject.Predmet.StrankaListFormatedOIB>
  <DomainObject.Predmet.StrankaListFormatedWithAdress>
    <izvorni_sadrzaj>
      <item>FINANCIJSKA AGENCIJA, RC SPLIT, Mažuranićevo šetalište 24 b, 21000 Split</item>
      <item>Ministarstvo financija RH, Katančićeva 5, 10000 Zagreb zastupanog po punomoćniku Županijsko državno odvjetništvo u Splitu</item>
    </izvorni_sadrzaj>
    <derivirana_varijabla naziv="DomainObject.Predmet.StrankaListFormatedWithAdress_1">
      <item>FINANCIJSKA AGENCIJA, RC SPLIT, Mažuranićevo šetalište 24 b, 21000 Split</item>
      <item>Ministarstvo financija RH, Katančićeva 5, 10000 Zagreb zastupanog po punomoćniku Županijsko državno odvjetništvo u Splitu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  <item>Ministarstvo financija RH, OIB 18683136487, Katančićeva 5, 10000 Zagreb zastupanog po punomoćniku Županijsko državno odvjetništvo u Splitu</item>
    </izvorni_sadrzaj>
    <derivirana_varijabla naziv="DomainObject.Predmet.StrankaListFormatedWithAdressOIB_1">
      <item>FINANCIJSKA AGENCIJA, RC SPLIT, OIB 85821130368, Mažuranićevo šetalište 24 b, 21000 Split</item>
      <item>Ministarstvo financija RH, OIB 18683136487, Katančićeva 5, 10000 Zagreb zastupanog po punomoćniku Županijsko državno odvjetništvo u Splitu</item>
    </derivirana_varijabla>
  </DomainObject.Predmet.StrankaListFormatedWithAdressOIB>
  <DomainObject.Predmet.StrankaListNazivFormated>
    <izvorni_sadrzaj>
      <item>FINANCIJSKA AGENCIJA, RC SPLIT</item>
      <item>Ministarstvo financija RH</item>
    </izvorni_sadrzaj>
    <derivirana_varijabla naziv="DomainObject.Predmet.StrankaListNazivFormated_1">
      <item>FINANCIJSKA AGENCIJA, RC SPLIT</item>
      <item>Ministarstvo financija RH</item>
    </derivirana_varijabla>
  </DomainObject.Predmet.StrankaListNazivFormated>
  <DomainObject.Predmet.StrankaListNazivFormatedOIB>
    <izvorni_sadrzaj>
      <item>FINANCIJSKA AGENCIJA, RC SPLIT, OIB 85821130368</item>
      <item>Ministarstvo financija RH, OIB 18683136487</item>
    </izvorni_sadrzaj>
    <derivirana_varijabla naziv="DomainObject.Predmet.StrankaListNazivFormatedOIB_1">
      <item>FINANCIJSKA AGENCIJA, RC SPLIT, OIB 85821130368</item>
      <item>Ministarstvo financija RH, OIB 18683136487</item>
    </derivirana_varijabla>
  </DomainObject.Predmet.StrankaListNazivFormatedOIB>
  <DomainObject.Predmet.ProtuStrankaListFormated>
    <izvorni_sadrzaj>
      <item>HRGA GRADNJA društvo s ograničenom odgovornošću za gradnju i usluge</item>
    </izvorni_sadrzaj>
    <derivirana_varijabla naziv="DomainObject.Predmet.ProtuStrankaListFormated_1">
      <item>HRGA GRADNJA društvo s ograničenom odgovornošću za gradnju i usluge</item>
    </derivirana_varijabla>
  </DomainObject.Predmet.ProtuStrankaListFormated>
  <DomainObject.Predmet.ProtuStrankaListFormatedOIB>
    <izvorni_sadrzaj>
      <item>HRGA GRADNJA društvo s ograničenom odgovornošću za gradnju i usluge, OIB 70241709472</item>
    </izvorni_sadrzaj>
    <derivirana_varijabla naziv="DomainObject.Predmet.ProtuStrankaListFormatedOIB_1">
      <item>HRGA GRADNJA društvo s ograničenom odgovornošću za gradnju i usluge, OIB 70241709472</item>
    </derivirana_varijabla>
  </DomainObject.Predmet.ProtuStrankaListFormatedOIB>
  <DomainObject.Predmet.ProtuStrankaListFormatedWithAdress>
    <izvorni_sadrzaj>
      <item>HRGA GRADNJA društvo s ograničenom odgovornošću za gradnju i usluge, Radun 35, 21217 Kaštel Stari</item>
    </izvorni_sadrzaj>
    <derivirana_varijabla naziv="DomainObject.Predmet.ProtuStrankaListFormatedWithAdress_1">
      <item>HRGA GRADNJA društvo s ograničenom odgovornošću za gradnju i usluge, Radun 35, 21217 Kaštel Stari</item>
    </derivirana_varijabla>
  </DomainObject.Predmet.ProtuStrankaListFormatedWithAdress>
  <DomainObject.Predmet.ProtuStrankaListFormatedWithAdressOIB>
    <izvorni_sadrzaj>
      <item>HRGA GRADNJA društvo s ograničenom odgovornošću za gradnju i usluge, OIB 70241709472, Radun 35, 21217 Kaštel Stari</item>
    </izvorni_sadrzaj>
    <derivirana_varijabla naziv="DomainObject.Predmet.ProtuStrankaListFormatedWithAdressOIB_1">
      <item>HRGA GRADNJA društvo s ograničenom odgovornošću za gradnju i usluge, OIB 70241709472, Radun 35, 21217 Kaštel Stari</item>
    </derivirana_varijabla>
  </DomainObject.Predmet.ProtuStrankaListFormatedWithAdressOIB>
  <DomainObject.Predmet.ProtuStrankaListNazivFormated>
    <izvorni_sadrzaj>
      <item>HRGA GRADNJA društvo s ograničenom odgovornošću za gradnju i usluge</item>
    </izvorni_sadrzaj>
    <derivirana_varijabla naziv="DomainObject.Predmet.ProtuStrankaListNazivFormated_1">
      <item>HRGA GRADNJA društvo s ograničenom odgovornošću za gradnju i usluge</item>
    </derivirana_varijabla>
  </DomainObject.Predmet.ProtuStrankaListNazivFormated>
  <DomainObject.Predmet.ProtuStrankaListNazivFormatedOIB>
    <izvorni_sadrzaj>
      <item>HRGA GRADNJA društvo s ograničenom odgovornošću za gradnju i usluge, OIB 70241709472</item>
    </izvorni_sadrzaj>
    <derivirana_varijabla naziv="DomainObject.Predmet.ProtuStrankaListNazivFormatedOIB_1">
      <item>HRGA GRADNJA društvo s ograničenom odgovornošću za gradnju i usluge, OIB 70241709472</item>
    </derivirana_varijabla>
  </DomainObject.Predmet.ProtuStrankaListNazivFormatedOIB>
  <DomainObject.Predmet.OstaliListFormated>
    <izvorni_sadrzaj>
      <item>Županijsko državno odvjetništvo u Splitu punomoćnik sudionika u postupku Ministarstvo financija RH</item>
    </izvorni_sadrzaj>
    <derivirana_varijabla naziv="DomainObject.Predmet.OstaliListFormated_1">
      <item>Županijsko državno odvjetništvo u Splitu punomoćnik sudionika u postupku Ministarstvo financija RH</item>
    </derivirana_varijabla>
  </DomainObject.Predmet.OstaliListFormated>
  <DomainObject.Predmet.OstaliListFormatedOIB>
    <izvorni_sadrzaj>
      <item>Županijsko državno odvjetništvo u Splitu punomoćnik sudionika u postupku Ministarstvo financija RH</item>
    </izvorni_sadrzaj>
    <derivirana_varijabla naziv="DomainObject.Predmet.OstaliListFormatedOIB_1">
      <item>Županijsko državno odvjetništvo u Splitu punomoćnik sudionika u postupku Ministarstvo financija RH</item>
    </derivirana_varijabla>
  </DomainObject.Predmet.OstaliListFormatedOIB>
  <DomainObject.Predmet.OstaliListFormatedWithAdress>
    <izvorni_sadrzaj>
      <item>Županijsko državno odvjetništvo u Splitu, Gundulićeva 29a, 21000 Split punomoćnik sudionika u postupku Ministarstvo financija RH</item>
    </izvorni_sadrzaj>
    <derivirana_varijabla naziv="DomainObject.Predmet.OstaliListFormatedWithAdress_1">
      <item>Županijsko državno odvjetništvo u Splitu, Gundulićeva 29a, 21000 Split punomoćnik sudionika u postupku Ministarstvo financija RH</item>
    </derivirana_varijabla>
  </DomainObject.Predmet.OstaliListFormatedWithAdress>
  <DomainObject.Predmet.OstaliListFormatedWithAdressOIB>
    <izvorni_sadrzaj>
      <item>Županijsko državno odvjetništvo u Splitu, Gundulićeva 29a, 21000 Split punomoćnik sudionika u postupku Ministarstvo financija RH</item>
    </izvorni_sadrzaj>
    <derivirana_varijabla naziv="DomainObject.Predmet.OstaliListFormatedWithAdressOIB_1">
      <item>Županijsko državno odvjetništvo u Splitu, Gundulićeva 29a, 21000 Split punomoćnik sudionika u postupku Ministarstvo financija RH</item>
    </derivirana_varijabla>
  </DomainObject.Predmet.OstaliListFormatedWithAdressOIB>
  <DomainObject.Predmet.OstaliListNazivFormated>
    <izvorni_sadrzaj>
      <item>Županijsko državno odvjetništvo u Splitu</item>
    </izvorni_sadrzaj>
    <derivirana_varijabla naziv="DomainObject.Predmet.OstaliListNazivFormated_1">
      <item>Županijsko državno odvjetništvo u Splitu</item>
    </derivirana_varijabla>
  </DomainObject.Predmet.OstaliListNazivFormated>
  <DomainObject.Predmet.OstaliListNazivFormatedOIB>
    <izvorni_sadrzaj>
      <item>Županijsko državno odvjetništvo u Splitu</item>
    </izvorni_sadrzaj>
    <derivirana_varijabla naziv="DomainObject.Predmet.OstaliListNazivFormatedOIB_1">
      <item>Županijsko državno odvjetništvo u Splitu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14. veljače 2017.</izvorni_sadrzaj>
    <derivirana_varijabla naziv="DomainObject.Datum_1">14. veljače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 i dr.</izvorni_sadrzaj>
    <derivirana_varijabla naziv="DomainObject.Predmet.StrankaIDrugi_1">FINANCIJSKA AGENCIJA, RC SPLIT i dr.</derivirana_varijabla>
  </DomainObject.Predmet.StrankaIDrugi>
  <DomainObject.Predmet.ProtustrankaIDrugi>
    <izvorni_sadrzaj>HRGA GRADNJA društvo s ograničenom odgovornošću za gradnju i usluge</izvorni_sadrzaj>
    <derivirana_varijabla naziv="DomainObject.Predmet.ProtustrankaIDrugi_1">HRGA GRADNJA društvo s ograničenom odgovornošću za gradnju i usluge</derivirana_varijabla>
  </DomainObject.Predmet.ProtustrankaIDrugi>
  <DomainObject.Predmet.StrankaIDrugiAdressOIB>
    <izvorni_sadrzaj>FINANCIJSKA AGENCIJA, RC SPLIT, OIB 85821130368, Mažuranićevo šetalište 24 b, 21000 Split i dr.</izvorni_sadrzaj>
    <derivirana_varijabla naziv="DomainObject.Predmet.StrankaIDrugiAdressOIB_1">FINANCIJSKA AGENCIJA, RC SPLIT, OIB 85821130368, Mažuranićevo šetalište 24 b, 21000 Split i dr.</derivirana_varijabla>
  </DomainObject.Predmet.StrankaIDrugiAdressOIB>
  <DomainObject.Predmet.ProtustrankaIDrugiAdressOIB>
    <izvorni_sadrzaj>HRGA GRADNJA društvo s ograničenom odgovornošću za gradnju i usluge, OIB 70241709472, Radun 35, 21217 Kaštel Stari</izvorni_sadrzaj>
    <derivirana_varijabla naziv="DomainObject.Predmet.ProtustrankaIDrugiAdressOIB_1">HRGA GRADNJA društvo s ograničenom odgovornošću za gradnju i usluge, OIB 70241709472, Radun 35, 21217 Kaštel Stari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HRGA GRADNJA društvo s ograničenom odgovornošću za gradnju i usluge</item>
      <item>FINANCIJSKA AGENCIJA, RC SPLIT</item>
      <item>Ministarstvo financija RH</item>
      <item>Županijsko državno odvjetništvo u Splitu</item>
    </izvorni_sadrzaj>
    <derivirana_varijabla naziv="DomainObject.Predmet.SudioniciListNaziv_1">
      <item>HRGA GRADNJA društvo s ograničenom odgovornošću za gradnju i usluge</item>
      <item>FINANCIJSKA AGENCIJA, RC SPLIT</item>
      <item>Ministarstvo financija RH</item>
      <item>Županijsko državno odvjetništvo u Splitu</item>
    </derivirana_varijabla>
  </DomainObject.Predmet.SudioniciListNaziv>
  <DomainObject.Predmet.SudioniciListAdressOIB>
    <izvorni_sadrzaj>
      <item>HRGA GRADNJA društvo s ograničenom odgovornošću za gradnju i usluge, OIB 70241709472, Radun 35,21217 Kaštel Stari</item>
      <item>FINANCIJSKA AGENCIJA, RC SPLIT, OIB 85821130368, Mažuranićevo šetalište 24 b,21000 Split</item>
      <item>Ministarstvo financija RH, OIB 18683136487, Katančićeva 5,10000 Zagreb</item>
      <item>Županijsko državno odvjetništvo u Splitu, Gundulićeva 29a,21000 Split</item>
    </izvorni_sadrzaj>
    <derivirana_varijabla naziv="DomainObject.Predmet.SudioniciListAdressOIB_1">
      <item>HRGA GRADNJA društvo s ograničenom odgovornošću za gradnju i usluge, OIB 70241709472, Radun 35,21217 Kaštel Stari</item>
      <item>FINANCIJSKA AGENCIJA, RC SPLIT, OIB 85821130368, Mažuranićevo šetalište 24 b,21000 Split</item>
      <item>Ministarstvo financija RH, OIB 18683136487, Katančićeva 5,10000 Zagreb</item>
      <item>Županijsko državno odvjetništvo u Splitu, Gundulićeva 29a,21000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70241709472</item>
      <item>, OIB 85821130368</item>
      <item>, OIB 18683136487</item>
      <item>, OIB null</item>
    </izvorni_sadrzaj>
    <derivirana_varijabla naziv="DomainObject.Predmet.SudioniciListNazivOIB_1">
      <item>, OIB 70241709472</item>
      <item>, OIB 85821130368</item>
      <item>, OIB 18683136487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788</properties:Words>
  <properties:Characters>4517</properties:Characters>
  <properties:Lines>84</properties:Lines>
  <properties:Paragraphs>33</properties:Paragraphs>
  <properties:TotalTime>38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5370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2016-12-30T09:27:00Z</dcterms:created>
  <dc:creator>Katarina Mikulić</dc:creator>
  <cp:lastModifiedBy>Ana Golub Gruić</cp:lastModifiedBy>
  <cp:lastPrinted>2017-02-14T12:16:00Z</cp:lastPrinted>
  <dcterms:modified xmlns:xsi="http://www.w3.org/2001/XMLSchema-instance" xsi:type="dcterms:W3CDTF">2017-02-14T12:49:00Z</dcterms:modified>
  <cp:revision>11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