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594E82" w:rsidR="00F75C9F" w:rsidRDefault="00F75C9F" w14:paraId="23D40D51" w14:textId="77777777">
      <w:pPr>
        <w:jc w:val="both"/>
        <w15:collapsed w:val="false"/>
        <w:rPr>
          <w:rFonts w:ascii="Arial" w:hAnsi="Arial" w:cs="Arial"/>
        </w:rPr>
      </w:pPr>
      <w:r w:rsidRPr="00594E82">
        <w:rPr>
          <w:rFonts w:ascii="Arial" w:hAnsi="Arial" w:cs="Arial"/>
        </w:rPr>
        <w:t xml:space="preserve">           REPUBLIKA HRVATSKA</w:t>
      </w:r>
    </w:p>
    <w:p w:rsidRPr="00594E82" w:rsidR="00F75C9F" w:rsidRDefault="00720AF2" w14:paraId="190FAFF9" w14:textId="77777777">
      <w:pPr>
        <w:jc w:val="both"/>
        <w:rPr>
          <w:rFonts w:ascii="Arial" w:hAnsi="Arial" w:cs="Arial"/>
        </w:rPr>
      </w:pPr>
      <w:r w:rsidRPr="00594E82">
        <w:rPr>
          <w:rFonts w:ascii="Arial" w:hAnsi="Arial" w:cs="Arial"/>
        </w:rPr>
        <w:t xml:space="preserve">OPĆINSKI </w:t>
      </w:r>
      <w:r w:rsidRPr="00594E82" w:rsidR="00F75C9F">
        <w:rPr>
          <w:rFonts w:ascii="Arial" w:hAnsi="Arial" w:cs="Arial"/>
        </w:rPr>
        <w:t xml:space="preserve">SUD U </w:t>
      </w:r>
      <w:r w:rsidRPr="00594E82" w:rsidR="00191439">
        <w:rPr>
          <w:rFonts w:ascii="Arial" w:hAnsi="Arial" w:cs="Arial"/>
        </w:rPr>
        <w:t>NOVOM ZAGREBU</w:t>
      </w:r>
    </w:p>
    <w:p w:rsidRPr="00594E82" w:rsidR="00F75C9F" w:rsidRDefault="00F75C9F" w14:paraId="09DEAB3E" w14:textId="77777777">
      <w:pPr>
        <w:jc w:val="both"/>
        <w:rPr>
          <w:rFonts w:ascii="Arial" w:hAnsi="Arial" w:cs="Arial"/>
        </w:rPr>
      </w:pPr>
      <w:r w:rsidRPr="00594E82">
        <w:rPr>
          <w:rFonts w:ascii="Arial" w:hAnsi="Arial" w:cs="Arial"/>
        </w:rPr>
        <w:t xml:space="preserve">         Stalna služba u Jastrebarskom</w:t>
      </w:r>
    </w:p>
    <w:p w:rsidRPr="00594E82" w:rsidR="005F189E" w:rsidRDefault="00F75C9F" w14:paraId="3E5C1D73" w14:textId="77777777">
      <w:pPr>
        <w:jc w:val="both"/>
        <w:rPr>
          <w:rFonts w:ascii="Arial" w:hAnsi="Arial" w:cs="Arial"/>
        </w:rPr>
      </w:pPr>
      <w:r w:rsidRPr="00594E82">
        <w:rPr>
          <w:rFonts w:ascii="Arial" w:hAnsi="Arial" w:cs="Arial"/>
        </w:rPr>
        <w:t xml:space="preserve">                    Jastrebarsko            </w:t>
      </w:r>
      <w:r w:rsidRPr="00594E82" w:rsidR="00F33E4D">
        <w:rPr>
          <w:rFonts w:ascii="Arial" w:hAnsi="Arial" w:cs="Arial"/>
        </w:rPr>
        <w:t xml:space="preserve">                   </w:t>
      </w:r>
      <w:r w:rsidRPr="00594E82" w:rsidR="00C35750">
        <w:rPr>
          <w:rFonts w:ascii="Arial" w:hAnsi="Arial" w:cs="Arial"/>
        </w:rPr>
        <w:t xml:space="preserve">    </w:t>
      </w:r>
      <w:r w:rsidRPr="00594E82" w:rsidR="00A02440">
        <w:rPr>
          <w:rFonts w:ascii="Arial" w:hAnsi="Arial" w:cs="Arial"/>
        </w:rPr>
        <w:t xml:space="preserve">    </w:t>
      </w:r>
      <w:r w:rsidRPr="00594E82" w:rsidR="00F33E4D">
        <w:rPr>
          <w:rFonts w:ascii="Arial" w:hAnsi="Arial" w:cs="Arial"/>
        </w:rPr>
        <w:t xml:space="preserve">  </w:t>
      </w:r>
      <w:r w:rsidRPr="00594E82">
        <w:rPr>
          <w:rFonts w:ascii="Arial" w:hAnsi="Arial" w:cs="Arial"/>
        </w:rPr>
        <w:t xml:space="preserve"> </w:t>
      </w:r>
      <w:r w:rsidRPr="00594E82" w:rsidR="007A2D86">
        <w:rPr>
          <w:rFonts w:ascii="Arial" w:hAnsi="Arial" w:cs="Arial"/>
        </w:rPr>
        <w:t xml:space="preserve"> </w:t>
      </w:r>
    </w:p>
    <w:p w:rsidRPr="00594E82" w:rsidR="00236DE5" w:rsidRDefault="00236DE5" w14:paraId="6EE299E5" w14:textId="77777777">
      <w:pPr>
        <w:jc w:val="both"/>
        <w:rPr>
          <w:rFonts w:ascii="Arial" w:hAnsi="Arial" w:cs="Arial"/>
        </w:rPr>
      </w:pPr>
    </w:p>
    <w:p w:rsidRPr="00594E82" w:rsidR="007A2D86" w:rsidP="007A2D86" w:rsidRDefault="007A2D86" w14:paraId="0636CD39" w14:textId="311DBAFE">
      <w:pPr>
        <w:jc w:val="both"/>
        <w:rPr>
          <w:rFonts w:ascii="Arial" w:hAnsi="Arial" w:cs="Arial"/>
        </w:rPr>
      </w:pPr>
      <w:r w:rsidRPr="00594E82">
        <w:rPr>
          <w:rFonts w:ascii="Arial" w:hAnsi="Arial" w:cs="Arial"/>
        </w:rPr>
        <w:t xml:space="preserve">                                                                     </w:t>
      </w:r>
      <w:r w:rsidRPr="00594E82" w:rsidR="00380337">
        <w:rPr>
          <w:rFonts w:ascii="Arial" w:hAnsi="Arial" w:cs="Arial"/>
        </w:rPr>
        <w:t xml:space="preserve">           </w:t>
      </w:r>
      <w:r w:rsidRPr="00594E82" w:rsidR="00840F25">
        <w:rPr>
          <w:rFonts w:ascii="Arial" w:hAnsi="Arial" w:cs="Arial"/>
        </w:rPr>
        <w:t xml:space="preserve"> </w:t>
      </w:r>
      <w:r w:rsidRPr="00594E82" w:rsidR="00380337">
        <w:rPr>
          <w:rFonts w:ascii="Arial" w:hAnsi="Arial" w:cs="Arial"/>
        </w:rPr>
        <w:t>Poslovni broj:69 Pp</w:t>
      </w:r>
      <w:r w:rsidR="00AE53C0">
        <w:rPr>
          <w:rFonts w:ascii="Arial" w:hAnsi="Arial" w:cs="Arial"/>
        </w:rPr>
        <w:t>-</w:t>
      </w:r>
      <w:r w:rsidR="00222707">
        <w:rPr>
          <w:rFonts w:ascii="Arial" w:hAnsi="Arial" w:cs="Arial"/>
        </w:rPr>
        <w:t>3050</w:t>
      </w:r>
      <w:r w:rsidRPr="00594E82">
        <w:rPr>
          <w:rFonts w:ascii="Arial" w:hAnsi="Arial" w:cs="Arial"/>
        </w:rPr>
        <w:t>/202</w:t>
      </w:r>
      <w:r w:rsidR="004569A1">
        <w:rPr>
          <w:rFonts w:ascii="Arial" w:hAnsi="Arial" w:cs="Arial"/>
        </w:rPr>
        <w:t>5</w:t>
      </w:r>
    </w:p>
    <w:p w:rsidRPr="00594E82" w:rsidR="007A2D86" w:rsidP="007A2D86" w:rsidRDefault="007A2D86" w14:paraId="7F6BADE3" w14:textId="77777777">
      <w:pPr>
        <w:jc w:val="center"/>
        <w:rPr>
          <w:rFonts w:ascii="Arial" w:hAnsi="Arial" w:cs="Arial"/>
        </w:rPr>
      </w:pPr>
      <w:r w:rsidRPr="00594E82">
        <w:rPr>
          <w:rFonts w:ascii="Arial" w:hAnsi="Arial" w:cs="Arial"/>
        </w:rPr>
        <w:t>ZAPISNIK</w:t>
      </w:r>
    </w:p>
    <w:p w:rsidRPr="00594E82" w:rsidR="007A2D86" w:rsidP="007A2D86" w:rsidRDefault="007A2D86" w14:paraId="60FAE7C8" w14:textId="77777777">
      <w:pPr>
        <w:jc w:val="center"/>
        <w:rPr>
          <w:rFonts w:ascii="Arial" w:hAnsi="Arial" w:cs="Arial"/>
        </w:rPr>
      </w:pPr>
      <w:r w:rsidRPr="00594E82">
        <w:rPr>
          <w:rFonts w:ascii="Arial" w:hAnsi="Arial" w:cs="Arial"/>
        </w:rPr>
        <w:t xml:space="preserve"> O OBJAVI PRESUDE</w:t>
      </w:r>
    </w:p>
    <w:p w:rsidRPr="00594E82" w:rsidR="007A2D86" w:rsidP="007A2D86" w:rsidRDefault="007A2D86" w14:paraId="149AC97D" w14:textId="3E81D2FC">
      <w:pPr>
        <w:jc w:val="center"/>
        <w:rPr>
          <w:rFonts w:ascii="Arial" w:hAnsi="Arial" w:cs="Arial"/>
        </w:rPr>
      </w:pPr>
      <w:r w:rsidRPr="00594E82">
        <w:rPr>
          <w:rFonts w:ascii="Arial" w:hAnsi="Arial" w:cs="Arial"/>
        </w:rPr>
        <w:t>sastavljen dana</w:t>
      </w:r>
      <w:r w:rsidR="008B79AE">
        <w:rPr>
          <w:rFonts w:ascii="Arial" w:hAnsi="Arial" w:cs="Arial"/>
        </w:rPr>
        <w:t xml:space="preserve"> </w:t>
      </w:r>
      <w:r w:rsidR="00222707">
        <w:rPr>
          <w:rFonts w:ascii="Arial" w:hAnsi="Arial" w:cs="Arial"/>
        </w:rPr>
        <w:t>19</w:t>
      </w:r>
      <w:r w:rsidRPr="00594E82">
        <w:rPr>
          <w:rFonts w:ascii="Arial" w:hAnsi="Arial" w:cs="Arial"/>
        </w:rPr>
        <w:t xml:space="preserve">. </w:t>
      </w:r>
      <w:r w:rsidR="00222707">
        <w:rPr>
          <w:rFonts w:ascii="Arial" w:hAnsi="Arial" w:cs="Arial"/>
        </w:rPr>
        <w:t>listopada</w:t>
      </w:r>
      <w:r w:rsidRPr="00594E82">
        <w:rPr>
          <w:rFonts w:ascii="Arial" w:hAnsi="Arial" w:cs="Arial"/>
        </w:rPr>
        <w:t xml:space="preserve"> 202</w:t>
      </w:r>
      <w:r w:rsidR="001F7430">
        <w:rPr>
          <w:rFonts w:ascii="Arial" w:hAnsi="Arial" w:cs="Arial"/>
        </w:rPr>
        <w:t>6</w:t>
      </w:r>
      <w:r w:rsidRPr="00594E82">
        <w:rPr>
          <w:rFonts w:ascii="Arial" w:hAnsi="Arial" w:cs="Arial"/>
        </w:rPr>
        <w:t xml:space="preserve">. u prekršajnom postupku protiv </w:t>
      </w:r>
      <w:proofErr w:type="spellStart"/>
      <w:r w:rsidRPr="00594E82">
        <w:rPr>
          <w:rFonts w:ascii="Arial" w:hAnsi="Arial" w:cs="Arial"/>
        </w:rPr>
        <w:t>okr</w:t>
      </w:r>
      <w:proofErr w:type="spellEnd"/>
      <w:r w:rsidRPr="00594E82">
        <w:rPr>
          <w:rFonts w:ascii="Arial" w:hAnsi="Arial" w:cs="Arial"/>
        </w:rPr>
        <w:t>.</w:t>
      </w:r>
      <w:r w:rsidR="007A191C">
        <w:rPr>
          <w:rFonts w:ascii="Arial" w:hAnsi="Arial" w:cs="Arial"/>
        </w:rPr>
        <w:t xml:space="preserve"> </w:t>
      </w:r>
      <w:r w:rsidR="00222707">
        <w:rPr>
          <w:rFonts w:ascii="Arial" w:hAnsi="Arial" w:cs="Arial"/>
        </w:rPr>
        <w:t>LISTAR IVANA</w:t>
      </w:r>
      <w:r w:rsidRPr="00594E82" w:rsidR="005616E1">
        <w:rPr>
          <w:rFonts w:ascii="Arial" w:hAnsi="Arial" w:cs="Arial"/>
        </w:rPr>
        <w:t>,</w:t>
      </w:r>
      <w:r w:rsidRPr="00594E82">
        <w:rPr>
          <w:rFonts w:ascii="Arial" w:hAnsi="Arial" w:cs="Arial"/>
        </w:rPr>
        <w:t xml:space="preserve"> radi prekršaja iz </w:t>
      </w:r>
      <w:r w:rsidR="0094548F">
        <w:rPr>
          <w:rFonts w:ascii="Arial" w:hAnsi="Arial" w:cs="Arial"/>
        </w:rPr>
        <w:t>čl.</w:t>
      </w:r>
      <w:r w:rsidR="004569A1">
        <w:rPr>
          <w:rFonts w:ascii="Arial" w:hAnsi="Arial" w:cs="Arial"/>
        </w:rPr>
        <w:t>1</w:t>
      </w:r>
      <w:r w:rsidR="001F7430">
        <w:rPr>
          <w:rFonts w:ascii="Arial" w:hAnsi="Arial" w:cs="Arial"/>
        </w:rPr>
        <w:t>7</w:t>
      </w:r>
      <w:r w:rsidR="0094548F">
        <w:rPr>
          <w:rFonts w:ascii="Arial" w:hAnsi="Arial" w:cs="Arial"/>
        </w:rPr>
        <w:t>. Zakona o prekršajima protiv javnog reda i mira</w:t>
      </w:r>
      <w:r w:rsidRPr="00594E82">
        <w:rPr>
          <w:rFonts w:ascii="Arial" w:hAnsi="Arial" w:cs="Arial"/>
        </w:rPr>
        <w:t>.</w:t>
      </w:r>
    </w:p>
    <w:p w:rsidRPr="00594E82" w:rsidR="007A2D86" w:rsidRDefault="007A2D86" w14:paraId="11306E1F" w14:textId="77777777">
      <w:pPr>
        <w:jc w:val="center"/>
        <w:rPr>
          <w:rFonts w:ascii="Arial" w:hAnsi="Arial" w:cs="Arial"/>
        </w:rPr>
      </w:pPr>
    </w:p>
    <w:p w:rsidRPr="00594E82" w:rsidR="00F75C9F" w:rsidRDefault="00F75C9F" w14:paraId="09FD4719" w14:textId="77777777">
      <w:pPr>
        <w:jc w:val="both"/>
        <w:rPr>
          <w:rFonts w:ascii="Arial" w:hAnsi="Arial" w:cs="Arial"/>
        </w:rPr>
      </w:pPr>
      <w:r w:rsidRPr="00594E82">
        <w:rPr>
          <w:rFonts w:ascii="Arial" w:hAnsi="Arial" w:cs="Arial"/>
        </w:rPr>
        <w:t>NAZOČNI OD STRANE SUDA:</w:t>
      </w:r>
    </w:p>
    <w:p w:rsidRPr="00594E82" w:rsidR="00F75C9F" w:rsidRDefault="00F75C9F" w14:paraId="549D4786" w14:textId="77777777">
      <w:pPr>
        <w:jc w:val="both"/>
        <w:rPr>
          <w:rFonts w:ascii="Arial" w:hAnsi="Arial" w:cs="Arial"/>
        </w:rPr>
      </w:pPr>
      <w:r w:rsidRPr="00594E82">
        <w:rPr>
          <w:rFonts w:ascii="Arial" w:hAnsi="Arial" w:cs="Arial"/>
        </w:rPr>
        <w:t>Sudac: ŽELJKO GUGEC</w:t>
      </w:r>
    </w:p>
    <w:p w:rsidRPr="00594E82" w:rsidR="00F75C9F" w:rsidRDefault="00F75C9F" w14:paraId="30CDB76C" w14:textId="77777777">
      <w:pPr>
        <w:jc w:val="both"/>
        <w:rPr>
          <w:rFonts w:ascii="Arial" w:hAnsi="Arial" w:cs="Arial"/>
        </w:rPr>
      </w:pPr>
      <w:r w:rsidRPr="00594E82">
        <w:rPr>
          <w:rFonts w:ascii="Arial" w:hAnsi="Arial" w:cs="Arial"/>
        </w:rPr>
        <w:t xml:space="preserve">Zapisničar: </w:t>
      </w:r>
      <w:r w:rsidR="008C77B2">
        <w:rPr>
          <w:rFonts w:ascii="Arial" w:hAnsi="Arial" w:cs="Arial"/>
        </w:rPr>
        <w:t>ŠTEFICA ŠTUDIR</w:t>
      </w:r>
    </w:p>
    <w:p w:rsidR="00F75C9F" w:rsidRDefault="005F37E1" w14:paraId="5F02789C" w14:textId="447B1FDA">
      <w:pPr>
        <w:jc w:val="both"/>
        <w:rPr>
          <w:rFonts w:ascii="Arial" w:hAnsi="Arial" w:cs="Arial"/>
        </w:rPr>
      </w:pPr>
      <w:r w:rsidRPr="00594E82">
        <w:rPr>
          <w:rFonts w:ascii="Arial" w:hAnsi="Arial" w:cs="Arial"/>
        </w:rPr>
        <w:t>Ročište započinje u</w:t>
      </w:r>
      <w:r w:rsidRPr="00594E82" w:rsidR="00B62F65">
        <w:rPr>
          <w:rFonts w:ascii="Arial" w:hAnsi="Arial" w:cs="Arial"/>
        </w:rPr>
        <w:t xml:space="preserve"> </w:t>
      </w:r>
      <w:r w:rsidR="00AE53C0">
        <w:rPr>
          <w:rFonts w:ascii="Arial" w:hAnsi="Arial" w:cs="Arial"/>
        </w:rPr>
        <w:t>0</w:t>
      </w:r>
      <w:r w:rsidR="00222707">
        <w:rPr>
          <w:rFonts w:ascii="Arial" w:hAnsi="Arial" w:cs="Arial"/>
        </w:rPr>
        <w:t>9,</w:t>
      </w:r>
      <w:r w:rsidR="008B79AE">
        <w:rPr>
          <w:rFonts w:ascii="Arial" w:hAnsi="Arial" w:cs="Arial"/>
        </w:rPr>
        <w:t>30</w:t>
      </w:r>
      <w:r w:rsidRPr="00594E82" w:rsidR="00F75C9F">
        <w:rPr>
          <w:rFonts w:ascii="Arial" w:hAnsi="Arial" w:cs="Arial"/>
        </w:rPr>
        <w:t xml:space="preserve"> sati.</w:t>
      </w:r>
    </w:p>
    <w:p w:rsidRPr="00594E82" w:rsidR="008B79AE" w:rsidRDefault="008B79AE" w14:paraId="7CD9D25C" w14:textId="77777777">
      <w:pPr>
        <w:jc w:val="both"/>
        <w:rPr>
          <w:rFonts w:ascii="Arial" w:hAnsi="Arial" w:cs="Arial"/>
        </w:rPr>
      </w:pPr>
    </w:p>
    <w:p w:rsidRPr="00594E82" w:rsidR="00F75C9F" w:rsidRDefault="00F75C9F" w14:paraId="4B67FD85" w14:textId="06BA73EC">
      <w:pPr>
        <w:tabs>
          <w:tab w:val="left" w:pos="6075"/>
        </w:tabs>
        <w:jc w:val="both"/>
        <w:rPr>
          <w:rFonts w:ascii="Arial" w:hAnsi="Arial" w:cs="Arial"/>
        </w:rPr>
      </w:pPr>
      <w:r w:rsidRPr="00594E82">
        <w:rPr>
          <w:rFonts w:ascii="Arial" w:hAnsi="Arial" w:cs="Arial"/>
        </w:rPr>
        <w:t>Utvrđuje se da na ročište n</w:t>
      </w:r>
      <w:r w:rsidR="001F7430">
        <w:rPr>
          <w:rFonts w:ascii="Arial" w:hAnsi="Arial" w:cs="Arial"/>
        </w:rPr>
        <w:t>ije pozivan</w:t>
      </w:r>
      <w:r w:rsidR="0080197A">
        <w:rPr>
          <w:rFonts w:ascii="Arial" w:hAnsi="Arial" w:cs="Arial"/>
        </w:rPr>
        <w:t xml:space="preserve"> </w:t>
      </w:r>
      <w:proofErr w:type="spellStart"/>
      <w:r w:rsidR="0080197A">
        <w:rPr>
          <w:rFonts w:ascii="Arial" w:hAnsi="Arial" w:cs="Arial"/>
        </w:rPr>
        <w:t>okr</w:t>
      </w:r>
      <w:proofErr w:type="spellEnd"/>
      <w:r w:rsidR="0080197A">
        <w:rPr>
          <w:rFonts w:ascii="Arial" w:hAnsi="Arial" w:cs="Arial"/>
        </w:rPr>
        <w:t xml:space="preserve">. </w:t>
      </w:r>
      <w:r w:rsidR="00B84CE3">
        <w:rPr>
          <w:rFonts w:ascii="Arial" w:hAnsi="Arial" w:cs="Arial"/>
        </w:rPr>
        <w:t xml:space="preserve">Ivan </w:t>
      </w:r>
      <w:proofErr w:type="spellStart"/>
      <w:r w:rsidR="00B84CE3">
        <w:rPr>
          <w:rFonts w:ascii="Arial" w:hAnsi="Arial" w:cs="Arial"/>
        </w:rPr>
        <w:t>Listar</w:t>
      </w:r>
      <w:proofErr w:type="spellEnd"/>
      <w:r w:rsidR="00B84CE3">
        <w:rPr>
          <w:rFonts w:ascii="Arial" w:hAnsi="Arial" w:cs="Arial"/>
        </w:rPr>
        <w:t>.</w:t>
      </w:r>
    </w:p>
    <w:p w:rsidRPr="00594E82" w:rsidR="00F75C9F" w:rsidRDefault="00F75C9F" w14:paraId="6F75B8F2" w14:textId="77777777">
      <w:pPr>
        <w:tabs>
          <w:tab w:val="left" w:pos="6075"/>
        </w:tabs>
        <w:jc w:val="both"/>
        <w:rPr>
          <w:rFonts w:ascii="Arial" w:hAnsi="Arial" w:cs="Arial"/>
        </w:rPr>
      </w:pPr>
    </w:p>
    <w:p w:rsidRPr="00594E82" w:rsidR="00FE3F1B" w:rsidP="00FE3F1B" w:rsidRDefault="00FE3F1B" w14:paraId="12450FC2" w14:textId="77777777">
      <w:pPr>
        <w:jc w:val="both"/>
        <w:rPr>
          <w:rFonts w:ascii="Arial" w:hAnsi="Arial" w:cs="Arial"/>
        </w:rPr>
      </w:pPr>
      <w:r w:rsidRPr="00594E82">
        <w:rPr>
          <w:rFonts w:ascii="Arial" w:hAnsi="Arial" w:cs="Arial"/>
        </w:rPr>
        <w:t xml:space="preserve">Sudac donosi i objavljuje slijedeću </w:t>
      </w:r>
    </w:p>
    <w:p w:rsidRPr="00594E82" w:rsidR="00FE3F1B" w:rsidP="00FE3F1B" w:rsidRDefault="00FE3F1B" w14:paraId="7E7A320E" w14:textId="77777777">
      <w:pPr>
        <w:jc w:val="both"/>
        <w:rPr>
          <w:rFonts w:ascii="Arial" w:hAnsi="Arial" w:cs="Arial"/>
        </w:rPr>
      </w:pPr>
    </w:p>
    <w:p w:rsidRPr="00594E82" w:rsidR="00FE3F1B" w:rsidP="00FE3F1B" w:rsidRDefault="00FE3F1B" w14:paraId="30DF4636" w14:textId="77777777">
      <w:pPr>
        <w:jc w:val="center"/>
        <w:rPr>
          <w:rFonts w:ascii="Arial" w:hAnsi="Arial" w:cs="Arial"/>
        </w:rPr>
      </w:pPr>
      <w:r w:rsidRPr="00594E82">
        <w:rPr>
          <w:rFonts w:ascii="Arial" w:hAnsi="Arial" w:cs="Arial"/>
        </w:rPr>
        <w:t xml:space="preserve">U IME REPUBLIKE HRVATSKE </w:t>
      </w:r>
    </w:p>
    <w:p w:rsidRPr="00594E82" w:rsidR="00FE3F1B" w:rsidP="00FE3F1B" w:rsidRDefault="00FE3F1B" w14:paraId="00955AAA" w14:textId="77777777">
      <w:pPr>
        <w:jc w:val="center"/>
        <w:rPr>
          <w:rFonts w:ascii="Arial" w:hAnsi="Arial" w:cs="Arial"/>
        </w:rPr>
      </w:pPr>
      <w:r w:rsidRPr="00594E82">
        <w:rPr>
          <w:rFonts w:ascii="Arial" w:hAnsi="Arial" w:cs="Arial"/>
        </w:rPr>
        <w:t>PRE</w:t>
      </w:r>
      <w:r w:rsidR="00FA7A03">
        <w:rPr>
          <w:rFonts w:ascii="Arial" w:hAnsi="Arial" w:cs="Arial"/>
        </w:rPr>
        <w:t>S</w:t>
      </w:r>
      <w:r w:rsidRPr="00594E82">
        <w:rPr>
          <w:rFonts w:ascii="Arial" w:hAnsi="Arial" w:cs="Arial"/>
        </w:rPr>
        <w:t>UDU</w:t>
      </w:r>
    </w:p>
    <w:p w:rsidR="00222707" w:rsidP="00222707" w:rsidRDefault="00D86115" w14:paraId="368B424B" w14:textId="556C5490">
      <w:pPr>
        <w:jc w:val="both"/>
        <w:rPr>
          <w:rFonts w:ascii="Arial" w:hAnsi="Arial" w:cs="Arial"/>
        </w:rPr>
      </w:pPr>
      <w:r>
        <w:rPr>
          <w:rFonts w:ascii="Arial" w:hAnsi="Arial" w:cs="Arial"/>
        </w:rPr>
        <w:t xml:space="preserve">  </w:t>
      </w:r>
      <w:r w:rsidR="00222707">
        <w:rPr>
          <w:rFonts w:ascii="Arial" w:hAnsi="Arial" w:cs="Arial"/>
        </w:rPr>
        <w:t xml:space="preserve">  </w:t>
      </w:r>
    </w:p>
    <w:p w:rsidR="00222707" w:rsidP="00222707" w:rsidRDefault="00222707" w14:paraId="177B1AC1" w14:textId="77777777">
      <w:pPr>
        <w:jc w:val="both"/>
        <w:rPr>
          <w:rFonts w:ascii="Arial" w:hAnsi="Arial" w:cs="Arial"/>
        </w:rPr>
      </w:pPr>
      <w:r>
        <w:rPr>
          <w:rFonts w:ascii="Arial" w:hAnsi="Arial" w:cs="Arial"/>
        </w:rPr>
        <w:t xml:space="preserve">I. </w:t>
      </w:r>
    </w:p>
    <w:p w:rsidR="00222707" w:rsidP="00222707" w:rsidRDefault="00222707" w14:paraId="68BE19FB" w14:textId="77777777">
      <w:pPr>
        <w:jc w:val="both"/>
        <w:rPr>
          <w:rFonts w:ascii="Arial" w:hAnsi="Arial" w:cs="Arial"/>
        </w:rPr>
      </w:pPr>
      <w:proofErr w:type="spellStart"/>
      <w:r>
        <w:rPr>
          <w:rFonts w:ascii="Arial" w:hAnsi="Arial" w:cs="Arial"/>
        </w:rPr>
        <w:t>Okr</w:t>
      </w:r>
      <w:proofErr w:type="spellEnd"/>
      <w:r>
        <w:rPr>
          <w:rFonts w:ascii="Arial" w:hAnsi="Arial" w:cs="Arial"/>
        </w:rPr>
        <w:t>. IVAN LISTAR, sin Velimira, rođen 18.04.1990. u Dubrovniku, sa prebivalištem u Novoj Mokošici, M. Kneževića 58, državljanin RH, OIB 13828907548,</w:t>
      </w:r>
    </w:p>
    <w:p w:rsidR="00222707" w:rsidP="00222707" w:rsidRDefault="00222707" w14:paraId="5FF7910B" w14:textId="77777777">
      <w:pPr>
        <w:jc w:val="both"/>
        <w:rPr>
          <w:rFonts w:ascii="Arial" w:hAnsi="Arial" w:cs="Arial"/>
        </w:rPr>
      </w:pPr>
      <w:r>
        <w:rPr>
          <w:rFonts w:ascii="Arial" w:hAnsi="Arial" w:cs="Arial"/>
        </w:rPr>
        <w:t xml:space="preserve"> </w:t>
      </w:r>
    </w:p>
    <w:p w:rsidR="00222707" w:rsidP="00222707" w:rsidRDefault="00222707" w14:paraId="37842B30" w14:textId="77777777">
      <w:pPr>
        <w:jc w:val="center"/>
        <w:rPr>
          <w:rFonts w:ascii="Arial" w:hAnsi="Arial" w:cs="Arial"/>
        </w:rPr>
      </w:pPr>
      <w:r>
        <w:rPr>
          <w:rFonts w:ascii="Arial" w:hAnsi="Arial" w:cs="Arial"/>
        </w:rPr>
        <w:t>k r i v  j e</w:t>
      </w:r>
    </w:p>
    <w:p w:rsidR="00222707" w:rsidP="00222707" w:rsidRDefault="00222707" w14:paraId="6479A242" w14:textId="77777777">
      <w:pPr>
        <w:jc w:val="center"/>
        <w:rPr>
          <w:rFonts w:ascii="Arial" w:hAnsi="Arial" w:cs="Arial"/>
        </w:rPr>
      </w:pPr>
      <w:r>
        <w:rPr>
          <w:rFonts w:ascii="Arial" w:hAnsi="Arial" w:cs="Arial"/>
        </w:rPr>
        <w:t xml:space="preserve"> </w:t>
      </w:r>
    </w:p>
    <w:p w:rsidR="00222707" w:rsidP="00222707" w:rsidRDefault="00222707" w14:paraId="2952A54E" w14:textId="77777777">
      <w:pPr>
        <w:jc w:val="both"/>
        <w:rPr>
          <w:rFonts w:ascii="Arial" w:hAnsi="Arial" w:cs="Arial"/>
        </w:rPr>
      </w:pPr>
      <w:r>
        <w:rPr>
          <w:rFonts w:ascii="Arial" w:hAnsi="Arial" w:cs="Arial"/>
        </w:rPr>
        <w:t xml:space="preserve">što je dana 08. svibnja 2025. oko 16,50 sati na autocesti A2 kod naplatne postaje Zaprešić prilikom obavljanja službe vrijeđao i omalovažavao policijske službenike II Postaje prometne policije Zagreb govoreći im „ne radite svoj posao, jebat ću vam majku, nabijem vas na kurac, tko vas je poslao, gdje ste vi bili dok se Dubrovnik branio“, </w:t>
      </w:r>
    </w:p>
    <w:p w:rsidR="00222707" w:rsidP="00222707" w:rsidRDefault="00222707" w14:paraId="629C6751" w14:textId="77777777">
      <w:pPr>
        <w:jc w:val="both"/>
        <w:rPr>
          <w:rFonts w:ascii="Arial" w:hAnsi="Arial" w:cs="Arial"/>
        </w:rPr>
      </w:pPr>
      <w:r>
        <w:rPr>
          <w:rFonts w:ascii="Arial" w:hAnsi="Arial" w:cs="Arial"/>
        </w:rPr>
        <w:t xml:space="preserve">dakle, omalovažavao i vrijeđao službenu osobu u vezi vršenja službe, </w:t>
      </w:r>
    </w:p>
    <w:p w:rsidR="00222707" w:rsidP="00222707" w:rsidRDefault="00222707" w14:paraId="2534814B" w14:textId="77777777">
      <w:pPr>
        <w:jc w:val="both"/>
        <w:rPr>
          <w:rFonts w:ascii="Arial" w:hAnsi="Arial" w:cs="Arial"/>
        </w:rPr>
      </w:pPr>
      <w:r>
        <w:rPr>
          <w:rFonts w:ascii="Arial" w:hAnsi="Arial" w:cs="Arial"/>
        </w:rPr>
        <w:t>čime je počinio prekršaj iz čl.17. Zakona o prekršajima protiv javnog reda i mira.</w:t>
      </w:r>
    </w:p>
    <w:p w:rsidR="00222707" w:rsidP="00222707" w:rsidRDefault="00222707" w14:paraId="6A50DF2E" w14:textId="77777777">
      <w:pPr>
        <w:jc w:val="both"/>
        <w:rPr>
          <w:rFonts w:ascii="Arial" w:hAnsi="Arial" w:cs="Arial"/>
        </w:rPr>
      </w:pPr>
    </w:p>
    <w:p w:rsidR="00222707" w:rsidP="00222707" w:rsidRDefault="00222707" w14:paraId="3B8EC5BF" w14:textId="77777777">
      <w:pPr>
        <w:jc w:val="both"/>
        <w:rPr>
          <w:rFonts w:ascii="Arial" w:hAnsi="Arial" w:cs="Arial"/>
        </w:rPr>
      </w:pPr>
      <w:r>
        <w:rPr>
          <w:rFonts w:ascii="Arial" w:hAnsi="Arial" w:cs="Arial"/>
        </w:rPr>
        <w:t>II. Okrivljeniku se temeljem citiranog propisa uz primjenu čl.37. Prekršajnog zakona izriče</w:t>
      </w:r>
    </w:p>
    <w:p w:rsidR="00222707" w:rsidP="00222707" w:rsidRDefault="00222707" w14:paraId="6F4508A6" w14:textId="77777777">
      <w:pPr>
        <w:jc w:val="both"/>
        <w:rPr>
          <w:rFonts w:ascii="Arial" w:hAnsi="Arial" w:cs="Arial"/>
        </w:rPr>
      </w:pPr>
    </w:p>
    <w:p w:rsidR="00222707" w:rsidP="00222707" w:rsidRDefault="00222707" w14:paraId="4669C775" w14:textId="77777777">
      <w:pPr>
        <w:jc w:val="center"/>
        <w:rPr>
          <w:rFonts w:ascii="Arial" w:hAnsi="Arial" w:cs="Arial"/>
        </w:rPr>
      </w:pPr>
      <w:r>
        <w:rPr>
          <w:rFonts w:ascii="Arial" w:hAnsi="Arial" w:cs="Arial"/>
        </w:rPr>
        <w:t>NOVČANA KAZNA U IZNOSU OD 450,00 EUR (</w:t>
      </w:r>
      <w:proofErr w:type="spellStart"/>
      <w:r>
        <w:rPr>
          <w:rFonts w:ascii="Arial" w:hAnsi="Arial" w:cs="Arial"/>
        </w:rPr>
        <w:t>četristopedeset</w:t>
      </w:r>
      <w:proofErr w:type="spellEnd"/>
      <w:r>
        <w:rPr>
          <w:rFonts w:ascii="Arial" w:hAnsi="Arial" w:cs="Arial"/>
        </w:rPr>
        <w:t>)</w:t>
      </w:r>
    </w:p>
    <w:p w:rsidR="00222707" w:rsidP="00222707" w:rsidRDefault="00222707" w14:paraId="6315B6C8" w14:textId="77777777">
      <w:pPr>
        <w:jc w:val="center"/>
        <w:rPr>
          <w:rFonts w:ascii="Arial" w:hAnsi="Arial" w:cs="Arial"/>
        </w:rPr>
      </w:pPr>
      <w:r>
        <w:rPr>
          <w:rFonts w:ascii="Arial" w:hAnsi="Arial" w:cs="Arial"/>
        </w:rPr>
        <w:t xml:space="preserve">                </w:t>
      </w:r>
    </w:p>
    <w:p w:rsidR="00222707" w:rsidP="00222707" w:rsidRDefault="00222707" w14:paraId="53120A58" w14:textId="77777777">
      <w:pPr>
        <w:jc w:val="both"/>
        <w:rPr>
          <w:rFonts w:ascii="Arial" w:hAnsi="Arial" w:cs="Arial"/>
        </w:rPr>
      </w:pPr>
      <w:proofErr w:type="spellStart"/>
      <w:r>
        <w:rPr>
          <w:rFonts w:ascii="Arial" w:hAnsi="Arial" w:cs="Arial"/>
        </w:rPr>
        <w:t>IIa</w:t>
      </w:r>
      <w:proofErr w:type="spellEnd"/>
      <w:r>
        <w:rPr>
          <w:rFonts w:ascii="Arial" w:hAnsi="Arial" w:cs="Arial"/>
        </w:rPr>
        <w:t>. Na temelju odredbe čl.33.st.10. Prekršajnog zakona okrivljenik je obavezan platiti novčanu kaznu u roku od 30 (trideset) dana od dana pravomoćnosti ove presude prema priloženoj uplatnici jer će se u protivnom postupiti prema odredbi čl.34. Prekršajnog zakona.</w:t>
      </w:r>
    </w:p>
    <w:p w:rsidR="00B84CE3" w:rsidP="00222707" w:rsidRDefault="00B84CE3" w14:paraId="5C08AE05" w14:textId="77777777">
      <w:pPr>
        <w:jc w:val="both"/>
        <w:rPr>
          <w:rFonts w:ascii="Arial" w:hAnsi="Arial" w:cs="Arial"/>
          <w:b/>
        </w:rPr>
      </w:pPr>
    </w:p>
    <w:p w:rsidR="00222707" w:rsidP="00222707" w:rsidRDefault="00222707" w14:paraId="4FE4BD6D" w14:textId="39FDE360">
      <w:pPr>
        <w:jc w:val="both"/>
        <w:rPr>
          <w:rFonts w:ascii="Arial" w:hAnsi="Arial" w:cs="Arial"/>
          <w:b/>
        </w:rPr>
      </w:pPr>
      <w:proofErr w:type="spellStart"/>
      <w:r>
        <w:rPr>
          <w:rFonts w:ascii="Arial" w:hAnsi="Arial" w:cs="Arial"/>
          <w:b/>
        </w:rPr>
        <w:t>IIb</w:t>
      </w:r>
      <w:proofErr w:type="spellEnd"/>
      <w:r>
        <w:rPr>
          <w:rFonts w:ascii="Arial" w:hAnsi="Arial" w:cs="Arial"/>
          <w:b/>
        </w:rPr>
        <w:t xml:space="preserve">. Ako okrivljenik u gore navedenom roku plati 2/3 izrečene novčane kazne odnosno 300,00 EUR (tristo) smatrat će se da je kazna u cijelosti plaćena. </w:t>
      </w:r>
    </w:p>
    <w:p w:rsidR="00222707" w:rsidP="00222707" w:rsidRDefault="00222707" w14:paraId="1543DD16" w14:textId="77777777">
      <w:pPr>
        <w:jc w:val="both"/>
        <w:rPr>
          <w:rFonts w:ascii="Arial" w:hAnsi="Arial" w:cs="Arial"/>
        </w:rPr>
      </w:pPr>
      <w:r>
        <w:rPr>
          <w:rFonts w:ascii="Arial" w:hAnsi="Arial" w:cs="Arial"/>
        </w:rPr>
        <w:t xml:space="preserve"> </w:t>
      </w:r>
    </w:p>
    <w:p w:rsidR="00B84CE3" w:rsidP="00222707" w:rsidRDefault="00B84CE3" w14:paraId="70F952DD" w14:textId="77777777">
      <w:pPr>
        <w:pStyle w:val="Tijeloteksta"/>
        <w:rPr>
          <w:rFonts w:ascii="Arial" w:hAnsi="Arial" w:cs="Arial"/>
        </w:rPr>
      </w:pPr>
    </w:p>
    <w:p w:rsidR="00222707" w:rsidP="00222707" w:rsidRDefault="00222707" w14:paraId="67854A57" w14:textId="5408CEFB">
      <w:pPr>
        <w:pStyle w:val="Tijeloteksta"/>
        <w:rPr>
          <w:rFonts w:ascii="Arial" w:hAnsi="Arial" w:cs="Arial"/>
        </w:rPr>
      </w:pPr>
      <w:r>
        <w:rPr>
          <w:rFonts w:ascii="Arial" w:hAnsi="Arial" w:cs="Arial"/>
        </w:rPr>
        <w:t xml:space="preserve">III. Temeljem čl.139.st.6. Prekršajnog zakona </w:t>
      </w:r>
      <w:proofErr w:type="spellStart"/>
      <w:r>
        <w:rPr>
          <w:rFonts w:ascii="Arial" w:hAnsi="Arial" w:cs="Arial"/>
        </w:rPr>
        <w:t>okr</w:t>
      </w:r>
      <w:proofErr w:type="spellEnd"/>
      <w:r>
        <w:rPr>
          <w:rFonts w:ascii="Arial" w:hAnsi="Arial" w:cs="Arial"/>
        </w:rPr>
        <w:t xml:space="preserve">. Ivan </w:t>
      </w:r>
      <w:proofErr w:type="spellStart"/>
      <w:r>
        <w:rPr>
          <w:rFonts w:ascii="Arial" w:hAnsi="Arial" w:cs="Arial"/>
        </w:rPr>
        <w:t>Listar</w:t>
      </w:r>
      <w:proofErr w:type="spellEnd"/>
      <w:r>
        <w:rPr>
          <w:rFonts w:ascii="Arial" w:hAnsi="Arial" w:cs="Arial"/>
        </w:rPr>
        <w:t xml:space="preserve"> se oslobađa obaveze naknade troškova prekršajnog postupka.</w:t>
      </w:r>
    </w:p>
    <w:p w:rsidR="00222707" w:rsidP="00222707" w:rsidRDefault="00222707" w14:paraId="62EB5217" w14:textId="146ADC89">
      <w:pPr>
        <w:jc w:val="both"/>
        <w:rPr>
          <w:rFonts w:ascii="Arial" w:hAnsi="Arial" w:cs="Arial"/>
        </w:rPr>
      </w:pPr>
      <w:r>
        <w:rPr>
          <w:rFonts w:ascii="Arial" w:hAnsi="Arial" w:cs="Arial"/>
        </w:rPr>
        <w:t xml:space="preserve">                                                                                               </w:t>
      </w:r>
    </w:p>
    <w:p w:rsidR="00CE3C3C" w:rsidP="00CE3C3C" w:rsidRDefault="00B84CE3" w14:paraId="723DE61A" w14:textId="77F50E42">
      <w:pPr>
        <w:jc w:val="both"/>
        <w:rPr>
          <w:rFonts w:ascii="Arial" w:hAnsi="Arial" w:cs="Arial"/>
        </w:rPr>
      </w:pPr>
      <w:r>
        <w:rPr>
          <w:rFonts w:ascii="Arial" w:hAnsi="Arial" w:cs="Arial"/>
        </w:rPr>
        <w:t>P</w:t>
      </w:r>
      <w:r w:rsidRPr="00594E82" w:rsidR="00462692">
        <w:rPr>
          <w:rFonts w:ascii="Arial" w:hAnsi="Arial" w:cs="Arial"/>
        </w:rPr>
        <w:t>resuda</w:t>
      </w:r>
      <w:r w:rsidRPr="00594E82" w:rsidR="00FE3F1B">
        <w:rPr>
          <w:rFonts w:ascii="Arial" w:hAnsi="Arial" w:cs="Arial"/>
        </w:rPr>
        <w:t xml:space="preserve"> je javno objavljena i obrazložena.</w:t>
      </w:r>
    </w:p>
    <w:p w:rsidR="008B79AE" w:rsidRDefault="008B79AE" w14:paraId="4BB163EA" w14:textId="77777777">
      <w:pPr>
        <w:pStyle w:val="Tijeloteksta"/>
        <w:rPr>
          <w:rFonts w:ascii="Arial" w:hAnsi="Arial" w:cs="Arial"/>
        </w:rPr>
      </w:pPr>
    </w:p>
    <w:p w:rsidR="00F75C9F" w:rsidRDefault="00F75C9F" w14:paraId="6F52D435" w14:textId="64EF08F9">
      <w:pPr>
        <w:pStyle w:val="Tijeloteksta"/>
        <w:rPr>
          <w:rFonts w:ascii="Arial" w:hAnsi="Arial" w:cs="Arial"/>
        </w:rPr>
      </w:pPr>
      <w:r w:rsidRPr="00594E82">
        <w:rPr>
          <w:rFonts w:ascii="Arial" w:hAnsi="Arial" w:cs="Arial"/>
        </w:rPr>
        <w:t xml:space="preserve">Dovršeno u  </w:t>
      </w:r>
      <w:r w:rsidR="009040A5">
        <w:rPr>
          <w:rFonts w:ascii="Arial" w:hAnsi="Arial" w:cs="Arial"/>
        </w:rPr>
        <w:t>0</w:t>
      </w:r>
      <w:r w:rsidR="00B84CE3">
        <w:rPr>
          <w:rFonts w:ascii="Arial" w:hAnsi="Arial" w:cs="Arial"/>
        </w:rPr>
        <w:t>9</w:t>
      </w:r>
      <w:r w:rsidR="008B79AE">
        <w:rPr>
          <w:rFonts w:ascii="Arial" w:hAnsi="Arial" w:cs="Arial"/>
        </w:rPr>
        <w:t>,40</w:t>
      </w:r>
      <w:r w:rsidRPr="00594E82">
        <w:rPr>
          <w:rFonts w:ascii="Arial" w:hAnsi="Arial" w:cs="Arial"/>
        </w:rPr>
        <w:t xml:space="preserve"> sati.</w:t>
      </w:r>
    </w:p>
    <w:p w:rsidRPr="00594E82" w:rsidR="008B79AE" w:rsidRDefault="008B79AE" w14:paraId="57A3EB0A" w14:textId="77777777">
      <w:pPr>
        <w:pStyle w:val="Tijeloteksta"/>
        <w:rPr>
          <w:rFonts w:ascii="Arial" w:hAnsi="Arial" w:cs="Arial"/>
        </w:rPr>
      </w:pPr>
    </w:p>
    <w:p w:rsidRPr="00594E82" w:rsidR="00A04C7B" w:rsidRDefault="00F75C9F" w14:paraId="467CCD27" w14:textId="77777777">
      <w:pPr>
        <w:jc w:val="both"/>
        <w:rPr>
          <w:rFonts w:ascii="Arial" w:hAnsi="Arial" w:cs="Arial"/>
        </w:rPr>
      </w:pPr>
      <w:r w:rsidRPr="00594E82">
        <w:rPr>
          <w:rFonts w:ascii="Arial" w:hAnsi="Arial" w:cs="Arial"/>
        </w:rPr>
        <w:t>Nema primjedbi na zapisnik.</w:t>
      </w:r>
    </w:p>
    <w:p w:rsidRPr="00594E82" w:rsidR="00A04C7B" w:rsidRDefault="00A04C7B" w14:paraId="3CD727EF" w14:textId="77777777">
      <w:pPr>
        <w:jc w:val="both"/>
        <w:rPr>
          <w:rFonts w:ascii="Arial" w:hAnsi="Arial" w:cs="Arial"/>
        </w:rPr>
      </w:pPr>
    </w:p>
    <w:p w:rsidRPr="00594E82" w:rsidR="00F75C9F" w:rsidRDefault="00F75C9F" w14:paraId="2523E2B4" w14:textId="77777777">
      <w:pPr>
        <w:jc w:val="both"/>
        <w:rPr>
          <w:rFonts w:ascii="Arial" w:hAnsi="Arial" w:cs="Arial"/>
        </w:rPr>
      </w:pPr>
    </w:p>
    <w:p w:rsidRPr="00594E82" w:rsidR="00F75C9F" w:rsidRDefault="00191439" w14:paraId="6CBCD5ED" w14:textId="77777777">
      <w:pPr>
        <w:jc w:val="both"/>
        <w:rPr>
          <w:rFonts w:ascii="Arial" w:hAnsi="Arial" w:cs="Arial"/>
        </w:rPr>
      </w:pPr>
      <w:r w:rsidRPr="00594E82">
        <w:rPr>
          <w:rFonts w:ascii="Arial" w:hAnsi="Arial" w:cs="Arial"/>
        </w:rPr>
        <w:t xml:space="preserve">            </w:t>
      </w:r>
      <w:r w:rsidRPr="00594E82" w:rsidR="00F75C9F">
        <w:rPr>
          <w:rFonts w:ascii="Arial" w:hAnsi="Arial" w:cs="Arial"/>
        </w:rPr>
        <w:t xml:space="preserve"> ZAPISNIČAR                                                                   SUDAC</w:t>
      </w:r>
    </w:p>
    <w:sectPr w:rsidRPr="00594E82" w:rsidR="00F75C9F">
      <w:pgSz w:w="11906" w:h="16838"/>
      <w:pgMar w:top="1417" w:right="1417" w:bottom="1417" w:left="1417" w:header="720" w:footer="720" w:gutter="0"/>
      <w:cols w:space="720"/>
      <w:docGrid w:linePitch="360"/>
    </w:sectPr>
  </w:body>
</w:document>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22"/>
  <w:embedSystemFonts/>
  <w:proofState w:spelling="clean" w:grammar="clean"/>
  <w:attachedTemplate r:id="rId1"/>
  <w:stylePaneFormatFilter w:val="3F01"/>
  <w:defaultTabStop w:val="720"/>
  <w:hyphenationZone w:val="425"/>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52F68"/>
    <w:rsid w:val="000100D9"/>
    <w:rsid w:val="000102B9"/>
    <w:rsid w:val="00010333"/>
    <w:rsid w:val="000116C5"/>
    <w:rsid w:val="0001512D"/>
    <w:rsid w:val="00015F7E"/>
    <w:rsid w:val="00031E51"/>
    <w:rsid w:val="000322F4"/>
    <w:rsid w:val="00034FE2"/>
    <w:rsid w:val="00040B53"/>
    <w:rsid w:val="000419FC"/>
    <w:rsid w:val="000430B5"/>
    <w:rsid w:val="00046B68"/>
    <w:rsid w:val="000518A5"/>
    <w:rsid w:val="000577A7"/>
    <w:rsid w:val="00057B05"/>
    <w:rsid w:val="0006652C"/>
    <w:rsid w:val="00080EFD"/>
    <w:rsid w:val="000816B9"/>
    <w:rsid w:val="0009086B"/>
    <w:rsid w:val="000946A2"/>
    <w:rsid w:val="00096743"/>
    <w:rsid w:val="000A2859"/>
    <w:rsid w:val="000A4D4A"/>
    <w:rsid w:val="000A73D0"/>
    <w:rsid w:val="000B0319"/>
    <w:rsid w:val="000B6FA7"/>
    <w:rsid w:val="000C01FC"/>
    <w:rsid w:val="000C599A"/>
    <w:rsid w:val="000C60F8"/>
    <w:rsid w:val="000D5241"/>
    <w:rsid w:val="000D5D54"/>
    <w:rsid w:val="000E04C5"/>
    <w:rsid w:val="000E4557"/>
    <w:rsid w:val="000E63DA"/>
    <w:rsid w:val="000F1896"/>
    <w:rsid w:val="000F3970"/>
    <w:rsid w:val="000F3E1A"/>
    <w:rsid w:val="000F6B36"/>
    <w:rsid w:val="00106FE6"/>
    <w:rsid w:val="0011465A"/>
    <w:rsid w:val="00115914"/>
    <w:rsid w:val="00123311"/>
    <w:rsid w:val="00124BFB"/>
    <w:rsid w:val="00125859"/>
    <w:rsid w:val="00132AFF"/>
    <w:rsid w:val="001353CA"/>
    <w:rsid w:val="001357FF"/>
    <w:rsid w:val="00137DB4"/>
    <w:rsid w:val="00145105"/>
    <w:rsid w:val="00147503"/>
    <w:rsid w:val="001625CF"/>
    <w:rsid w:val="0016342A"/>
    <w:rsid w:val="001705B6"/>
    <w:rsid w:val="00177183"/>
    <w:rsid w:val="00180DAD"/>
    <w:rsid w:val="00182B2D"/>
    <w:rsid w:val="00185DCF"/>
    <w:rsid w:val="00191439"/>
    <w:rsid w:val="001920B0"/>
    <w:rsid w:val="0019258F"/>
    <w:rsid w:val="001A05DA"/>
    <w:rsid w:val="001A54DC"/>
    <w:rsid w:val="001B398B"/>
    <w:rsid w:val="001B5339"/>
    <w:rsid w:val="001B609E"/>
    <w:rsid w:val="001C207A"/>
    <w:rsid w:val="001C5C49"/>
    <w:rsid w:val="001D1BA7"/>
    <w:rsid w:val="001D6D84"/>
    <w:rsid w:val="001E10E4"/>
    <w:rsid w:val="001E38AD"/>
    <w:rsid w:val="001F0088"/>
    <w:rsid w:val="001F19CE"/>
    <w:rsid w:val="001F1E02"/>
    <w:rsid w:val="001F7430"/>
    <w:rsid w:val="001F7470"/>
    <w:rsid w:val="002023D1"/>
    <w:rsid w:val="00203D96"/>
    <w:rsid w:val="00211C02"/>
    <w:rsid w:val="002127E8"/>
    <w:rsid w:val="00217017"/>
    <w:rsid w:val="0021768C"/>
    <w:rsid w:val="00222707"/>
    <w:rsid w:val="002229D4"/>
    <w:rsid w:val="00236DE5"/>
    <w:rsid w:val="002406FB"/>
    <w:rsid w:val="00241949"/>
    <w:rsid w:val="0024300E"/>
    <w:rsid w:val="002459D6"/>
    <w:rsid w:val="002462BC"/>
    <w:rsid w:val="00247EEB"/>
    <w:rsid w:val="002502FD"/>
    <w:rsid w:val="00253987"/>
    <w:rsid w:val="00263A9C"/>
    <w:rsid w:val="00265B3F"/>
    <w:rsid w:val="00270742"/>
    <w:rsid w:val="0027479D"/>
    <w:rsid w:val="0028343F"/>
    <w:rsid w:val="00297586"/>
    <w:rsid w:val="00297F12"/>
    <w:rsid w:val="002A2411"/>
    <w:rsid w:val="002A652F"/>
    <w:rsid w:val="002B04E2"/>
    <w:rsid w:val="002B0C00"/>
    <w:rsid w:val="002B366D"/>
    <w:rsid w:val="002B7136"/>
    <w:rsid w:val="002B750E"/>
    <w:rsid w:val="002C5476"/>
    <w:rsid w:val="002C6230"/>
    <w:rsid w:val="002C7D6D"/>
    <w:rsid w:val="002D2980"/>
    <w:rsid w:val="002D3FCA"/>
    <w:rsid w:val="00313C22"/>
    <w:rsid w:val="00323C42"/>
    <w:rsid w:val="003307D7"/>
    <w:rsid w:val="003309E2"/>
    <w:rsid w:val="00333A61"/>
    <w:rsid w:val="00334222"/>
    <w:rsid w:val="00336A77"/>
    <w:rsid w:val="00341880"/>
    <w:rsid w:val="00346B80"/>
    <w:rsid w:val="00357A4C"/>
    <w:rsid w:val="00363B4B"/>
    <w:rsid w:val="00377F81"/>
    <w:rsid w:val="00380337"/>
    <w:rsid w:val="00385592"/>
    <w:rsid w:val="00387B15"/>
    <w:rsid w:val="00397152"/>
    <w:rsid w:val="003A0E1F"/>
    <w:rsid w:val="003A3B94"/>
    <w:rsid w:val="003A4844"/>
    <w:rsid w:val="003A5391"/>
    <w:rsid w:val="003B1219"/>
    <w:rsid w:val="003B2CE8"/>
    <w:rsid w:val="003B6C24"/>
    <w:rsid w:val="003C51ED"/>
    <w:rsid w:val="003E3FE4"/>
    <w:rsid w:val="003E642E"/>
    <w:rsid w:val="003E7147"/>
    <w:rsid w:val="003F0484"/>
    <w:rsid w:val="003F3A0C"/>
    <w:rsid w:val="003F53EA"/>
    <w:rsid w:val="003F7C79"/>
    <w:rsid w:val="00401BDA"/>
    <w:rsid w:val="00401C65"/>
    <w:rsid w:val="0040325E"/>
    <w:rsid w:val="00417D71"/>
    <w:rsid w:val="004209F1"/>
    <w:rsid w:val="004241DD"/>
    <w:rsid w:val="00424660"/>
    <w:rsid w:val="004267C1"/>
    <w:rsid w:val="004275D3"/>
    <w:rsid w:val="00430121"/>
    <w:rsid w:val="00431514"/>
    <w:rsid w:val="00433610"/>
    <w:rsid w:val="00440451"/>
    <w:rsid w:val="004442BC"/>
    <w:rsid w:val="00444BFE"/>
    <w:rsid w:val="0044680E"/>
    <w:rsid w:val="0045307D"/>
    <w:rsid w:val="00454BB5"/>
    <w:rsid w:val="004569A1"/>
    <w:rsid w:val="00462518"/>
    <w:rsid w:val="00462692"/>
    <w:rsid w:val="00467A7E"/>
    <w:rsid w:val="00474B21"/>
    <w:rsid w:val="0047730B"/>
    <w:rsid w:val="004838F7"/>
    <w:rsid w:val="00493C3C"/>
    <w:rsid w:val="00497772"/>
    <w:rsid w:val="004A1F19"/>
    <w:rsid w:val="004A2499"/>
    <w:rsid w:val="004A5755"/>
    <w:rsid w:val="004B27A0"/>
    <w:rsid w:val="004B63D8"/>
    <w:rsid w:val="004C161A"/>
    <w:rsid w:val="004D39F7"/>
    <w:rsid w:val="004D57C1"/>
    <w:rsid w:val="004D72A0"/>
    <w:rsid w:val="004D7367"/>
    <w:rsid w:val="004E0F9A"/>
    <w:rsid w:val="004E2AB5"/>
    <w:rsid w:val="004E5C52"/>
    <w:rsid w:val="004F4EC9"/>
    <w:rsid w:val="004F4FBF"/>
    <w:rsid w:val="004F5A8D"/>
    <w:rsid w:val="004F5EDE"/>
    <w:rsid w:val="00501481"/>
    <w:rsid w:val="00515E95"/>
    <w:rsid w:val="005245C6"/>
    <w:rsid w:val="005270A5"/>
    <w:rsid w:val="00536D23"/>
    <w:rsid w:val="005427B0"/>
    <w:rsid w:val="00546073"/>
    <w:rsid w:val="005616E1"/>
    <w:rsid w:val="00565844"/>
    <w:rsid w:val="0056601E"/>
    <w:rsid w:val="0057443E"/>
    <w:rsid w:val="0057612C"/>
    <w:rsid w:val="00577E03"/>
    <w:rsid w:val="0058008F"/>
    <w:rsid w:val="005838CF"/>
    <w:rsid w:val="005838F1"/>
    <w:rsid w:val="00586D9F"/>
    <w:rsid w:val="00594E82"/>
    <w:rsid w:val="005966D3"/>
    <w:rsid w:val="00596EC6"/>
    <w:rsid w:val="005A08E9"/>
    <w:rsid w:val="005A6477"/>
    <w:rsid w:val="005A6EAA"/>
    <w:rsid w:val="005A7606"/>
    <w:rsid w:val="005B0F02"/>
    <w:rsid w:val="005C6495"/>
    <w:rsid w:val="005D00CF"/>
    <w:rsid w:val="005D1480"/>
    <w:rsid w:val="005D1567"/>
    <w:rsid w:val="005D3D78"/>
    <w:rsid w:val="005D4A2C"/>
    <w:rsid w:val="005F0F9A"/>
    <w:rsid w:val="005F189E"/>
    <w:rsid w:val="005F37E1"/>
    <w:rsid w:val="005F5711"/>
    <w:rsid w:val="00601BAC"/>
    <w:rsid w:val="0060636C"/>
    <w:rsid w:val="00613005"/>
    <w:rsid w:val="0062016F"/>
    <w:rsid w:val="00625BA3"/>
    <w:rsid w:val="00631357"/>
    <w:rsid w:val="0063756F"/>
    <w:rsid w:val="0064365B"/>
    <w:rsid w:val="006508EA"/>
    <w:rsid w:val="006541F9"/>
    <w:rsid w:val="00655624"/>
    <w:rsid w:val="006565CA"/>
    <w:rsid w:val="006601CB"/>
    <w:rsid w:val="0066162F"/>
    <w:rsid w:val="006636BA"/>
    <w:rsid w:val="00666FE3"/>
    <w:rsid w:val="006723C1"/>
    <w:rsid w:val="00682303"/>
    <w:rsid w:val="006866A2"/>
    <w:rsid w:val="006A1793"/>
    <w:rsid w:val="006B1317"/>
    <w:rsid w:val="006B3524"/>
    <w:rsid w:val="006B37B5"/>
    <w:rsid w:val="006C2BDB"/>
    <w:rsid w:val="006D7A6E"/>
    <w:rsid w:val="006E4799"/>
    <w:rsid w:val="006E5EB3"/>
    <w:rsid w:val="006E64CF"/>
    <w:rsid w:val="006F16E0"/>
    <w:rsid w:val="006F1CFF"/>
    <w:rsid w:val="006F27B3"/>
    <w:rsid w:val="006F37F1"/>
    <w:rsid w:val="006F6CB8"/>
    <w:rsid w:val="006F75C2"/>
    <w:rsid w:val="00700738"/>
    <w:rsid w:val="007037B9"/>
    <w:rsid w:val="00703F01"/>
    <w:rsid w:val="007117C8"/>
    <w:rsid w:val="00712E3C"/>
    <w:rsid w:val="00717828"/>
    <w:rsid w:val="00717895"/>
    <w:rsid w:val="00720AF2"/>
    <w:rsid w:val="00722746"/>
    <w:rsid w:val="0072453E"/>
    <w:rsid w:val="00736B84"/>
    <w:rsid w:val="007371B4"/>
    <w:rsid w:val="00744D4A"/>
    <w:rsid w:val="007509EF"/>
    <w:rsid w:val="0075362F"/>
    <w:rsid w:val="007566C3"/>
    <w:rsid w:val="00760806"/>
    <w:rsid w:val="00764428"/>
    <w:rsid w:val="00766081"/>
    <w:rsid w:val="0076704D"/>
    <w:rsid w:val="007720C5"/>
    <w:rsid w:val="0078355B"/>
    <w:rsid w:val="00784E87"/>
    <w:rsid w:val="00790DB8"/>
    <w:rsid w:val="007A191C"/>
    <w:rsid w:val="007A2D86"/>
    <w:rsid w:val="007A7148"/>
    <w:rsid w:val="007B74FC"/>
    <w:rsid w:val="007C6936"/>
    <w:rsid w:val="007C6DE0"/>
    <w:rsid w:val="007E2EC7"/>
    <w:rsid w:val="007E3B05"/>
    <w:rsid w:val="007E7004"/>
    <w:rsid w:val="007F208C"/>
    <w:rsid w:val="007F32D1"/>
    <w:rsid w:val="007F7301"/>
    <w:rsid w:val="0080197A"/>
    <w:rsid w:val="00804B5A"/>
    <w:rsid w:val="00813520"/>
    <w:rsid w:val="0082238F"/>
    <w:rsid w:val="0082271E"/>
    <w:rsid w:val="008229B1"/>
    <w:rsid w:val="00823715"/>
    <w:rsid w:val="00823EA4"/>
    <w:rsid w:val="008313E5"/>
    <w:rsid w:val="0083175D"/>
    <w:rsid w:val="00833250"/>
    <w:rsid w:val="00840F25"/>
    <w:rsid w:val="008544E2"/>
    <w:rsid w:val="00861EC4"/>
    <w:rsid w:val="008625A5"/>
    <w:rsid w:val="00876919"/>
    <w:rsid w:val="00876F13"/>
    <w:rsid w:val="0087791E"/>
    <w:rsid w:val="00881711"/>
    <w:rsid w:val="0088282E"/>
    <w:rsid w:val="008834ED"/>
    <w:rsid w:val="008851F3"/>
    <w:rsid w:val="008854AE"/>
    <w:rsid w:val="0089761C"/>
    <w:rsid w:val="008A5162"/>
    <w:rsid w:val="008B0960"/>
    <w:rsid w:val="008B2127"/>
    <w:rsid w:val="008B3444"/>
    <w:rsid w:val="008B79AE"/>
    <w:rsid w:val="008C0604"/>
    <w:rsid w:val="008C2BB2"/>
    <w:rsid w:val="008C660F"/>
    <w:rsid w:val="008C77B2"/>
    <w:rsid w:val="008D2029"/>
    <w:rsid w:val="008D5210"/>
    <w:rsid w:val="008D6C62"/>
    <w:rsid w:val="008E6491"/>
    <w:rsid w:val="008F030B"/>
    <w:rsid w:val="008F3CE2"/>
    <w:rsid w:val="008F634F"/>
    <w:rsid w:val="009040A5"/>
    <w:rsid w:val="00904CB6"/>
    <w:rsid w:val="0090705B"/>
    <w:rsid w:val="00914582"/>
    <w:rsid w:val="00922849"/>
    <w:rsid w:val="00922C2E"/>
    <w:rsid w:val="00924588"/>
    <w:rsid w:val="0092572E"/>
    <w:rsid w:val="009337F1"/>
    <w:rsid w:val="009425E7"/>
    <w:rsid w:val="009450B0"/>
    <w:rsid w:val="0094548F"/>
    <w:rsid w:val="009475F8"/>
    <w:rsid w:val="00947F15"/>
    <w:rsid w:val="00955CFF"/>
    <w:rsid w:val="009621EA"/>
    <w:rsid w:val="009666A4"/>
    <w:rsid w:val="00970A2D"/>
    <w:rsid w:val="0097136B"/>
    <w:rsid w:val="009721D0"/>
    <w:rsid w:val="00973117"/>
    <w:rsid w:val="00980761"/>
    <w:rsid w:val="009A6CD2"/>
    <w:rsid w:val="009B340A"/>
    <w:rsid w:val="009C283D"/>
    <w:rsid w:val="009C6B2C"/>
    <w:rsid w:val="009C6F06"/>
    <w:rsid w:val="009C7972"/>
    <w:rsid w:val="009D1976"/>
    <w:rsid w:val="009E1AEB"/>
    <w:rsid w:val="009E55DF"/>
    <w:rsid w:val="009E69D5"/>
    <w:rsid w:val="009F4910"/>
    <w:rsid w:val="00A00505"/>
    <w:rsid w:val="00A02440"/>
    <w:rsid w:val="00A04C7B"/>
    <w:rsid w:val="00A11C7A"/>
    <w:rsid w:val="00A15DF6"/>
    <w:rsid w:val="00A17FAF"/>
    <w:rsid w:val="00A217A0"/>
    <w:rsid w:val="00A2287D"/>
    <w:rsid w:val="00A228D8"/>
    <w:rsid w:val="00A25780"/>
    <w:rsid w:val="00A3179E"/>
    <w:rsid w:val="00A3438D"/>
    <w:rsid w:val="00A345AA"/>
    <w:rsid w:val="00A52F47"/>
    <w:rsid w:val="00A706D4"/>
    <w:rsid w:val="00A72999"/>
    <w:rsid w:val="00A81BC5"/>
    <w:rsid w:val="00A821D5"/>
    <w:rsid w:val="00A86514"/>
    <w:rsid w:val="00A870A2"/>
    <w:rsid w:val="00A87D7A"/>
    <w:rsid w:val="00A91BDA"/>
    <w:rsid w:val="00AA178E"/>
    <w:rsid w:val="00AA2B01"/>
    <w:rsid w:val="00AA3C61"/>
    <w:rsid w:val="00AA40EA"/>
    <w:rsid w:val="00AB13BF"/>
    <w:rsid w:val="00AB7275"/>
    <w:rsid w:val="00AB7428"/>
    <w:rsid w:val="00AC3EEF"/>
    <w:rsid w:val="00AC5198"/>
    <w:rsid w:val="00AD1B9A"/>
    <w:rsid w:val="00AD643A"/>
    <w:rsid w:val="00AE53C0"/>
    <w:rsid w:val="00AE793D"/>
    <w:rsid w:val="00AF0A40"/>
    <w:rsid w:val="00AF0B19"/>
    <w:rsid w:val="00AF5777"/>
    <w:rsid w:val="00B0447A"/>
    <w:rsid w:val="00B11E46"/>
    <w:rsid w:val="00B21600"/>
    <w:rsid w:val="00B21E7C"/>
    <w:rsid w:val="00B24313"/>
    <w:rsid w:val="00B25F19"/>
    <w:rsid w:val="00B276A8"/>
    <w:rsid w:val="00B27DD2"/>
    <w:rsid w:val="00B27DE5"/>
    <w:rsid w:val="00B27FE4"/>
    <w:rsid w:val="00B34243"/>
    <w:rsid w:val="00B43164"/>
    <w:rsid w:val="00B434FD"/>
    <w:rsid w:val="00B47529"/>
    <w:rsid w:val="00B565BD"/>
    <w:rsid w:val="00B616C2"/>
    <w:rsid w:val="00B6207C"/>
    <w:rsid w:val="00B62F65"/>
    <w:rsid w:val="00B63DE1"/>
    <w:rsid w:val="00B6549D"/>
    <w:rsid w:val="00B678B9"/>
    <w:rsid w:val="00B74D0D"/>
    <w:rsid w:val="00B74E90"/>
    <w:rsid w:val="00B77CDB"/>
    <w:rsid w:val="00B837FE"/>
    <w:rsid w:val="00B84CE3"/>
    <w:rsid w:val="00B870C3"/>
    <w:rsid w:val="00B871B5"/>
    <w:rsid w:val="00B9263B"/>
    <w:rsid w:val="00B94B42"/>
    <w:rsid w:val="00BA7899"/>
    <w:rsid w:val="00BB13E7"/>
    <w:rsid w:val="00BB44E2"/>
    <w:rsid w:val="00BC0671"/>
    <w:rsid w:val="00BC1A85"/>
    <w:rsid w:val="00BD29BA"/>
    <w:rsid w:val="00BD651F"/>
    <w:rsid w:val="00BE3F64"/>
    <w:rsid w:val="00BE4653"/>
    <w:rsid w:val="00BE511A"/>
    <w:rsid w:val="00BE62E9"/>
    <w:rsid w:val="00BE69E7"/>
    <w:rsid w:val="00BF3267"/>
    <w:rsid w:val="00BF341A"/>
    <w:rsid w:val="00C0117D"/>
    <w:rsid w:val="00C044F7"/>
    <w:rsid w:val="00C0695C"/>
    <w:rsid w:val="00C07EFD"/>
    <w:rsid w:val="00C21A31"/>
    <w:rsid w:val="00C2696C"/>
    <w:rsid w:val="00C314DF"/>
    <w:rsid w:val="00C35750"/>
    <w:rsid w:val="00C43EC9"/>
    <w:rsid w:val="00C44C02"/>
    <w:rsid w:val="00C45452"/>
    <w:rsid w:val="00C515CE"/>
    <w:rsid w:val="00C526DE"/>
    <w:rsid w:val="00C5314E"/>
    <w:rsid w:val="00C532D5"/>
    <w:rsid w:val="00C6537A"/>
    <w:rsid w:val="00C67FEB"/>
    <w:rsid w:val="00C738F5"/>
    <w:rsid w:val="00C80217"/>
    <w:rsid w:val="00C8149F"/>
    <w:rsid w:val="00C8688F"/>
    <w:rsid w:val="00C87FD5"/>
    <w:rsid w:val="00C90524"/>
    <w:rsid w:val="00C92421"/>
    <w:rsid w:val="00CA45B6"/>
    <w:rsid w:val="00CA6386"/>
    <w:rsid w:val="00CA7DEB"/>
    <w:rsid w:val="00CB35D8"/>
    <w:rsid w:val="00CB3B79"/>
    <w:rsid w:val="00CC1172"/>
    <w:rsid w:val="00CD36D9"/>
    <w:rsid w:val="00CD69A4"/>
    <w:rsid w:val="00CE3C3C"/>
    <w:rsid w:val="00CF3538"/>
    <w:rsid w:val="00CF5FBA"/>
    <w:rsid w:val="00CF642A"/>
    <w:rsid w:val="00D0075D"/>
    <w:rsid w:val="00D016F1"/>
    <w:rsid w:val="00D02C88"/>
    <w:rsid w:val="00D11943"/>
    <w:rsid w:val="00D1267E"/>
    <w:rsid w:val="00D2583F"/>
    <w:rsid w:val="00D33388"/>
    <w:rsid w:val="00D4121D"/>
    <w:rsid w:val="00D43002"/>
    <w:rsid w:val="00D44A5A"/>
    <w:rsid w:val="00D468CE"/>
    <w:rsid w:val="00D51849"/>
    <w:rsid w:val="00D57D9B"/>
    <w:rsid w:val="00D63D6B"/>
    <w:rsid w:val="00D725ED"/>
    <w:rsid w:val="00D75F26"/>
    <w:rsid w:val="00D847C5"/>
    <w:rsid w:val="00D84C97"/>
    <w:rsid w:val="00D86115"/>
    <w:rsid w:val="00D86465"/>
    <w:rsid w:val="00D86AA5"/>
    <w:rsid w:val="00D92EC8"/>
    <w:rsid w:val="00D95840"/>
    <w:rsid w:val="00DA2B51"/>
    <w:rsid w:val="00DA3545"/>
    <w:rsid w:val="00DB04D0"/>
    <w:rsid w:val="00DB733F"/>
    <w:rsid w:val="00DC44B1"/>
    <w:rsid w:val="00DC6170"/>
    <w:rsid w:val="00DD0D3B"/>
    <w:rsid w:val="00DD4059"/>
    <w:rsid w:val="00DD6380"/>
    <w:rsid w:val="00DE2450"/>
    <w:rsid w:val="00DE60A1"/>
    <w:rsid w:val="00DF03D9"/>
    <w:rsid w:val="00DF0DF3"/>
    <w:rsid w:val="00E07C1E"/>
    <w:rsid w:val="00E12101"/>
    <w:rsid w:val="00E137C1"/>
    <w:rsid w:val="00E1448D"/>
    <w:rsid w:val="00E222BC"/>
    <w:rsid w:val="00E25425"/>
    <w:rsid w:val="00E25B4F"/>
    <w:rsid w:val="00E25BF6"/>
    <w:rsid w:val="00E275B3"/>
    <w:rsid w:val="00E41076"/>
    <w:rsid w:val="00E432E8"/>
    <w:rsid w:val="00E5139D"/>
    <w:rsid w:val="00E52F68"/>
    <w:rsid w:val="00E54130"/>
    <w:rsid w:val="00E62BDA"/>
    <w:rsid w:val="00E64179"/>
    <w:rsid w:val="00E6684D"/>
    <w:rsid w:val="00E72376"/>
    <w:rsid w:val="00E74972"/>
    <w:rsid w:val="00E91037"/>
    <w:rsid w:val="00E925A4"/>
    <w:rsid w:val="00EA049E"/>
    <w:rsid w:val="00EA483F"/>
    <w:rsid w:val="00EA4D35"/>
    <w:rsid w:val="00EA68E5"/>
    <w:rsid w:val="00EB21E3"/>
    <w:rsid w:val="00EC6B61"/>
    <w:rsid w:val="00ED1434"/>
    <w:rsid w:val="00ED2486"/>
    <w:rsid w:val="00ED45BB"/>
    <w:rsid w:val="00ED4A09"/>
    <w:rsid w:val="00ED582B"/>
    <w:rsid w:val="00ED6D41"/>
    <w:rsid w:val="00EE69AE"/>
    <w:rsid w:val="00EE75DC"/>
    <w:rsid w:val="00EF58D1"/>
    <w:rsid w:val="00F010E2"/>
    <w:rsid w:val="00F03749"/>
    <w:rsid w:val="00F04EDE"/>
    <w:rsid w:val="00F1470E"/>
    <w:rsid w:val="00F16AF7"/>
    <w:rsid w:val="00F255CE"/>
    <w:rsid w:val="00F33E4D"/>
    <w:rsid w:val="00F35E1A"/>
    <w:rsid w:val="00F35E7F"/>
    <w:rsid w:val="00F37E95"/>
    <w:rsid w:val="00F44C30"/>
    <w:rsid w:val="00F4778B"/>
    <w:rsid w:val="00F5289B"/>
    <w:rsid w:val="00F54C1C"/>
    <w:rsid w:val="00F55580"/>
    <w:rsid w:val="00F575A5"/>
    <w:rsid w:val="00F60881"/>
    <w:rsid w:val="00F609DC"/>
    <w:rsid w:val="00F60ECB"/>
    <w:rsid w:val="00F707B0"/>
    <w:rsid w:val="00F73073"/>
    <w:rsid w:val="00F74F7A"/>
    <w:rsid w:val="00F75C9F"/>
    <w:rsid w:val="00F81E3A"/>
    <w:rsid w:val="00F833FA"/>
    <w:rsid w:val="00F83D2F"/>
    <w:rsid w:val="00F84756"/>
    <w:rsid w:val="00F84A25"/>
    <w:rsid w:val="00F9123C"/>
    <w:rsid w:val="00FA2563"/>
    <w:rsid w:val="00FA5B3E"/>
    <w:rsid w:val="00FA7A03"/>
    <w:rsid w:val="00FB19F9"/>
    <w:rsid w:val="00FB2097"/>
    <w:rsid w:val="00FC5437"/>
    <w:rsid w:val="00FC71D0"/>
    <w:rsid w:val="00FD42E3"/>
    <w:rsid w:val="00FE0F07"/>
    <w:rsid w:val="00FE0FF0"/>
    <w:rsid w:val="00FE3F1B"/>
    <w:rsid w:val="00FE56DB"/>
    <w:rsid w:val="00FE7C09"/>
    <w:rsid w:val="00FF06BF"/>
    <w:rsid w:val="00FF753B"/>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1026" v:ext="edit"/>
    <o:shapelayout v:ext="edit">
      <o:idmap data="1" v:ext="edit"/>
    </o:shapelayout>
  </w:shapeDefaults>
  <w:decimalSymbol w:val=","/>
  <w:listSeparator w:val=";"/>
  <w14:docId w14:val="59226690"/>
  <w15:docId w15:val="{162D463B-78C7-4C35-915D-EC4F79D1B93E}"/>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376">
    <w:lsdException w:name="Normal" w:qFormat="true"/>
    <w:lsdException w:name="heading 1" w:qFormat="true"/>
    <w:lsdException w:name="heading 2" w:semiHidden="true" w:unhideWhenUsed="true" w:qFormat="true"/>
    <w:lsdException w:name="heading 3" w:semiHidden="true" w:unhideWhenUsed="true" w:qFormat="true"/>
    <w:lsdException w:name="heading 4" w:semiHidden="true" w:unhideWhenUsed="true" w:qFormat="true"/>
    <w:lsdException w:name="heading 5" w:semiHidden="true" w:unhideWhenUsed="true"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caption" w:semiHidden="true" w:unhideWhenUsed="true" w:qFormat="true"/>
    <w:lsdException w:name="Title" w:qFormat="true"/>
    <w:lsdException w:name="Subtitle" w:qFormat="true"/>
    <w:lsdException w:name="Strong" w:qFormat="true"/>
    <w:lsdException w:name="Emphasis" w:qFormat="true"/>
    <w:lsdException w:name="Normal Table"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Table Theme" w:semiHidden="true" w:unhideWhenUsed="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true" w:unhideWhenUsed="true"/>
    <w:lsdException w:name="Smart Hyperlink" w:uiPriority="99" w:semiHidden="true" w:unhideWhenUsed="true"/>
    <w:lsdException w:name="Hashtag" w:uiPriority="99" w:semiHidden="true" w:unhideWhenUsed="true"/>
    <w:lsdException w:name="Unresolved Mention" w:uiPriority="99" w:semiHidden="true" w:unhideWhenUsed="true"/>
    <w:lsdException w:name="Smart Link" w:uiPriority="99" w:semiHidden="true" w:unhideWhenUsed="true"/>
  </w:latentStyles>
  <w:style w:type="paragraph" w:styleId="Normal" w:default="true">
    <w:name w:val="Normal"/>
    <w:qFormat/>
    <w:rPr>
      <w:sz w:val="24"/>
      <w:szCs w:val="24"/>
      <w:lang w:eastAsia="en-US"/>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Tijeloteksta">
    <w:name w:val="Body Text"/>
    <w:basedOn w:val="Normal"/>
    <w:link w:val="TijelotekstaChar"/>
    <w:pPr>
      <w:jc w:val="both"/>
    </w:pPr>
  </w:style>
  <w:style w:type="paragraph" w:styleId="Tijeloteksta2">
    <w:name w:val="Body Text 2"/>
    <w:basedOn w:val="Normal"/>
    <w:pPr>
      <w:jc w:val="center"/>
    </w:pPr>
  </w:style>
  <w:style w:type="character" w:styleId="TijelotekstaChar" w:customStyle="true">
    <w:name w:val="Tijelo teksta Char"/>
    <w:link w:val="Tijeloteksta"/>
    <w:rsid w:val="006E64CF"/>
    <w:rPr>
      <w:sz w:val="24"/>
      <w:szCs w:val="24"/>
      <w:lang w:eastAsia="en-US"/>
    </w:rPr>
  </w:style>
  <w:style w:type="paragraph" w:styleId="Tekstbalonia">
    <w:name w:val="Balloon Text"/>
    <w:basedOn w:val="Normal"/>
    <w:link w:val="TekstbaloniaChar"/>
    <w:rsid w:val="006E64CF"/>
    <w:rPr>
      <w:rFonts w:ascii="Tahoma" w:hAnsi="Tahoma" w:cs="Tahoma"/>
      <w:sz w:val="16"/>
      <w:szCs w:val="16"/>
    </w:rPr>
  </w:style>
  <w:style w:type="character" w:styleId="TekstbaloniaChar" w:customStyle="true">
    <w:name w:val="Tekst balončića Char"/>
    <w:link w:val="Tekstbalonia"/>
    <w:rsid w:val="006E64CF"/>
    <w:rPr>
      <w:rFonts w:ascii="Tahoma" w:hAnsi="Tahoma" w:cs="Tahoma"/>
      <w:sz w:val="16"/>
      <w:szCs w:val="16"/>
      <w:lang w:val="en-GB" w:eastAsia="en-US"/>
    </w:rPr>
  </w:style>
  <w:style w:type="paragraph" w:styleId="Default" w:customStyle="true">
    <w:name w:val="Default"/>
    <w:rsid w:val="00433610"/>
    <w:pPr>
      <w:autoSpaceDE w:val="false"/>
      <w:autoSpaceDN w:val="false"/>
      <w:adjustRightInd w:val="false"/>
    </w:pPr>
    <w:rPr>
      <w:color w:val="000000"/>
      <w:sz w:val="24"/>
      <w:szCs w:val="24"/>
    </w:rPr>
  </w:style>
  <w:style w:type="character" w:styleId="Tekstrezerviranogmjesta">
    <w:name w:val="Placeholder Text"/>
    <w:basedOn w:val="Zadanifontodlomka"/>
    <w:uiPriority w:val="99"/>
    <w:semiHidden/>
    <w:rsid w:val="00F60881"/>
    <w:rPr>
      <w:color w:val="808080"/>
      <w:bdr w:val="none" w:color="auto" w:sz="0" w:space="0"/>
      <w:shd w:val="clear" w:color="auto" w:fill="auto"/>
    </w:rPr>
  </w:style>
  <w:style w:type="character" w:styleId="eSPISCCParagraphDefaultFont" w:customStyle="true">
    <w:name w:val="eSPIS_CC_Paragraph Default Font"/>
    <w:basedOn w:val="Zadanifontodlomka"/>
    <w:rsid w:val="00F60881"/>
    <w:rPr>
      <w:rFonts w:ascii="Times New Roman" w:hAnsi="Times New Roman" w:cs="Times New Roman"/>
      <w:sz w:val="24"/>
      <w:bdr w:val="none" w:color="auto" w:sz="0" w:space="0"/>
      <w:shd w:val="clear" w:color="auto" w:fill="auto"/>
      <w:lang w:val="hr-HR"/>
    </w:rPr>
  </w:style>
  <w:style w:type="character" w:styleId="PozadinaSvijetloZuta" w:customStyle="true">
    <w:name w:val="Pozadina_SvijetloZuta"/>
    <w:basedOn w:val="Zadanifontodlomka"/>
    <w:rsid w:val="00F60881"/>
    <w:rPr>
      <w:rFonts w:ascii="Arial" w:hAnsi="Arial" w:cs="Arial"/>
      <w:bdr w:val="none" w:color="auto" w:sz="0" w:space="0"/>
      <w:shd w:val="clear" w:color="auto" w:fill="FFFFCC"/>
      <w:lang w:val="hr-HR"/>
    </w:rPr>
  </w:style>
  <w:style w:type="character" w:styleId="PozadinaSvijetloCrvena" w:customStyle="true">
    <w:name w:val="Pozadina_SvijetloCrvena"/>
    <w:basedOn w:val="eSPISCCParagraphDefaultFont"/>
    <w:rsid w:val="00F60881"/>
    <w:rPr>
      <w:rFonts w:ascii="Arial" w:hAnsi="Arial" w:cs="Arial"/>
      <w:sz w:val="24"/>
      <w:bdr w:val="none" w:color="auto" w:sz="0" w:space="0"/>
      <w:shd w:val="clear" w:color="auto" w:fill="FFCCCC"/>
      <w:lang w:val="hr-HR"/>
    </w:rPr>
  </w:style>
  <w:style w:type="character" w:styleId="PozadinaSvijetloZelena" w:customStyle="true">
    <w:name w:val="Pozadina_SvijetloZelena"/>
    <w:basedOn w:val="eSPISCCParagraphDefaultFont"/>
    <w:rsid w:val="00F60881"/>
    <w:rPr>
      <w:rFonts w:ascii="Arial" w:hAnsi="Arial" w:cs="Arial"/>
      <w:sz w:val="24"/>
      <w:bdr w:val="none" w:color="auto" w:sz="0" w:space="0"/>
      <w:shd w:val="clear" w:color="auto" w:fill="CCFFCC"/>
      <w:lang w:val="hr-HR"/>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319508137">
      <w:bodyDiv w:val="true"/>
      <w:marLeft w:val="0"/>
      <w:marRight w:val="0"/>
      <w:marTop w:val="0"/>
      <w:marBottom w:val="0"/>
      <w:divBdr>
        <w:top w:val="none" w:color="auto" w:sz="0" w:space="0"/>
        <w:left w:val="none" w:color="auto" w:sz="0" w:space="0"/>
        <w:bottom w:val="none" w:color="auto" w:sz="0" w:space="0"/>
        <w:right w:val="none" w:color="auto" w:sz="0" w:space="0"/>
      </w:divBdr>
    </w:div>
    <w:div w:id="329522053">
      <w:bodyDiv w:val="true"/>
      <w:marLeft w:val="0"/>
      <w:marRight w:val="0"/>
      <w:marTop w:val="0"/>
      <w:marBottom w:val="0"/>
      <w:divBdr>
        <w:top w:val="none" w:color="auto" w:sz="0" w:space="0"/>
        <w:left w:val="none" w:color="auto" w:sz="0" w:space="0"/>
        <w:bottom w:val="none" w:color="auto" w:sz="0" w:space="0"/>
        <w:right w:val="none" w:color="auto" w:sz="0" w:space="0"/>
      </w:divBdr>
    </w:div>
    <w:div w:id="583612383">
      <w:bodyDiv w:val="true"/>
      <w:marLeft w:val="0"/>
      <w:marRight w:val="0"/>
      <w:marTop w:val="0"/>
      <w:marBottom w:val="0"/>
      <w:divBdr>
        <w:top w:val="none" w:color="auto" w:sz="0" w:space="0"/>
        <w:left w:val="none" w:color="auto" w:sz="0" w:space="0"/>
        <w:bottom w:val="none" w:color="auto" w:sz="0" w:space="0"/>
        <w:right w:val="none" w:color="auto" w:sz="0" w:space="0"/>
      </w:divBdr>
    </w:div>
    <w:div w:id="675308687">
      <w:bodyDiv w:val="true"/>
      <w:marLeft w:val="0"/>
      <w:marRight w:val="0"/>
      <w:marTop w:val="0"/>
      <w:marBottom w:val="0"/>
      <w:divBdr>
        <w:top w:val="none" w:color="auto" w:sz="0" w:space="0"/>
        <w:left w:val="none" w:color="auto" w:sz="0" w:space="0"/>
        <w:bottom w:val="none" w:color="auto" w:sz="0" w:space="0"/>
        <w:right w:val="none" w:color="auto" w:sz="0" w:space="0"/>
      </w:divBdr>
    </w:div>
    <w:div w:id="916938069">
      <w:bodyDiv w:val="true"/>
      <w:marLeft w:val="0"/>
      <w:marRight w:val="0"/>
      <w:marTop w:val="0"/>
      <w:marBottom w:val="0"/>
      <w:divBdr>
        <w:top w:val="none" w:color="auto" w:sz="0" w:space="0"/>
        <w:left w:val="none" w:color="auto" w:sz="0" w:space="0"/>
        <w:bottom w:val="none" w:color="auto" w:sz="0" w:space="0"/>
        <w:right w:val="none" w:color="auto" w:sz="0" w:space="0"/>
      </w:divBdr>
    </w:div>
    <w:div w:id="1037464650">
      <w:bodyDiv w:val="true"/>
      <w:marLeft w:val="0"/>
      <w:marRight w:val="0"/>
      <w:marTop w:val="0"/>
      <w:marBottom w:val="0"/>
      <w:divBdr>
        <w:top w:val="none" w:color="auto" w:sz="0" w:space="0"/>
        <w:left w:val="none" w:color="auto" w:sz="0" w:space="0"/>
        <w:bottom w:val="none" w:color="auto" w:sz="0" w:space="0"/>
        <w:right w:val="none" w:color="auto" w:sz="0" w:space="0"/>
      </w:divBdr>
    </w:div>
    <w:div w:id="1139034812">
      <w:bodyDiv w:val="true"/>
      <w:marLeft w:val="0"/>
      <w:marRight w:val="0"/>
      <w:marTop w:val="0"/>
      <w:marBottom w:val="0"/>
      <w:divBdr>
        <w:top w:val="none" w:color="auto" w:sz="0" w:space="0"/>
        <w:left w:val="none" w:color="auto" w:sz="0" w:space="0"/>
        <w:bottom w:val="none" w:color="auto" w:sz="0" w:space="0"/>
        <w:right w:val="none" w:color="auto" w:sz="0" w:space="0"/>
      </w:divBdr>
    </w:div>
    <w:div w:id="1227257163">
      <w:bodyDiv w:val="true"/>
      <w:marLeft w:val="0"/>
      <w:marRight w:val="0"/>
      <w:marTop w:val="0"/>
      <w:marBottom w:val="0"/>
      <w:divBdr>
        <w:top w:val="none" w:color="auto" w:sz="0" w:space="0"/>
        <w:left w:val="none" w:color="auto" w:sz="0" w:space="0"/>
        <w:bottom w:val="none" w:color="auto" w:sz="0" w:space="0"/>
        <w:right w:val="none" w:color="auto" w:sz="0" w:space="0"/>
      </w:divBdr>
    </w:div>
    <w:div w:id="1771198857">
      <w:bodyDiv w:val="true"/>
      <w:marLeft w:val="0"/>
      <w:marRight w:val="0"/>
      <w:marTop w:val="0"/>
      <w:marBottom w:val="0"/>
      <w:divBdr>
        <w:top w:val="none" w:color="auto" w:sz="0" w:space="0"/>
        <w:left w:val="none" w:color="auto" w:sz="0" w:space="0"/>
        <w:bottom w:val="none" w:color="auto" w:sz="0" w:space="0"/>
        <w:right w:val="none" w:color="auto" w:sz="0" w:space="0"/>
      </w:divBdr>
    </w:div>
    <w:div w:id="1867019028">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relyOnVML/>
  <w:allowPNG/>
</w:webSettings>
</file>

<file path=word/_rels/document.xml.rels><?xml version="1.0" encoding="UTF-8" standalone="yes"?><Relationships xmlns="http://schemas.openxmlformats.org/package/2006/relationships"><Relationship Target="styles.xml" Type="http://schemas.openxmlformats.org/officeDocument/2006/relationships/styles" Id="rId3"/><Relationship Target="theme/theme1.xml" Type="http://schemas.openxmlformats.org/officeDocument/2006/relationships/theme" Id="rId7"/><Relationship Target="../customXml/item2.xml" Type="http://schemas.openxmlformats.org/officeDocument/2006/relationships/customXml" Id="rId2"/><Relationship Target="../customXml/item1.xml" Type="http://schemas.openxmlformats.org/officeDocument/2006/relationships/customXml" Id="rId1"/><Relationship Target="fontTable.xml" Type="http://schemas.openxmlformats.org/officeDocument/2006/relationships/fontTable" Id="rId6"/><Relationship Target="webSettings.xml" Type="http://schemas.openxmlformats.org/officeDocument/2006/relationships/webSettings" Id="rId5"/><Relationship Target="settings.xml" Type="http://schemas.openxmlformats.org/officeDocument/2006/relationships/settings" Id="rId4"/></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15</izvorni_sadrzaj>
    <derivirana_varijabla naziv="DomainObject.Prostorija.Naziv_1">15</derivirana_varijabla>
  </DomainObject.Prostorija.Naziv>
  <DomainObject.Prostorija.Oznaka>
    <izvorni_sadrzaj>15</izvorni_sadrzaj>
    <derivirana_varijabla naziv="DomainObject.Prostorija.Oznaka_1">15</derivirana_varijabla>
  </DomainObject.Prostorija.Oznaka>
  <DomainObject.Obrazlozenje>
    <izvorni_sadrzaj/>
    <derivirana_varijabla naziv="DomainObject.Obrazlozenje_1"/>
  </DomainObject.Obrazlozenje>
  <DomainObject.StvarniPocetakDatum>
    <izvorni_sadrzaj>19. listopada 2026.</izvorni_sadrzaj>
    <derivirana_varijabla naziv="DomainObject.StvarniPocetakDatum_1">19. listopada 2026.</derivirana_varijabla>
  </DomainObject.StvarniPocetakDatum>
  <DomainObject.StvarniZavrsetakDatum>
    <izvorni_sadrzaj>19. listopada 2026.</izvorni_sadrzaj>
    <derivirana_varijabla naziv="DomainObject.StvarniZavrsetakDatum_1">19. listopada 2026.</derivirana_varijabla>
  </DomainObject.StvarniZavrsetakDatum>
  <DomainObject.PlaniraniZavrsetakDatum>
    <izvorni_sadrzaj>19. listopada 2026.</izvorni_sadrzaj>
    <derivirana_varijabla naziv="DomainObject.PlaniraniZavrsetakDatum_1">19. listopada 2026.</derivirana_varijabla>
  </DomainObject.PlaniraniZavrsetakDatum>
  <DomainObject.PlaniraniPocetakDatum>
    <izvorni_sadrzaj>19. listopada 2026.</izvorni_sadrzaj>
    <derivirana_varijabla naziv="DomainObject.PlaniraniPocetakDatum_1">19. listopada 2026.</derivirana_varijabla>
  </DomainObject.PlaniraniPocetakDatum>
  <DomainObject.StvarniPocetakVrijeme>
    <izvorni_sadrzaj>09:42</izvorni_sadrzaj>
    <derivirana_varijabla naziv="DomainObject.StvarniPocetakVrijeme_1">09:42</derivirana_varijabla>
  </DomainObject.StvarniPocetakVrijeme>
  <DomainObject.StvarniZavrsetakVrijeme>
    <izvorni_sadrzaj>09:50</izvorni_sadrzaj>
    <derivirana_varijabla naziv="DomainObject.StvarniZavrsetakVrijeme_1">09:50</derivirana_varijabla>
  </DomainObject.StvarniZavrsetakVrijeme>
  <DomainObject.PlaniraniZavrsetakVrijeme>
    <izvorni_sadrzaj>15:00</izvorni_sadrzaj>
    <derivirana_varijabla naziv="DomainObject.PlaniraniZavrsetakVrijeme_1">15:00</derivirana_varijabla>
  </DomainObject.PlaniraniZavrsetakVrijeme>
  <DomainObject.PlaniraniPocetakVrijeme>
    <izvorni_sadrzaj>09:42</izvorni_sadrzaj>
    <derivirana_varijabla naziv="DomainObject.PlaniraniPocetakVrijeme_1">09:42</derivirana_varijabla>
  </DomainObject.PlaniraniPocetakVrijeme>
  <DomainObject.UcesnikSudskeRadnjeListNaziv>
    <izvorni_sadrzaj/>
    <derivirana_varijabla naziv="DomainObject.UcesnikSudskeRadnjeListNaziv_1">
      <item/>
    </derivirana_varijabla>
  </DomainObject.UcesnikSudskeRadnjeListNaziv>
  <DomainObject.Zapisnik.BrojStranica>
    <izvorni_sadrzaj>0</izvorni_sadrzaj>
    <derivirana_varijabla naziv="DomainObject.Zapisnik.BrojStranica_1">0</derivirana_varijabla>
  </DomainObject.Zapisnik.BrojStranica>
  <DomainObject.Zapisnik.DatumKreiranja>
    <izvorni_sadrzaj>20. listopada 2026.</izvorni_sadrzaj>
    <derivirana_varijabla naziv="DomainObject.Zapisnik.DatumKreiranja_1">20. listopada 2026.</derivirana_varijabla>
  </DomainObject.Zapisnik.DatumKreiranja>
  <DomainObject.Zapisnik.ImovinskaKorist>
    <izvorni_sadrzaj/>
    <derivirana_varijabla naziv="DomainObject.Zapisnik.ImovinskaKorist_1"/>
  </DomainObject.Zapisnik.ImovinskaKorist>
  <DomainObject.Zapisnik.Oznaka>
    <izvorni_sadrzaj>Pp-3050/2025-10</izvorni_sadrzaj>
    <derivirana_varijabla naziv="DomainObject.Zapisnik.Oznaka_1">Pp-3050/2025-10</derivirana_varijabla>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3050</izvorni_sadrzaj>
    <derivirana_varijabla naziv="DomainObject.Predmet.Broj_1">3050</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29. srpnja 2025.</izvorni_sadrzaj>
    <derivirana_varijabla naziv="DomainObject.Predmet.DatumIzradeOptuznogAkta_1">29. srpnja 2025.</derivirana_varijabla>
  </DomainObject.Predmet.DatumIzradeOptuznogAkta>
  <DomainObject.Predmet.DatumIzradeOptuznogAktaFormated>
    <izvorni_sadrzaj>29.7.2025.</izvorni_sadrzaj>
    <derivirana_varijabla naziv="DomainObject.Predmet.DatumIzradeOptuznogAktaFormated_1">29.7.2025.</derivirana_varijabla>
  </DomainObject.Predmet.DatumIzradeOptuznogAktaFormated>
  <DomainObject.Predmet.DatumOsnivanja>
    <izvorni_sadrzaj>1. kolovoza 2025.</izvorni_sadrzaj>
    <derivirana_varijabla naziv="DomainObject.Predmet.DatumOsnivanja_1">1. kolovoza 2025.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1. kolovoza 2025.</izvorni_sadrzaj>
    <derivirana_varijabla naziv="DomainObject.Predmet.DatumPrimitkaOptuznogAkta_1">1. kolovoza 2025.</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18. travnja 1990.</izvorni_sadrzaj>
    <derivirana_varijabla naziv="DomainObject.Predmet.OkrivljenikFizickaOsoba.DatumRodjenja_1">18. travnja 1990.</derivirana_varijabla>
  </DomainObject.Predmet.OkrivljenikFizickaOsoba.DatumRodjenja>
  <DomainObject.Predmet.OkrivljenikFizickaOsoba.DatumRodjenjaFormated>
    <izvorni_sadrzaj>18.4.1990.</izvorni_sadrzaj>
    <derivirana_varijabla naziv="DomainObject.Predmet.OkrivljenikFizickaOsoba.DatumRodjenjaFormated_1">18.4.1990.</derivirana_varijabla>
  </DomainObject.Predmet.OkrivljenikFizickaOsoba.DatumRodjenjaFormated>
  <DomainObject.Predmet.OkrivljenikFizickaOsoba.Ime>
    <izvorni_sadrzaj>Ivan</izvorni_sadrzaj>
    <derivirana_varijabla naziv="DomainObject.Predmet.OkrivljenikFizickaOsoba.Ime_1">Ivan</derivirana_varijabla>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Dubrovnik (Dubrovnik)</izvorni_sadrzaj>
    <derivirana_varijabla naziv="DomainObject.Predmet.OkrivljenikFizickaOsoba.MjestoRodjenja_1">Dubrovnik (Dubrovnik)</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Ivan Listar</izvorni_sadrzaj>
    <derivirana_varijabla naziv="DomainObject.Predmet.OkrivljenikFizickaOsoba.Naziv_1">Ivan Listar</derivirana_varijabla>
  </DomainObject.Predmet.OkrivljenikFizickaOsoba.Naziv>
  <DomainObject.Predmet.OkrivljenikFizickaOsoba.Prezime>
    <izvorni_sadrzaj>Listar</izvorni_sadrzaj>
    <derivirana_varijabla naziv="DomainObject.Predmet.OkrivljenikFizickaOsoba.Prezime_1">Listar</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13828907548</izvorni_sadrzaj>
    <derivirana_varijabla naziv="DomainObject.Predmet.OkrivljenikFizickaOsoba.Oib_1">13828907548</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Pp-3050/2025</izvorni_sadrzaj>
    <derivirana_varijabla naziv="DomainObject.Predmet.OznakaBroj_1">Pp-3050/2025</derivirana_varijabla>
  </DomainObject.Predmet.OznakaBroj>
  <DomainObject.Predmet.OznakaBrojOptuznogAkta>
    <izvorni_sadrzaj>511-19-45-25-1</izvorni_sadrzaj>
    <derivirana_varijabla naziv="DomainObject.Predmet.OznakaBrojOptuznogAkta_1">511-19-45-25-1</derivirana_varijabla>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Ivan Listar</izvorni_sadrzaj>
    <derivirana_varijabla naziv="DomainObject.Predmet.ProtustrankaFormated_1">  Ivan Listar</derivirana_varijabla>
  </DomainObject.Predmet.ProtustrankaFormated>
  <DomainObject.Predmet.ProtustrankaFormatedOIB>
    <izvorni_sadrzaj>  Ivan Listar, OIB 13828907548</izvorni_sadrzaj>
    <derivirana_varijabla naziv="DomainObject.Predmet.ProtustrankaFormatedOIB_1">  Ivan Listar, OIB 13828907548</derivirana_varijabla>
  </DomainObject.Predmet.ProtustrankaFormatedOIB>
  <DomainObject.Predmet.ProtustrankaFormatedWithAdress>
    <izvorni_sadrzaj> Ivan Listar, Marina Kneževića 58, 20236 Nova Mokošica</izvorni_sadrzaj>
    <derivirana_varijabla naziv="DomainObject.Predmet.ProtustrankaFormatedWithAdress_1"> Ivan Listar, Marina Kneževića 58, 20236 Nova Mokošica</derivirana_varijabla>
  </DomainObject.Predmet.ProtustrankaFormatedWithAdress>
  <DomainObject.Predmet.ProtustrankaFormatedWithAdressOIB>
    <izvorni_sadrzaj> Ivan Listar, OIB 13828907548, Marina Kneževića 58, 20236 Nova Mokošica</izvorni_sadrzaj>
    <derivirana_varijabla naziv="DomainObject.Predmet.ProtustrankaFormatedWithAdressOIB_1"> Ivan Listar, OIB 13828907548, Marina Kneževića 58, 20236 Nova Mokošica</derivirana_varijabla>
  </DomainObject.Predmet.ProtustrankaFormatedWithAdressOIB>
  <DomainObject.Predmet.ProtustrankaWithAdress>
    <izvorni_sadrzaj>Ivan Listar Marina Kneževića 58, 20236 Nova Mokošica</izvorni_sadrzaj>
    <derivirana_varijabla naziv="DomainObject.Predmet.ProtustrankaWithAdress_1">Ivan Listar Marina Kneževića 58, 20236 Nova Mokošica</derivirana_varijabla>
  </DomainObject.Predmet.ProtustrankaWithAdress>
  <DomainObject.Predmet.ProtustrankaWithAdressOIB>
    <izvorni_sadrzaj>Ivan Listar, OIB 13828907548, Marina Kneževića 58, 20236 Nova Mokošica</izvorni_sadrzaj>
    <derivirana_varijabla naziv="DomainObject.Predmet.ProtustrankaWithAdressOIB_1">Ivan Listar, OIB 13828907548, Marina Kneževića 58, 20236 Nova Mokošica</derivirana_varijabla>
  </DomainObject.Predmet.ProtustrankaWithAdressOIB>
  <DomainObject.Predmet.ProtustrankaNazivFormated>
    <izvorni_sadrzaj>Ivan Listar</izvorni_sadrzaj>
    <derivirana_varijabla naziv="DomainObject.Predmet.ProtustrankaNazivFormated_1">Ivan Listar</derivirana_varijabla>
  </DomainObject.Predmet.ProtustrankaNazivFormated>
  <DomainObject.Predmet.ProtustrankaNazivFormatedOIB>
    <izvorni_sadrzaj>Ivan Listar, OIB 13828907548</izvorni_sadrzaj>
    <derivirana_varijabla naziv="DomainObject.Predmet.ProtustrankaNazivFormatedOIB_1">Ivan Listar, OIB 13828907548</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69 SSJ - Ž. Gugec</izvorni_sadrzaj>
    <derivirana_varijabla naziv="DomainObject.Predmet.Referada.Naziv_1">referada 69 SSJ - Ž. Gugec</derivirana_varijabla>
  </DomainObject.Predmet.Referada.Naziv>
  <DomainObject.Predmet.Referada.Oznaka>
    <izvorni_sadrzaj>69 SSJ</izvorni_sadrzaj>
    <derivirana_varijabla naziv="DomainObject.Predmet.Referada.Oznaka_1">69 SSJ</derivirana_varijabla>
  </DomainObject.Predmet.Referada.Oznaka>
  <DomainObject.Predmet.Referada.Prostorija.Naziv>
    <izvorni_sadrzaj>15</izvorni_sadrzaj>
    <derivirana_varijabla naziv="DomainObject.Predmet.Referada.Prostorija.Naziv_1">15</derivirana_varijabla>
  </DomainObject.Predmet.Referada.Prostorija.Naziv>
  <DomainObject.Predmet.Referada.Prostorija.Oznaka>
    <izvorni_sadrzaj>15</izvorni_sadrzaj>
    <derivirana_varijabla naziv="DomainObject.Predmet.Referada.Prostorija.Oznaka_1">15</derivirana_varijabla>
  </DomainObject.Predmet.Referada.Prostorija.Oznaka>
  <DomainObject.Predmet.Referada.Sud.Naziv>
    <izvorni_sadrzaj>Općinski sud u Novom Zagrebu</izvorni_sadrzaj>
    <derivirana_varijabla naziv="DomainObject.Predmet.Referada.Sud.Naziv_1">Općinski sud u Novom Zagrebu</derivirana_varijabla>
  </DomainObject.Predmet.Referada.Sud.Naziv>
  <DomainObject.Predmet.Referada.Sudac>
    <izvorni_sadrzaj>Željko Gugec</izvorni_sadrzaj>
    <derivirana_varijabla naziv="DomainObject.Predmet.Referada.Sudac_1">Željko Gugec</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II. postaja prometne policije Zagreb</izvorni_sadrzaj>
    <derivirana_varijabla naziv="DomainObject.Predmet.StrankaFormated_1">  II. postaja prometne policije Zagreb</derivirana_varijabla>
  </DomainObject.Predmet.StrankaFormated>
  <DomainObject.Predmet.StrankaFormatedOIB>
    <izvorni_sadrzaj>  II. postaja prometne policije Zagreb</izvorni_sadrzaj>
    <derivirana_varijabla naziv="DomainObject.Predmet.StrankaFormatedOIB_1">  II. postaja prometne policije Zagreb</derivirana_varijabla>
  </DomainObject.Predmet.StrankaFormatedOIB>
  <DomainObject.Predmet.StrankaFormatedWithAdress>
    <izvorni_sadrzaj> II. postaja prometne policije Zagreb, Jadranska avenija 8, 10255 Donji Stupnik</izvorni_sadrzaj>
    <derivirana_varijabla naziv="DomainObject.Predmet.StrankaFormatedWithAdress_1"> II. postaja prometne policije Zagreb, Jadranska avenija 8, 10255 Donji Stupnik</derivirana_varijabla>
  </DomainObject.Predmet.StrankaFormatedWithAdress>
  <DomainObject.Predmet.StrankaFormatedWithAdressOIB>
    <izvorni_sadrzaj> II. postaja prometne policije Zagreb, Jadranska avenija 8, 10255 Donji Stupnik</izvorni_sadrzaj>
    <derivirana_varijabla naziv="DomainObject.Predmet.StrankaFormatedWithAdressOIB_1"> II. postaja prometne policije Zagreb, Jadranska avenija 8, 10255 Donji Stupnik</derivirana_varijabla>
  </DomainObject.Predmet.StrankaFormatedWithAdressOIB>
  <DomainObject.Predmet.StrankaWithAdress>
    <izvorni_sadrzaj>II. postaja prometne policije Zagreb Jadranska avenija 8,10255 Donji Stupnik</izvorni_sadrzaj>
    <derivirana_varijabla naziv="DomainObject.Predmet.StrankaWithAdress_1">II. postaja prometne policije Zagreb Jadranska avenija 8,10255 Donji Stupnik</derivirana_varijabla>
  </DomainObject.Predmet.StrankaWithAdress>
  <DomainObject.Predmet.StrankaWithAdressOIB>
    <izvorni_sadrzaj>II. postaja prometne policije Zagreb, Jadranska avenija 8,10255 Donji Stupnik</izvorni_sadrzaj>
    <derivirana_varijabla naziv="DomainObject.Predmet.StrankaWithAdressOIB_1">II. postaja prometne policije Zagreb, Jadranska avenija 8,10255 Donji Stupnik</derivirana_varijabla>
  </DomainObject.Predmet.StrankaWithAdressOIB>
  <DomainObject.Predmet.StrankaNazivFormated>
    <izvorni_sadrzaj>II. postaja prometne policije Zagreb</izvorni_sadrzaj>
    <derivirana_varijabla naziv="DomainObject.Predmet.StrankaNazivFormated_1">II. postaja prometne policije Zagreb</derivirana_varijabla>
  </DomainObject.Predmet.StrankaNazivFormated>
  <DomainObject.Predmet.StrankaNazivFormatedOIB>
    <izvorni_sadrzaj>II. postaja prometne policije Zagreb</izvorni_sadrzaj>
    <derivirana_varijabla naziv="DomainObject.Predmet.StrankaNazivFormatedOIB_1">II. postaja prometne policije Zagreb</derivirana_varijabla>
  </DomainObject.Predmet.StrankaNazivFormatedOIB>
  <DomainObject.Predmet.Sud.Adresa.Naselje>
    <izvorni_sadrzaj>Jastrebarsko</izvorni_sadrzaj>
    <derivirana_varijabla naziv="DomainObject.Predmet.Sud.Adresa.Naselje_1">Jastrebarsko</derivirana_varijabla>
  </DomainObject.Predmet.Sud.Adresa.Naselje>
  <DomainObject.Predmet.Sud.Adresa.NaseljeLokativ>
    <izvorni_sadrzaj>Jastrebarskom</izvorni_sadrzaj>
    <derivirana_varijabla naziv="DomainObject.Predmet.Sud.Adresa.NaseljeLokativ_1">Jastrebarskom</derivirana_varijabla>
  </DomainObject.Predmet.Sud.Adresa.NaseljeLokativ>
  <DomainObject.Predmet.Sud.Adresa.PostBroj>
    <izvorni_sadrzaj>10450</izvorni_sadrzaj>
    <derivirana_varijabla naziv="DomainObject.Predmet.Sud.Adresa.PostBroj_1">10450</derivirana_varijabla>
  </DomainObject.Predmet.Sud.Adresa.PostBroj>
  <DomainObject.Predmet.Sud.Adresa.UlicaIKBR>
    <izvorni_sadrzaj>Braće Kazić 6</izvorni_sadrzaj>
    <derivirana_varijabla naziv="DomainObject.Predmet.Sud.Adresa.UlicaIKBR_1">Braće Kazić 6</derivirana_varijabla>
  </DomainObject.Predmet.Sud.Adresa.UlicaIKBR>
  <DomainObject.Predmet.Sud.Naziv>
    <izvorni_sadrzaj>Općinski sud u Novom Zagrebu - Stalna služba u Jastrebarskom</izvorni_sadrzaj>
    <derivirana_varijabla naziv="DomainObject.Predmet.Sud.Naziv_1">Općinski sud u Novom Zagrebu - Stalna služba u Jastrebarskom</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69 SSJ - Ž. Gugec</izvorni_sadrzaj>
    <derivirana_varijabla naziv="DomainObject.Predmet.TrenutnaLokacijaSpisa.Naziv_1">referada 69 SSJ - Ž. Gugec</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Novom Zagrebu</izvorni_sadrzaj>
    <derivirana_varijabla naziv="DomainObject.Predmet.TrenutnaLokacijaSpisa.Sud.Naziv_1">Općinski sud u Novom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Sudska pisarnica SSJ</izvorni_sadrzaj>
    <derivirana_varijabla naziv="DomainObject.Predmet.UstrojstvenaJedinicaVodi.Naziv_1">Sudska pisarnica SSJ</derivirana_varijabla>
  </DomainObject.Predmet.UstrojstvenaJedinicaVodi.Naziv>
  <DomainObject.Predmet.UstrojstvenaJedinicaVodi.Oznaka>
    <izvorni_sadrzaj>Pisarnica SSJ</izvorni_sadrzaj>
    <derivirana_varijabla naziv="DomainObject.Predmet.UstrojstvenaJedinicaVodi.Oznaka_1">Pisarnica SSJ</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Novom Zagrebu</izvorni_sadrzaj>
    <derivirana_varijabla naziv="DomainObject.Predmet.UstrojstvenaJedinicaVodi.Sud.Naziv_1">Općinski sud u Novom Zagrebu</derivirana_varijabla>
  </DomainObject.Predmet.UstrojstvenaJedinicaVodi.Sud.Naziv>
  <DomainObject.Predmet.VrstaSpora.Naziv>
    <izvorni_sadrzaj>Javni red i mir</izvorni_sadrzaj>
    <derivirana_varijabla naziv="DomainObject.Predmet.VrstaSpora.Naziv_1">Javni red i mir</derivirana_varijabla>
  </DomainObject.Predmet.VrstaSpora.Naziv>
  <DomainObject.Predmet.Zapisnicar>
    <izvorni_sadrzaj>Mirjana Trumbetić</izvorni_sadrzaj>
    <derivirana_varijabla naziv="DomainObject.Predmet.Zapisnicar_1">Mirjana Trumbetić</derivirana_varijabla>
  </DomainObject.Predmet.Zapisnicar>
  <DomainObject.Predmet.StrankaListFormated>
    <izvorni_sadrzaj>
      <item>II. postaja prometne policije Zagreb</item>
    </izvorni_sadrzaj>
    <derivirana_varijabla naziv="DomainObject.Predmet.StrankaListFormated_1">
      <item>II. postaja prometne policije Zagreb</item>
    </derivirana_varijabla>
  </DomainObject.Predmet.StrankaListFormated>
  <DomainObject.Predmet.StrankaListFormatedOIB>
    <izvorni_sadrzaj>
      <item>II. postaja prometne policije Zagreb</item>
    </izvorni_sadrzaj>
    <derivirana_varijabla naziv="DomainObject.Predmet.StrankaListFormatedOIB_1">
      <item>II. postaja prometne policije Zagreb</item>
    </derivirana_varijabla>
  </DomainObject.Predmet.StrankaListFormatedOIB>
  <DomainObject.Predmet.StrankaListFormatedWithAdress>
    <izvorni_sadrzaj>
      <item>II. postaja prometne policije Zagreb, Jadranska avenija 8, 10255 Donji Stupnik</item>
    </izvorni_sadrzaj>
    <derivirana_varijabla naziv="DomainObject.Predmet.StrankaListFormatedWithAdress_1">
      <item>II. postaja prometne policije Zagreb, Jadranska avenija 8, 10255 Donji Stupnik</item>
    </derivirana_varijabla>
  </DomainObject.Predmet.StrankaListFormatedWithAdress>
  <DomainObject.Predmet.StrankaListFormatedWithAdressOIB>
    <izvorni_sadrzaj>
      <item>II. postaja prometne policije Zagreb, Jadranska avenija 8, 10255 Donji Stupnik</item>
    </izvorni_sadrzaj>
    <derivirana_varijabla naziv="DomainObject.Predmet.StrankaListFormatedWithAdressOIB_1">
      <item>II. postaja prometne policije Zagreb, Jadranska avenija 8, 10255 Donji Stupnik</item>
    </derivirana_varijabla>
  </DomainObject.Predmet.StrankaListFormatedWithAdressOIB>
  <DomainObject.Predmet.StrankaListNazivFormated>
    <izvorni_sadrzaj>
      <item>II. postaja prometne policije Zagreb</item>
    </izvorni_sadrzaj>
    <derivirana_varijabla naziv="DomainObject.Predmet.StrankaListNazivFormated_1">
      <item>II. postaja prometne policije Zagreb</item>
    </derivirana_varijabla>
  </DomainObject.Predmet.StrankaListNazivFormated>
  <DomainObject.Predmet.StrankaListNazivFormatedOIB>
    <izvorni_sadrzaj>
      <item>II. postaja prometne policije Zagreb</item>
    </izvorni_sadrzaj>
    <derivirana_varijabla naziv="DomainObject.Predmet.StrankaListNazivFormatedOIB_1">
      <item>II. postaja prometne policije Zagreb</item>
    </derivirana_varijabla>
  </DomainObject.Predmet.StrankaListNazivFormatedOIB>
  <DomainObject.Predmet.ProtuStrankaListFormated>
    <izvorni_sadrzaj>
      <item>Ivan Listar</item>
    </izvorni_sadrzaj>
    <derivirana_varijabla naziv="DomainObject.Predmet.ProtuStrankaListFormated_1">
      <item>Ivan Listar</item>
    </derivirana_varijabla>
  </DomainObject.Predmet.ProtuStrankaListFormated>
  <DomainObject.Predmet.ProtuStrankaListFormatedOIB>
    <izvorni_sadrzaj>
      <item>Ivan Listar, OIB 13828907548</item>
    </izvorni_sadrzaj>
    <derivirana_varijabla naziv="DomainObject.Predmet.ProtuStrankaListFormatedOIB_1">
      <item>Ivan Listar, OIB 13828907548</item>
    </derivirana_varijabla>
  </DomainObject.Predmet.ProtuStrankaListFormatedOIB>
  <DomainObject.Predmet.ProtuStrankaListFormatedWithAdress>
    <izvorni_sadrzaj>
      <item>Ivan Listar, Marina Kneževića 58, 20236 Nova Mokošica</item>
    </izvorni_sadrzaj>
    <derivirana_varijabla naziv="DomainObject.Predmet.ProtuStrankaListFormatedWithAdress_1">
      <item>Ivan Listar, Marina Kneževića 58, 20236 Nova Mokošica</item>
    </derivirana_varijabla>
  </DomainObject.Predmet.ProtuStrankaListFormatedWithAdress>
  <DomainObject.Predmet.ProtuStrankaListFormatedWithAdressOIB>
    <izvorni_sadrzaj>
      <item>Ivan Listar, OIB 13828907548, Marina Kneževića 58, 20236 Nova Mokošica</item>
    </izvorni_sadrzaj>
    <derivirana_varijabla naziv="DomainObject.Predmet.ProtuStrankaListFormatedWithAdressOIB_1">
      <item>Ivan Listar, OIB 13828907548, Marina Kneževića 58, 20236 Nova Mokošica</item>
    </derivirana_varijabla>
  </DomainObject.Predmet.ProtuStrankaListFormatedWithAdressOIB>
  <DomainObject.Predmet.ProtuStrankaListNazivFormated>
    <izvorni_sadrzaj>
      <item>Ivan Listar</item>
    </izvorni_sadrzaj>
    <derivirana_varijabla naziv="DomainObject.Predmet.ProtuStrankaListNazivFormated_1">
      <item>Ivan Listar</item>
    </derivirana_varijabla>
  </DomainObject.Predmet.ProtuStrankaListNazivFormated>
  <DomainObject.Predmet.ProtuStrankaListNazivFormatedOIB>
    <izvorni_sadrzaj>
      <item>Ivan Listar, OIB 13828907548</item>
    </izvorni_sadrzaj>
    <derivirana_varijabla naziv="DomainObject.Predmet.ProtuStrankaListNazivFormatedOIB_1">
      <item>Ivan Listar, OIB 13828907548</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17</izvorni_sadrzaj>
    <derivirana_varijabla naziv="DomainObject.Predmet.ClanakZakona_1">17</derivirana_varijabla>
  </DomainObject.Predmet.ClanakZakona>
  <DomainObject.Predmet.ClanakZakonaFull>
    <izvorni_sadrzaj>članka 17. stavka 1.</izvorni_sadrzaj>
    <derivirana_varijabla naziv="DomainObject.Predmet.ClanakZakonaFull_1">članka 17. stavka 1.</derivirana_varijabla>
  </DomainObject.Predmet.ClanakZakonaFull>
  <DomainObject.Predmet.Sud.Parent.Naziv>
    <izvorni_sadrzaj>Županijski sud u Velikoj Gorici</izvorni_sadrzaj>
    <derivirana_varijabla naziv="DomainObject.Predmet.Sud.Parent.Naziv_1">Županijski sud u Velikoj Gorici</derivirana_varijabla>
  </DomainObject.Predmet.Sud.Parent.Naziv>
  <DomainObject.Predmet.FunkcijaOsobe>
    <izvorni_sadrzaj/>
    <derivirana_varijabla naziv="DomainObject.Predmet.FunkcijaOsobe_1"/>
  </DomainObject.Predmet.FunkcijaOsobe>
  <DomainObject.Datum>
    <izvorni_sadrzaj>20. listopada 2026.</izvorni_sadrzaj>
    <derivirana_varijabla naziv="DomainObject.Datum_1">20. listopada 2026.</derivirana_varijabla>
  </DomainObject.Datum>
  <DomainObject.PoslovniBrojDokumenta>
    <izvorni_sadrzaj>Pp-3050/2025-10</izvorni_sadrzaj>
    <derivirana_varijabla naziv="DomainObject.PoslovniBrojDokumenta_1">Pp-3050/2025-10</derivirana_varijabla>
  </DomainObject.PoslovniBrojDokumenta>
  <DomainObject.Predmet.StrankaIDrugi>
    <izvorni_sadrzaj>II. postaja prometne policije Zagreb</izvorni_sadrzaj>
    <derivirana_varijabla naziv="DomainObject.Predmet.StrankaIDrugi_1">II. postaja prometne policije Zagreb</derivirana_varijabla>
  </DomainObject.Predmet.StrankaIDrugi>
  <DomainObject.Predmet.ProtustrankaIDrugi>
    <izvorni_sadrzaj>Ivan Listar</izvorni_sadrzaj>
    <derivirana_varijabla naziv="DomainObject.Predmet.ProtustrankaIDrugi_1">Ivan Listar</derivirana_varijabla>
  </DomainObject.Predmet.ProtustrankaIDrugi>
  <DomainObject.Predmet.StrankaIDrugiAdressOIB>
    <izvorni_sadrzaj>II. postaja prometne policije Zagreb, Jadranska avenija 8, 10255 Donji Stupnik</izvorni_sadrzaj>
    <derivirana_varijabla naziv="DomainObject.Predmet.StrankaIDrugiAdressOIB_1">II. postaja prometne policije Zagreb, Jadranska avenija 8, 10255 Donji Stupnik</derivirana_varijabla>
  </DomainObject.Predmet.StrankaIDrugiAdressOIB>
  <DomainObject.Predmet.ProtustrankaIDrugiAdressOIB>
    <izvorni_sadrzaj>Ivan Listar, OIB 13828907548, Marina Kneževića 58, 20236 Nova Mokošica</izvorni_sadrzaj>
    <derivirana_varijabla naziv="DomainObject.Predmet.ProtustrankaIDrugiAdressOIB_1">Ivan Listar, OIB 13828907548, Marina Kneževića 58, 20236 Nova Mokošica</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Ivan Listar</item>
      <item>II. postaja prometne policije Zagreb</item>
    </izvorni_sadrzaj>
    <derivirana_varijabla naziv="DomainObject.Predmet.SudioniciListNaziv_1">
      <item>Ivan Listar</item>
      <item>II. postaja prometne policije Zagreb</item>
    </derivirana_varijabla>
  </DomainObject.Predmet.SudioniciListNaziv>
  <DomainObject.Predmet.SudioniciListAdressOIB>
    <izvorni_sadrzaj>
      <item>Ivan Listar, OIB 13828907548, Marina Kneževića 58,20236 Nova Mokošica</item>
      <item>II. postaja prometne policije Zagreb, Jadranska avenija 8,10255 Donji Stupnik</item>
    </izvorni_sadrzaj>
    <derivirana_varijabla naziv="DomainObject.Predmet.SudioniciListAdressOIB_1">
      <item>Ivan Listar, OIB 13828907548, Marina Kneževića 58,20236 Nova Mokošica</item>
      <item>II. postaja prometne policije Zagreb, Jadranska avenija 8,10255 Donji Stupnik</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13828907548</item>
      <item>, OIB null</item>
    </izvorni_sadrzaj>
    <derivirana_varijabla naziv="DomainObject.Predmet.SudioniciListNazivOIB_1">
      <item>, OIB 13828907548</item>
      <item>, OIB null</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 kolovoza 2025.</izvorni_sadrzaj>
    <derivirana_varijabla naziv="DomainObject.Predmet.DatumPocetkaProcesa_1">1. kolovoza 2025.</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prekršajima protiv javnog reda i mira</item>
    </izvorni_sadrzaj>
    <derivirana_varijabla naziv="DomainObject.ZakonPravilnikList_1">
      <item>Zakon o prekršajima protiv javnog reda i mira</item>
    </derivirana_varijabla>
  </DomainObject.ZakonPravilnikList>
  <DomainObject.ZakonPravilnikFull>
    <izvorni_sadrzaj>Zakon o prekršajima protiv javnog reda i mira</izvorni_sadrzaj>
    <derivirana_varijabla naziv="DomainObject.ZakonPravilnikFull_1">Zakon o prekršajima protiv javnog reda i mira</derivirana_varijabla>
  </DomainObject.ZakonPravilnikFull>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Ivan Listar, Marina Kneževića 58, 20236 Nova Mokošica, OIB: 13828907548, rođen-a 18.04.1990., mjesto rođenja Dubrovnik (Dubrovnik)</item>
    </izvorni_sadrzaj>
    <derivirana_varijabla naziv="DomainObject.Predmet.OkrivljenikAdresaMjestoRodjenjaList_1">
      <item>Ivan Listar, Marina Kneževića 58, 20236 Nova Mokošica, OIB: 13828907548, rođen-a 18.04.1990., mjesto rođenja Dubrovnik (Dubrovnik)</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
    <derivirana_varijabla naziv="DomainObject.PrviPodnesak.OznakaBrojPodnositelja_1"/>
  </DomainObject.PrviPodnesak.OznakaBrojPodnositelja>
</icms>
</file>

<file path=customXml/item2.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AA77532F-D206-413E-90BD-77E16B394253}">
  <ds:schemaRefs>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2</properties:Pages>
  <properties:Words>299</properties:Words>
  <properties:Characters>1686</properties:Characters>
  <properties:Lines>62</properties:Lines>
  <properties:Paragraphs>31</properties:Paragraphs>
  <properties:TotalTime>3</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Zapisnik o pripemnom ročištu</vt:lpstr>
    </vt:vector>
  </properties:TitlesOfParts>
  <properties:LinksUpToDate>false</properties:LinksUpToDate>
  <properties:CharactersWithSpaces>2324</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2026-10-20T07:44:00Z</dcterms:created>
  <dc:creator>PREKRŠAJNI SUD JASTREBARSKO J</dc:creator>
  <cp:lastModifiedBy>Mirjana Trumbetić</cp:lastModifiedBy>
  <cp:lastPrinted>2026-07-24T07:13:00Z</cp:lastPrinted>
  <dcterms:modified xmlns:xsi="http://www.w3.org/2001/XMLSchema-instance" xsi:type="dcterms:W3CDTF">2026-10-20T11:01:00Z</dcterms:modified>
  <cp:revision>6</cp:revision>
  <dc:title>Zapisnik o pripemnom ročištu</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Pp-3050/2025-10 / Zapisnik - Ročište za objavu odluke (LISTAR I-JRM-objava.docx)</vt:lpwstr>
  </prop:property>
  <prop:property fmtid="{D5CDD505-2E9C-101B-9397-08002B2CF9AE}" pid="4" name="CC_coloring">
    <vt:bool>false</vt:bool>
  </prop:property>
  <prop:property fmtid="{D5CDD505-2E9C-101B-9397-08002B2CF9AE}" pid="5" name="BrojStranica">
    <vt:i4>2</vt:i4>
  </prop:property>
</prop:Properties>
</file>