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a223f9" w14:paraId="8a223f9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DE2B55" w:rsidP="00135B11" w:rsidR="00135B1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 xml:space="preserve">kom </w:t>
      </w:r>
      <w:r w:rsidR="00667D95" w:rsidRPr="00667D95">
        <w:t>DALMATIA MEDICAL d.o.o., OIB: 08136235710, Split, Vidilica 2</w:t>
      </w:r>
      <w:r w:rsidR="001445ED">
        <w:t>,</w:t>
      </w:r>
      <w:r w:rsidR="00E25E3D">
        <w:t xml:space="preserve"> </w:t>
      </w:r>
      <w:r w:rsidR="00A25B81">
        <w:t xml:space="preserve">dana </w:t>
      </w:r>
      <w:r w:rsidR="00F725C8">
        <w:t>17</w:t>
      </w:r>
      <w:r w:rsidR="00135B11">
        <w:t xml:space="preserve">. </w:t>
      </w:r>
      <w:r w:rsidR="00A04178">
        <w:t>studenog</w:t>
      </w:r>
      <w:r w:rsidR="00135B11">
        <w:t xml:space="preserve"> 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135B11" w:rsidR="00135B11">
      <w:pPr>
        <w:spacing w:before="220"/>
        <w:jc w:val="both"/>
      </w:pPr>
      <w:r>
        <w:tab/>
        <w:t xml:space="preserve">I. Dužnik </w:t>
      </w:r>
      <w:r w:rsidR="00667D95" w:rsidRPr="00667D95">
        <w:t>DALMATIA MEDICAL d.o.o., OIB: 08136235710, Split, Vidilica 2</w:t>
      </w:r>
      <w:r w:rsidR="006B3ED2">
        <w:t xml:space="preserve">, </w:t>
      </w:r>
      <w:r>
        <w:t xml:space="preserve">na dan </w:t>
      </w:r>
      <w:r w:rsidR="00667D95">
        <w:t>9</w:t>
      </w:r>
      <w:r w:rsidR="00E03E0D">
        <w:t>. ožujka</w:t>
      </w:r>
      <w:r w:rsidR="00F725C8">
        <w:t xml:space="preserve"> 2016</w:t>
      </w:r>
      <w:r>
        <w:t xml:space="preserve">. godine u </w:t>
      </w:r>
      <w:r w:rsidR="008A558F" w:rsidRPr="008A558F">
        <w:t>Očevidniku redoslijeda osnova za plaćanje ima evidentirane neizvršene osnove za plaćanje</w:t>
      </w:r>
      <w:r w:rsidR="00C77A61">
        <w:t xml:space="preserve"> u neprekinutom razdoblju od </w:t>
      </w:r>
      <w:r w:rsidR="00F725C8">
        <w:t>120</w:t>
      </w:r>
      <w:r w:rsidR="008A558F" w:rsidRPr="008A558F">
        <w:t xml:space="preserve"> dana, u ukupnom iznosu od </w:t>
      </w:r>
      <w:r w:rsidR="00667D95">
        <w:t xml:space="preserve">142.478,91 </w:t>
      </w:r>
      <w:r w:rsidR="00F725C8">
        <w:t>kn</w:t>
      </w:r>
      <w:r>
        <w:t>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EE7E46">
        <w:t>1</w:t>
      </w:r>
      <w:r w:rsidR="00F725C8">
        <w:t>7</w:t>
      </w:r>
      <w:r w:rsidR="00135B11">
        <w:t xml:space="preserve">. </w:t>
      </w:r>
      <w:r w:rsidR="00A04178">
        <w:t>studenog</w:t>
      </w:r>
      <w:r w:rsidR="00135B11">
        <w:t xml:space="preserve"> 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667D95">
      <w:t>727/</w:t>
    </w:r>
    <w:r w:rsidR="00F725C8">
      <w:t>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919EF"/>
    <w:rsid w:val="00093E6C"/>
    <w:rsid w:val="00095031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647D7"/>
    <w:rsid w:val="0038601C"/>
    <w:rsid w:val="003A2635"/>
    <w:rsid w:val="003A726A"/>
    <w:rsid w:val="003B61A9"/>
    <w:rsid w:val="003C7143"/>
    <w:rsid w:val="003D2BC5"/>
    <w:rsid w:val="003D46DE"/>
    <w:rsid w:val="003D63E6"/>
    <w:rsid w:val="003D6E2A"/>
    <w:rsid w:val="003F5BD7"/>
    <w:rsid w:val="00404A40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75645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6996"/>
    <w:rsid w:val="00581DE9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7921"/>
    <w:rsid w:val="00645598"/>
    <w:rsid w:val="006503C6"/>
    <w:rsid w:val="0065129A"/>
    <w:rsid w:val="00651D63"/>
    <w:rsid w:val="0065656B"/>
    <w:rsid w:val="00665A43"/>
    <w:rsid w:val="00667D95"/>
    <w:rsid w:val="00691E85"/>
    <w:rsid w:val="006944F6"/>
    <w:rsid w:val="006A78F5"/>
    <w:rsid w:val="006B3ED2"/>
    <w:rsid w:val="006C2C72"/>
    <w:rsid w:val="006D1E1E"/>
    <w:rsid w:val="006D271A"/>
    <w:rsid w:val="006D6B53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1E3B"/>
    <w:rsid w:val="009B7BE9"/>
    <w:rsid w:val="009C0005"/>
    <w:rsid w:val="009E74D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8739B"/>
    <w:rsid w:val="00A90229"/>
    <w:rsid w:val="00AC3D99"/>
    <w:rsid w:val="00AC4EF2"/>
    <w:rsid w:val="00AC6F04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D37FE"/>
    <w:rsid w:val="00BE64CD"/>
    <w:rsid w:val="00BF1961"/>
    <w:rsid w:val="00C071DF"/>
    <w:rsid w:val="00C07DA5"/>
    <w:rsid w:val="00C1069E"/>
    <w:rsid w:val="00C1723C"/>
    <w:rsid w:val="00C2366F"/>
    <w:rsid w:val="00C27BC9"/>
    <w:rsid w:val="00C3675A"/>
    <w:rsid w:val="00C40D3E"/>
    <w:rsid w:val="00C42ADA"/>
    <w:rsid w:val="00C57239"/>
    <w:rsid w:val="00C729AD"/>
    <w:rsid w:val="00C746F6"/>
    <w:rsid w:val="00C77A61"/>
    <w:rsid w:val="00C8657B"/>
    <w:rsid w:val="00C86FF1"/>
    <w:rsid w:val="00C90C73"/>
    <w:rsid w:val="00C90E86"/>
    <w:rsid w:val="00C95640"/>
    <w:rsid w:val="00CA1916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3E0D"/>
    <w:rsid w:val="00E23552"/>
    <w:rsid w:val="00E25E3D"/>
    <w:rsid w:val="00E45782"/>
    <w:rsid w:val="00E53574"/>
    <w:rsid w:val="00E538E7"/>
    <w:rsid w:val="00E557F6"/>
    <w:rsid w:val="00E55DFF"/>
    <w:rsid w:val="00E56836"/>
    <w:rsid w:val="00EB6CC8"/>
    <w:rsid w:val="00EE7E46"/>
    <w:rsid w:val="00EF09BF"/>
    <w:rsid w:val="00EF227F"/>
    <w:rsid w:val="00F00754"/>
    <w:rsid w:val="00F10594"/>
    <w:rsid w:val="00F24E5C"/>
    <w:rsid w:val="00F2762C"/>
    <w:rsid w:val="00F430F5"/>
    <w:rsid w:val="00F57C86"/>
    <w:rsid w:val="00F643FB"/>
    <w:rsid w:val="00F725C8"/>
    <w:rsid w:val="00F73DB9"/>
    <w:rsid w:val="00F82ABA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17. studenog 2016.</izvorni_sadrzaj>
    <derivirana_varijabla naziv="DomainObject.DatumDonosenjaOdluke_1">17. studenog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St-727/2016-7</izvorni_sadrzaj>
    <derivirana_varijabla naziv="DomainObject.Oznaka_1">St-727/2016-7</derivirana_varijabla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727</izvorni_sadrzaj>
    <derivirana_varijabla naziv="DomainObject.Predmet.Broj_1">727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2016.</izvorni_sadrzaj>
    <derivirana_varijabla naziv="DomainObject.Predmet.DatumOsnivanja_1">15.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St-727/2016</izvorni_sadrzaj>
    <derivirana_varijabla naziv="DomainObject.Predmet.OznakaBroj_1">St-727/2016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DALMATIA MEDICAL d.o.o. za trgovinu i usluge</izvorni_sadrzaj>
    <derivirana_varijabla naziv="DomainObject.Predmet.ProtustrankaFormated_1">  DALMATIA MEDICAL d.o.o. za trgovinu i usluge</derivirana_varijabla>
  </DomainObject.Predmet.ProtustrankaFormated>
  <DomainObject.Predmet.ProtustrankaFormatedOIB>
    <izvorni_sadrzaj>  DALMATIA MEDICAL d.o.o. za trgovinu i usluge, OIB 08136235710</izvorni_sadrzaj>
    <derivirana_varijabla naziv="DomainObject.Predmet.ProtustrankaFormatedOIB_1">  DALMATIA MEDICAL d.o.o. za trgovinu i usluge, OIB 08136235710</derivirana_varijabla>
  </DomainObject.Predmet.ProtustrankaFormatedOIB>
  <DomainObject.Predmet.ProtustrankaFormatedWithAdress>
    <izvorni_sadrzaj> DALMATIA MEDICAL d.o.o. za trgovinu i usluge, Vidilica 2, 21000 Split</izvorni_sadrzaj>
    <derivirana_varijabla naziv="DomainObject.Predmet.ProtustrankaFormatedWithAdress_1"> DALMATIA MEDICAL d.o.o. za trgovinu i usluge, Vidilica 2, 21000 Split</derivirana_varijabla>
  </DomainObject.Predmet.ProtustrankaFormatedWithAdress>
  <DomainObject.Predmet.ProtustrankaFormatedWithAdressOIB>
    <izvorni_sadrzaj> DALMATIA MEDICAL d.o.o. za trgovinu i usluge, OIB 08136235710, Vidilica 2, 21000 Split</izvorni_sadrzaj>
    <derivirana_varijabla naziv="DomainObject.Predmet.ProtustrankaFormatedWithAdressOIB_1"> DALMATIA MEDICAL d.o.o. za trgovinu i usluge, OIB 08136235710, Vidilica 2, 21000 Split</derivirana_varijabla>
  </DomainObject.Predmet.ProtustrankaFormatedWithAdressOIB>
  <DomainObject.Predmet.ProtustrankaWithAdress>
    <izvorni_sadrzaj>DALMATIA MEDICAL d.o.o. za trgovinu i usluge Vidilica 2, 21000 Split</izvorni_sadrzaj>
    <derivirana_varijabla naziv="DomainObject.Predmet.ProtustrankaWithAdress_1">DALMATIA MEDICAL d.o.o. za trgovinu i usluge Vidilica 2, 21000 Split</derivirana_varijabla>
  </DomainObject.Predmet.ProtustrankaWithAdress>
  <DomainObject.Predmet.ProtustrankaWithAdressOIB>
    <izvorni_sadrzaj>DALMATIA MEDICAL d.o.o. za trgovinu i usluge, OIB 08136235710, Vidilica 2, 21000 Split</izvorni_sadrzaj>
    <derivirana_varijabla naziv="DomainObject.Predmet.ProtustrankaWithAdressOIB_1">DALMATIA MEDICAL d.o.o. za trgovinu i usluge, OIB 08136235710, Vidilica 2, 21000 Split</derivirana_varijabla>
  </DomainObject.Predmet.ProtustrankaWithAdressOIB>
  <DomainObject.Predmet.ProtustrankaNazivFormated>
    <izvorni_sadrzaj>DALMATIA MEDICAL d.o.o. za trgovinu i usluge</izvorni_sadrzaj>
    <derivirana_varijabla naziv="DomainObject.Predmet.ProtustrankaNazivFormated_1">DALMATIA MEDICAL d.o.o. za trgovinu i usluge</derivirana_varijabla>
  </DomainObject.Predmet.ProtustrankaNazivFormated>
  <DomainObject.Predmet.ProtustrankaNazivFormatedOIB>
    <izvorni_sadrzaj>DALMATIA MEDICAL d.o.o. za trgovinu i usluge, OIB 08136235710</izvorni_sadrzaj>
    <derivirana_varijabla naziv="DomainObject.Predmet.ProtustrankaNazivFormatedOIB_1">DALMATIA MEDICAL d.o.o. za trgovinu i usluge, OIB 08136235710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142478.91</izvorni_sadrzaj>
    <derivirana_varijabla naziv="DomainObject.Predmet.TrenutnaVrijednost_1">142478.91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DALMATIA MEDICAL d.o.o. za trgovinu i usluge</item>
    </izvorni_sadrzaj>
    <derivirana_varijabla naziv="DomainObject.Predmet.ProtuStrankaListFormated_1">
      <item>DALMATIA MEDICAL d.o.o. za trgovinu i usluge</item>
    </derivirana_varijabla>
  </DomainObject.Predmet.ProtuStrankaListFormated>
  <DomainObject.Predmet.ProtuStrankaListFormatedOIB>
    <izvorni_sadrzaj>
      <item>DALMATIA MEDICAL d.o.o. za trgovinu i usluge, OIB 08136235710</item>
    </izvorni_sadrzaj>
    <derivirana_varijabla naziv="DomainObject.Predmet.ProtuStrankaListFormatedOIB_1">
      <item>DALMATIA MEDICAL d.o.o. za trgovinu i usluge, OIB 08136235710</item>
    </derivirana_varijabla>
  </DomainObject.Predmet.ProtuStrankaListFormatedOIB>
  <DomainObject.Predmet.ProtuStrankaListFormatedWithAdress>
    <izvorni_sadrzaj>
      <item>DALMATIA MEDICAL d.o.o. za trgovinu i usluge, Vidilica 2, 21000 Split</item>
    </izvorni_sadrzaj>
    <derivirana_varijabla naziv="DomainObject.Predmet.ProtuStrankaListFormatedWithAdress_1">
      <item>DALMATIA MEDICAL d.o.o. za trgovinu i usluge, Vidilica 2, 21000 Split</item>
    </derivirana_varijabla>
  </DomainObject.Predmet.ProtuStrankaListFormatedWithAdress>
  <DomainObject.Predmet.ProtuStrankaListFormatedWithAdressOIB>
    <izvorni_sadrzaj>
      <item>DALMATIA MEDICAL d.o.o. za trgovinu i usluge, OIB 08136235710, Vidilica 2, 21000 Split</item>
    </izvorni_sadrzaj>
    <derivirana_varijabla naziv="DomainObject.Predmet.ProtuStrankaListFormatedWithAdressOIB_1">
      <item>DALMATIA MEDICAL d.o.o. za trgovinu i usluge, OIB 08136235710, Vidilica 2, 21000 Split</item>
    </derivirana_varijabla>
  </DomainObject.Predmet.ProtuStrankaListFormatedWithAdressOIB>
  <DomainObject.Predmet.ProtuStrankaListNazivFormated>
    <izvorni_sadrzaj>
      <item>DALMATIA MEDICAL d.o.o. za trgovinu i usluge</item>
    </izvorni_sadrzaj>
    <derivirana_varijabla naziv="DomainObject.Predmet.ProtuStrankaListNazivFormated_1">
      <item>DALMATIA MEDICAL d.o.o. za trgovinu i usluge</item>
    </derivirana_varijabla>
  </DomainObject.Predmet.ProtuStrankaListNazivFormated>
  <DomainObject.Predmet.ProtuStrankaListNazivFormatedOIB>
    <izvorni_sadrzaj>
      <item>DALMATIA MEDICAL d.o.o. za trgovinu i usluge, OIB 08136235710</item>
    </izvorni_sadrzaj>
    <derivirana_varijabla naziv="DomainObject.Predmet.ProtuStrankaListNazivFormatedOIB_1">
      <item>DALMATIA MEDICAL d.o.o. za trgovinu i usluge, OIB 08136235710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17. studenog 2016.</izvorni_sadrzaj>
    <derivirana_varijabla naziv="DomainObject.Datum_1">17. studenog 2016.</derivirana_varijabla>
  </DomainObject.Datum>
  <DomainObject.PoslovniBrojDokumenta>
    <izvorni_sadrzaj>St-727/2016-7</izvorni_sadrzaj>
    <derivirana_varijabla naziv="DomainObject.PoslovniBrojDokumenta_1">St-727/2016-7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DALMATIA MEDICAL d.o.o. za trgovinu i usluge</izvorni_sadrzaj>
    <derivirana_varijabla naziv="DomainObject.Predmet.ProtustrankaIDrugi_1">DALMATIA MEDICAL d.o.o. za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DALMATIA MEDICAL d.o.o. za trgovinu i usluge, OIB 08136235710, Vidilica 2, 21000 Split</izvorni_sadrzaj>
    <derivirana_varijabla naziv="DomainObject.Predmet.ProtustrankaIDrugiAdressOIB_1">DALMATIA MEDICAL d.o.o. za trgovinu i usluge, OIB 08136235710, Vidilica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DALMATIA MEDICAL d.o.o. za trgovinu i usluge</item>
      <item>FINANCIJSKA AGENCIJA, RC SPLIT</item>
    </izvorni_sadrzaj>
    <derivirana_varijabla naziv="DomainObject.Predmet.SudioniciListNaziv_1">
      <item>DALMATIA MEDICAL d.o.o. za trgovinu i usluge</item>
      <item>FINANCIJSKA AGENCIJA, RC SPLIT</item>
    </derivirana_varijabla>
  </DomainObject.Predmet.SudioniciListNaziv>
  <DomainObject.Predmet.SudioniciListAdressOIB>
    <izvorni_sadrzaj>
      <item>DALMATIA MEDICAL d.o.o. za trgovinu i usluge, OIB 08136235710, Vidilica 2,21000 Split</item>
      <item>FINANCIJSKA AGENCIJA, RC SPLIT, OIB 85821130368, Mažuranićevo šetalište 24 b,21000 Split</item>
    </izvorni_sadrzaj>
    <derivirana_varijabla naziv="DomainObject.Predmet.SudioniciListAdressOIB_1">
      <item>DALMATIA MEDICAL d.o.o. za trgovinu i usluge, OIB 08136235710, Vidilica 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08136235710</item>
      <item>, OIB 85821130368</item>
    </izvorni_sadrzaj>
    <derivirana_varijabla naziv="DomainObject.Predmet.SudioniciListNazivOIB_1">
      <item>, OIB 08136235710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C7C9243-3500-48AF-917E-11EF77877C2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322</properties:Words>
  <properties:Characters>1814</properties:Characters>
  <properties:Lines>37</properties:Lines>
  <properties:Paragraphs>15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2016-11-17T08:04:00Z</dcterms:created>
  <dc:creator>nmarkovic</dc:creator>
  <cp:lastModifiedBy>Ana Golub Gruić</cp:lastModifiedBy>
  <cp:lastPrinted>2016-11-17T08:04:00Z</cp:lastPrinted>
  <dcterms:modified xmlns:xsi="http://www.w3.org/2001/XMLSchema-instance" xsi:type="dcterms:W3CDTF">2016-11-17T09:36:00Z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St-727/2016-7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