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22BF4" w:rsidRDefault="00C72F13" w14:paraId="81c4117" w14:textId="81c4117">
      <w:pPr>
        <w15:collapsed w:val="false"/>
      </w:pPr>
      <w:bookmarkStart w:name="_GoBack" w:id="0"/>
      <w:bookmarkEnd w:id="0"/>
      <w:r>
        <w:t xml:space="preserve">                                                              Prijepis </w:t>
      </w:r>
    </w:p>
    <w:p w:rsidR="00CB5081" w:rsidRDefault="00104FEA">
      <w:r>
        <w:t xml:space="preserve">                                                                      </w:t>
      </w:r>
      <w:r w:rsidR="008C3D80">
        <w:t xml:space="preserve"> </w:t>
      </w:r>
    </w:p>
    <w:p w:rsidR="00217311" w:rsidRDefault="00A342F1">
      <w:r>
        <w:t xml:space="preserve">                                                                    </w:t>
      </w:r>
      <w:r w:rsidR="0003303E">
        <w:t xml:space="preserve"> </w:t>
      </w:r>
    </w:p>
    <w:p w:rsidR="00217311" w:rsidRDefault="00662500">
      <w:r>
        <w:t xml:space="preserve">                                                                 </w:t>
      </w:r>
      <w:r w:rsidR="00201D6B">
        <w:t xml:space="preserve"> </w:t>
      </w:r>
    </w:p>
    <w:p w:rsidR="00EB5C92" w:rsidRDefault="00EB5C92">
      <w:r>
        <w:t xml:space="preserve">REPUBLIKA HRVATSKA </w:t>
      </w:r>
    </w:p>
    <w:p w:rsidR="00EB5C92" w:rsidRDefault="00EB5C92">
      <w:r>
        <w:t>OPĆINSKI SUD U SPLITU</w:t>
      </w:r>
    </w:p>
    <w:p w:rsidR="00EB5C92" w:rsidRDefault="00EB5C92">
      <w:r>
        <w:t xml:space="preserve">                                                                                </w:t>
      </w:r>
      <w:r w:rsidR="00D84E55">
        <w:t xml:space="preserve">                     OVR-</w:t>
      </w:r>
      <w:r w:rsidR="000345BE">
        <w:t xml:space="preserve"> </w:t>
      </w:r>
      <w:r w:rsidR="0098415C">
        <w:t>2342/20</w:t>
      </w:r>
    </w:p>
    <w:p w:rsidR="00EB5C92" w:rsidRDefault="00FE2471">
      <w:r>
        <w:t xml:space="preserve"> </w:t>
      </w:r>
    </w:p>
    <w:p w:rsidR="00EB5C92" w:rsidRDefault="00EB5C92">
      <w:pPr>
        <w:jc w:val="center"/>
      </w:pPr>
      <w:r>
        <w:t xml:space="preserve">ZAPISNIK O </w:t>
      </w:r>
      <w:r w:rsidR="00F91EDD">
        <w:t>UREDOVANJU</w:t>
      </w:r>
    </w:p>
    <w:p w:rsidR="00EB5C92" w:rsidRDefault="00EB5C92"/>
    <w:p w:rsidR="00CF5518" w:rsidP="00CF5518" w:rsidRDefault="00EB5C92">
      <w:r>
        <w:t>Sastavljen u ime Općinskog suda u Splitu, na mjestu događaja u Splitu,</w:t>
      </w:r>
      <w:r w:rsidR="00C9730F">
        <w:t xml:space="preserve"> </w:t>
      </w:r>
      <w:r w:rsidR="0098415C">
        <w:t>Viška 14</w:t>
      </w:r>
      <w:r w:rsidR="00C9730F">
        <w:t xml:space="preserve">, </w:t>
      </w:r>
      <w:r>
        <w:t xml:space="preserve"> </w:t>
      </w:r>
      <w:r w:rsidR="00CF5518">
        <w:t xml:space="preserve">u ovršnom predmetu ovrhovoditelja </w:t>
      </w:r>
      <w:r w:rsidR="0098415C">
        <w:rPr>
          <w:b/>
        </w:rPr>
        <w:t>KSANDA LJUBIĆ</w:t>
      </w:r>
      <w:r w:rsidR="002C27B6">
        <w:rPr>
          <w:b/>
        </w:rPr>
        <w:t xml:space="preserve"> </w:t>
      </w:r>
      <w:r w:rsidR="000345BE">
        <w:t xml:space="preserve"> </w:t>
      </w:r>
      <w:r w:rsidR="002C27B6">
        <w:t xml:space="preserve"> iz </w:t>
      </w:r>
      <w:r w:rsidR="0098415C">
        <w:t>Rima</w:t>
      </w:r>
      <w:r w:rsidR="00CF5518">
        <w:rPr>
          <w:b/>
        </w:rPr>
        <w:t xml:space="preserve"> </w:t>
      </w:r>
      <w:r w:rsidR="000345BE">
        <w:t xml:space="preserve">, </w:t>
      </w:r>
      <w:r w:rsidR="00CF5518">
        <w:t xml:space="preserve"> zastupan po pun. </w:t>
      </w:r>
      <w:r w:rsidR="0098415C">
        <w:t xml:space="preserve">Budislavu </w:t>
      </w:r>
      <w:proofErr w:type="spellStart"/>
      <w:r w:rsidR="0098415C">
        <w:t>Anđelinoviću</w:t>
      </w:r>
      <w:proofErr w:type="spellEnd"/>
      <w:r w:rsidR="00CF5518">
        <w:t xml:space="preserve"> odvjetni</w:t>
      </w:r>
      <w:r w:rsidR="00C9730F">
        <w:t xml:space="preserve">ku </w:t>
      </w:r>
      <w:r w:rsidR="000345BE">
        <w:t xml:space="preserve"> </w:t>
      </w:r>
      <w:r w:rsidR="00CF5518">
        <w:t>u Splitu</w:t>
      </w:r>
      <w:r w:rsidR="00C9730F">
        <w:t xml:space="preserve">, </w:t>
      </w:r>
      <w:r w:rsidR="00CF5518">
        <w:t xml:space="preserve"> protiv</w:t>
      </w:r>
    </w:p>
    <w:p w:rsidR="00CF5518" w:rsidP="00CF5518" w:rsidRDefault="00CF5518">
      <w:r>
        <w:t xml:space="preserve"> </w:t>
      </w:r>
      <w:proofErr w:type="spellStart"/>
      <w:r>
        <w:t>ovršeni</w:t>
      </w:r>
      <w:r w:rsidR="0098415C">
        <w:t>ka</w:t>
      </w:r>
      <w:proofErr w:type="spellEnd"/>
      <w:r>
        <w:t xml:space="preserve">  </w:t>
      </w:r>
      <w:r w:rsidR="0098415C">
        <w:rPr>
          <w:b/>
        </w:rPr>
        <w:t>PAVLE MATOŠIĆ</w:t>
      </w:r>
      <w:r w:rsidR="008C3D80">
        <w:rPr>
          <w:b/>
        </w:rPr>
        <w:t xml:space="preserve">, </w:t>
      </w:r>
      <w:r w:rsidR="002C27B6">
        <w:t xml:space="preserve">iz </w:t>
      </w:r>
      <w:r w:rsidR="000345BE">
        <w:t>Splita</w:t>
      </w:r>
      <w:r>
        <w:rPr>
          <w:b/>
        </w:rPr>
        <w:t xml:space="preserve">, </w:t>
      </w:r>
      <w:r w:rsidRPr="0098415C" w:rsidR="0098415C">
        <w:t>Viška 14A</w:t>
      </w:r>
      <w:r w:rsidR="002C27B6">
        <w:t>,</w:t>
      </w:r>
      <w:r w:rsidRPr="00C9730F" w:rsidR="00C9730F">
        <w:t xml:space="preserve"> </w:t>
      </w:r>
      <w:r>
        <w:t xml:space="preserve">radi </w:t>
      </w:r>
      <w:r w:rsidR="00C9730F">
        <w:t xml:space="preserve">naplate novčane tražbine prodajom nekretnine slobodne od osoba i stvari u posjed </w:t>
      </w:r>
      <w:r w:rsidR="0098415C">
        <w:t>ovrhovoditelja</w:t>
      </w:r>
      <w:r>
        <w:t xml:space="preserve"> na dan </w:t>
      </w:r>
      <w:r w:rsidR="0098415C">
        <w:t>05</w:t>
      </w:r>
      <w:r>
        <w:t>.</w:t>
      </w:r>
      <w:r w:rsidR="0098415C">
        <w:t>04</w:t>
      </w:r>
      <w:r>
        <w:t>.20</w:t>
      </w:r>
      <w:r w:rsidR="0098415C">
        <w:t>22</w:t>
      </w:r>
      <w:r>
        <w:t>.g.</w:t>
      </w:r>
    </w:p>
    <w:p w:rsidR="000F7214" w:rsidP="000F7214" w:rsidRDefault="000F7214"/>
    <w:p w:rsidR="00EB5C92" w:rsidRDefault="001C7FBB">
      <w:r>
        <w:t>Prisutni;</w:t>
      </w:r>
      <w:r w:rsidR="00EB5C92">
        <w:t>:</w:t>
      </w:r>
    </w:p>
    <w:p w:rsidR="00EB5C92" w:rsidRDefault="00EB5C92">
      <w:r>
        <w:t xml:space="preserve">Za službenu osobu: </w:t>
      </w:r>
      <w:r w:rsidR="00E75EF8">
        <w:t>Amadeo Senko</w:t>
      </w:r>
    </w:p>
    <w:p w:rsidR="003618AB" w:rsidRDefault="003618AB"/>
    <w:p w:rsidR="00EB5C92" w:rsidRDefault="00930E04">
      <w:r>
        <w:t xml:space="preserve"> </w:t>
      </w:r>
      <w:r w:rsidR="00EB5C92">
        <w:t>ovrhov</w:t>
      </w:r>
      <w:r>
        <w:t>oditelj</w:t>
      </w:r>
      <w:r w:rsidR="002C27B6">
        <w:t xml:space="preserve"> </w:t>
      </w:r>
      <w:r w:rsidR="008C3D80">
        <w:t xml:space="preserve"> </w:t>
      </w:r>
      <w:proofErr w:type="spellStart"/>
      <w:r w:rsidR="00D0393B">
        <w:t>odv</w:t>
      </w:r>
      <w:proofErr w:type="spellEnd"/>
      <w:r w:rsidR="00D0393B">
        <w:t xml:space="preserve">. </w:t>
      </w:r>
      <w:proofErr w:type="spellStart"/>
      <w:r w:rsidR="00D0393B">
        <w:t>Anđelinović</w:t>
      </w:r>
      <w:proofErr w:type="spellEnd"/>
      <w:r w:rsidR="00D0393B">
        <w:t xml:space="preserve"> Budislav</w:t>
      </w:r>
      <w:r w:rsidR="00AC7074">
        <w:t xml:space="preserve"> </w:t>
      </w:r>
      <w:r w:rsidR="000345BE">
        <w:t xml:space="preserve"> </w:t>
      </w:r>
    </w:p>
    <w:p w:rsidR="00F91EDD" w:rsidRDefault="00F91EDD"/>
    <w:p w:rsidR="008C3D80" w:rsidRDefault="00930E04">
      <w:r>
        <w:t xml:space="preserve"> </w:t>
      </w:r>
      <w:r w:rsidR="00EB5C92">
        <w:t xml:space="preserve"> </w:t>
      </w:r>
      <w:proofErr w:type="spellStart"/>
      <w:r w:rsidR="00EB5C92">
        <w:t>ovršenik</w:t>
      </w:r>
      <w:proofErr w:type="spellEnd"/>
      <w:r>
        <w:t xml:space="preserve"> </w:t>
      </w:r>
      <w:r w:rsidR="00A16A47">
        <w:t xml:space="preserve"> </w:t>
      </w:r>
      <w:r w:rsidR="008C3D80">
        <w:t xml:space="preserve"> </w:t>
      </w:r>
      <w:r>
        <w:rPr>
          <w:b/>
        </w:rPr>
        <w:t xml:space="preserve"> </w:t>
      </w:r>
      <w:r w:rsidR="0092742D">
        <w:t>;</w:t>
      </w:r>
      <w:r w:rsidR="0003303E">
        <w:t xml:space="preserve"> </w:t>
      </w:r>
      <w:r w:rsidR="00403EFA">
        <w:t xml:space="preserve"> </w:t>
      </w:r>
      <w:r w:rsidR="002C27B6">
        <w:t xml:space="preserve"> </w:t>
      </w:r>
      <w:r w:rsidR="000345BE">
        <w:t xml:space="preserve"> </w:t>
      </w:r>
      <w:r w:rsidR="00D0393B">
        <w:t xml:space="preserve">Osobno </w:t>
      </w:r>
    </w:p>
    <w:p w:rsidR="00F91EDD" w:rsidRDefault="00F91EDD"/>
    <w:p w:rsidR="00F91EDD" w:rsidRDefault="00F91EDD">
      <w:r>
        <w:t xml:space="preserve">za </w:t>
      </w:r>
      <w:r w:rsidR="00544283">
        <w:t xml:space="preserve">   </w:t>
      </w:r>
      <w:r w:rsidR="000079B8">
        <w:t xml:space="preserve"> </w:t>
      </w:r>
      <w:r w:rsidR="00403EFA">
        <w:t xml:space="preserve"> </w:t>
      </w:r>
      <w:r>
        <w:t>PU SP</w:t>
      </w:r>
      <w:r w:rsidR="007B78EB">
        <w:t xml:space="preserve">; </w:t>
      </w:r>
      <w:r w:rsidR="008C3D80">
        <w:t xml:space="preserve"> </w:t>
      </w:r>
      <w:r w:rsidR="00562456">
        <w:t xml:space="preserve"> </w:t>
      </w:r>
      <w:r w:rsidR="000345BE">
        <w:t xml:space="preserve"> </w:t>
      </w:r>
      <w:r w:rsidR="002C27B6">
        <w:t xml:space="preserve">   </w:t>
      </w:r>
      <w:r w:rsidR="00D0393B">
        <w:t>II P.P.</w:t>
      </w:r>
      <w:r w:rsidR="002C27B6">
        <w:t xml:space="preserve">                            </w:t>
      </w:r>
      <w:r w:rsidR="006F4C28">
        <w:t>.</w:t>
      </w:r>
    </w:p>
    <w:p w:rsidR="00F91EDD" w:rsidRDefault="00F91EDD"/>
    <w:p w:rsidR="00EB5C92" w:rsidRDefault="005D51F4">
      <w:pPr>
        <w:jc w:val="center"/>
      </w:pPr>
      <w:r>
        <w:t>za</w:t>
      </w:r>
      <w:r w:rsidR="00EB5C92">
        <w:t>počet</w:t>
      </w:r>
      <w:r>
        <w:t>o</w:t>
      </w:r>
      <w:r w:rsidR="00EB5C92">
        <w:t xml:space="preserve"> u </w:t>
      </w:r>
      <w:r w:rsidR="00F91EDD">
        <w:t xml:space="preserve"> </w:t>
      </w:r>
      <w:r w:rsidR="00D0393B">
        <w:t>10,00</w:t>
      </w:r>
      <w:r w:rsidR="000345BE">
        <w:t xml:space="preserve">  </w:t>
      </w:r>
      <w:r w:rsidR="00EB5C92">
        <w:t xml:space="preserve"> sati</w:t>
      </w:r>
    </w:p>
    <w:p w:rsidR="00D678A7" w:rsidRDefault="00D678A7"/>
    <w:p w:rsidR="00C80DF7" w:rsidP="00C9730F" w:rsidRDefault="00CF5518">
      <w:r>
        <w:t>Dolaskom na mjesto događanja, odmah se p</w:t>
      </w:r>
      <w:r w:rsidR="00DB4D50">
        <w:t xml:space="preserve">ristupa provođenju Zaključka, </w:t>
      </w:r>
      <w:r>
        <w:t xml:space="preserve">uredovanja od </w:t>
      </w:r>
    </w:p>
    <w:p w:rsidR="00D0393B" w:rsidP="00C9730F" w:rsidRDefault="0098415C">
      <w:r>
        <w:t>20</w:t>
      </w:r>
      <w:r w:rsidR="00CF5518">
        <w:t xml:space="preserve">. </w:t>
      </w:r>
      <w:r>
        <w:t>siječnja</w:t>
      </w:r>
      <w:r w:rsidR="00CF5518">
        <w:t xml:space="preserve"> 20</w:t>
      </w:r>
      <w:r>
        <w:t>22</w:t>
      </w:r>
      <w:r w:rsidR="00CF5518">
        <w:t xml:space="preserve">'. </w:t>
      </w:r>
      <w:r w:rsidR="00D0393B">
        <w:t xml:space="preserve"> Na kucanje nitko ne odgovara, ali su vrata otvorena. </w:t>
      </w:r>
      <w:proofErr w:type="spellStart"/>
      <w:r w:rsidR="00D0393B">
        <w:t>Ovršenik</w:t>
      </w:r>
      <w:proofErr w:type="spellEnd"/>
      <w:r w:rsidR="00D0393B">
        <w:t xml:space="preserve"> inzistira da mu se pokaže i uruči zaključak današnjeg uredovanja što se i čini. Uručuje se </w:t>
      </w:r>
      <w:proofErr w:type="spellStart"/>
      <w:r w:rsidR="00D0393B">
        <w:t>ovršeniku</w:t>
      </w:r>
      <w:proofErr w:type="spellEnd"/>
      <w:r w:rsidR="00D0393B">
        <w:t xml:space="preserve"> zaključak od 19.04.2022 g. </w:t>
      </w:r>
      <w:proofErr w:type="spellStart"/>
      <w:r w:rsidR="00D0393B">
        <w:t>Ovršenik</w:t>
      </w:r>
      <w:proofErr w:type="spellEnd"/>
      <w:r w:rsidR="00D0393B">
        <w:t xml:space="preserve"> vrijeđa policijske službenike i ometa provođenje ovrhe, te ga se sa upotrebom tjelesne prisile odvodi u P.P. Traži se od ovrhovoditelja </w:t>
      </w:r>
      <w:r w:rsidR="00C80DF7">
        <w:t>da imenuje dva svjedoka i to su</w:t>
      </w:r>
      <w:r w:rsidR="00D0393B">
        <w:t xml:space="preserve">; </w:t>
      </w:r>
      <w:r w:rsidR="00C80DF7">
        <w:t xml:space="preserve"> </w:t>
      </w:r>
      <w:r w:rsidR="00D0393B">
        <w:t xml:space="preserve">I. Perasović Nikola iz Gornje Sitno, broj osobne iskaznice 114473559 i II. Kelava Nikola iz Splita, broj osobne iskaznice 115304330. Ivana Tešija iz Splita, po odobrenju </w:t>
      </w:r>
      <w:proofErr w:type="spellStart"/>
      <w:r w:rsidR="00D0393B">
        <w:t>ovršenika</w:t>
      </w:r>
      <w:proofErr w:type="spellEnd"/>
      <w:r w:rsidR="00D0393B">
        <w:t xml:space="preserve"> uzima i odvodi sa sobom psa koji je bio ostao u stanu.</w:t>
      </w:r>
    </w:p>
    <w:p w:rsidR="00D0393B" w:rsidP="00C9730F" w:rsidRDefault="00D0393B">
      <w:r>
        <w:t>Stan je slobodan od osoba, a stvari se popisuju;</w:t>
      </w:r>
    </w:p>
    <w:p w:rsidR="00D0393B" w:rsidP="00C9730F" w:rsidRDefault="00D0393B">
      <w:r>
        <w:t xml:space="preserve">              U loži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šivaća mašina Singer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stari usisivač</w:t>
      </w:r>
    </w:p>
    <w:p w:rsidR="00C9730F" w:rsidP="00D0393B" w:rsidRDefault="00D0393B">
      <w:pPr>
        <w:pStyle w:val="Odlomakpopisa"/>
        <w:numPr>
          <w:ilvl w:val="0"/>
          <w:numId w:val="1"/>
        </w:numPr>
      </w:pPr>
      <w:r>
        <w:t>drveni stolić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stolna lampa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krletka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razni punjači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sitni šivaći pribor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stalak za kapute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3 drvene stolice</w:t>
      </w:r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 xml:space="preserve">pila </w:t>
      </w:r>
      <w:proofErr w:type="spellStart"/>
      <w:r>
        <w:t>Makita</w:t>
      </w:r>
      <w:proofErr w:type="spellEnd"/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 xml:space="preserve">električne škare za živicu </w:t>
      </w:r>
      <w:proofErr w:type="spellStart"/>
      <w:r>
        <w:t>Makita</w:t>
      </w:r>
      <w:proofErr w:type="spellEnd"/>
    </w:p>
    <w:p w:rsidR="00D0393B" w:rsidP="00D0393B" w:rsidRDefault="00D0393B">
      <w:pPr>
        <w:pStyle w:val="Odlomakpopisa"/>
        <w:numPr>
          <w:ilvl w:val="0"/>
          <w:numId w:val="1"/>
        </w:numPr>
      </w:pPr>
      <w:r>
        <w:t>dalekozor</w:t>
      </w:r>
    </w:p>
    <w:p w:rsidR="00D0393B" w:rsidP="00D0393B" w:rsidRDefault="00DC639E">
      <w:pPr>
        <w:pStyle w:val="Odlomakpopisa"/>
        <w:numPr>
          <w:ilvl w:val="0"/>
          <w:numId w:val="1"/>
        </w:numPr>
      </w:pPr>
      <w:r>
        <w:t>brodska lampa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razne slike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razne knjige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razni sitni suveniri i figurice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lastRenderedPageBreak/>
        <w:t>pleteni tabure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željezni sklopivi stolić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nešto odjeće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kutna brusilica </w:t>
      </w:r>
      <w:proofErr w:type="spellStart"/>
      <w:r>
        <w:t>A.G</w:t>
      </w:r>
      <w:proofErr w:type="spellEnd"/>
      <w:r>
        <w:t>.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vaze i </w:t>
      </w:r>
      <w:proofErr w:type="spellStart"/>
      <w:r>
        <w:t>pitari</w:t>
      </w:r>
      <w:proofErr w:type="spellEnd"/>
      <w:r>
        <w:t xml:space="preserve"> za cvijeće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kalorifer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sitni stolarski alat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mačeta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čekići, </w:t>
      </w:r>
      <w:proofErr w:type="spellStart"/>
      <w:r>
        <w:t>morse</w:t>
      </w:r>
      <w:proofErr w:type="spellEnd"/>
      <w:r>
        <w:t xml:space="preserve"> i pile za drvo (ručne)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stara željezna pegla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sjekira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sitni žrvanj za prženje kave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nešto odjeće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preklopni nož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tranzistor Philips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srp</w:t>
      </w:r>
    </w:p>
    <w:p w:rsidR="00DC639E" w:rsidP="00DC639E" w:rsidRDefault="00DC639E">
      <w:pPr>
        <w:pStyle w:val="Odlomakpopisa"/>
      </w:pPr>
      <w:r>
        <w:t xml:space="preserve">  u dnevnom boravku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tv ravni Fujitsu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punjač za baterije </w:t>
      </w:r>
      <w:proofErr w:type="spellStart"/>
      <w:r>
        <w:t>Makita</w:t>
      </w:r>
      <w:proofErr w:type="spellEnd"/>
    </w:p>
    <w:p w:rsidR="00DC639E" w:rsidP="00D0393B" w:rsidRDefault="00901736">
      <w:pPr>
        <w:pStyle w:val="Odlomakpopisa"/>
        <w:numPr>
          <w:ilvl w:val="0"/>
          <w:numId w:val="1"/>
        </w:numPr>
      </w:pPr>
      <w:r>
        <w:t>petrolejska</w:t>
      </w:r>
      <w:r w:rsidR="00DC639E">
        <w:t xml:space="preserve"> lampa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ormar za cipele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razne torbice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vaza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ukrasne figurice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drvena stolica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Sony pojačalo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cipele ( sve nošeno)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2 zvučnika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radio </w:t>
      </w:r>
      <w:proofErr w:type="spellStart"/>
      <w:r>
        <w:t>Haman</w:t>
      </w:r>
      <w:proofErr w:type="spellEnd"/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tv. Philips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foto aparat u torbici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digitalni sat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razni CD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2 drvene stolice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dvije bicikle u dijelovima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stoličica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ukrasna škrinja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proofErr w:type="spellStart"/>
      <w:r>
        <w:t>laptop</w:t>
      </w:r>
      <w:proofErr w:type="spellEnd"/>
      <w:r>
        <w:t xml:space="preserve"> </w:t>
      </w:r>
      <w:proofErr w:type="spellStart"/>
      <w:r>
        <w:t>Acer</w:t>
      </w:r>
      <w:proofErr w:type="spellEnd"/>
    </w:p>
    <w:p w:rsidR="00DC639E" w:rsidP="00D0393B" w:rsidRDefault="00DC639E">
      <w:pPr>
        <w:pStyle w:val="Odlomakpopisa"/>
        <w:numPr>
          <w:ilvl w:val="0"/>
          <w:numId w:val="1"/>
        </w:numPr>
      </w:pPr>
      <w:proofErr w:type="spellStart"/>
      <w:r>
        <w:t>laptop</w:t>
      </w:r>
      <w:proofErr w:type="spellEnd"/>
      <w:r>
        <w:t xml:space="preserve"> ASUS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2 zvučnika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>razna posteljina</w:t>
      </w:r>
    </w:p>
    <w:p w:rsidR="00DC639E" w:rsidP="00D0393B" w:rsidRDefault="00DC639E">
      <w:pPr>
        <w:pStyle w:val="Odlomakpopisa"/>
        <w:numPr>
          <w:ilvl w:val="0"/>
          <w:numId w:val="1"/>
        </w:numPr>
      </w:pPr>
      <w:r>
        <w:t xml:space="preserve">DVD </w:t>
      </w:r>
      <w:proofErr w:type="spellStart"/>
      <w:r>
        <w:t>recorder</w:t>
      </w:r>
      <w:proofErr w:type="spellEnd"/>
      <w:r>
        <w:t xml:space="preserve"> </w:t>
      </w:r>
      <w:proofErr w:type="spellStart"/>
      <w:r>
        <w:t>Panasonic</w:t>
      </w:r>
      <w:proofErr w:type="spellEnd"/>
    </w:p>
    <w:p w:rsidR="00DC639E" w:rsidP="00D0393B" w:rsidRDefault="00806661">
      <w:pPr>
        <w:pStyle w:val="Odlomakpopisa"/>
        <w:numPr>
          <w:ilvl w:val="0"/>
          <w:numId w:val="1"/>
        </w:numPr>
      </w:pPr>
      <w:r>
        <w:t>razne slike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razne muzičke ploče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šah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krevet sa madracem i posteljinom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noćni ormarić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stolić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razni sitni osobni predmeti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sklopivi nož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stolna lampa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tepih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drveni ormar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lastRenderedPageBreak/>
        <w:t>električna brusilica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proofErr w:type="spellStart"/>
      <w:r w:rsidRPr="00806661">
        <w:rPr>
          <w:rFonts w:ascii="Arial" w:hAnsi="Arial" w:cs="Arial"/>
          <w:sz w:val="21"/>
          <w:szCs w:val="21"/>
          <w:shd w:val="clear" w:color="auto" w:fill="FFFFFF"/>
        </w:rPr>
        <w:t>Bluetoot</w:t>
      </w:r>
      <w:proofErr w:type="spellEnd"/>
      <w:r>
        <w:t xml:space="preserve"> zvučnik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keramički lavor sa bokalom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pegla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nešto odjevnih predmeta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termo akumulaciona peć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krletka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električna mašina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instrument s vodom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produžni kabeli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 xml:space="preserve">metalni </w:t>
      </w:r>
      <w:r w:rsidR="00901736">
        <w:t>svijećnjak</w:t>
      </w:r>
      <w:r>
        <w:t xml:space="preserve"> dva manja zvučnika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stalak za foto aparat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sklopivo sušilo</w:t>
      </w:r>
    </w:p>
    <w:p w:rsidR="00806661" w:rsidP="00806661" w:rsidRDefault="00806661">
      <w:pPr>
        <w:pStyle w:val="Odlomakpopisa"/>
      </w:pPr>
      <w:r>
        <w:t xml:space="preserve">      U sobi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ormar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ogledalo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komoda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noćni ormarić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bračni krevet sa madracem i posteljinom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madrac za pse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nešto posteljine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nešto odječe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šivaća mašina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tabure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tepih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stolica</w:t>
      </w:r>
    </w:p>
    <w:p w:rsidR="00806661" w:rsidP="00D0393B" w:rsidRDefault="00806661">
      <w:pPr>
        <w:pStyle w:val="Odlomakpopisa"/>
        <w:numPr>
          <w:ilvl w:val="0"/>
          <w:numId w:val="1"/>
        </w:numPr>
      </w:pPr>
      <w:r>
        <w:t>čiviluk</w:t>
      </w:r>
    </w:p>
    <w:p w:rsidR="00806661" w:rsidP="00D0393B" w:rsidRDefault="00813B92">
      <w:pPr>
        <w:pStyle w:val="Odlomakpopisa"/>
        <w:numPr>
          <w:ilvl w:val="0"/>
          <w:numId w:val="1"/>
        </w:numPr>
      </w:pPr>
      <w:r>
        <w:t>ručni tlakomjer</w:t>
      </w:r>
    </w:p>
    <w:p w:rsidR="00813B92" w:rsidP="00D0393B" w:rsidRDefault="00813B92">
      <w:pPr>
        <w:pStyle w:val="Odlomakpopisa"/>
        <w:numPr>
          <w:ilvl w:val="0"/>
          <w:numId w:val="1"/>
        </w:numPr>
      </w:pPr>
      <w:r>
        <w:t xml:space="preserve">prijenosni uređaj X-4 </w:t>
      </w:r>
      <w:proofErr w:type="spellStart"/>
      <w:r>
        <w:t>Tech</w:t>
      </w:r>
      <w:proofErr w:type="spellEnd"/>
    </w:p>
    <w:p w:rsidR="00813B92" w:rsidP="00D0393B" w:rsidRDefault="001F2076">
      <w:pPr>
        <w:pStyle w:val="Odlomakpopisa"/>
        <w:numPr>
          <w:ilvl w:val="0"/>
          <w:numId w:val="1"/>
        </w:numPr>
      </w:pPr>
      <w:r>
        <w:t>dječje</w:t>
      </w:r>
      <w:r w:rsidR="00813B92">
        <w:t xml:space="preserve"> igračke</w:t>
      </w:r>
    </w:p>
    <w:p w:rsidR="00813B92" w:rsidP="00D0393B" w:rsidRDefault="00813B92">
      <w:pPr>
        <w:pStyle w:val="Odlomakpopisa"/>
        <w:numPr>
          <w:ilvl w:val="0"/>
          <w:numId w:val="1"/>
        </w:numPr>
      </w:pPr>
      <w:r>
        <w:t>torbe</w:t>
      </w:r>
    </w:p>
    <w:p w:rsidR="00813B92" w:rsidP="00D0393B" w:rsidRDefault="00813B92">
      <w:pPr>
        <w:pStyle w:val="Odlomakpopisa"/>
        <w:numPr>
          <w:ilvl w:val="0"/>
          <w:numId w:val="1"/>
        </w:numPr>
      </w:pPr>
      <w:r>
        <w:t>ukrasna lampa</w:t>
      </w:r>
    </w:p>
    <w:p w:rsidR="00813B92" w:rsidP="00813B92" w:rsidRDefault="00813B92">
      <w:pPr>
        <w:pStyle w:val="Odlomakpopisa"/>
        <w:numPr>
          <w:ilvl w:val="0"/>
          <w:numId w:val="1"/>
        </w:numPr>
        <w:ind w:left="567"/>
      </w:pPr>
      <w:r>
        <w:t>sprava za ljepotu Viole Tesla</w:t>
      </w:r>
    </w:p>
    <w:p w:rsidR="00813B92" w:rsidP="00813B92" w:rsidRDefault="00813B92"/>
    <w:p w:rsidR="00813B92" w:rsidP="00813B92" w:rsidRDefault="00813B92">
      <w:pPr>
        <w:pStyle w:val="Odlomakpopisa"/>
        <w:ind w:left="567"/>
      </w:pPr>
      <w:r>
        <w:t xml:space="preserve">          U kuhinji</w:t>
      </w:r>
    </w:p>
    <w:p w:rsidR="00813B92" w:rsidP="00813B92" w:rsidRDefault="00813B92"/>
    <w:p w:rsidR="00813B92" w:rsidP="00813B92" w:rsidRDefault="00813B92">
      <w:pPr>
        <w:pStyle w:val="Odlomakpopisa"/>
        <w:numPr>
          <w:ilvl w:val="0"/>
          <w:numId w:val="1"/>
        </w:numPr>
        <w:ind w:left="567"/>
      </w:pPr>
      <w:r>
        <w:t>šporet na drva</w:t>
      </w:r>
    </w:p>
    <w:p w:rsidR="00813B92" w:rsidP="00813B92" w:rsidRDefault="00813B92">
      <w:pPr>
        <w:pStyle w:val="Odlomakpopisa"/>
        <w:numPr>
          <w:ilvl w:val="0"/>
          <w:numId w:val="1"/>
        </w:numPr>
        <w:ind w:left="567"/>
      </w:pPr>
      <w:proofErr w:type="spellStart"/>
      <w:r>
        <w:t>kafe</w:t>
      </w:r>
      <w:proofErr w:type="spellEnd"/>
      <w:r>
        <w:t xml:space="preserve"> aparat</w:t>
      </w:r>
    </w:p>
    <w:p w:rsidR="00813B92" w:rsidP="00813B92" w:rsidRDefault="00813B92">
      <w:pPr>
        <w:pStyle w:val="Odlomakpopisa"/>
        <w:numPr>
          <w:ilvl w:val="0"/>
          <w:numId w:val="1"/>
        </w:numPr>
        <w:ind w:left="567"/>
      </w:pPr>
      <w:r>
        <w:t>mlinac za kavu</w:t>
      </w:r>
    </w:p>
    <w:p w:rsidR="00813B92" w:rsidP="00813B92" w:rsidRDefault="00813B92">
      <w:pPr>
        <w:pStyle w:val="Odlomakpopisa"/>
        <w:numPr>
          <w:ilvl w:val="0"/>
          <w:numId w:val="1"/>
        </w:numPr>
        <w:ind w:left="567"/>
      </w:pPr>
      <w:r>
        <w:t xml:space="preserve">sanduk </w:t>
      </w:r>
      <w:r w:rsidR="001F2076">
        <w:t>–</w:t>
      </w:r>
      <w:r>
        <w:t xml:space="preserve"> drvara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ugrađena kuhinja sa elementima i aparatima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kuhinjska staklarija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kuhinjsko posuđe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kuhinjski pribor i čaše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grijač vode Braun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mlinac za kavu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proofErr w:type="spellStart"/>
      <w:r>
        <w:t>elektro</w:t>
      </w:r>
      <w:proofErr w:type="spellEnd"/>
      <w:r>
        <w:t xml:space="preserve"> aparat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drvena kutija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ručna pumpa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sitni alat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sitni pribor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>nožna pumpa</w:t>
      </w:r>
    </w:p>
    <w:p w:rsidR="001F2076" w:rsidP="00813B92" w:rsidRDefault="001F2076">
      <w:pPr>
        <w:pStyle w:val="Odlomakpopisa"/>
        <w:numPr>
          <w:ilvl w:val="0"/>
          <w:numId w:val="1"/>
        </w:numPr>
        <w:ind w:left="567"/>
      </w:pPr>
      <w:r>
        <w:t xml:space="preserve">ubodna pila </w:t>
      </w:r>
      <w:proofErr w:type="spellStart"/>
      <w:r>
        <w:t>Makita</w:t>
      </w:r>
      <w:proofErr w:type="spellEnd"/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lastRenderedPageBreak/>
        <w:t xml:space="preserve">frižider </w:t>
      </w:r>
      <w:proofErr w:type="spellStart"/>
      <w:r>
        <w:t>Elektrolux</w:t>
      </w:r>
      <w:proofErr w:type="spellEnd"/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lampa na petrolej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 xml:space="preserve">bušilica </w:t>
      </w:r>
      <w:proofErr w:type="spellStart"/>
      <w:r>
        <w:t>Enhel</w:t>
      </w:r>
      <w:proofErr w:type="spellEnd"/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kutna bušilica One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razne slike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barski stolac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električna grijalica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stolica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Dolce gusto aparat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 xml:space="preserve">rastavljena brusilica </w:t>
      </w:r>
      <w:proofErr w:type="spellStart"/>
      <w:r>
        <w:t>Einhel</w:t>
      </w:r>
      <w:proofErr w:type="spellEnd"/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drvena stolica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sitni alat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punjač baterije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motocikl (nepoznate marke)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moto kaciga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drveni regal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 xml:space="preserve">sitni pribor i </w:t>
      </w:r>
      <w:proofErr w:type="spellStart"/>
      <w:r>
        <w:t>elektro</w:t>
      </w:r>
      <w:proofErr w:type="spellEnd"/>
      <w:r>
        <w:t xml:space="preserve"> dijelovi</w:t>
      </w:r>
    </w:p>
    <w:p w:rsidR="001F2076" w:rsidP="001F2076" w:rsidRDefault="001F2076">
      <w:pPr>
        <w:pStyle w:val="Odlomakpopisa"/>
        <w:numPr>
          <w:ilvl w:val="0"/>
          <w:numId w:val="1"/>
        </w:numPr>
        <w:ind w:left="567"/>
      </w:pPr>
      <w:r>
        <w:t>mali aparat za gašenje požara</w:t>
      </w:r>
    </w:p>
    <w:p w:rsidR="001F2076" w:rsidP="001F2076" w:rsidRDefault="001F2076">
      <w:r>
        <w:t>Mijenjaju se brave na ulaznim vratima. Predaju se ključevi punomoćniku ovrhovoditelja čime se isti uvodi u posjed.</w:t>
      </w:r>
      <w:r w:rsidR="00C80DF7">
        <w:t xml:space="preserve"> Zapisnik se čita i na njega nema primjedbi. Zapisnik prepisan biti će strankama naknadno dostavljen poštom.</w:t>
      </w:r>
    </w:p>
    <w:p w:rsidR="00C80DF7" w:rsidP="001F2076" w:rsidRDefault="00C80DF7">
      <w:r>
        <w:t xml:space="preserve">                                                      završeno 12.10 sati</w:t>
      </w:r>
    </w:p>
    <w:p w:rsidR="00C80DF7" w:rsidP="001F2076" w:rsidRDefault="00C80DF7"/>
    <w:p w:rsidR="00C80DF7" w:rsidP="001F2076" w:rsidRDefault="00C80DF7">
      <w:r>
        <w:t>Svjedok I.</w:t>
      </w:r>
    </w:p>
    <w:p w:rsidR="00C80DF7" w:rsidP="001F2076" w:rsidRDefault="00C80DF7">
      <w:proofErr w:type="spellStart"/>
      <w:r>
        <w:t>vl</w:t>
      </w:r>
      <w:proofErr w:type="spellEnd"/>
      <w:r>
        <w:t>. Perasović Nikola</w:t>
      </w:r>
    </w:p>
    <w:p w:rsidR="00C80DF7" w:rsidP="001F2076" w:rsidRDefault="00C80DF7"/>
    <w:p w:rsidR="00C80DF7" w:rsidP="001F2076" w:rsidRDefault="00C80DF7">
      <w:r>
        <w:t>Svjedok II.</w:t>
      </w:r>
    </w:p>
    <w:p w:rsidR="00C80DF7" w:rsidP="001F2076" w:rsidRDefault="00C80DF7">
      <w:proofErr w:type="spellStart"/>
      <w:r>
        <w:t>vl</w:t>
      </w:r>
      <w:proofErr w:type="spellEnd"/>
      <w:r>
        <w:t>. Kelava Nikola</w:t>
      </w:r>
    </w:p>
    <w:p w:rsidR="00C80DF7" w:rsidP="001F2076" w:rsidRDefault="00C80DF7"/>
    <w:p w:rsidR="00C80DF7" w:rsidP="001F2076" w:rsidRDefault="00C80DF7">
      <w:r>
        <w:t xml:space="preserve">                                                                                                                      za ovrhovoditelja</w:t>
      </w:r>
    </w:p>
    <w:p w:rsidR="00C80DF7" w:rsidP="001F2076" w:rsidRDefault="00C80DF7"/>
    <w:p w:rsidR="00C80DF7" w:rsidP="001F2076" w:rsidRDefault="00C80DF7">
      <w:r>
        <w:t xml:space="preserve">                                                                                                                </w:t>
      </w:r>
      <w:proofErr w:type="spellStart"/>
      <w:r>
        <w:t>vl</w:t>
      </w:r>
      <w:proofErr w:type="spellEnd"/>
      <w:r>
        <w:t xml:space="preserve">. Budislav </w:t>
      </w:r>
      <w:proofErr w:type="spellStart"/>
      <w:r>
        <w:t>Anđelinović</w:t>
      </w:r>
      <w:proofErr w:type="spellEnd"/>
    </w:p>
    <w:p w:rsidR="00C80DF7" w:rsidP="001F2076" w:rsidRDefault="00C80DF7"/>
    <w:p w:rsidR="00C80DF7" w:rsidP="001F2076" w:rsidRDefault="00C80DF7">
      <w:r>
        <w:t xml:space="preserve">                                               Sudski </w:t>
      </w:r>
      <w:proofErr w:type="spellStart"/>
      <w:r>
        <w:t>ovršitelj</w:t>
      </w:r>
      <w:proofErr w:type="spellEnd"/>
    </w:p>
    <w:p w:rsidR="00C80DF7" w:rsidP="001F2076" w:rsidRDefault="00C80DF7"/>
    <w:p w:rsidR="00C80DF7" w:rsidP="001F2076" w:rsidRDefault="00C80DF7">
      <w:r>
        <w:t xml:space="preserve">                                               Amadeo Senko</w:t>
      </w:r>
    </w:p>
    <w:p w:rsidRPr="00BE7EB2" w:rsidR="00DC639E" w:rsidP="00DC639E" w:rsidRDefault="00DC639E">
      <w:pPr>
        <w:pStyle w:val="Odlomakpopisa"/>
      </w:pPr>
    </w:p>
    <w:p w:rsidRPr="00BE7EB2" w:rsidR="00C72F13" w:rsidP="00CF5518" w:rsidRDefault="00C72F13"/>
    <w:sectPr w:rsidRPr="00BE7EB2" w:rsidR="00C72F13" w:rsidSect="00104FEA">
      <w:footerReference w:type="even" r:id="rId9"/>
      <w:footerReference w:type="default" r:id="rId10"/>
      <w:pgSz w:w="11907" w:h="16840"/>
      <w:pgMar w:top="1134" w:right="1134" w:bottom="851" w:left="1134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26357" w:rsidRDefault="00D26357">
      <w:r>
        <w:separator/>
      </w:r>
    </w:p>
  </w:endnote>
  <w:endnote w:type="continuationSeparator" w:id="0">
    <w:p w:rsidR="00D26357" w:rsidRDefault="00D2635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30E04" w:rsidP="001A1571" w:rsidRDefault="00930E0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30E04" w:rsidP="000079B8" w:rsidRDefault="00930E04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30E04" w:rsidP="001A1571" w:rsidRDefault="00930E0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10E3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930E04" w:rsidP="000079B8" w:rsidRDefault="00930E04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26357" w:rsidRDefault="00D26357">
      <w:r>
        <w:separator/>
      </w:r>
    </w:p>
  </w:footnote>
  <w:footnote w:type="continuationSeparator" w:id="0">
    <w:p w:rsidR="00D26357" w:rsidRDefault="00D2635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5F7C51"/>
    <w:multiLevelType w:val="hybridMultilevel"/>
    <w:tmpl w:val="9BE077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E55"/>
    <w:rsid w:val="00005A68"/>
    <w:rsid w:val="000079B8"/>
    <w:rsid w:val="0003303E"/>
    <w:rsid w:val="000345BE"/>
    <w:rsid w:val="000411F9"/>
    <w:rsid w:val="00043528"/>
    <w:rsid w:val="00052266"/>
    <w:rsid w:val="00054DA6"/>
    <w:rsid w:val="00067681"/>
    <w:rsid w:val="00072011"/>
    <w:rsid w:val="00073B8B"/>
    <w:rsid w:val="000957F1"/>
    <w:rsid w:val="000B7E0E"/>
    <w:rsid w:val="000F5CFC"/>
    <w:rsid w:val="000F7214"/>
    <w:rsid w:val="00104FEA"/>
    <w:rsid w:val="00166EB3"/>
    <w:rsid w:val="001A1571"/>
    <w:rsid w:val="001C7FBB"/>
    <w:rsid w:val="001D46EA"/>
    <w:rsid w:val="001E1F2E"/>
    <w:rsid w:val="001F2076"/>
    <w:rsid w:val="00201D6B"/>
    <w:rsid w:val="0021198A"/>
    <w:rsid w:val="00217311"/>
    <w:rsid w:val="00241487"/>
    <w:rsid w:val="00245348"/>
    <w:rsid w:val="0027650C"/>
    <w:rsid w:val="002B1A1B"/>
    <w:rsid w:val="002C27B6"/>
    <w:rsid w:val="002E4363"/>
    <w:rsid w:val="003618AB"/>
    <w:rsid w:val="003835DA"/>
    <w:rsid w:val="003C2715"/>
    <w:rsid w:val="003E5894"/>
    <w:rsid w:val="004011EF"/>
    <w:rsid w:val="00403EFA"/>
    <w:rsid w:val="004169C9"/>
    <w:rsid w:val="00422BF4"/>
    <w:rsid w:val="004D2413"/>
    <w:rsid w:val="005000F4"/>
    <w:rsid w:val="0051655F"/>
    <w:rsid w:val="00536BFE"/>
    <w:rsid w:val="00544283"/>
    <w:rsid w:val="005472AA"/>
    <w:rsid w:val="00562456"/>
    <w:rsid w:val="00571031"/>
    <w:rsid w:val="005A72A2"/>
    <w:rsid w:val="005D51F4"/>
    <w:rsid w:val="00603C23"/>
    <w:rsid w:val="00647833"/>
    <w:rsid w:val="006565BC"/>
    <w:rsid w:val="00662500"/>
    <w:rsid w:val="00687C19"/>
    <w:rsid w:val="006929E2"/>
    <w:rsid w:val="006B069F"/>
    <w:rsid w:val="006C6787"/>
    <w:rsid w:val="006F299C"/>
    <w:rsid w:val="006F4C28"/>
    <w:rsid w:val="0070589E"/>
    <w:rsid w:val="007B25AC"/>
    <w:rsid w:val="007B78EB"/>
    <w:rsid w:val="008040B8"/>
    <w:rsid w:val="00806661"/>
    <w:rsid w:val="00813B92"/>
    <w:rsid w:val="008A6241"/>
    <w:rsid w:val="008C3D80"/>
    <w:rsid w:val="00901736"/>
    <w:rsid w:val="0092742D"/>
    <w:rsid w:val="00930E04"/>
    <w:rsid w:val="00945E09"/>
    <w:rsid w:val="0096153B"/>
    <w:rsid w:val="009802BE"/>
    <w:rsid w:val="0098415C"/>
    <w:rsid w:val="009960E6"/>
    <w:rsid w:val="009D7071"/>
    <w:rsid w:val="00A016D9"/>
    <w:rsid w:val="00A16A47"/>
    <w:rsid w:val="00A342F1"/>
    <w:rsid w:val="00A42C55"/>
    <w:rsid w:val="00A53CD0"/>
    <w:rsid w:val="00AC7074"/>
    <w:rsid w:val="00B12049"/>
    <w:rsid w:val="00B475EF"/>
    <w:rsid w:val="00BD0BAB"/>
    <w:rsid w:val="00BE7EB2"/>
    <w:rsid w:val="00BF7720"/>
    <w:rsid w:val="00C41D2B"/>
    <w:rsid w:val="00C46A8C"/>
    <w:rsid w:val="00C72F13"/>
    <w:rsid w:val="00C80DF7"/>
    <w:rsid w:val="00C9730F"/>
    <w:rsid w:val="00CA5344"/>
    <w:rsid w:val="00CB5081"/>
    <w:rsid w:val="00CE3FD8"/>
    <w:rsid w:val="00CE421D"/>
    <w:rsid w:val="00CF5518"/>
    <w:rsid w:val="00D00401"/>
    <w:rsid w:val="00D0393B"/>
    <w:rsid w:val="00D26357"/>
    <w:rsid w:val="00D26DEF"/>
    <w:rsid w:val="00D678A7"/>
    <w:rsid w:val="00D71469"/>
    <w:rsid w:val="00D84E55"/>
    <w:rsid w:val="00D9467E"/>
    <w:rsid w:val="00DB4D50"/>
    <w:rsid w:val="00DC639E"/>
    <w:rsid w:val="00DF4F62"/>
    <w:rsid w:val="00E30806"/>
    <w:rsid w:val="00E64E25"/>
    <w:rsid w:val="00E75EF8"/>
    <w:rsid w:val="00E8149E"/>
    <w:rsid w:val="00E86475"/>
    <w:rsid w:val="00E92277"/>
    <w:rsid w:val="00EB5BDA"/>
    <w:rsid w:val="00EB5C92"/>
    <w:rsid w:val="00EB6044"/>
    <w:rsid w:val="00EB7FC6"/>
    <w:rsid w:val="00F11035"/>
    <w:rsid w:val="00F13630"/>
    <w:rsid w:val="00F215B5"/>
    <w:rsid w:val="00F91EDD"/>
    <w:rsid w:val="00FA10E3"/>
    <w:rsid w:val="00FC1501"/>
    <w:rsid w:val="00FE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22BF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0079B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079B8"/>
  </w:style>
  <w:style w:type="paragraph" w:styleId="Odlomakpopisa">
    <w:name w:val="List Paragraph"/>
    <w:basedOn w:val="Normal"/>
    <w:uiPriority w:val="34"/>
    <w:qFormat/>
    <w:rsid w:val="00D0393B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A10E3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A10E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10E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10E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10E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22BF4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0079B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0079B8"/>
  </w:style>
  <w:style w:styleId="Odlomakpopisa" w:type="paragraph">
    <w:name w:val="List Paragraph"/>
    <w:basedOn w:val="Normal"/>
    <w:uiPriority w:val="34"/>
    <w:qFormat/>
    <w:rsid w:val="00D0393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A10E3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FA10E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A10E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A10E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A10E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421264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2.xml" Type="http://schemas.openxmlformats.org/officeDocument/2006/relationships/footer" Id="rId10"/><Relationship Target="stylesWithEffects.xml" Type="http://schemas.microsoft.com/office/2007/relationships/stylesWithEffects" Id="rId4"/><Relationship Target="footer1.xml" Type="http://schemas.openxmlformats.org/officeDocument/2006/relationships/foot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24. svibnja 2022.</izvorni_sadrzaj>
    <derivirana_varijabla naziv="DomainObject.DatumDonosenjaOdluke_1">24. svibnja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Ovr-2342/2020-25</izvorni_sadrzaj>
    <derivirana_varijabla naziv="DomainObject.Oznaka_1">Ovr-2342/2020-25</derivirana_varijabla>
  </DomainObject.Oznaka>
  <DomainObject.DonositeljOdluke.Ime>
    <izvorni_sadrzaj>Stipe</izvorni_sadrzaj>
    <derivirana_varijabla naziv="DomainObject.DonositeljOdluke.Ime_1">Stipe</derivirana_varijabla>
  </DomainObject.DonositeljOdluke.Ime>
  <DomainObject.DonositeljOdluke.Prezime>
    <izvorni_sadrzaj>Masle</izvorni_sadrzaj>
    <derivirana_varijabla naziv="DomainObject.DonositeljOdluke.Prezime_1">Masle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2342</izvorni_sadrzaj>
    <derivirana_varijabla naziv="DomainObject.Predmet.Broj_1">2342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2020.</izvorni_sadrzaj>
    <derivirana_varijabla naziv="DomainObject.Predmet.DatumOsnivanja_1">4.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10000</izvorni_sadrzaj>
    <derivirana_varijabla naziv="DomainObject.Predmet.InicijalnaVrijednost_1">10000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temeljem presude Pst-512/14, PRILOŽEN SPIS OVR-4482/16</izvorni_sadrzaj>
    <derivirana_varijabla naziv="DomainObject.Predmet.Opis_1">temeljem presude Pst-512/14, PRILOŽEN SPIS OVR-4482/16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Ovr-2342/2020</izvorni_sadrzaj>
    <derivirana_varijabla naziv="DomainObject.Predmet.OznakaBroj_1">Ovr-2342/2020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UREDOVNJE AMADEO SENKO</izvorni_sadrzaj>
    <derivirana_varijabla naziv="DomainObject.Predmet.PrimjedbaSuca_1">UREDOVNJE AMADEO SENKO</derivirana_varijabla>
  </DomainObject.Predmet.PrimjedbaSuca>
  <DomainObject.Predmet.ProtustrankaFormated>
    <izvorni_sadrzaj>  Pavle Matošić</izvorni_sadrzaj>
    <derivirana_varijabla naziv="DomainObject.Predmet.ProtustrankaFormated_1">  Pavle Matošić</derivirana_varijabla>
  </DomainObject.Predmet.ProtustrankaFormated>
  <DomainObject.Predmet.ProtustrankaFormatedOIB>
    <izvorni_sadrzaj>  Pavle Matošić, OIB 19694017085</izvorni_sadrzaj>
    <derivirana_varijabla naziv="DomainObject.Predmet.ProtustrankaFormatedOIB_1">  Pavle Matošić, OIB 19694017085</derivirana_varijabla>
  </DomainObject.Predmet.ProtustrankaFormatedOIB>
  <DomainObject.Predmet.ProtustrankaFormatedWithAdress>
    <izvorni_sadrzaj> Pavle Matošić, Viška 14, 21000 Split</izvorni_sadrzaj>
    <derivirana_varijabla naziv="DomainObject.Predmet.ProtustrankaFormatedWithAdress_1"> Pavle Matošić, Viška 14, 21000 Split</derivirana_varijabla>
  </DomainObject.Predmet.ProtustrankaFormatedWithAdress>
  <DomainObject.Predmet.ProtustrankaFormatedWithAdressOIB>
    <izvorni_sadrzaj> Pavle Matošić, OIB 19694017085, Viška 14, 21000 Split</izvorni_sadrzaj>
    <derivirana_varijabla naziv="DomainObject.Predmet.ProtustrankaFormatedWithAdressOIB_1"> Pavle Matošić, OIB 19694017085, Viška 14, 21000 Split</derivirana_varijabla>
  </DomainObject.Predmet.ProtustrankaFormatedWithAdressOIB>
  <DomainObject.Predmet.ProtustrankaWithAdress>
    <izvorni_sadrzaj>Pavle Matošić Viška 14, 21000 Split</izvorni_sadrzaj>
    <derivirana_varijabla naziv="DomainObject.Predmet.ProtustrankaWithAdress_1">Pavle Matošić Viška 14, 21000 Split</derivirana_varijabla>
  </DomainObject.Predmet.ProtustrankaWithAdress>
  <DomainObject.Predmet.ProtustrankaWithAdressOIB>
    <izvorni_sadrzaj>Pavle Matošić, OIB 19694017085, Viška 14, 21000 Split</izvorni_sadrzaj>
    <derivirana_varijabla naziv="DomainObject.Predmet.ProtustrankaWithAdressOIB_1">Pavle Matošić, OIB 19694017085, Viška 14, 21000 Split</derivirana_varijabla>
  </DomainObject.Predmet.ProtustrankaWithAdressOIB>
  <DomainObject.Predmet.ProtustrankaNazivFormated>
    <izvorni_sadrzaj>Pavle Matošić</izvorni_sadrzaj>
    <derivirana_varijabla naziv="DomainObject.Predmet.ProtustrankaNazivFormated_1">Pavle Matošić</derivirana_varijabla>
  </DomainObject.Predmet.ProtustrankaNazivFormated>
  <DomainObject.Predmet.ProtustrankaNazivFormatedOIB>
    <izvorni_sadrzaj>Pavle Matošić, OIB 19694017085</izvorni_sadrzaj>
    <derivirana_varijabla naziv="DomainObject.Predmet.ProtustrankaNazivFormatedOIB_1">Pavle Matošić, OIB 19694017085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 Ovr - Masle Stipe</izvorni_sadrzaj>
    <derivirana_varijabla naziv="DomainObject.Predmet.Referada.Naziv_1">4 Ovr - Masle Stipe</derivirana_varijabla>
  </DomainObject.Predmet.Referada.Naziv>
  <DomainObject.Predmet.Referada.Oznaka>
    <izvorni_sadrzaj>Ref 4 Ovr</izvorni_sadrzaj>
    <derivirana_varijabla naziv="DomainObject.Predmet.Referada.Oznaka_1">Ref 4 Ovr</derivirana_varijabla>
  </DomainObject.Predmet.Referada.Oznaka>
  <DomainObject.Predmet.Referada.Prostorija.Naziv>
    <izvorni_sadrzaj>Soba 67/II</izvorni_sadrzaj>
    <derivirana_varijabla naziv="DomainObject.Predmet.Referada.Prostorija.Naziv_1">Soba 67/II</derivirana_varijabla>
  </DomainObject.Predmet.Referada.Prostorija.Naziv>
  <DomainObject.Predmet.Referada.Prostorija.Oznaka>
    <izvorni_sadrzaj>Soba 67/II</izvorni_sadrzaj>
    <derivirana_varijabla naziv="DomainObject.Predmet.Referada.Prostorija.Oznaka_1">Soba 67/II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Stipe Masle</izvorni_sadrzaj>
    <derivirana_varijabla naziv="DomainObject.Predmet.Referada.Sudac_1">Stipe Masle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Ksandra Ljubetić zastupanog po punomoćniku Budislav Anđelinović</izvorni_sadrzaj>
    <derivirana_varijabla naziv="DomainObject.Predmet.StrankaFormated_1">  Ksandra Ljubetić zastupanog po punomoćniku Budislav Anđelinović</derivirana_varijabla>
  </DomainObject.Predmet.StrankaFormated>
  <DomainObject.Predmet.StrankaFormatedOIB>
    <izvorni_sadrzaj>  Ksandra Ljubetić, OIB 28501369702 zastupanog po punomoćniku Budislav Anđelinović</izvorni_sadrzaj>
    <derivirana_varijabla naziv="DomainObject.Predmet.StrankaFormatedOIB_1">  Ksandra Ljubetić, OIB 28501369702 zastupanog po punomoćniku Budislav Anđelinović</derivirana_varijabla>
  </DomainObject.Predmet.StrankaFormatedOIB>
  <DomainObject.Predmet.StrankaFormatedWithAdress>
    <izvorni_sadrzaj> Ksandra Ljubetić, Via Franco Bartolini 47, Rim zastupanog po punomoćniku Budislav Anđelinović</izvorni_sadrzaj>
    <derivirana_varijabla naziv="DomainObject.Predmet.StrankaFormatedWithAdress_1"> Ksandra Ljubetić, Via Franco Bartolini 47, Rim zastupanog po punomoćniku Budislav Anđelinović</derivirana_varijabla>
  </DomainObject.Predmet.StrankaFormatedWithAdress>
  <DomainObject.Predmet.StrankaFormatedWithAdressOIB>
    <izvorni_sadrzaj> Ksandra Ljubetić, OIB 28501369702, Via Franco Bartolini 47, Rim zastupanog po punomoćniku Budislav Anđelinović</izvorni_sadrzaj>
    <derivirana_varijabla naziv="DomainObject.Predmet.StrankaFormatedWithAdressOIB_1"> Ksandra Ljubetić, OIB 28501369702, Via Franco Bartolini 47, Rim zastupanog po punomoćniku Budislav Anđelinović</derivirana_varijabla>
  </DomainObject.Predmet.StrankaFormatedWithAdressOIB>
  <DomainObject.Predmet.StrankaWithAdress>
    <izvorni_sadrzaj>Ksandra Ljubetić Via Franco Bartolini 47,Rim</izvorni_sadrzaj>
    <derivirana_varijabla naziv="DomainObject.Predmet.StrankaWithAdress_1">Ksandra Ljubetić Via Franco Bartolini 47,Rim</derivirana_varijabla>
  </DomainObject.Predmet.StrankaWithAdress>
  <DomainObject.Predmet.StrankaWithAdressOIB>
    <izvorni_sadrzaj>Ksandra Ljubetić, OIB 28501369702, Via Franco Bartolini 47,Rim</izvorni_sadrzaj>
    <derivirana_varijabla naziv="DomainObject.Predmet.StrankaWithAdressOIB_1">Ksandra Ljubetić, OIB 28501369702, Via Franco Bartolini 47,Rim</derivirana_varijabla>
  </DomainObject.Predmet.StrankaWithAdressOIB>
  <DomainObject.Predmet.StrankaNazivFormated>
    <izvorni_sadrzaj>Ksandra Ljubetić</izvorni_sadrzaj>
    <derivirana_varijabla naziv="DomainObject.Predmet.StrankaNazivFormated_1">Ksandra Ljubetić</derivirana_varijabla>
  </DomainObject.Predmet.StrankaNazivFormated>
  <DomainObject.Predmet.StrankaNazivFormatedOIB>
    <izvorni_sadrzaj>Ksandra Ljubetić, OIB 28501369702</izvorni_sadrzaj>
    <derivirana_varijabla naziv="DomainObject.Predmet.StrankaNazivFormatedOIB_1">Ksandra Ljubetić, OIB 28501369702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Ex. vojarna Sv. Križ, Dračevac</izvorni_sadrzaj>
    <derivirana_varijabla naziv="DomainObject.Predmet.Sud.Adresa.UlicaIKBR_1">Ex. vojarna Sv. Križ, Dračevac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sudski ovršitelji</izvorni_sadrzaj>
    <derivirana_varijabla naziv="DomainObject.Predmet.TrenutnaLokacijaSpisa.Naziv_1">sudski ovršitelji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ovršnog i izvanparničnog odjela</izvorni_sadrzaj>
    <derivirana_varijabla naziv="DomainObject.Predmet.UstrojstvenaJedinicaVodi.Naziv_1">Pisarnica ovršnog i izvanparničnog odjela</derivirana_varijabla>
  </DomainObject.Predmet.UstrojstvenaJedinicaVodi.Naziv>
  <DomainObject.Predmet.UstrojstvenaJedinicaVodi.Oznaka>
    <izvorni_sadrzaj>Ovr.Izvan.</izvorni_sadrzaj>
    <derivirana_varijabla naziv="DomainObject.Predmet.UstrojstvenaJedinicaVodi.Oznaka_1">Ovr.Izvan.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Ana Jozić</izvorni_sadrzaj>
    <derivirana_varijabla naziv="DomainObject.Predmet.Zapisnicar_1">Ana Jozić</derivirana_varijabla>
  </DomainObject.Predmet.Zapisnicar>
  <DomainObject.Predmet.StrankaListFormated>
    <izvorni_sadrzaj>
      <item>Ksandra Ljubetić zastupanog po punomoćniku Budislav Anđelinović</item>
    </izvorni_sadrzaj>
    <derivirana_varijabla naziv="DomainObject.Predmet.StrankaListFormated_1">
      <item>Ksandra Ljubetić zastupanog po punomoćniku Budislav Anđelinović</item>
    </derivirana_varijabla>
  </DomainObject.Predmet.StrankaListFormated>
  <DomainObject.Predmet.StrankaListFormatedOIB>
    <izvorni_sadrzaj>
      <item>Ksandra Ljubetić, OIB 28501369702 zastupanog po punomoćniku Budislav Anđelinović</item>
    </izvorni_sadrzaj>
    <derivirana_varijabla naziv="DomainObject.Predmet.StrankaListFormatedOIB_1">
      <item>Ksandra Ljubetić, OIB 28501369702 zastupanog po punomoćniku Budislav Anđelinović</item>
    </derivirana_varijabla>
  </DomainObject.Predmet.StrankaListFormatedOIB>
  <DomainObject.Predmet.StrankaListFormatedWithAdress>
    <izvorni_sadrzaj>
      <item>Ksandra Ljubetić, Via Franco Bartolini 47, Rim zastupanog po punomoćniku Budislav Anđelinović</item>
    </izvorni_sadrzaj>
    <derivirana_varijabla naziv="DomainObject.Predmet.StrankaListFormatedWithAdress_1">
      <item>Ksandra Ljubetić, Via Franco Bartolini 47, Rim zastupanog po punomoćniku Budislav Anđelinović</item>
    </derivirana_varijabla>
  </DomainObject.Predmet.StrankaListFormatedWithAdress>
  <DomainObject.Predmet.StrankaListFormatedWithAdressOIB>
    <izvorni_sadrzaj>
      <item>Ksandra Ljubetić, OIB 28501369702, Via Franco Bartolini 47, Rim zastupanog po punomoćniku Budislav Anđelinović</item>
    </izvorni_sadrzaj>
    <derivirana_varijabla naziv="DomainObject.Predmet.StrankaListFormatedWithAdressOIB_1">
      <item>Ksandra Ljubetić, OIB 28501369702, Via Franco Bartolini 47, Rim zastupanog po punomoćniku Budislav Anđelinović</item>
    </derivirana_varijabla>
  </DomainObject.Predmet.StrankaListFormatedWithAdressOIB>
  <DomainObject.Predmet.StrankaListNazivFormated>
    <izvorni_sadrzaj>
      <item>Ksandra Ljubetić</item>
    </izvorni_sadrzaj>
    <derivirana_varijabla naziv="DomainObject.Predmet.StrankaListNazivFormated_1">
      <item>Ksandra Ljubetić</item>
    </derivirana_varijabla>
  </DomainObject.Predmet.StrankaListNazivFormated>
  <DomainObject.Predmet.StrankaListNazivFormatedOIB>
    <izvorni_sadrzaj>
      <item>Ksandra Ljubetić, OIB 28501369702</item>
    </izvorni_sadrzaj>
    <derivirana_varijabla naziv="DomainObject.Predmet.StrankaListNazivFormatedOIB_1">
      <item>Ksandra Ljubetić, OIB 28501369702</item>
    </derivirana_varijabla>
  </DomainObject.Predmet.StrankaListNazivFormatedOIB>
  <DomainObject.Predmet.ProtuStrankaListFormated>
    <izvorni_sadrzaj>
      <item>Pavle Matošić</item>
    </izvorni_sadrzaj>
    <derivirana_varijabla naziv="DomainObject.Predmet.ProtuStrankaListFormated_1">
      <item>Pavle Matošić</item>
    </derivirana_varijabla>
  </DomainObject.Predmet.ProtuStrankaListFormated>
  <DomainObject.Predmet.ProtuStrankaListFormatedOIB>
    <izvorni_sadrzaj>
      <item>Pavle Matošić, OIB 19694017085</item>
    </izvorni_sadrzaj>
    <derivirana_varijabla naziv="DomainObject.Predmet.ProtuStrankaListFormatedOIB_1">
      <item>Pavle Matošić, OIB 19694017085</item>
    </derivirana_varijabla>
  </DomainObject.Predmet.ProtuStrankaListFormatedOIB>
  <DomainObject.Predmet.ProtuStrankaListFormatedWithAdress>
    <izvorni_sadrzaj>
      <item>Pavle Matošić, Viška 14, 21000 Split</item>
    </izvorni_sadrzaj>
    <derivirana_varijabla naziv="DomainObject.Predmet.ProtuStrankaListFormatedWithAdress_1">
      <item>Pavle Matošić, Viška 14, 21000 Split</item>
    </derivirana_varijabla>
  </DomainObject.Predmet.ProtuStrankaListFormatedWithAdress>
  <DomainObject.Predmet.ProtuStrankaListFormatedWithAdressOIB>
    <izvorni_sadrzaj>
      <item>Pavle Matošić, OIB 19694017085, Viška 14, 21000 Split</item>
    </izvorni_sadrzaj>
    <derivirana_varijabla naziv="DomainObject.Predmet.ProtuStrankaListFormatedWithAdressOIB_1">
      <item>Pavle Matošić, OIB 19694017085, Viška 14, 21000 Split</item>
    </derivirana_varijabla>
  </DomainObject.Predmet.ProtuStrankaListFormatedWithAdressOIB>
  <DomainObject.Predmet.ProtuStrankaListNazivFormated>
    <izvorni_sadrzaj>
      <item>Pavle Matošić</item>
    </izvorni_sadrzaj>
    <derivirana_varijabla naziv="DomainObject.Predmet.ProtuStrankaListNazivFormated_1">
      <item>Pavle Matošić</item>
    </derivirana_varijabla>
  </DomainObject.Predmet.ProtuStrankaListNazivFormated>
  <DomainObject.Predmet.ProtuStrankaListNazivFormatedOIB>
    <izvorni_sadrzaj>
      <item>Pavle Matošić, OIB 19694017085</item>
    </izvorni_sadrzaj>
    <derivirana_varijabla naziv="DomainObject.Predmet.ProtuStrankaListNazivFormatedOIB_1">
      <item>Pavle Matošić, OIB 19694017085</item>
    </derivirana_varijabla>
  </DomainObject.Predmet.ProtuStrankaListNazivFormatedOIB>
  <DomainObject.Predmet.OstaliListFormated>
    <izvorni_sadrzaj>
      <item>Budislav Anđelinović punomoćnik sudionika u postupku Ksandra Ljubetić</item>
    </izvorni_sadrzaj>
    <derivirana_varijabla naziv="DomainObject.Predmet.OstaliListFormated_1">
      <item>Budislav Anđelinović punomoćnik sudionika u postupku Ksandra Ljubetić</item>
    </derivirana_varijabla>
  </DomainObject.Predmet.OstaliListFormated>
  <DomainObject.Predmet.OstaliListFormatedOIB>
    <izvorni_sadrzaj>
      <item>Budislav Anđelinović, OIB 47685377322 punomoćnik sudionika u postupku Ksandra Ljubetić</item>
    </izvorni_sadrzaj>
    <derivirana_varijabla naziv="DomainObject.Predmet.OstaliListFormatedOIB_1">
      <item>Budislav Anđelinović, OIB 47685377322 punomoćnik sudionika u postupku Ksandra Ljubetić</item>
    </derivirana_varijabla>
  </DomainObject.Predmet.OstaliListFormatedOIB>
  <DomainObject.Predmet.OstaliListFormatedWithAdress>
    <izvorni_sadrzaj>
      <item>Budislav Anđelinović, Biokovska 2, 21000 Split punomoćnik sudionika u postupku Ksandra Ljubetić</item>
    </izvorni_sadrzaj>
    <derivirana_varijabla naziv="DomainObject.Predmet.OstaliListFormatedWithAdress_1">
      <item>Budislav Anđelinović, Biokovska 2, 21000 Split punomoćnik sudionika u postupku Ksandra Ljubetić</item>
    </derivirana_varijabla>
  </DomainObject.Predmet.OstaliListFormatedWithAdress>
  <DomainObject.Predmet.OstaliListFormatedWithAdressOIB>
    <izvorni_sadrzaj>
      <item>Budislav Anđelinović, OIB 47685377322, Biokovska 2, 21000 Split punomoćnik sudionika u postupku Ksandra Ljubetić</item>
    </izvorni_sadrzaj>
    <derivirana_varijabla naziv="DomainObject.Predmet.OstaliListFormatedWithAdressOIB_1">
      <item>Budislav Anđelinović, OIB 47685377322, Biokovska 2, 21000 Split punomoćnik sudionika u postupku Ksandra Ljubetić</item>
    </derivirana_varijabla>
  </DomainObject.Predmet.OstaliListFormatedWithAdressOIB>
  <DomainObject.Predmet.OstaliListNazivFormated>
    <izvorni_sadrzaj>
      <item>Budislav Anđelinović</item>
    </izvorni_sadrzaj>
    <derivirana_varijabla naziv="DomainObject.Predmet.OstaliListNazivFormated_1">
      <item>Budislav Anđelinović</item>
    </derivirana_varijabla>
  </DomainObject.Predmet.OstaliListNazivFormated>
  <DomainObject.Predmet.OstaliListNazivFormatedOIB>
    <izvorni_sadrzaj>
      <item>Budislav Anđelinović, OIB 47685377322</item>
    </izvorni_sadrzaj>
    <derivirana_varijabla naziv="DomainObject.Predmet.OstaliListNazivFormatedOIB_1">
      <item>Budislav Anđelinović, OIB 47685377322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svibnja 2022.</izvorni_sadrzaj>
    <derivirana_varijabla naziv="DomainObject.Datum_1">25. svibnja 2022.</derivirana_varijabla>
  </DomainObject.Datum>
  <DomainObject.PoslovniBrojDokumenta>
    <izvorni_sadrzaj>Ovr-2342/2020-25</izvorni_sadrzaj>
    <derivirana_varijabla naziv="DomainObject.PoslovniBrojDokumenta_1">Ovr-2342/2020-25</derivirana_varijabla>
  </DomainObject.PoslovniBrojDokumenta>
  <DomainObject.Predmet.StrankaIDrugi>
    <izvorni_sadrzaj>Ksandra Ljubetić</izvorni_sadrzaj>
    <derivirana_varijabla naziv="DomainObject.Predmet.StrankaIDrugi_1">Ksandra Ljubetić</derivirana_varijabla>
  </DomainObject.Predmet.StrankaIDrugi>
  <DomainObject.Predmet.ProtustrankaIDrugi>
    <izvorni_sadrzaj>Pavle Matošić</izvorni_sadrzaj>
    <derivirana_varijabla naziv="DomainObject.Predmet.ProtustrankaIDrugi_1">Pavle Matošić</derivirana_varijabla>
  </DomainObject.Predmet.ProtustrankaIDrugi>
  <DomainObject.Predmet.StrankaIDrugiAdressOIB>
    <izvorni_sadrzaj>Ksandra Ljubetić, OIB 28501369702, Via Franco Bartolini 47, Rim</izvorni_sadrzaj>
    <derivirana_varijabla naziv="DomainObject.Predmet.StrankaIDrugiAdressOIB_1">Ksandra Ljubetić, OIB 28501369702, Via Franco Bartolini 47, Rim</derivirana_varijabla>
  </DomainObject.Predmet.StrankaIDrugiAdressOIB>
  <DomainObject.Predmet.ProtustrankaIDrugiAdressOIB>
    <izvorni_sadrzaj>Pavle Matošić, OIB 19694017085, Viška 14, 21000 Split</izvorni_sadrzaj>
    <derivirana_varijabla naziv="DomainObject.Predmet.ProtustrankaIDrugiAdressOIB_1">Pavle Matošić, OIB 19694017085, Viška 14,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Ksandra Ljubetić</item>
      <item>Pavle Matošić</item>
      <item>Budislav Anđelinović</item>
    </izvorni_sadrzaj>
    <derivirana_varijabla naziv="DomainObject.Predmet.SudioniciListNaziv_1">
      <item>Ksandra Ljubetić</item>
      <item>Pavle Matošić</item>
      <item>Budislav Anđelinović</item>
    </derivirana_varijabla>
  </DomainObject.Predmet.SudioniciListNaziv>
  <DomainObject.Predmet.SudioniciListAdressOIB>
    <izvorni_sadrzaj>
      <item>Ksandra Ljubetić, OIB 28501369702, Via Franco Bartolini 47,Rim</item>
      <item>Pavle Matošić, OIB 19694017085, Viška 14,21000 Split</item>
      <item>Budislav Anđelinović, OIB 47685377322, Biokovska 2,21000 Split</item>
    </izvorni_sadrzaj>
    <derivirana_varijabla naziv="DomainObject.Predmet.SudioniciListAdressOIB_1">
      <item>Ksandra Ljubetić, OIB 28501369702, Via Franco Bartolini 47,Rim</item>
      <item>Pavle Matošić, OIB 19694017085, Viška 14,21000 Split</item>
      <item>Budislav Anđelinović, OIB 47685377322, Biokovska 2,21000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28501369702</item>
      <item>, OIB 19694017085</item>
      <item>, OIB 47685377322</item>
    </izvorni_sadrzaj>
    <derivirana_varijabla naziv="DomainObject.Predmet.SudioniciListNazivOIB_1">
      <item>, OIB 28501369702</item>
      <item>, OIB 19694017085</item>
      <item>, OIB 47685377322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svibnja 2022.</izvorni_sadrzaj>
    <derivirana_varijabla naziv="DomainObject.PredzadnjaOdlukaIzPredmeta.DatumDonosenjaOdluke_1">24. svibnja 2022.</derivirana_varijabla>
  </DomainObject.PredzadnjaOdlukaIzPredmeta.DatumDonosenjaOdluke>
  <DomainObject.PredzadnjaOdlukaIzPredmeta.Oznaka>
    <izvorni_sadrzaj>Ovr-2342/2020-26</izvorni_sadrzaj>
    <derivirana_varijabla naziv="DomainObject.PredzadnjaOdlukaIzPredmeta.Oznaka_1">Ovr-2342/2020-26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studenog 2018.</izvorni_sadrzaj>
    <derivirana_varijabla naziv="DomainObject.Predmet.DatumPocetkaProcesa_1">21. studenog 2018.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</properties:Company>
  <properties:Pages>4</properties:Pages>
  <properties:Words>745</properties:Words>
  <properties:Characters>3849</properties:Characters>
  <properties:Lines>196</properties:Lines>
  <properties:Paragraphs>165</properties:Paragraphs>
  <properties:TotalTime>51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5277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2022-04-05T05:21:00Z</dcterms:created>
  <dc:creator>553y6h8</dc:creator>
  <cp:lastModifiedBy>Amadeo Senko</cp:lastModifiedBy>
  <cp:lastPrinted>2015-05-14T05:27:00Z</cp:lastPrinted>
  <dcterms:modified xmlns:xsi="http://www.w3.org/2001/XMLSchema-instance" xsi:type="dcterms:W3CDTF">2022-05-25T06:51:00Z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Ovr-2342/2020-25 / Odluka - Zapisnik (Viška.docx)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